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CF" w:rsidRDefault="00E144CF" w:rsidP="009B6AB3">
      <w:pPr>
        <w:ind w:right="566"/>
        <w:rPr>
          <w:b/>
          <w:bCs/>
          <w:sz w:val="28"/>
          <w:szCs w:val="28"/>
        </w:rPr>
      </w:pPr>
    </w:p>
    <w:p w:rsidR="00E144CF" w:rsidRDefault="00E144CF" w:rsidP="009B6AB3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144CF" w:rsidRDefault="00E144CF" w:rsidP="009B6A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БОЛЬШЕИГНАТОВСКОГО МУНИЦИПАЛЬНОГО РАЙОНА РЕСПУБЛИКИ МОРДОВИЯ</w:t>
      </w:r>
    </w:p>
    <w:p w:rsidR="00E144CF" w:rsidRDefault="00E144CF" w:rsidP="009B6AB3">
      <w:pPr>
        <w:jc w:val="center"/>
        <w:rPr>
          <w:b/>
          <w:bCs/>
          <w:sz w:val="28"/>
          <w:szCs w:val="28"/>
        </w:rPr>
      </w:pPr>
    </w:p>
    <w:p w:rsidR="00E144CF" w:rsidRDefault="00E144CF" w:rsidP="009B6AB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E144CF" w:rsidRDefault="00E144CF" w:rsidP="009B6AB3">
      <w:pPr>
        <w:jc w:val="center"/>
        <w:rPr>
          <w:b/>
          <w:bCs/>
          <w:sz w:val="28"/>
          <w:szCs w:val="28"/>
        </w:rPr>
      </w:pPr>
    </w:p>
    <w:p w:rsidR="00E144CF" w:rsidRDefault="00E144CF" w:rsidP="009B6AB3">
      <w:pPr>
        <w:rPr>
          <w:b/>
          <w:bCs/>
        </w:rPr>
      </w:pPr>
      <w:r>
        <w:rPr>
          <w:b/>
          <w:bCs/>
        </w:rPr>
        <w:t>от  25  октября  2016 года                                                                                   № 485</w:t>
      </w:r>
    </w:p>
    <w:p w:rsidR="00E144CF" w:rsidRDefault="00E144CF" w:rsidP="009B6AB3">
      <w:pPr>
        <w:jc w:val="center"/>
        <w:rPr>
          <w:b/>
          <w:bCs/>
        </w:rPr>
      </w:pPr>
    </w:p>
    <w:p w:rsidR="00E144CF" w:rsidRPr="00264D5E" w:rsidRDefault="00E144CF" w:rsidP="009B6AB3">
      <w:pPr>
        <w:jc w:val="center"/>
        <w:rPr>
          <w:bCs/>
        </w:rPr>
      </w:pPr>
      <w:r w:rsidRPr="00264D5E">
        <w:rPr>
          <w:bCs/>
        </w:rPr>
        <w:t>с. Большое Игнатово</w:t>
      </w:r>
    </w:p>
    <w:p w:rsidR="00E144CF" w:rsidRPr="00264D5E" w:rsidRDefault="00E144CF" w:rsidP="009B6AB3">
      <w:pPr>
        <w:tabs>
          <w:tab w:val="left" w:pos="4185"/>
        </w:tabs>
      </w:pPr>
    </w:p>
    <w:p w:rsidR="00E144CF" w:rsidRPr="00264D5E" w:rsidRDefault="00E144CF" w:rsidP="009B6AB3">
      <w:pPr>
        <w:ind w:firstLine="709"/>
        <w:jc w:val="center"/>
        <w:rPr>
          <w:bCs/>
          <w:sz w:val="28"/>
          <w:szCs w:val="28"/>
        </w:rPr>
      </w:pPr>
      <w:r w:rsidRPr="00264D5E">
        <w:rPr>
          <w:bCs/>
          <w:sz w:val="28"/>
          <w:szCs w:val="28"/>
        </w:rPr>
        <w:t>Об основных направлениях налоговой  политики Большеигнатовского муниципального района Республики Мордовия на 2017 год и на плановый период 2018 и 2019 годов</w:t>
      </w: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autoSpaceDE w:val="0"/>
        <w:autoSpaceDN w:val="0"/>
        <w:adjustRightInd w:val="0"/>
        <w:ind w:firstLine="720"/>
        <w:jc w:val="both"/>
        <w:rPr>
          <w:b/>
          <w:bCs/>
          <w:spacing w:val="60"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172 Бюджетного кодекса Российской Федерации администрация Большеигнатовского муниципального района Республики Мордовия  </w:t>
      </w:r>
      <w:r>
        <w:rPr>
          <w:b/>
          <w:bCs/>
          <w:spacing w:val="60"/>
          <w:sz w:val="28"/>
          <w:szCs w:val="28"/>
        </w:rPr>
        <w:t>постановляет:</w:t>
      </w:r>
    </w:p>
    <w:p w:rsidR="00E144CF" w:rsidRDefault="00E144CF" w:rsidP="009B6A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144CF" w:rsidRDefault="00E144CF" w:rsidP="009B6A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Основные направления налоговой политики Большеигнатовского муниципального района Республики Мордовия на 2017 год и на плановый период 2018 и 2019 годов (прилагаются).</w:t>
      </w:r>
    </w:p>
    <w:p w:rsidR="00E144CF" w:rsidRDefault="00E144CF" w:rsidP="009B6AB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144CF" w:rsidRDefault="00E144CF" w:rsidP="009B6AB3">
      <w:pPr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E0A86">
      <w:pPr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Default="00E144CF" w:rsidP="009B6AB3">
      <w:pPr>
        <w:ind w:firstLine="709"/>
        <w:jc w:val="both"/>
        <w:rPr>
          <w:sz w:val="28"/>
          <w:szCs w:val="28"/>
        </w:rPr>
      </w:pPr>
    </w:p>
    <w:p w:rsidR="00E144CF" w:rsidRPr="00743EC3" w:rsidRDefault="00E144CF" w:rsidP="00024F14">
      <w:pPr>
        <w:rPr>
          <w:b/>
          <w:bCs/>
          <w:sz w:val="28"/>
          <w:szCs w:val="28"/>
        </w:rPr>
      </w:pPr>
      <w:r w:rsidRPr="00743EC3">
        <w:rPr>
          <w:b/>
          <w:bCs/>
          <w:sz w:val="28"/>
          <w:szCs w:val="28"/>
        </w:rPr>
        <w:t xml:space="preserve">Первый заместитель главы администрации </w:t>
      </w:r>
    </w:p>
    <w:p w:rsidR="00E144CF" w:rsidRPr="00743EC3" w:rsidRDefault="00E144CF" w:rsidP="00024F14">
      <w:pPr>
        <w:rPr>
          <w:b/>
          <w:bCs/>
          <w:sz w:val="28"/>
          <w:szCs w:val="28"/>
        </w:rPr>
      </w:pPr>
      <w:r w:rsidRPr="00743EC3">
        <w:rPr>
          <w:b/>
          <w:bCs/>
          <w:sz w:val="28"/>
          <w:szCs w:val="28"/>
        </w:rPr>
        <w:t xml:space="preserve">Большеигнатовского муниципального района           </w:t>
      </w:r>
      <w:r>
        <w:rPr>
          <w:b/>
          <w:bCs/>
          <w:sz w:val="28"/>
          <w:szCs w:val="28"/>
        </w:rPr>
        <w:t xml:space="preserve">           </w:t>
      </w:r>
      <w:r w:rsidRPr="00743EC3">
        <w:rPr>
          <w:b/>
          <w:bCs/>
          <w:sz w:val="28"/>
          <w:szCs w:val="28"/>
        </w:rPr>
        <w:t xml:space="preserve">   Е.Ф.Нетяева</w:t>
      </w:r>
    </w:p>
    <w:p w:rsidR="00E144CF" w:rsidRDefault="00E144CF" w:rsidP="00024F14">
      <w:pPr>
        <w:rPr>
          <w:sz w:val="28"/>
          <w:szCs w:val="28"/>
        </w:rPr>
      </w:pPr>
    </w:p>
    <w:p w:rsidR="00E144CF" w:rsidRDefault="00E144CF" w:rsidP="009B6AB3">
      <w:pPr>
        <w:ind w:right="566"/>
        <w:rPr>
          <w:b/>
          <w:bCs/>
          <w:sz w:val="28"/>
          <w:szCs w:val="28"/>
        </w:rPr>
      </w:pPr>
    </w:p>
    <w:p w:rsidR="00E144CF" w:rsidRDefault="00E144CF" w:rsidP="009B6AB3">
      <w:pPr>
        <w:ind w:right="566"/>
        <w:rPr>
          <w:b/>
          <w:bCs/>
          <w:sz w:val="28"/>
          <w:szCs w:val="28"/>
        </w:rPr>
      </w:pPr>
    </w:p>
    <w:p w:rsidR="00E144CF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E144CF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E144CF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E144CF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E144CF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</w:p>
    <w:p w:rsidR="00E144CF" w:rsidRPr="00372DA8" w:rsidRDefault="00E144CF" w:rsidP="00372DA8">
      <w:pPr>
        <w:ind w:left="5245" w:right="56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Pr="00372DA8">
        <w:rPr>
          <w:b/>
          <w:bCs/>
          <w:sz w:val="28"/>
          <w:szCs w:val="28"/>
        </w:rPr>
        <w:t>У</w:t>
      </w:r>
      <w:r>
        <w:rPr>
          <w:b/>
          <w:bCs/>
          <w:sz w:val="28"/>
          <w:szCs w:val="28"/>
        </w:rPr>
        <w:t>тверждено:</w:t>
      </w:r>
    </w:p>
    <w:p w:rsidR="00E144CF" w:rsidRDefault="00E144CF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144CF" w:rsidRDefault="00E144CF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E144CF" w:rsidRPr="00254F7C" w:rsidRDefault="00E144CF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44CF" w:rsidRDefault="00E144CF" w:rsidP="00264D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</w:t>
      </w:r>
      <w:r w:rsidRPr="00254F7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25 октября </w:t>
      </w:r>
      <w:smartTag w:uri="urn:schemas-microsoft-com:office:smarttags" w:element="metricconverter">
        <w:smartTagPr>
          <w:attr w:name="ProductID" w:val="2016 г"/>
        </w:smartTagPr>
        <w:r w:rsidRPr="00254F7C">
          <w:rPr>
            <w:rFonts w:ascii="Times New Roman" w:hAnsi="Times New Roman" w:cs="Times New Roman"/>
            <w:sz w:val="28"/>
            <w:szCs w:val="28"/>
          </w:rPr>
          <w:t>201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  <w:r w:rsidRPr="00254F7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№485</w:t>
      </w:r>
    </w:p>
    <w:p w:rsidR="00E144CF" w:rsidRDefault="00E144CF" w:rsidP="005F46CA">
      <w:pPr>
        <w:pStyle w:val="ConsPlusNormal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E144CF" w:rsidRDefault="00E144CF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4F7C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СНОВНЫЕ НАПРАВЛЕНИЯ</w:t>
      </w:r>
    </w:p>
    <w:p w:rsidR="00E144CF" w:rsidRPr="004832BF" w:rsidRDefault="00E144CF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32BF">
        <w:rPr>
          <w:rFonts w:ascii="Times New Roman" w:hAnsi="Times New Roman" w:cs="Times New Roman"/>
          <w:sz w:val="28"/>
          <w:szCs w:val="28"/>
        </w:rPr>
        <w:t>алоговой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>политики</w:t>
      </w:r>
      <w:r w:rsidRPr="009E0A86">
        <w:rPr>
          <w:sz w:val="28"/>
          <w:szCs w:val="28"/>
        </w:rPr>
        <w:t xml:space="preserve"> </w:t>
      </w:r>
      <w:r w:rsidRPr="009E0A8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4832B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E144CF" w:rsidRDefault="00E144CF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32BF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832B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>и на плановый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32BF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832BF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E144CF" w:rsidRPr="00254F7C" w:rsidRDefault="00E144CF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4CF" w:rsidRPr="00EC7E33" w:rsidRDefault="00E144CF" w:rsidP="006D6DA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налоговой </w:t>
      </w:r>
      <w:r w:rsidRPr="00254F7C">
        <w:rPr>
          <w:sz w:val="28"/>
          <w:szCs w:val="28"/>
        </w:rPr>
        <w:t xml:space="preserve">политики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254F7C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 xml:space="preserve">7 год и на плановый период 2018 и </w:t>
      </w:r>
      <w:r w:rsidRPr="00254F7C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254F7C">
        <w:rPr>
          <w:sz w:val="28"/>
          <w:szCs w:val="28"/>
        </w:rPr>
        <w:t xml:space="preserve"> год</w:t>
      </w:r>
      <w:r>
        <w:rPr>
          <w:sz w:val="28"/>
          <w:szCs w:val="28"/>
        </w:rPr>
        <w:t>ов (далее – Основные направления налоговой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 б</w:t>
      </w:r>
      <w:r w:rsidRPr="00EC7E33">
        <w:rPr>
          <w:sz w:val="28"/>
          <w:szCs w:val="28"/>
        </w:rPr>
        <w:t>юджетным законодательством Российской Федерации</w:t>
      </w:r>
      <w:r>
        <w:rPr>
          <w:sz w:val="28"/>
          <w:szCs w:val="28"/>
        </w:rPr>
        <w:t xml:space="preserve"> и Республики Мордовия.</w:t>
      </w:r>
    </w:p>
    <w:p w:rsidR="00E144CF" w:rsidRPr="00443961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подготовлены с целью составления проекта решения Совета депутатов в Большеигнатовского </w:t>
      </w:r>
      <w:r w:rsidRPr="00443961">
        <w:rPr>
          <w:rFonts w:ascii="Times New Roman" w:hAnsi="Times New Roman" w:cs="Times New Roman"/>
          <w:sz w:val="28"/>
          <w:szCs w:val="28"/>
        </w:rPr>
        <w:t>муниципальном районе Республики Мордовия «О бюджете Большеигнатовского муниципального района Республики Мордовия на 2017 год и на плановый период 2018 и 2019 годов». Материалы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 xml:space="preserve">направлений налоговой политики необходимо учитывать при планировании  бюджета Большеигнатовского муниципального района Республики Мордовия. 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Налоговая  политика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EE6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 году и в плановом периоде 2018</w:t>
      </w:r>
      <w:r w:rsidRPr="00131EE6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31EE6">
        <w:rPr>
          <w:rFonts w:ascii="Times New Roman" w:hAnsi="Times New Roman" w:cs="Times New Roman"/>
          <w:sz w:val="28"/>
          <w:szCs w:val="28"/>
        </w:rPr>
        <w:t xml:space="preserve"> годах б</w:t>
      </w:r>
      <w:r>
        <w:rPr>
          <w:rFonts w:ascii="Times New Roman" w:hAnsi="Times New Roman" w:cs="Times New Roman"/>
          <w:sz w:val="28"/>
          <w:szCs w:val="28"/>
        </w:rPr>
        <w:t>удет</w:t>
      </w:r>
      <w:r w:rsidRPr="00131EE6">
        <w:rPr>
          <w:rFonts w:ascii="Times New Roman" w:hAnsi="Times New Roman" w:cs="Times New Roman"/>
          <w:sz w:val="28"/>
          <w:szCs w:val="28"/>
        </w:rPr>
        <w:t xml:space="preserve"> направлена на обеспечение поступления в консолидированный бюджет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Налоговая политика будет ориентирована на реализацию изменений налогового законодательства и нацелена на увеличение уровня собираемости налоговых доходов.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F7E">
        <w:rPr>
          <w:rFonts w:ascii="Times New Roman" w:hAnsi="Times New Roman" w:cs="Times New Roman"/>
          <w:sz w:val="28"/>
          <w:szCs w:val="28"/>
        </w:rPr>
        <w:t xml:space="preserve">Увеличению поступления доходов в бюджет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735F7E">
        <w:rPr>
          <w:rFonts w:ascii="Times New Roman" w:hAnsi="Times New Roman" w:cs="Times New Roman"/>
          <w:sz w:val="28"/>
          <w:szCs w:val="28"/>
        </w:rPr>
        <w:t xml:space="preserve"> должно способствовать осуществление следующих мер: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1) обеспечение поступл</w:t>
      </w:r>
      <w:r>
        <w:rPr>
          <w:rFonts w:ascii="Times New Roman" w:hAnsi="Times New Roman" w:cs="Times New Roman"/>
          <w:sz w:val="28"/>
          <w:szCs w:val="28"/>
        </w:rPr>
        <w:t xml:space="preserve">ения в консолидированный бюджет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погашения налогоплательщиками задолженности по обязательным платежам в бюджет; 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2) совершенствование контрольной работы в отношении организаций, снижающих налогооблагаемую базу, имеющих недоимку по налогам, а также выплачивающих заработную плату с нарушением трудового и налогового законодательства;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3) пов</w:t>
      </w:r>
      <w:r>
        <w:rPr>
          <w:rFonts w:ascii="Times New Roman" w:hAnsi="Times New Roman" w:cs="Times New Roman"/>
          <w:sz w:val="28"/>
          <w:szCs w:val="28"/>
        </w:rPr>
        <w:t xml:space="preserve">ышение эффективности управления </w:t>
      </w:r>
      <w:r w:rsidRPr="00131EE6">
        <w:rPr>
          <w:rFonts w:ascii="Times New Roman" w:hAnsi="Times New Roman" w:cs="Times New Roman"/>
          <w:sz w:val="28"/>
          <w:szCs w:val="28"/>
        </w:rPr>
        <w:t xml:space="preserve">муниципальной собственностью, увеличение поступлений доходов в консолидированный бюджет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от их использования;</w:t>
      </w:r>
    </w:p>
    <w:p w:rsidR="00E144CF" w:rsidRPr="00131EE6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4) продолжение проведения на территории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инвентаризации недвижимого имущества;</w:t>
      </w:r>
    </w:p>
    <w:p w:rsidR="00E144CF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увеличение налогового потенциала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счет стимулирования деловой активности в районе, привлечения инвестиций, реализации высокоэффективных инвестиционных проектов;</w:t>
      </w:r>
    </w:p>
    <w:p w:rsidR="00E144CF" w:rsidRDefault="00E144CF" w:rsidP="006D6D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стимулирование развития малого и среднего предпринимательства на территории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44CF" w:rsidRDefault="00E144CF" w:rsidP="00131EE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4CF" w:rsidRDefault="00E144CF" w:rsidP="0084551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итоги реализации налоговой политики </w:t>
      </w:r>
      <w:r w:rsidRPr="00DE413F">
        <w:rPr>
          <w:rFonts w:ascii="Times New Roman" w:hAnsi="Times New Roman" w:cs="Times New Roman"/>
          <w:b/>
          <w:bCs/>
          <w:sz w:val="28"/>
          <w:szCs w:val="28"/>
        </w:rPr>
        <w:t>в 201</w:t>
      </w:r>
      <w:r>
        <w:rPr>
          <w:rFonts w:ascii="Times New Roman" w:hAnsi="Times New Roman" w:cs="Times New Roman"/>
          <w:b/>
          <w:bCs/>
          <w:sz w:val="28"/>
          <w:szCs w:val="28"/>
        </w:rPr>
        <w:t>5 году</w:t>
      </w:r>
    </w:p>
    <w:p w:rsidR="00E144CF" w:rsidRDefault="00E144CF" w:rsidP="00845514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144CF" w:rsidRDefault="00E144CF" w:rsidP="00971F7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254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консолидированный бюджет </w:t>
      </w:r>
      <w:r w:rsidRPr="0044396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254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r w:rsidRPr="00C4725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 годах</w:t>
      </w:r>
      <w:r w:rsidRPr="00C47254">
        <w:rPr>
          <w:rFonts w:ascii="Times New Roman" w:hAnsi="Times New Roman" w:cs="Times New Roman"/>
          <w:sz w:val="28"/>
          <w:szCs w:val="28"/>
        </w:rPr>
        <w:t xml:space="preserve"> характеризуется следующим образом:</w:t>
      </w:r>
    </w:p>
    <w:p w:rsidR="00E144CF" w:rsidRDefault="00E144CF" w:rsidP="00971F7F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</w:p>
    <w:p w:rsidR="00E144CF" w:rsidRPr="00971F7F" w:rsidRDefault="00E144CF" w:rsidP="00971F7F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(тыс</w:t>
      </w:r>
      <w:r w:rsidRPr="00971F7F">
        <w:rPr>
          <w:rFonts w:ascii="Times New Roman" w:hAnsi="Times New Roman" w:cs="Times New Roman"/>
          <w:sz w:val="28"/>
          <w:szCs w:val="28"/>
        </w:rPr>
        <w:t>. 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144CF" w:rsidRPr="00072A81" w:rsidRDefault="00E144CF">
      <w:pPr>
        <w:rPr>
          <w:sz w:val="2"/>
          <w:szCs w:val="2"/>
        </w:rPr>
      </w:pPr>
    </w:p>
    <w:p w:rsidR="00E144CF" w:rsidRPr="007D29A8" w:rsidRDefault="00E144CF">
      <w:pPr>
        <w:rPr>
          <w:sz w:val="2"/>
          <w:szCs w:val="2"/>
        </w:rPr>
      </w:pPr>
    </w:p>
    <w:tbl>
      <w:tblPr>
        <w:tblW w:w="10420" w:type="dxa"/>
        <w:jc w:val="center"/>
        <w:tblLayout w:type="fixed"/>
        <w:tblLook w:val="00A0"/>
      </w:tblPr>
      <w:tblGrid>
        <w:gridCol w:w="2943"/>
        <w:gridCol w:w="1276"/>
        <w:gridCol w:w="886"/>
        <w:gridCol w:w="1246"/>
        <w:gridCol w:w="1206"/>
        <w:gridCol w:w="1056"/>
        <w:gridCol w:w="740"/>
        <w:gridCol w:w="1067"/>
      </w:tblGrid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Темп роста,%</w:t>
            </w:r>
          </w:p>
        </w:tc>
      </w:tr>
      <w:tr w:rsidR="00E144CF" w:rsidRPr="00037C03">
        <w:trPr>
          <w:trHeight w:val="69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испол-нение</w:t>
            </w:r>
          </w:p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план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испол-нение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%</w:t>
            </w:r>
          </w:p>
          <w:p w:rsidR="00E144CF" w:rsidRPr="00FC7663" w:rsidRDefault="00E144CF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испол-</w:t>
            </w:r>
          </w:p>
          <w:p w:rsidR="00E144CF" w:rsidRPr="00FC7663" w:rsidRDefault="00E144CF" w:rsidP="006D5A28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нения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E144CF" w:rsidRPr="003C6274">
        <w:trPr>
          <w:trHeight w:val="24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3C6274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8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6D5A2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Налоговые доходы – всего </w:t>
            </w:r>
          </w:p>
          <w:p w:rsidR="00E144CF" w:rsidRPr="00FC7663" w:rsidRDefault="00E144CF" w:rsidP="006D5A2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19902,5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92,2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24047,5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24365,0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101,3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93,9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5F46C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122,4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8821,4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40,9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9844,1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10115,0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102,8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114,7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акцизы на нефтепродукты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6D5A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5351,9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24,8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6570,0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122,8</w:t>
            </w:r>
          </w:p>
        </w:tc>
      </w:tr>
      <w:tr w:rsidR="00E144CF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3C6274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 xml:space="preserve">единый налог на вмененный доход </w:t>
            </w:r>
          </w:p>
          <w:p w:rsidR="00E144CF" w:rsidRPr="00FC7663" w:rsidRDefault="00E144CF" w:rsidP="003C627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1783,6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1887,0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1641,3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92,0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72,6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1484,6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1818,5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122,5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2504,8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299,2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265,9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95,1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84,6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земельный налог</w:t>
            </w:r>
          </w:p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3089,8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3549,0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3357,9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94,6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12,9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108,7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27000E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прочие 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484,0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446,9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609,3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136,3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144CF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125,9</w:t>
            </w:r>
          </w:p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144CF" w:rsidRPr="005F2204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5F2204" w:rsidRDefault="00E144CF" w:rsidP="005F2204">
            <w:pPr>
              <w:jc w:val="center"/>
              <w:rPr>
                <w:color w:val="000000"/>
                <w:sz w:val="28"/>
                <w:szCs w:val="28"/>
              </w:rPr>
            </w:pPr>
            <w:r w:rsidRPr="005F2204">
              <w:rPr>
                <w:color w:val="000000"/>
                <w:sz w:val="28"/>
                <w:szCs w:val="28"/>
              </w:rPr>
              <w:t>8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Неналоговые доходы – всего </w:t>
            </w:r>
          </w:p>
          <w:p w:rsidR="00E144CF" w:rsidRPr="00FC7663" w:rsidRDefault="00E144CF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1683,4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7,8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1460,7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1569,9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107,5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93,3</w:t>
            </w:r>
          </w:p>
        </w:tc>
      </w:tr>
      <w:tr w:rsidR="00E144CF" w:rsidRPr="00037C03">
        <w:trPr>
          <w:trHeight w:val="96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1231,9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994,0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1186,1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119,3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96,3</w:t>
            </w:r>
          </w:p>
        </w:tc>
      </w:tr>
      <w:tr w:rsidR="00E144CF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платежи за пользование природными ресурсами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143,7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135,9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79,9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94,6</w:t>
            </w:r>
          </w:p>
        </w:tc>
      </w:tr>
      <w:tr w:rsidR="00E144CF" w:rsidRPr="00037C03">
        <w:trPr>
          <w:trHeight w:val="6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10,8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9B6AB3" w:rsidRDefault="00E144CF" w:rsidP="00971F7F">
            <w:pPr>
              <w:jc w:val="center"/>
              <w:rPr>
                <w:sz w:val="28"/>
                <w:szCs w:val="28"/>
              </w:rPr>
            </w:pPr>
            <w:r w:rsidRPr="009B6AB3">
              <w:rPr>
                <w:sz w:val="28"/>
                <w:szCs w:val="28"/>
              </w:rPr>
              <w:t>0,1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220,0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штрафы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217,4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245,9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146,6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62,6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67,4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79,6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77,5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287,0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97,4</w:t>
            </w:r>
          </w:p>
        </w:tc>
      </w:tr>
      <w:tr w:rsidR="00E144CF" w:rsidRPr="00037C03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Налоговые и неналоговые    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6D5A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21585,9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25508,2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25934,9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101,7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4CF" w:rsidRPr="00FC7663" w:rsidRDefault="00E144CF" w:rsidP="00971F7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120,1</w:t>
            </w:r>
          </w:p>
        </w:tc>
      </w:tr>
    </w:tbl>
    <w:p w:rsidR="00E144CF" w:rsidRPr="00D716D8" w:rsidRDefault="00E144CF" w:rsidP="00845514">
      <w:pPr>
        <w:ind w:firstLine="720"/>
        <w:jc w:val="both"/>
      </w:pPr>
    </w:p>
    <w:p w:rsidR="00E144CF" w:rsidRDefault="00E144CF" w:rsidP="00A47D8F">
      <w:pPr>
        <w:pStyle w:val="ConsPlusNormal"/>
        <w:ind w:firstLine="540"/>
        <w:jc w:val="both"/>
        <w:rPr>
          <w:highlight w:val="yellow"/>
        </w:rPr>
      </w:pPr>
    </w:p>
    <w:p w:rsidR="00E144CF" w:rsidRDefault="00E144CF" w:rsidP="00A36DFC">
      <w:pPr>
        <w:jc w:val="center"/>
        <w:rPr>
          <w:b/>
          <w:bCs/>
          <w:sz w:val="28"/>
          <w:szCs w:val="28"/>
        </w:rPr>
      </w:pPr>
      <w:r w:rsidRPr="00A36DFC">
        <w:rPr>
          <w:b/>
          <w:bCs/>
          <w:sz w:val="28"/>
          <w:szCs w:val="28"/>
        </w:rPr>
        <w:t>Основные изменения налогового законодательства с 201</w:t>
      </w:r>
      <w:r>
        <w:rPr>
          <w:b/>
          <w:bCs/>
          <w:sz w:val="28"/>
          <w:szCs w:val="28"/>
        </w:rPr>
        <w:t>6</w:t>
      </w:r>
      <w:r w:rsidRPr="00A36DFC">
        <w:rPr>
          <w:b/>
          <w:bCs/>
          <w:sz w:val="28"/>
          <w:szCs w:val="28"/>
        </w:rPr>
        <w:t xml:space="preserve"> года</w:t>
      </w:r>
    </w:p>
    <w:p w:rsidR="00E144CF" w:rsidRDefault="00E144CF" w:rsidP="00A36DFC">
      <w:pPr>
        <w:jc w:val="center"/>
        <w:rPr>
          <w:b/>
          <w:bCs/>
          <w:sz w:val="28"/>
          <w:szCs w:val="28"/>
        </w:rPr>
      </w:pPr>
    </w:p>
    <w:p w:rsidR="00E144CF" w:rsidRDefault="00E144CF" w:rsidP="00F93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региональном уровне п</w:t>
      </w:r>
      <w:r w:rsidRPr="009B1809">
        <w:rPr>
          <w:sz w:val="28"/>
          <w:szCs w:val="28"/>
        </w:rPr>
        <w:t xml:space="preserve">роведена работа по изменению налоговой базы в отношении объектов налогообложения для расчета налога на имущество физических лиц, с 1 января </w:t>
      </w:r>
      <w:smartTag w:uri="urn:schemas-microsoft-com:office:smarttags" w:element="metricconverter">
        <w:smartTagPr>
          <w:attr w:name="ProductID" w:val="2016 г"/>
        </w:smartTagPr>
        <w:r w:rsidRPr="009B1809"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</w:t>
      </w:r>
      <w:r w:rsidRPr="009B1809">
        <w:rPr>
          <w:sz w:val="28"/>
          <w:szCs w:val="28"/>
        </w:rPr>
        <w:t xml:space="preserve"> определяется исходя из их кадастровой стоимости. Изменена налоговая база по земельному налогу в связи с переоценкой кадастровой о</w:t>
      </w:r>
      <w:r>
        <w:rPr>
          <w:sz w:val="28"/>
          <w:szCs w:val="28"/>
        </w:rPr>
        <w:t>ценки земель населенных пунктов.</w:t>
      </w:r>
    </w:p>
    <w:p w:rsidR="00E144CF" w:rsidRPr="00DE620A" w:rsidRDefault="00E144CF" w:rsidP="00F93C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620A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DE620A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еспублики </w:t>
      </w:r>
      <w:r w:rsidRPr="00DE620A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DE620A">
        <w:rPr>
          <w:sz w:val="28"/>
          <w:szCs w:val="28"/>
        </w:rPr>
        <w:t xml:space="preserve"> от 29</w:t>
      </w:r>
      <w:r>
        <w:rPr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16 г"/>
        </w:smartTagPr>
        <w:r w:rsidRPr="00DE620A">
          <w:rPr>
            <w:sz w:val="28"/>
            <w:szCs w:val="28"/>
          </w:rPr>
          <w:t>2016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F93CD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>112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утвержден </w:t>
      </w:r>
      <w:r>
        <w:rPr>
          <w:sz w:val="28"/>
          <w:szCs w:val="28"/>
        </w:rPr>
        <w:t>П</w:t>
      </w:r>
      <w:r w:rsidRPr="00DE620A">
        <w:rPr>
          <w:sz w:val="28"/>
          <w:szCs w:val="28"/>
        </w:rPr>
        <w:t>оряд</w:t>
      </w:r>
      <w:r>
        <w:rPr>
          <w:sz w:val="28"/>
          <w:szCs w:val="28"/>
        </w:rPr>
        <w:t>о</w:t>
      </w:r>
      <w:r w:rsidRPr="00DE620A">
        <w:rPr>
          <w:sz w:val="28"/>
          <w:szCs w:val="28"/>
        </w:rPr>
        <w:t>к предоставления государственной преференции в части передачи имущества, находящегося в государственной</w:t>
      </w:r>
      <w:r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 собственности Республики Мордовия, на праве аренды субъектам малого и среднего предпринимательства без торгов</w:t>
      </w:r>
      <w:r>
        <w:rPr>
          <w:sz w:val="28"/>
          <w:szCs w:val="28"/>
        </w:rPr>
        <w:t>.</w:t>
      </w:r>
    </w:p>
    <w:p w:rsidR="00E144CF" w:rsidRPr="005623AF" w:rsidRDefault="00E144CF" w:rsidP="00F93C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23AF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5623A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623AF">
        <w:rPr>
          <w:sz w:val="28"/>
          <w:szCs w:val="28"/>
        </w:rPr>
        <w:t xml:space="preserve"> от 29</w:t>
      </w:r>
      <w:r>
        <w:rPr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16 г"/>
        </w:smartTagPr>
        <w:r w:rsidRPr="005623AF">
          <w:rPr>
            <w:sz w:val="28"/>
            <w:szCs w:val="28"/>
          </w:rPr>
          <w:t>2016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 №</w:t>
      </w:r>
      <w:r w:rsidRPr="005623AF">
        <w:rPr>
          <w:sz w:val="28"/>
          <w:szCs w:val="28"/>
        </w:rPr>
        <w:t xml:space="preserve"> 34-ФЗ</w:t>
      </w:r>
      <w:r>
        <w:rPr>
          <w:sz w:val="28"/>
          <w:szCs w:val="28"/>
        </w:rPr>
        <w:t xml:space="preserve"> «</w:t>
      </w:r>
      <w:r w:rsidRPr="005623AF">
        <w:rPr>
          <w:sz w:val="28"/>
          <w:szCs w:val="28"/>
        </w:rPr>
        <w:t>О внесении изменения в статью 193 части второй Налогового кодекса Российской Федерации</w:t>
      </w:r>
      <w:r>
        <w:rPr>
          <w:sz w:val="28"/>
          <w:szCs w:val="28"/>
        </w:rPr>
        <w:t>» с</w:t>
      </w:r>
      <w:r w:rsidRPr="005623AF">
        <w:rPr>
          <w:sz w:val="28"/>
          <w:szCs w:val="28"/>
        </w:rPr>
        <w:t xml:space="preserve"> 1 апреля </w:t>
      </w:r>
      <w:smartTag w:uri="urn:schemas-microsoft-com:office:smarttags" w:element="metricconverter">
        <w:smartTagPr>
          <w:attr w:name="ProductID" w:val="2016 г"/>
        </w:smartTagPr>
        <w:r w:rsidRPr="005623AF"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. изменены налоговые ставки по подакцизным товарам, </w:t>
      </w:r>
      <w:r w:rsidRPr="00935269">
        <w:rPr>
          <w:sz w:val="28"/>
          <w:szCs w:val="28"/>
        </w:rPr>
        <w:t>возросли акцизы на бензин всех классов.</w:t>
      </w:r>
    </w:p>
    <w:p w:rsidR="00E144CF" w:rsidRPr="00935269" w:rsidRDefault="00E144CF" w:rsidP="00F93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Pr="00935269">
        <w:rPr>
          <w:sz w:val="28"/>
          <w:szCs w:val="28"/>
        </w:rPr>
        <w:t>освобождаются от налогообложения физические лица в отношении каждого транспортного средства, имеющего разрешенную максимальную массу свыше 12 тонн, зарегистрированного в реестре транспортных средств системы взимания платы в счет возмещения вреда, причиняемого автомобильным дорогам общего пользования федерального значения, если сумма уплаченной платы в налоговом периоде превышает или равна сумме исчисленного налога по итогам отчетного налогового периода в отношении транспортного средства.</w:t>
      </w:r>
    </w:p>
    <w:p w:rsidR="00E144CF" w:rsidRPr="00935269" w:rsidRDefault="00E144CF" w:rsidP="00F93CD9">
      <w:pPr>
        <w:ind w:firstLine="709"/>
        <w:jc w:val="both"/>
        <w:rPr>
          <w:sz w:val="28"/>
          <w:szCs w:val="28"/>
        </w:rPr>
      </w:pPr>
      <w:r w:rsidRPr="00935269">
        <w:rPr>
          <w:sz w:val="28"/>
          <w:szCs w:val="28"/>
        </w:rPr>
        <w:t xml:space="preserve">Действия закона распространяются на правоотношения возникшие с 1 января </w:t>
      </w:r>
      <w:smartTag w:uri="urn:schemas-microsoft-com:office:smarttags" w:element="metricconverter">
        <w:smartTagPr>
          <w:attr w:name="ProductID" w:val="2015 г"/>
        </w:smartTagPr>
        <w:r w:rsidRPr="00935269">
          <w:rPr>
            <w:sz w:val="28"/>
            <w:szCs w:val="28"/>
          </w:rPr>
          <w:t>2015 г</w:t>
        </w:r>
      </w:smartTag>
      <w:r w:rsidRPr="00935269">
        <w:rPr>
          <w:sz w:val="28"/>
          <w:szCs w:val="28"/>
        </w:rPr>
        <w:t xml:space="preserve">. для физических лиц и с 1 января </w:t>
      </w:r>
      <w:smartTag w:uri="urn:schemas-microsoft-com:office:smarttags" w:element="metricconverter">
        <w:smartTagPr>
          <w:attr w:name="ProductID" w:val="2016 г"/>
        </w:smartTagPr>
        <w:r w:rsidRPr="00935269">
          <w:rPr>
            <w:sz w:val="28"/>
            <w:szCs w:val="28"/>
          </w:rPr>
          <w:t>2016 г</w:t>
        </w:r>
      </w:smartTag>
      <w:r w:rsidRPr="00935269">
        <w:rPr>
          <w:sz w:val="28"/>
          <w:szCs w:val="28"/>
        </w:rPr>
        <w:t>. для юридических лиц. Закон прекращает свое действие с 1 января 2019 г</w:t>
      </w:r>
      <w:r>
        <w:rPr>
          <w:sz w:val="28"/>
          <w:szCs w:val="28"/>
        </w:rPr>
        <w:t>ода</w:t>
      </w:r>
      <w:r w:rsidRPr="00935269">
        <w:rPr>
          <w:sz w:val="28"/>
          <w:szCs w:val="28"/>
        </w:rPr>
        <w:t>.</w:t>
      </w:r>
    </w:p>
    <w:p w:rsidR="00E144CF" w:rsidRPr="00935269" w:rsidRDefault="00E144CF" w:rsidP="00F93C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</w:t>
        </w:r>
        <w:r w:rsidRPr="00A36DF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A36DFC">
        <w:rPr>
          <w:sz w:val="28"/>
          <w:szCs w:val="28"/>
        </w:rPr>
        <w:t xml:space="preserve"> на федеральном уровне для физических лиц установлены новые сроки уплаты имущественных налогов</w:t>
      </w:r>
      <w:r>
        <w:rPr>
          <w:sz w:val="28"/>
          <w:szCs w:val="28"/>
        </w:rPr>
        <w:t xml:space="preserve"> и транспортного налога – не позднее </w:t>
      </w:r>
      <w:r w:rsidRPr="00A36DFC">
        <w:rPr>
          <w:sz w:val="28"/>
          <w:szCs w:val="28"/>
        </w:rPr>
        <w:t xml:space="preserve">1 </w:t>
      </w:r>
      <w:r>
        <w:rPr>
          <w:sz w:val="28"/>
          <w:szCs w:val="28"/>
        </w:rPr>
        <w:t>декабря</w:t>
      </w:r>
      <w:r w:rsidRPr="00A36DF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A36DFC">
        <w:rPr>
          <w:sz w:val="28"/>
          <w:szCs w:val="28"/>
        </w:rPr>
        <w:t>, следующего за истекшим налоговым пер</w:t>
      </w:r>
      <w:r>
        <w:rPr>
          <w:sz w:val="28"/>
          <w:szCs w:val="28"/>
        </w:rPr>
        <w:t>иодом.</w:t>
      </w:r>
    </w:p>
    <w:p w:rsidR="00E144CF" w:rsidRDefault="00E144CF" w:rsidP="00C96597">
      <w:pPr>
        <w:ind w:left="1800"/>
        <w:jc w:val="both"/>
        <w:rPr>
          <w:sz w:val="28"/>
          <w:szCs w:val="28"/>
        </w:rPr>
      </w:pPr>
    </w:p>
    <w:p w:rsidR="00E144CF" w:rsidRPr="00BA122E" w:rsidRDefault="00E144CF" w:rsidP="00BA122E">
      <w:pPr>
        <w:jc w:val="center"/>
        <w:rPr>
          <w:b/>
          <w:bCs/>
          <w:sz w:val="28"/>
          <w:szCs w:val="28"/>
        </w:rPr>
      </w:pPr>
      <w:r w:rsidRPr="00BA122E">
        <w:rPr>
          <w:b/>
          <w:bCs/>
          <w:sz w:val="28"/>
          <w:szCs w:val="28"/>
        </w:rPr>
        <w:t>Основные измене</w:t>
      </w:r>
      <w:r>
        <w:rPr>
          <w:b/>
          <w:bCs/>
          <w:sz w:val="28"/>
          <w:szCs w:val="28"/>
        </w:rPr>
        <w:t>ния налогового законодательства,</w:t>
      </w:r>
      <w:r w:rsidRPr="00BA122E">
        <w:rPr>
          <w:b/>
          <w:bCs/>
          <w:sz w:val="28"/>
          <w:szCs w:val="28"/>
        </w:rPr>
        <w:t xml:space="preserve"> вступающие в силу, а также планируемые к принятию в 20</w:t>
      </w:r>
      <w:r>
        <w:rPr>
          <w:b/>
          <w:bCs/>
          <w:sz w:val="28"/>
          <w:szCs w:val="28"/>
        </w:rPr>
        <w:t xml:space="preserve">17 </w:t>
      </w:r>
      <w:r w:rsidRPr="0053593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Pr="00BA12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9</w:t>
      </w:r>
      <w:r w:rsidRPr="00BA122E">
        <w:rPr>
          <w:b/>
          <w:bCs/>
          <w:sz w:val="28"/>
          <w:szCs w:val="28"/>
        </w:rPr>
        <w:t xml:space="preserve"> годах</w:t>
      </w:r>
    </w:p>
    <w:p w:rsidR="00E144CF" w:rsidRPr="00BA122E" w:rsidRDefault="00E144CF" w:rsidP="00BA122E">
      <w:pPr>
        <w:ind w:firstLine="720"/>
        <w:jc w:val="both"/>
        <w:rPr>
          <w:sz w:val="28"/>
          <w:szCs w:val="28"/>
        </w:rPr>
      </w:pPr>
    </w:p>
    <w:p w:rsidR="00E144CF" w:rsidRPr="00461F4F" w:rsidRDefault="00E144CF" w:rsidP="00F93CD9">
      <w:pPr>
        <w:ind w:firstLine="720"/>
        <w:jc w:val="both"/>
        <w:rPr>
          <w:sz w:val="28"/>
          <w:szCs w:val="28"/>
        </w:rPr>
      </w:pPr>
      <w:r w:rsidRPr="00461F4F">
        <w:rPr>
          <w:sz w:val="28"/>
          <w:szCs w:val="28"/>
        </w:rPr>
        <w:t>1. На федеральном уровне:</w:t>
      </w:r>
    </w:p>
    <w:p w:rsidR="00E144CF" w:rsidRPr="00735F7E" w:rsidRDefault="00E144CF" w:rsidP="00F93C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239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35F7E">
        <w:rPr>
          <w:rFonts w:ascii="Times New Roman" w:hAnsi="Times New Roman" w:cs="Times New Roman"/>
          <w:sz w:val="28"/>
          <w:szCs w:val="28"/>
        </w:rPr>
        <w:t xml:space="preserve"> 1 января </w:t>
      </w:r>
      <w:smartTag w:uri="urn:schemas-microsoft-com:office:smarttags" w:element="metricconverter">
        <w:smartTagPr>
          <w:attr w:name="ProductID" w:val="2017 г"/>
        </w:smartTagPr>
        <w:r w:rsidRPr="00735F7E"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для организаций – </w:t>
      </w:r>
      <w:r w:rsidRPr="00735F7E">
        <w:rPr>
          <w:rFonts w:ascii="Times New Roman" w:hAnsi="Times New Roman" w:cs="Times New Roman"/>
          <w:sz w:val="28"/>
          <w:szCs w:val="28"/>
        </w:rPr>
        <w:t xml:space="preserve">участников региональных инвестиционных проектов законами субъектов Российской Федерации может устанавливаться пониженная налоговая ставка налога, подлежащего зачислению в бюджеты субъектов Российской Федерации, в соответствии с положениями </w:t>
      </w:r>
      <w:hyperlink r:id="rId7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либо </w:t>
      </w:r>
      <w:hyperlink r:id="rId8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284.3-1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Налогового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35F7E">
        <w:rPr>
          <w:rFonts w:ascii="Times New Roman" w:hAnsi="Times New Roman" w:cs="Times New Roman"/>
          <w:sz w:val="28"/>
          <w:szCs w:val="28"/>
        </w:rPr>
        <w:t xml:space="preserve">одекса Российской Федерации (Федеральный </w:t>
      </w:r>
      <w:hyperlink r:id="rId9" w:history="1">
        <w:r w:rsidRPr="00735F7E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мая </w:t>
      </w:r>
      <w:r w:rsidRPr="00735F7E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                № 144-ФЗ);</w:t>
      </w:r>
    </w:p>
    <w:p w:rsidR="00E144CF" w:rsidRPr="00D32D2A" w:rsidRDefault="00E144CF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32D2A">
        <w:rPr>
          <w:sz w:val="28"/>
          <w:szCs w:val="28"/>
        </w:rPr>
        <w:t>) Федеральны</w:t>
      </w:r>
      <w:r>
        <w:rPr>
          <w:sz w:val="28"/>
          <w:szCs w:val="28"/>
        </w:rPr>
        <w:t>м</w:t>
      </w:r>
      <w:r w:rsidRPr="00D32D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от </w:t>
      </w:r>
      <w:r w:rsidRPr="00D32D2A">
        <w:rPr>
          <w:sz w:val="28"/>
          <w:szCs w:val="28"/>
        </w:rPr>
        <w:t>2</w:t>
      </w:r>
      <w:r>
        <w:rPr>
          <w:sz w:val="28"/>
          <w:szCs w:val="28"/>
        </w:rPr>
        <w:t xml:space="preserve"> июня </w:t>
      </w:r>
      <w:r w:rsidRPr="00D32D2A">
        <w:rPr>
          <w:sz w:val="28"/>
          <w:szCs w:val="28"/>
        </w:rPr>
        <w:t>2016</w:t>
      </w:r>
      <w:r>
        <w:rPr>
          <w:sz w:val="28"/>
          <w:szCs w:val="28"/>
        </w:rPr>
        <w:t xml:space="preserve"> г. №</w:t>
      </w:r>
      <w:r w:rsidRPr="00D32D2A">
        <w:rPr>
          <w:sz w:val="28"/>
          <w:szCs w:val="28"/>
        </w:rPr>
        <w:t xml:space="preserve"> 178-ФЗ</w:t>
      </w:r>
      <w:r>
        <w:rPr>
          <w:sz w:val="28"/>
          <w:szCs w:val="28"/>
        </w:rPr>
        <w:t xml:space="preserve"> «</w:t>
      </w:r>
      <w:r w:rsidRPr="00D32D2A">
        <w:rPr>
          <w:sz w:val="28"/>
          <w:szCs w:val="28"/>
        </w:rPr>
        <w:t xml:space="preserve">О внесении изменений в статью 346.32 части второй Налогового кодекса Российской Федерации и статью 5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 xml:space="preserve">О внесении изменений в часть первую и часть вторую Налогового кодекса Российской Федерации и статью 26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>О банках и банковской деятельности</w:t>
      </w:r>
      <w:r>
        <w:rPr>
          <w:sz w:val="28"/>
          <w:szCs w:val="28"/>
        </w:rPr>
        <w:t>»</w:t>
      </w:r>
      <w:r w:rsidRPr="00D32D2A">
        <w:rPr>
          <w:sz w:val="28"/>
          <w:szCs w:val="28"/>
        </w:rPr>
        <w:t xml:space="preserve"> продлено действие системы налогообложения в виде единого налога на вмененный доход для отдельных видов деятельности до 1 января 2021 года</w:t>
      </w:r>
      <w:r>
        <w:rPr>
          <w:sz w:val="28"/>
          <w:szCs w:val="28"/>
        </w:rPr>
        <w:t>;</w:t>
      </w:r>
    </w:p>
    <w:p w:rsidR="00E144CF" w:rsidRDefault="00E144CF" w:rsidP="00F93CD9">
      <w:pPr>
        <w:ind w:firstLine="720"/>
        <w:jc w:val="both"/>
        <w:rPr>
          <w:sz w:val="28"/>
          <w:szCs w:val="28"/>
        </w:rPr>
      </w:pPr>
      <w:r w:rsidRPr="00BA122E">
        <w:rPr>
          <w:sz w:val="28"/>
          <w:szCs w:val="28"/>
        </w:rPr>
        <w:t>2. На региональном уровне</w:t>
      </w:r>
      <w:r>
        <w:rPr>
          <w:sz w:val="28"/>
          <w:szCs w:val="28"/>
        </w:rPr>
        <w:t xml:space="preserve"> планируются следующие изменения</w:t>
      </w:r>
      <w:r w:rsidRPr="00BA122E">
        <w:rPr>
          <w:sz w:val="28"/>
          <w:szCs w:val="28"/>
        </w:rPr>
        <w:t>:</w:t>
      </w:r>
    </w:p>
    <w:p w:rsidR="00E144CF" w:rsidRDefault="00E144CF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DC5829">
        <w:rPr>
          <w:sz w:val="28"/>
          <w:szCs w:val="28"/>
        </w:rPr>
        <w:t>) в соответствии со статьей 378.2 Налогов</w:t>
      </w:r>
      <w:r>
        <w:rPr>
          <w:sz w:val="28"/>
          <w:szCs w:val="28"/>
        </w:rPr>
        <w:t>ого</w:t>
      </w:r>
      <w:r w:rsidRPr="00DC5829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DC5829">
        <w:rPr>
          <w:sz w:val="28"/>
          <w:szCs w:val="28"/>
        </w:rPr>
        <w:t xml:space="preserve"> Российской Федерации принятие закона</w:t>
      </w:r>
      <w:r>
        <w:rPr>
          <w:sz w:val="28"/>
          <w:szCs w:val="28"/>
        </w:rPr>
        <w:t xml:space="preserve"> </w:t>
      </w:r>
      <w:r w:rsidRPr="00DC5829">
        <w:rPr>
          <w:sz w:val="28"/>
          <w:szCs w:val="28"/>
        </w:rPr>
        <w:t>Республики Мордовия, устанавливающего особенности определения налоговой базы, исходя из кадастровой стоимости в отношении административно-деловых центров и торговых центров (комплексов) и помещений в них;</w:t>
      </w:r>
    </w:p>
    <w:p w:rsidR="00E144CF" w:rsidRDefault="00E144CF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A122E">
        <w:rPr>
          <w:sz w:val="28"/>
          <w:szCs w:val="28"/>
        </w:rPr>
        <w:t xml:space="preserve">) </w:t>
      </w:r>
      <w:r>
        <w:rPr>
          <w:sz w:val="28"/>
          <w:szCs w:val="28"/>
        </w:rPr>
        <w:t>п</w:t>
      </w:r>
      <w:r w:rsidRPr="00427BA3">
        <w:rPr>
          <w:sz w:val="28"/>
          <w:szCs w:val="28"/>
        </w:rPr>
        <w:t>оэтапное увеличение ставок транспортного налога</w:t>
      </w:r>
      <w:r>
        <w:rPr>
          <w:sz w:val="28"/>
          <w:szCs w:val="28"/>
        </w:rPr>
        <w:t xml:space="preserve">, доведение их до средних ставок по Приволжскому федеральному округу, в том числе </w:t>
      </w:r>
      <w:r w:rsidRPr="00E20D6C">
        <w:rPr>
          <w:sz w:val="28"/>
          <w:szCs w:val="28"/>
        </w:rPr>
        <w:t xml:space="preserve">для транспортных средств </w:t>
      </w:r>
      <w:r>
        <w:rPr>
          <w:sz w:val="28"/>
          <w:szCs w:val="28"/>
        </w:rPr>
        <w:t>«</w:t>
      </w:r>
      <w:r w:rsidRPr="00E20D6C">
        <w:rPr>
          <w:sz w:val="28"/>
          <w:szCs w:val="28"/>
        </w:rPr>
        <w:t>престижного потребления</w:t>
      </w:r>
      <w:r>
        <w:rPr>
          <w:sz w:val="28"/>
          <w:szCs w:val="28"/>
        </w:rPr>
        <w:t>»;</w:t>
      </w:r>
    </w:p>
    <w:p w:rsidR="00E144CF" w:rsidRDefault="00E144CF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E20D6C">
        <w:rPr>
          <w:sz w:val="28"/>
          <w:szCs w:val="28"/>
        </w:rPr>
        <w:t>актуализация результатов государственной кадастровой оценки объектов недвижимости</w:t>
      </w:r>
      <w:r>
        <w:rPr>
          <w:sz w:val="28"/>
          <w:szCs w:val="28"/>
        </w:rPr>
        <w:t xml:space="preserve"> Республики Мордовия;</w:t>
      </w:r>
    </w:p>
    <w:p w:rsidR="00E144CF" w:rsidRPr="00091864" w:rsidRDefault="00E144CF" w:rsidP="00F93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91864">
        <w:rPr>
          <w:sz w:val="28"/>
          <w:szCs w:val="28"/>
        </w:rPr>
        <w:t xml:space="preserve">) использование и введение </w:t>
      </w:r>
      <w:r>
        <w:rPr>
          <w:sz w:val="28"/>
          <w:szCs w:val="28"/>
        </w:rPr>
        <w:t xml:space="preserve">органами местного самоуправления платежей </w:t>
      </w:r>
      <w:r w:rsidRPr="00091864">
        <w:rPr>
          <w:sz w:val="28"/>
          <w:szCs w:val="28"/>
        </w:rPr>
        <w:t>в виде самообложения граждан в соответствии со статьей 56 Федеральн</w:t>
      </w:r>
      <w:r>
        <w:rPr>
          <w:sz w:val="28"/>
          <w:szCs w:val="28"/>
        </w:rPr>
        <w:t>ого</w:t>
      </w:r>
      <w:r w:rsidRPr="00091864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от </w:t>
      </w:r>
      <w:r w:rsidRPr="00091864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091864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г. № </w:t>
      </w:r>
      <w:r w:rsidRPr="00091864">
        <w:rPr>
          <w:sz w:val="28"/>
          <w:szCs w:val="28"/>
        </w:rPr>
        <w:t>131-ФЗ</w:t>
      </w:r>
      <w:r>
        <w:rPr>
          <w:sz w:val="28"/>
          <w:szCs w:val="28"/>
        </w:rPr>
        <w:t xml:space="preserve"> «</w:t>
      </w:r>
      <w:r w:rsidRPr="0009186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091864">
        <w:rPr>
          <w:sz w:val="28"/>
          <w:szCs w:val="28"/>
        </w:rPr>
        <w:t>.</w:t>
      </w:r>
    </w:p>
    <w:p w:rsidR="00E144CF" w:rsidRPr="00091864" w:rsidRDefault="00E144CF" w:rsidP="00F93CD9">
      <w:pPr>
        <w:ind w:firstLine="720"/>
        <w:jc w:val="both"/>
        <w:rPr>
          <w:sz w:val="28"/>
          <w:szCs w:val="28"/>
        </w:rPr>
      </w:pPr>
      <w:r w:rsidRPr="00091864">
        <w:rPr>
          <w:sz w:val="28"/>
          <w:szCs w:val="28"/>
        </w:rPr>
        <w:t xml:space="preserve">Средства самообложения могут вводиться и использоваться </w:t>
      </w:r>
      <w:r>
        <w:rPr>
          <w:sz w:val="28"/>
          <w:szCs w:val="28"/>
        </w:rPr>
        <w:t>д</w:t>
      </w:r>
      <w:r w:rsidRPr="00091864">
        <w:rPr>
          <w:sz w:val="28"/>
          <w:szCs w:val="28"/>
        </w:rPr>
        <w:t>ля решения вопросов по благоустройству и озеленению территории муниципального образования, сбору и вывозу бытовых отходов и мусора, благоустройству мест массового отдыха населения, охраны и сохранения памятников истории и культуры местного значения, электро-, тепло-, газо- и водоснабжению населения, водоотведению, снабжению населения топливом, строительству и содержанию автомобильных дорог общего пользования, мостов и иных транспортных сооружений и других вопросов местного значения</w:t>
      </w:r>
      <w:r>
        <w:rPr>
          <w:sz w:val="28"/>
          <w:szCs w:val="28"/>
        </w:rPr>
        <w:t>.</w:t>
      </w:r>
    </w:p>
    <w:p w:rsidR="00E144CF" w:rsidRDefault="00E144CF" w:rsidP="00135819">
      <w:pPr>
        <w:ind w:firstLine="720"/>
        <w:jc w:val="both"/>
        <w:rPr>
          <w:sz w:val="28"/>
          <w:szCs w:val="28"/>
          <w:highlight w:val="yellow"/>
        </w:rPr>
      </w:pPr>
    </w:p>
    <w:p w:rsidR="00E144CF" w:rsidRDefault="00E144CF" w:rsidP="00135819">
      <w:pPr>
        <w:ind w:firstLine="720"/>
        <w:jc w:val="both"/>
        <w:rPr>
          <w:sz w:val="28"/>
          <w:szCs w:val="28"/>
        </w:rPr>
      </w:pPr>
    </w:p>
    <w:p w:rsidR="00E144CF" w:rsidRDefault="00E144CF" w:rsidP="00135819">
      <w:pPr>
        <w:ind w:firstLine="720"/>
        <w:jc w:val="both"/>
        <w:rPr>
          <w:sz w:val="28"/>
          <w:szCs w:val="28"/>
        </w:rPr>
      </w:pPr>
    </w:p>
    <w:p w:rsidR="00E144CF" w:rsidRPr="00091864" w:rsidRDefault="00E144CF" w:rsidP="000918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144CF" w:rsidRDefault="00E144CF" w:rsidP="00135819">
      <w:pPr>
        <w:ind w:firstLine="720"/>
        <w:jc w:val="both"/>
        <w:rPr>
          <w:sz w:val="28"/>
          <w:szCs w:val="28"/>
          <w:highlight w:val="yellow"/>
        </w:rPr>
      </w:pPr>
    </w:p>
    <w:sectPr w:rsidR="00E144CF" w:rsidSect="006D6DA4">
      <w:headerReference w:type="default" r:id="rId10"/>
      <w:pgSz w:w="11906" w:h="16838"/>
      <w:pgMar w:top="851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4CF" w:rsidRDefault="00E144CF">
      <w:r>
        <w:separator/>
      </w:r>
    </w:p>
  </w:endnote>
  <w:endnote w:type="continuationSeparator" w:id="0">
    <w:p w:rsidR="00E144CF" w:rsidRDefault="00E144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4CF" w:rsidRDefault="00E144CF">
      <w:r>
        <w:separator/>
      </w:r>
    </w:p>
  </w:footnote>
  <w:footnote w:type="continuationSeparator" w:id="0">
    <w:p w:rsidR="00E144CF" w:rsidRDefault="00E144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4CF" w:rsidRDefault="00E144CF" w:rsidP="00372DA8">
    <w:pPr>
      <w:pStyle w:val="Header"/>
      <w:framePr w:wrap="auto" w:vAnchor="text" w:hAnchor="page" w:x="6091" w:y="-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E144CF" w:rsidRDefault="00E144CF" w:rsidP="00372DA8">
    <w:pPr>
      <w:pStyle w:val="Header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DA76965"/>
    <w:multiLevelType w:val="hybridMultilevel"/>
    <w:tmpl w:val="D592014C"/>
    <w:lvl w:ilvl="0" w:tplc="9946B434">
      <w:start w:val="1"/>
      <w:numFmt w:val="decimal"/>
      <w:lvlText w:val="%1)"/>
      <w:lvlJc w:val="left"/>
      <w:pPr>
        <w:ind w:left="1800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2BBB"/>
    <w:rsid w:val="00013AAA"/>
    <w:rsid w:val="00014F27"/>
    <w:rsid w:val="00015466"/>
    <w:rsid w:val="00015761"/>
    <w:rsid w:val="0001798F"/>
    <w:rsid w:val="00020641"/>
    <w:rsid w:val="00021568"/>
    <w:rsid w:val="00022C90"/>
    <w:rsid w:val="00022E0A"/>
    <w:rsid w:val="00024F14"/>
    <w:rsid w:val="00031F9E"/>
    <w:rsid w:val="0003245F"/>
    <w:rsid w:val="0003280D"/>
    <w:rsid w:val="000349C6"/>
    <w:rsid w:val="00036F03"/>
    <w:rsid w:val="00037C03"/>
    <w:rsid w:val="00037F38"/>
    <w:rsid w:val="000411D3"/>
    <w:rsid w:val="000421C0"/>
    <w:rsid w:val="00045E4C"/>
    <w:rsid w:val="00050508"/>
    <w:rsid w:val="00053FF1"/>
    <w:rsid w:val="00054FF0"/>
    <w:rsid w:val="00056738"/>
    <w:rsid w:val="00062C04"/>
    <w:rsid w:val="000648CF"/>
    <w:rsid w:val="00065F10"/>
    <w:rsid w:val="00070963"/>
    <w:rsid w:val="00072A81"/>
    <w:rsid w:val="000739B7"/>
    <w:rsid w:val="00076140"/>
    <w:rsid w:val="00076334"/>
    <w:rsid w:val="000802D9"/>
    <w:rsid w:val="00091864"/>
    <w:rsid w:val="00096C5A"/>
    <w:rsid w:val="000973CB"/>
    <w:rsid w:val="000A0065"/>
    <w:rsid w:val="000A2B23"/>
    <w:rsid w:val="000A7B3F"/>
    <w:rsid w:val="000B0C51"/>
    <w:rsid w:val="000B2210"/>
    <w:rsid w:val="000B3F98"/>
    <w:rsid w:val="000B6871"/>
    <w:rsid w:val="000C0428"/>
    <w:rsid w:val="000C0530"/>
    <w:rsid w:val="000C74BF"/>
    <w:rsid w:val="000C7978"/>
    <w:rsid w:val="000D1466"/>
    <w:rsid w:val="000D2DDA"/>
    <w:rsid w:val="000D3967"/>
    <w:rsid w:val="000D4275"/>
    <w:rsid w:val="000D5EF9"/>
    <w:rsid w:val="000E3184"/>
    <w:rsid w:val="000E6589"/>
    <w:rsid w:val="000E7264"/>
    <w:rsid w:val="000F141A"/>
    <w:rsid w:val="000F160E"/>
    <w:rsid w:val="000F6107"/>
    <w:rsid w:val="000F7461"/>
    <w:rsid w:val="000F7BEC"/>
    <w:rsid w:val="001007A7"/>
    <w:rsid w:val="001009C1"/>
    <w:rsid w:val="00101633"/>
    <w:rsid w:val="00103D81"/>
    <w:rsid w:val="00110377"/>
    <w:rsid w:val="00115DB3"/>
    <w:rsid w:val="00120735"/>
    <w:rsid w:val="001215FC"/>
    <w:rsid w:val="001217F1"/>
    <w:rsid w:val="00131EE6"/>
    <w:rsid w:val="00132324"/>
    <w:rsid w:val="00135819"/>
    <w:rsid w:val="00136201"/>
    <w:rsid w:val="00141820"/>
    <w:rsid w:val="00144904"/>
    <w:rsid w:val="0015591F"/>
    <w:rsid w:val="00160142"/>
    <w:rsid w:val="0016235D"/>
    <w:rsid w:val="00162596"/>
    <w:rsid w:val="0016363A"/>
    <w:rsid w:val="00166722"/>
    <w:rsid w:val="00166A31"/>
    <w:rsid w:val="001775F0"/>
    <w:rsid w:val="001842D1"/>
    <w:rsid w:val="001848FB"/>
    <w:rsid w:val="00185242"/>
    <w:rsid w:val="00185A75"/>
    <w:rsid w:val="0019529C"/>
    <w:rsid w:val="00197D58"/>
    <w:rsid w:val="001A046E"/>
    <w:rsid w:val="001A51F6"/>
    <w:rsid w:val="001B2CB1"/>
    <w:rsid w:val="001B39F1"/>
    <w:rsid w:val="001B402B"/>
    <w:rsid w:val="001B5A48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71F4"/>
    <w:rsid w:val="001F3F4A"/>
    <w:rsid w:val="001F6CE8"/>
    <w:rsid w:val="00202C7B"/>
    <w:rsid w:val="002033BF"/>
    <w:rsid w:val="00211B3E"/>
    <w:rsid w:val="00212BED"/>
    <w:rsid w:val="00213793"/>
    <w:rsid w:val="00216980"/>
    <w:rsid w:val="00217360"/>
    <w:rsid w:val="00220329"/>
    <w:rsid w:val="00224266"/>
    <w:rsid w:val="002245FB"/>
    <w:rsid w:val="00230C6C"/>
    <w:rsid w:val="002333D7"/>
    <w:rsid w:val="00242FD8"/>
    <w:rsid w:val="0024461A"/>
    <w:rsid w:val="0024650E"/>
    <w:rsid w:val="00254F7C"/>
    <w:rsid w:val="00255FFD"/>
    <w:rsid w:val="00257D5E"/>
    <w:rsid w:val="00260F91"/>
    <w:rsid w:val="00264D5E"/>
    <w:rsid w:val="0027000E"/>
    <w:rsid w:val="0027628F"/>
    <w:rsid w:val="002768D5"/>
    <w:rsid w:val="002777E1"/>
    <w:rsid w:val="002848E6"/>
    <w:rsid w:val="002853F6"/>
    <w:rsid w:val="00286046"/>
    <w:rsid w:val="002907AA"/>
    <w:rsid w:val="00293E53"/>
    <w:rsid w:val="002954EA"/>
    <w:rsid w:val="00296D82"/>
    <w:rsid w:val="002A2699"/>
    <w:rsid w:val="002B432E"/>
    <w:rsid w:val="002B5343"/>
    <w:rsid w:val="002B5DA2"/>
    <w:rsid w:val="002C06FB"/>
    <w:rsid w:val="002C0710"/>
    <w:rsid w:val="002C1028"/>
    <w:rsid w:val="002C17E2"/>
    <w:rsid w:val="002D6EDD"/>
    <w:rsid w:val="002E4A10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20C1B"/>
    <w:rsid w:val="00320E6B"/>
    <w:rsid w:val="00324C00"/>
    <w:rsid w:val="00326C91"/>
    <w:rsid w:val="00335EC8"/>
    <w:rsid w:val="00336C51"/>
    <w:rsid w:val="00343D1D"/>
    <w:rsid w:val="0034768C"/>
    <w:rsid w:val="0035096D"/>
    <w:rsid w:val="00353D7C"/>
    <w:rsid w:val="00360847"/>
    <w:rsid w:val="00360E6B"/>
    <w:rsid w:val="003631F7"/>
    <w:rsid w:val="00366DBF"/>
    <w:rsid w:val="00367BA8"/>
    <w:rsid w:val="003717E9"/>
    <w:rsid w:val="00372DA8"/>
    <w:rsid w:val="00375051"/>
    <w:rsid w:val="00376FFD"/>
    <w:rsid w:val="00381B23"/>
    <w:rsid w:val="00384BF4"/>
    <w:rsid w:val="00385F04"/>
    <w:rsid w:val="00397823"/>
    <w:rsid w:val="003A3E53"/>
    <w:rsid w:val="003A7DCA"/>
    <w:rsid w:val="003B126E"/>
    <w:rsid w:val="003B51A8"/>
    <w:rsid w:val="003B7CF0"/>
    <w:rsid w:val="003C0C55"/>
    <w:rsid w:val="003C5AAC"/>
    <w:rsid w:val="003C6274"/>
    <w:rsid w:val="003D4AFD"/>
    <w:rsid w:val="003D5AFB"/>
    <w:rsid w:val="003D5E92"/>
    <w:rsid w:val="003E103C"/>
    <w:rsid w:val="003E1CF5"/>
    <w:rsid w:val="003E36E7"/>
    <w:rsid w:val="003E4666"/>
    <w:rsid w:val="003F15BC"/>
    <w:rsid w:val="0040305B"/>
    <w:rsid w:val="00405CEE"/>
    <w:rsid w:val="00410117"/>
    <w:rsid w:val="004166AD"/>
    <w:rsid w:val="00416B2B"/>
    <w:rsid w:val="00417054"/>
    <w:rsid w:val="00417946"/>
    <w:rsid w:val="00417A42"/>
    <w:rsid w:val="00420E91"/>
    <w:rsid w:val="00424497"/>
    <w:rsid w:val="0042581D"/>
    <w:rsid w:val="00427BA3"/>
    <w:rsid w:val="00430B41"/>
    <w:rsid w:val="00435467"/>
    <w:rsid w:val="00441EC2"/>
    <w:rsid w:val="00442C20"/>
    <w:rsid w:val="00442D70"/>
    <w:rsid w:val="00443961"/>
    <w:rsid w:val="004472B8"/>
    <w:rsid w:val="004473AA"/>
    <w:rsid w:val="004500BE"/>
    <w:rsid w:val="0045681E"/>
    <w:rsid w:val="0046179A"/>
    <w:rsid w:val="00461F4F"/>
    <w:rsid w:val="004626AD"/>
    <w:rsid w:val="00474A22"/>
    <w:rsid w:val="00475198"/>
    <w:rsid w:val="0047566A"/>
    <w:rsid w:val="00477F11"/>
    <w:rsid w:val="00483281"/>
    <w:rsid w:val="004832BF"/>
    <w:rsid w:val="00484E3C"/>
    <w:rsid w:val="00494111"/>
    <w:rsid w:val="00496A56"/>
    <w:rsid w:val="00497CC3"/>
    <w:rsid w:val="00497EE2"/>
    <w:rsid w:val="004A09DB"/>
    <w:rsid w:val="004A0BE8"/>
    <w:rsid w:val="004A35EF"/>
    <w:rsid w:val="004A672C"/>
    <w:rsid w:val="004B4A95"/>
    <w:rsid w:val="004B5143"/>
    <w:rsid w:val="004C500C"/>
    <w:rsid w:val="004C6638"/>
    <w:rsid w:val="004C7335"/>
    <w:rsid w:val="004D114E"/>
    <w:rsid w:val="004D3F0D"/>
    <w:rsid w:val="004D426C"/>
    <w:rsid w:val="004E1A8F"/>
    <w:rsid w:val="004F0721"/>
    <w:rsid w:val="004F59B5"/>
    <w:rsid w:val="004F6107"/>
    <w:rsid w:val="00501390"/>
    <w:rsid w:val="00501871"/>
    <w:rsid w:val="00506720"/>
    <w:rsid w:val="005106FC"/>
    <w:rsid w:val="00521B25"/>
    <w:rsid w:val="00524868"/>
    <w:rsid w:val="00524C5D"/>
    <w:rsid w:val="005258DF"/>
    <w:rsid w:val="005259D9"/>
    <w:rsid w:val="00532D33"/>
    <w:rsid w:val="00535935"/>
    <w:rsid w:val="00535EBF"/>
    <w:rsid w:val="005369B2"/>
    <w:rsid w:val="00545787"/>
    <w:rsid w:val="00545B50"/>
    <w:rsid w:val="005513E6"/>
    <w:rsid w:val="00554D78"/>
    <w:rsid w:val="00555AA6"/>
    <w:rsid w:val="00560449"/>
    <w:rsid w:val="005605D9"/>
    <w:rsid w:val="005623AF"/>
    <w:rsid w:val="0056544D"/>
    <w:rsid w:val="00567084"/>
    <w:rsid w:val="005671D8"/>
    <w:rsid w:val="00571D14"/>
    <w:rsid w:val="005833AE"/>
    <w:rsid w:val="005A40BC"/>
    <w:rsid w:val="005B5FA8"/>
    <w:rsid w:val="005C4BE6"/>
    <w:rsid w:val="005D0899"/>
    <w:rsid w:val="005E22D3"/>
    <w:rsid w:val="005E2632"/>
    <w:rsid w:val="005F087C"/>
    <w:rsid w:val="005F1267"/>
    <w:rsid w:val="005F2204"/>
    <w:rsid w:val="005F46CA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166D9"/>
    <w:rsid w:val="0062394C"/>
    <w:rsid w:val="00626390"/>
    <w:rsid w:val="00630480"/>
    <w:rsid w:val="00635967"/>
    <w:rsid w:val="006407A2"/>
    <w:rsid w:val="00641396"/>
    <w:rsid w:val="006414A9"/>
    <w:rsid w:val="00646166"/>
    <w:rsid w:val="00654064"/>
    <w:rsid w:val="00662D34"/>
    <w:rsid w:val="00663431"/>
    <w:rsid w:val="00665F22"/>
    <w:rsid w:val="006710A8"/>
    <w:rsid w:val="00676BF1"/>
    <w:rsid w:val="0067784A"/>
    <w:rsid w:val="0068022A"/>
    <w:rsid w:val="0068673A"/>
    <w:rsid w:val="00693E55"/>
    <w:rsid w:val="00694952"/>
    <w:rsid w:val="00695C38"/>
    <w:rsid w:val="0069621E"/>
    <w:rsid w:val="00696DC1"/>
    <w:rsid w:val="006A1DD6"/>
    <w:rsid w:val="006A598A"/>
    <w:rsid w:val="006A706F"/>
    <w:rsid w:val="006B03BD"/>
    <w:rsid w:val="006B27FA"/>
    <w:rsid w:val="006B6438"/>
    <w:rsid w:val="006B73A5"/>
    <w:rsid w:val="006C245C"/>
    <w:rsid w:val="006C273D"/>
    <w:rsid w:val="006C4C8E"/>
    <w:rsid w:val="006C56F2"/>
    <w:rsid w:val="006C5A5C"/>
    <w:rsid w:val="006D0DD0"/>
    <w:rsid w:val="006D10CE"/>
    <w:rsid w:val="006D27FC"/>
    <w:rsid w:val="006D43FF"/>
    <w:rsid w:val="006D5A28"/>
    <w:rsid w:val="006D6DA4"/>
    <w:rsid w:val="006E0F8D"/>
    <w:rsid w:val="006E5794"/>
    <w:rsid w:val="006E7B07"/>
    <w:rsid w:val="006F4784"/>
    <w:rsid w:val="006F708D"/>
    <w:rsid w:val="006F7DCF"/>
    <w:rsid w:val="00703900"/>
    <w:rsid w:val="00707821"/>
    <w:rsid w:val="00707E61"/>
    <w:rsid w:val="00712880"/>
    <w:rsid w:val="00715766"/>
    <w:rsid w:val="007159D7"/>
    <w:rsid w:val="00717ACB"/>
    <w:rsid w:val="00721612"/>
    <w:rsid w:val="00726C9E"/>
    <w:rsid w:val="0073189E"/>
    <w:rsid w:val="00732DB5"/>
    <w:rsid w:val="0073394F"/>
    <w:rsid w:val="00735F7E"/>
    <w:rsid w:val="00743EC3"/>
    <w:rsid w:val="007460F9"/>
    <w:rsid w:val="0075710F"/>
    <w:rsid w:val="00760F4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819E3"/>
    <w:rsid w:val="007963A0"/>
    <w:rsid w:val="007A22EF"/>
    <w:rsid w:val="007B5EDC"/>
    <w:rsid w:val="007B6723"/>
    <w:rsid w:val="007B7C58"/>
    <w:rsid w:val="007C4355"/>
    <w:rsid w:val="007C47BF"/>
    <w:rsid w:val="007C4E99"/>
    <w:rsid w:val="007C6965"/>
    <w:rsid w:val="007D29A8"/>
    <w:rsid w:val="007D4144"/>
    <w:rsid w:val="007E06CD"/>
    <w:rsid w:val="007E2ED3"/>
    <w:rsid w:val="007E466B"/>
    <w:rsid w:val="007E5FA1"/>
    <w:rsid w:val="007F13EA"/>
    <w:rsid w:val="007F1754"/>
    <w:rsid w:val="007F2CC5"/>
    <w:rsid w:val="007F6E30"/>
    <w:rsid w:val="00800D5C"/>
    <w:rsid w:val="008045B2"/>
    <w:rsid w:val="00805939"/>
    <w:rsid w:val="00810C11"/>
    <w:rsid w:val="008149B2"/>
    <w:rsid w:val="00814C44"/>
    <w:rsid w:val="00820056"/>
    <w:rsid w:val="00822CB4"/>
    <w:rsid w:val="008248F5"/>
    <w:rsid w:val="00825D65"/>
    <w:rsid w:val="00826035"/>
    <w:rsid w:val="00830D97"/>
    <w:rsid w:val="00831C7A"/>
    <w:rsid w:val="00835F19"/>
    <w:rsid w:val="00840524"/>
    <w:rsid w:val="00842163"/>
    <w:rsid w:val="00842971"/>
    <w:rsid w:val="00845514"/>
    <w:rsid w:val="008456C1"/>
    <w:rsid w:val="008470A9"/>
    <w:rsid w:val="00855E71"/>
    <w:rsid w:val="00862615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415F"/>
    <w:rsid w:val="00884FFE"/>
    <w:rsid w:val="008857C7"/>
    <w:rsid w:val="00886742"/>
    <w:rsid w:val="00886B1D"/>
    <w:rsid w:val="008874B0"/>
    <w:rsid w:val="00891DFF"/>
    <w:rsid w:val="00893BE5"/>
    <w:rsid w:val="008979B0"/>
    <w:rsid w:val="008A7897"/>
    <w:rsid w:val="008B165F"/>
    <w:rsid w:val="008B2B2E"/>
    <w:rsid w:val="008B55A9"/>
    <w:rsid w:val="008D120E"/>
    <w:rsid w:val="008D216F"/>
    <w:rsid w:val="008D2E97"/>
    <w:rsid w:val="008D30CE"/>
    <w:rsid w:val="008E31B0"/>
    <w:rsid w:val="008F0097"/>
    <w:rsid w:val="008F5AB6"/>
    <w:rsid w:val="00901898"/>
    <w:rsid w:val="00907B83"/>
    <w:rsid w:val="0091193C"/>
    <w:rsid w:val="00926DA8"/>
    <w:rsid w:val="009341EA"/>
    <w:rsid w:val="00934912"/>
    <w:rsid w:val="00935269"/>
    <w:rsid w:val="00935D25"/>
    <w:rsid w:val="0094077A"/>
    <w:rsid w:val="00941E8F"/>
    <w:rsid w:val="009477B6"/>
    <w:rsid w:val="00953670"/>
    <w:rsid w:val="00954160"/>
    <w:rsid w:val="00954D41"/>
    <w:rsid w:val="00957494"/>
    <w:rsid w:val="009607AA"/>
    <w:rsid w:val="0096316F"/>
    <w:rsid w:val="00963CF0"/>
    <w:rsid w:val="00965C3E"/>
    <w:rsid w:val="009703A2"/>
    <w:rsid w:val="00970C95"/>
    <w:rsid w:val="0097194F"/>
    <w:rsid w:val="00971F7F"/>
    <w:rsid w:val="00972D7C"/>
    <w:rsid w:val="009815B0"/>
    <w:rsid w:val="0098335D"/>
    <w:rsid w:val="00983EFD"/>
    <w:rsid w:val="00984DD6"/>
    <w:rsid w:val="009914C2"/>
    <w:rsid w:val="009916A1"/>
    <w:rsid w:val="00996FCD"/>
    <w:rsid w:val="009A0D32"/>
    <w:rsid w:val="009A26B5"/>
    <w:rsid w:val="009A4B09"/>
    <w:rsid w:val="009B1809"/>
    <w:rsid w:val="009B1F5C"/>
    <w:rsid w:val="009B289B"/>
    <w:rsid w:val="009B6AB3"/>
    <w:rsid w:val="009C5F2D"/>
    <w:rsid w:val="009C646D"/>
    <w:rsid w:val="009C65E6"/>
    <w:rsid w:val="009D0A1D"/>
    <w:rsid w:val="009D140A"/>
    <w:rsid w:val="009D2B87"/>
    <w:rsid w:val="009D386A"/>
    <w:rsid w:val="009E0A86"/>
    <w:rsid w:val="009E1D6D"/>
    <w:rsid w:val="009E6D4B"/>
    <w:rsid w:val="009F10E6"/>
    <w:rsid w:val="009F2314"/>
    <w:rsid w:val="009F50ED"/>
    <w:rsid w:val="009F67E7"/>
    <w:rsid w:val="00A01126"/>
    <w:rsid w:val="00A02A82"/>
    <w:rsid w:val="00A05E80"/>
    <w:rsid w:val="00A07BD0"/>
    <w:rsid w:val="00A126A7"/>
    <w:rsid w:val="00A13235"/>
    <w:rsid w:val="00A16841"/>
    <w:rsid w:val="00A20EA0"/>
    <w:rsid w:val="00A25C91"/>
    <w:rsid w:val="00A31F7F"/>
    <w:rsid w:val="00A3531D"/>
    <w:rsid w:val="00A36763"/>
    <w:rsid w:val="00A36DFC"/>
    <w:rsid w:val="00A41517"/>
    <w:rsid w:val="00A47D8F"/>
    <w:rsid w:val="00A52979"/>
    <w:rsid w:val="00A52CD1"/>
    <w:rsid w:val="00A54929"/>
    <w:rsid w:val="00A559D9"/>
    <w:rsid w:val="00A55F0D"/>
    <w:rsid w:val="00A70D3B"/>
    <w:rsid w:val="00A72823"/>
    <w:rsid w:val="00A72C76"/>
    <w:rsid w:val="00A73773"/>
    <w:rsid w:val="00A76F21"/>
    <w:rsid w:val="00A778BA"/>
    <w:rsid w:val="00A80B9C"/>
    <w:rsid w:val="00A82693"/>
    <w:rsid w:val="00A930E2"/>
    <w:rsid w:val="00A94E01"/>
    <w:rsid w:val="00AA21F1"/>
    <w:rsid w:val="00AA239E"/>
    <w:rsid w:val="00AB0482"/>
    <w:rsid w:val="00AB4E61"/>
    <w:rsid w:val="00AB5F1C"/>
    <w:rsid w:val="00AC0E36"/>
    <w:rsid w:val="00AC1551"/>
    <w:rsid w:val="00AC22B0"/>
    <w:rsid w:val="00AC39F0"/>
    <w:rsid w:val="00AC45B0"/>
    <w:rsid w:val="00AD3F6D"/>
    <w:rsid w:val="00AD40C1"/>
    <w:rsid w:val="00AD4F6C"/>
    <w:rsid w:val="00AD4FB6"/>
    <w:rsid w:val="00AD7248"/>
    <w:rsid w:val="00AD7E31"/>
    <w:rsid w:val="00AE06F5"/>
    <w:rsid w:val="00AE1F4C"/>
    <w:rsid w:val="00AE2872"/>
    <w:rsid w:val="00AE2F1E"/>
    <w:rsid w:val="00AE54BF"/>
    <w:rsid w:val="00AE6365"/>
    <w:rsid w:val="00AF0ECD"/>
    <w:rsid w:val="00AF1826"/>
    <w:rsid w:val="00AF216A"/>
    <w:rsid w:val="00B01ED3"/>
    <w:rsid w:val="00B03ED6"/>
    <w:rsid w:val="00B05E0D"/>
    <w:rsid w:val="00B11223"/>
    <w:rsid w:val="00B11573"/>
    <w:rsid w:val="00B145C1"/>
    <w:rsid w:val="00B15EA0"/>
    <w:rsid w:val="00B16468"/>
    <w:rsid w:val="00B2168C"/>
    <w:rsid w:val="00B34EAD"/>
    <w:rsid w:val="00B355F4"/>
    <w:rsid w:val="00B35826"/>
    <w:rsid w:val="00B40922"/>
    <w:rsid w:val="00B47372"/>
    <w:rsid w:val="00B474C9"/>
    <w:rsid w:val="00B5325A"/>
    <w:rsid w:val="00B610FF"/>
    <w:rsid w:val="00B72D2D"/>
    <w:rsid w:val="00B82350"/>
    <w:rsid w:val="00B83E51"/>
    <w:rsid w:val="00B86A68"/>
    <w:rsid w:val="00B96748"/>
    <w:rsid w:val="00B96833"/>
    <w:rsid w:val="00BA0694"/>
    <w:rsid w:val="00BA122E"/>
    <w:rsid w:val="00BA4440"/>
    <w:rsid w:val="00BA58CD"/>
    <w:rsid w:val="00BC170E"/>
    <w:rsid w:val="00BC1B9A"/>
    <w:rsid w:val="00BD1901"/>
    <w:rsid w:val="00BD4334"/>
    <w:rsid w:val="00BD7A33"/>
    <w:rsid w:val="00BF5369"/>
    <w:rsid w:val="00C00BFB"/>
    <w:rsid w:val="00C01C0A"/>
    <w:rsid w:val="00C04E03"/>
    <w:rsid w:val="00C0766B"/>
    <w:rsid w:val="00C16D27"/>
    <w:rsid w:val="00C171CB"/>
    <w:rsid w:val="00C210CB"/>
    <w:rsid w:val="00C219A8"/>
    <w:rsid w:val="00C226FF"/>
    <w:rsid w:val="00C22BBF"/>
    <w:rsid w:val="00C255E9"/>
    <w:rsid w:val="00C332EB"/>
    <w:rsid w:val="00C40AD1"/>
    <w:rsid w:val="00C4292E"/>
    <w:rsid w:val="00C43C7E"/>
    <w:rsid w:val="00C44622"/>
    <w:rsid w:val="00C45591"/>
    <w:rsid w:val="00C47254"/>
    <w:rsid w:val="00C51DE3"/>
    <w:rsid w:val="00C55C0B"/>
    <w:rsid w:val="00C77138"/>
    <w:rsid w:val="00C82B58"/>
    <w:rsid w:val="00C82EBD"/>
    <w:rsid w:val="00C83608"/>
    <w:rsid w:val="00C87816"/>
    <w:rsid w:val="00C91B90"/>
    <w:rsid w:val="00C94E13"/>
    <w:rsid w:val="00C9621F"/>
    <w:rsid w:val="00C96597"/>
    <w:rsid w:val="00C97524"/>
    <w:rsid w:val="00CB0004"/>
    <w:rsid w:val="00CB0DFF"/>
    <w:rsid w:val="00CB34B5"/>
    <w:rsid w:val="00CB517A"/>
    <w:rsid w:val="00CC2807"/>
    <w:rsid w:val="00CC3176"/>
    <w:rsid w:val="00CC70AB"/>
    <w:rsid w:val="00CD111E"/>
    <w:rsid w:val="00CD29A6"/>
    <w:rsid w:val="00CD3D4A"/>
    <w:rsid w:val="00CD3E32"/>
    <w:rsid w:val="00CD459D"/>
    <w:rsid w:val="00CD682B"/>
    <w:rsid w:val="00CD6A7D"/>
    <w:rsid w:val="00CE5421"/>
    <w:rsid w:val="00CF40F8"/>
    <w:rsid w:val="00CF5170"/>
    <w:rsid w:val="00D02F3F"/>
    <w:rsid w:val="00D143FC"/>
    <w:rsid w:val="00D177AC"/>
    <w:rsid w:val="00D21355"/>
    <w:rsid w:val="00D23E9D"/>
    <w:rsid w:val="00D24FED"/>
    <w:rsid w:val="00D25E21"/>
    <w:rsid w:val="00D2600F"/>
    <w:rsid w:val="00D32D2A"/>
    <w:rsid w:val="00D35474"/>
    <w:rsid w:val="00D44FFB"/>
    <w:rsid w:val="00D47858"/>
    <w:rsid w:val="00D56DA8"/>
    <w:rsid w:val="00D631AE"/>
    <w:rsid w:val="00D6324A"/>
    <w:rsid w:val="00D700C7"/>
    <w:rsid w:val="00D70BAC"/>
    <w:rsid w:val="00D715E4"/>
    <w:rsid w:val="00D716D8"/>
    <w:rsid w:val="00D71E13"/>
    <w:rsid w:val="00D74F2C"/>
    <w:rsid w:val="00D755F1"/>
    <w:rsid w:val="00D90148"/>
    <w:rsid w:val="00D92EA7"/>
    <w:rsid w:val="00DA1E69"/>
    <w:rsid w:val="00DA7453"/>
    <w:rsid w:val="00DB09E9"/>
    <w:rsid w:val="00DB37B5"/>
    <w:rsid w:val="00DB37F2"/>
    <w:rsid w:val="00DC046D"/>
    <w:rsid w:val="00DC5829"/>
    <w:rsid w:val="00DC7764"/>
    <w:rsid w:val="00DD00A4"/>
    <w:rsid w:val="00DD36EE"/>
    <w:rsid w:val="00DD67CE"/>
    <w:rsid w:val="00DE413F"/>
    <w:rsid w:val="00DE620A"/>
    <w:rsid w:val="00DF0714"/>
    <w:rsid w:val="00DF6AF1"/>
    <w:rsid w:val="00DF6E5E"/>
    <w:rsid w:val="00DF735E"/>
    <w:rsid w:val="00E00FE9"/>
    <w:rsid w:val="00E01025"/>
    <w:rsid w:val="00E018CD"/>
    <w:rsid w:val="00E02E9A"/>
    <w:rsid w:val="00E02ECC"/>
    <w:rsid w:val="00E07606"/>
    <w:rsid w:val="00E10A83"/>
    <w:rsid w:val="00E144CF"/>
    <w:rsid w:val="00E15AB8"/>
    <w:rsid w:val="00E20D6C"/>
    <w:rsid w:val="00E256DB"/>
    <w:rsid w:val="00E267A7"/>
    <w:rsid w:val="00E30680"/>
    <w:rsid w:val="00E36589"/>
    <w:rsid w:val="00E370BB"/>
    <w:rsid w:val="00E37E9B"/>
    <w:rsid w:val="00E4274C"/>
    <w:rsid w:val="00E50F7D"/>
    <w:rsid w:val="00E53661"/>
    <w:rsid w:val="00E621B1"/>
    <w:rsid w:val="00E63547"/>
    <w:rsid w:val="00E666E7"/>
    <w:rsid w:val="00E72C02"/>
    <w:rsid w:val="00E74024"/>
    <w:rsid w:val="00E81581"/>
    <w:rsid w:val="00E8171D"/>
    <w:rsid w:val="00E83AE0"/>
    <w:rsid w:val="00E92034"/>
    <w:rsid w:val="00E94688"/>
    <w:rsid w:val="00E97D9B"/>
    <w:rsid w:val="00EA2A51"/>
    <w:rsid w:val="00EA37A7"/>
    <w:rsid w:val="00EA3CDA"/>
    <w:rsid w:val="00EA62E1"/>
    <w:rsid w:val="00EB4035"/>
    <w:rsid w:val="00EB6449"/>
    <w:rsid w:val="00EC4CFA"/>
    <w:rsid w:val="00EC5C8D"/>
    <w:rsid w:val="00EC7C4E"/>
    <w:rsid w:val="00EC7E33"/>
    <w:rsid w:val="00ED0EFC"/>
    <w:rsid w:val="00EE0232"/>
    <w:rsid w:val="00EE1CA4"/>
    <w:rsid w:val="00EE5289"/>
    <w:rsid w:val="00EE739F"/>
    <w:rsid w:val="00EE7C46"/>
    <w:rsid w:val="00EF2256"/>
    <w:rsid w:val="00EF452A"/>
    <w:rsid w:val="00EF55B0"/>
    <w:rsid w:val="00F01C5F"/>
    <w:rsid w:val="00F16CCB"/>
    <w:rsid w:val="00F2199C"/>
    <w:rsid w:val="00F251FE"/>
    <w:rsid w:val="00F264C7"/>
    <w:rsid w:val="00F3017A"/>
    <w:rsid w:val="00F312FF"/>
    <w:rsid w:val="00F33D85"/>
    <w:rsid w:val="00F3465B"/>
    <w:rsid w:val="00F35FD6"/>
    <w:rsid w:val="00F433C1"/>
    <w:rsid w:val="00F44643"/>
    <w:rsid w:val="00F63797"/>
    <w:rsid w:val="00F66A01"/>
    <w:rsid w:val="00F67E35"/>
    <w:rsid w:val="00F73195"/>
    <w:rsid w:val="00F7564B"/>
    <w:rsid w:val="00F83188"/>
    <w:rsid w:val="00F833FF"/>
    <w:rsid w:val="00F84D22"/>
    <w:rsid w:val="00F900C7"/>
    <w:rsid w:val="00F90C72"/>
    <w:rsid w:val="00F917CF"/>
    <w:rsid w:val="00F93CD9"/>
    <w:rsid w:val="00F94CAF"/>
    <w:rsid w:val="00F9681D"/>
    <w:rsid w:val="00FA2A81"/>
    <w:rsid w:val="00FA493E"/>
    <w:rsid w:val="00FB095A"/>
    <w:rsid w:val="00FB2DE9"/>
    <w:rsid w:val="00FB34D0"/>
    <w:rsid w:val="00FB625F"/>
    <w:rsid w:val="00FB7F7B"/>
    <w:rsid w:val="00FC1520"/>
    <w:rsid w:val="00FC1541"/>
    <w:rsid w:val="00FC420D"/>
    <w:rsid w:val="00FC5D0B"/>
    <w:rsid w:val="00FC7663"/>
    <w:rsid w:val="00FD7312"/>
    <w:rsid w:val="00FE6D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rFonts w:cs="Times New Roman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02F3F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2F3F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AC0E36"/>
    <w:rPr>
      <w:rFonts w:cs="Times New Roman"/>
    </w:rPr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harChar">
    <w:name w:val="Char Char"/>
    <w:basedOn w:val="Normal"/>
    <w:uiPriority w:val="99"/>
    <w:rsid w:val="00A353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F7D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F7DCF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372DA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72DA8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5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BA9B29754ADF043B5F6FFB15F818FE31E012D80829165E7555B7040860ED1C2BE7300B3B1465FD9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96BA9B29754ADF043B5F6FFB15F818FE31E012D80829165E7555B7040860ED1C2BE7309B9B954D7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709DB3841BC3CA323E6914C76921B4C7414C0ED111A2077AA79474BBE9481DC85E9DE6CAB862CDA3F7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6</Pages>
  <Words>1531</Words>
  <Characters>8729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Для работы</cp:lastModifiedBy>
  <cp:revision>8</cp:revision>
  <cp:lastPrinted>2016-10-26T09:34:00Z</cp:lastPrinted>
  <dcterms:created xsi:type="dcterms:W3CDTF">2016-10-26T06:01:00Z</dcterms:created>
  <dcterms:modified xsi:type="dcterms:W3CDTF">2016-12-02T06:01:00Z</dcterms:modified>
</cp:coreProperties>
</file>