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45" w:rsidRDefault="00E63445" w:rsidP="000D04EE">
      <w:pPr>
        <w:jc w:val="center"/>
        <w:rPr>
          <w:b/>
          <w:bCs/>
          <w:sz w:val="32"/>
          <w:szCs w:val="32"/>
        </w:rPr>
      </w:pPr>
    </w:p>
    <w:p w:rsidR="00E63445" w:rsidRPr="008B6F57" w:rsidRDefault="00E63445" w:rsidP="000D04EE">
      <w:pPr>
        <w:jc w:val="center"/>
        <w:rPr>
          <w:b/>
          <w:bCs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369pt;margin-top:-54pt;width:117.45pt;height:36pt;z-index:251658240;visibility:visible" stroked="f">
            <v:textbox>
              <w:txbxContent>
                <w:p w:rsidR="00E63445" w:rsidRPr="00A25334" w:rsidRDefault="00E63445" w:rsidP="00120B2F"/>
              </w:txbxContent>
            </v:textbox>
          </v:shape>
        </w:pict>
      </w:r>
      <w:r>
        <w:rPr>
          <w:noProof/>
        </w:rPr>
        <w:pict>
          <v:shape id="Text Box 38" o:spid="_x0000_s1027" type="#_x0000_t202" style="position:absolute;left:0;text-align:left;margin-left:396pt;margin-top:-36pt;width:117.45pt;height:9pt;z-index:251659264;visibility:visible" stroked="f">
            <v:textbox>
              <w:txbxContent>
                <w:p w:rsidR="00E63445" w:rsidRPr="00A25334" w:rsidRDefault="00E63445" w:rsidP="000F73D0"/>
              </w:txbxContent>
            </v:textbox>
          </v:shape>
        </w:pict>
      </w:r>
      <w:r>
        <w:rPr>
          <w:noProof/>
        </w:rPr>
        <w:pict>
          <v:shape id="Text Box 39" o:spid="_x0000_s1028" type="#_x0000_t202" style="position:absolute;left:0;text-align:left;margin-left:396pt;margin-top:-36pt;width:117.45pt;height:27pt;z-index:251660288;visibility:visible" stroked="f">
            <v:textbox>
              <w:txbxContent>
                <w:p w:rsidR="00E63445" w:rsidRPr="00A25334" w:rsidRDefault="00E63445" w:rsidP="000F73D0"/>
              </w:txbxContent>
            </v:textbox>
          </v:shape>
        </w:pict>
      </w:r>
      <w:r w:rsidRPr="008B6F57">
        <w:rPr>
          <w:b/>
          <w:bCs/>
          <w:sz w:val="32"/>
          <w:szCs w:val="32"/>
        </w:rPr>
        <w:t>Совет депутатов</w:t>
      </w:r>
      <w:r>
        <w:rPr>
          <w:b/>
          <w:bCs/>
          <w:sz w:val="32"/>
          <w:szCs w:val="32"/>
        </w:rPr>
        <w:t xml:space="preserve"> </w:t>
      </w:r>
      <w:r w:rsidRPr="008B6F57">
        <w:rPr>
          <w:b/>
          <w:bCs/>
          <w:sz w:val="32"/>
          <w:szCs w:val="32"/>
        </w:rPr>
        <w:t xml:space="preserve"> Новобаевского сельского поселения </w:t>
      </w:r>
    </w:p>
    <w:p w:rsidR="00E63445" w:rsidRPr="008B6F57" w:rsidRDefault="00E63445" w:rsidP="000D04EE">
      <w:pPr>
        <w:jc w:val="center"/>
        <w:rPr>
          <w:b/>
          <w:bCs/>
          <w:sz w:val="32"/>
          <w:szCs w:val="32"/>
        </w:rPr>
      </w:pPr>
      <w:r w:rsidRPr="008B6F57">
        <w:rPr>
          <w:b/>
          <w:bCs/>
          <w:sz w:val="32"/>
          <w:szCs w:val="32"/>
        </w:rPr>
        <w:t xml:space="preserve">Большеигнатовского муниципального района </w:t>
      </w:r>
    </w:p>
    <w:p w:rsidR="00E63445" w:rsidRPr="008B6F57" w:rsidRDefault="00E63445" w:rsidP="000D04EE">
      <w:pPr>
        <w:jc w:val="center"/>
        <w:rPr>
          <w:b/>
          <w:bCs/>
          <w:sz w:val="32"/>
          <w:szCs w:val="32"/>
        </w:rPr>
      </w:pPr>
      <w:r w:rsidRPr="008B6F57">
        <w:rPr>
          <w:b/>
          <w:bCs/>
          <w:sz w:val="32"/>
          <w:szCs w:val="32"/>
        </w:rPr>
        <w:t>Республики Мордовия</w:t>
      </w:r>
    </w:p>
    <w:p w:rsidR="00E63445" w:rsidRPr="008B6F57" w:rsidRDefault="00E63445" w:rsidP="000D04EE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2"/>
          <w:szCs w:val="32"/>
        </w:rPr>
      </w:pPr>
      <w:r w:rsidRPr="008B6F57">
        <w:rPr>
          <w:b/>
          <w:bCs/>
          <w:sz w:val="32"/>
          <w:szCs w:val="32"/>
        </w:rPr>
        <w:t>РЕШЕНИЕ</w:t>
      </w:r>
    </w:p>
    <w:p w:rsidR="00E63445" w:rsidRPr="00A447E8" w:rsidRDefault="00E63445" w:rsidP="000D04EE">
      <w:pPr>
        <w:pStyle w:val="Heading5"/>
        <w:tabs>
          <w:tab w:val="left" w:pos="0"/>
        </w:tabs>
        <w:jc w:val="center"/>
        <w:rPr>
          <w:i w:val="0"/>
          <w:iCs w:val="0"/>
          <w:sz w:val="28"/>
          <w:szCs w:val="28"/>
        </w:rPr>
      </w:pPr>
      <w:r w:rsidRPr="00264B69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00A447E8">
        <w:rPr>
          <w:i w:val="0"/>
          <w:iCs w:val="0"/>
          <w:sz w:val="28"/>
          <w:szCs w:val="28"/>
        </w:rPr>
        <w:t>Совета депутатов Новобаевского сельского поселения Большеигнатовского муниципального района Республики Мордовия шестого созыва</w:t>
      </w:r>
    </w:p>
    <w:p w:rsidR="00E63445" w:rsidRDefault="00E63445" w:rsidP="00264B69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28"/>
          <w:szCs w:val="28"/>
        </w:rPr>
      </w:pPr>
      <w:r w:rsidRPr="00264B69">
        <w:rPr>
          <w:sz w:val="24"/>
          <w:szCs w:val="24"/>
        </w:rPr>
        <w:t xml:space="preserve">с. </w:t>
      </w:r>
      <w:r>
        <w:rPr>
          <w:sz w:val="24"/>
          <w:szCs w:val="24"/>
        </w:rPr>
        <w:t>Новое Баево</w:t>
      </w:r>
    </w:p>
    <w:p w:rsidR="00E63445" w:rsidRPr="00264B69" w:rsidRDefault="00E63445" w:rsidP="00264B69">
      <w:pPr>
        <w:jc w:val="center"/>
      </w:pPr>
    </w:p>
    <w:p w:rsidR="00E63445" w:rsidRPr="00A447E8" w:rsidRDefault="00E63445" w:rsidP="00457F0F">
      <w:pPr>
        <w:rPr>
          <w:sz w:val="28"/>
          <w:szCs w:val="28"/>
        </w:rPr>
      </w:pPr>
      <w:r>
        <w:rPr>
          <w:sz w:val="28"/>
          <w:szCs w:val="28"/>
        </w:rPr>
        <w:t>от 04</w:t>
      </w:r>
      <w:r w:rsidRPr="00A447E8">
        <w:rPr>
          <w:sz w:val="28"/>
          <w:szCs w:val="28"/>
        </w:rPr>
        <w:t xml:space="preserve"> октября 2016 года                     </w:t>
      </w:r>
      <w:r>
        <w:rPr>
          <w:sz w:val="28"/>
          <w:szCs w:val="28"/>
        </w:rPr>
        <w:t xml:space="preserve">                     </w:t>
      </w:r>
      <w:r w:rsidRPr="00A447E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№ 3</w:t>
      </w:r>
    </w:p>
    <w:p w:rsidR="00E63445" w:rsidRDefault="00E63445" w:rsidP="000F73D0">
      <w:pPr>
        <w:jc w:val="center"/>
        <w:rPr>
          <w:b/>
          <w:bCs/>
          <w:sz w:val="32"/>
          <w:szCs w:val="32"/>
        </w:rPr>
      </w:pPr>
    </w:p>
    <w:p w:rsidR="00E63445" w:rsidRDefault="00E63445" w:rsidP="003813B3">
      <w:pPr>
        <w:pStyle w:val="BodyTextIndent"/>
        <w:ind w:firstLine="0"/>
        <w:rPr>
          <w:b/>
          <w:bCs/>
        </w:rPr>
      </w:pPr>
      <w:r w:rsidRPr="001859BE">
        <w:rPr>
          <w:b/>
          <w:bCs/>
        </w:rPr>
        <w:t>Об избрании депутата</w:t>
      </w:r>
      <w:r>
        <w:rPr>
          <w:b/>
          <w:bCs/>
        </w:rPr>
        <w:t xml:space="preserve"> </w:t>
      </w:r>
      <w:r w:rsidRPr="001859BE">
        <w:rPr>
          <w:b/>
          <w:bCs/>
        </w:rPr>
        <w:t>в состав Совета депутатов</w:t>
      </w:r>
    </w:p>
    <w:p w:rsidR="00E63445" w:rsidRPr="001859BE" w:rsidRDefault="00E63445" w:rsidP="003813B3">
      <w:pPr>
        <w:pStyle w:val="BodyTextIndent"/>
        <w:ind w:firstLine="0"/>
        <w:rPr>
          <w:b/>
          <w:bCs/>
        </w:rPr>
      </w:pPr>
      <w:r>
        <w:rPr>
          <w:b/>
          <w:bCs/>
        </w:rPr>
        <w:t xml:space="preserve"> Большеигнатовского </w:t>
      </w:r>
      <w:r w:rsidRPr="001859BE">
        <w:rPr>
          <w:b/>
          <w:bCs/>
        </w:rPr>
        <w:t xml:space="preserve"> муниципального района</w:t>
      </w:r>
    </w:p>
    <w:p w:rsidR="00E63445" w:rsidRDefault="00E63445" w:rsidP="00524A87">
      <w:pPr>
        <w:pStyle w:val="BodyTextIndent"/>
        <w:jc w:val="both"/>
      </w:pPr>
    </w:p>
    <w:p w:rsidR="00E63445" w:rsidRPr="00A447E8" w:rsidRDefault="00E63445" w:rsidP="003E649F">
      <w:pPr>
        <w:pStyle w:val="a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E649F"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4 статьи 35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E649F">
        <w:rPr>
          <w:rFonts w:ascii="Times New Roman" w:hAnsi="Times New Roman" w:cs="Times New Roman"/>
          <w:sz w:val="28"/>
          <w:szCs w:val="28"/>
        </w:rPr>
        <w:t xml:space="preserve">от 6 октября 2003 г.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2016 г.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Совет депутатов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447E8">
        <w:rPr>
          <w:rFonts w:ascii="Times New Roman" w:hAnsi="Times New Roman" w:cs="Times New Roman"/>
          <w:b/>
          <w:bCs/>
          <w:sz w:val="32"/>
          <w:szCs w:val="32"/>
        </w:rPr>
        <w:t>решил:</w:t>
      </w:r>
    </w:p>
    <w:p w:rsidR="00E63445" w:rsidRPr="004A713B" w:rsidRDefault="00E63445" w:rsidP="003E649F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>
        <w:rPr>
          <w:sz w:val="28"/>
          <w:szCs w:val="28"/>
        </w:rPr>
        <w:t>Калякова Александра Ивановича</w:t>
      </w:r>
      <w:r w:rsidRPr="004A713B">
        <w:rPr>
          <w:sz w:val="28"/>
          <w:szCs w:val="28"/>
        </w:rPr>
        <w:t xml:space="preserve"> – депутата от избирательного округа</w:t>
      </w:r>
      <w:r>
        <w:rPr>
          <w:sz w:val="28"/>
          <w:szCs w:val="28"/>
        </w:rPr>
        <w:t xml:space="preserve"> № 4 </w:t>
      </w:r>
      <w:r w:rsidRPr="004A713B">
        <w:rPr>
          <w:sz w:val="28"/>
          <w:szCs w:val="28"/>
        </w:rPr>
        <w:t xml:space="preserve">депутатом в состав Совета депутатов </w:t>
      </w:r>
      <w:r>
        <w:rPr>
          <w:sz w:val="28"/>
          <w:szCs w:val="28"/>
        </w:rPr>
        <w:t xml:space="preserve">Большеигнатовского </w:t>
      </w:r>
      <w:r w:rsidRPr="004A713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на срок полномочий Совета депутатов </w:t>
      </w:r>
      <w:r>
        <w:rPr>
          <w:color w:val="000000"/>
          <w:sz w:val="28"/>
          <w:szCs w:val="28"/>
        </w:rPr>
        <w:t>Новобаевского</w:t>
      </w:r>
      <w:r w:rsidRPr="00B66146">
        <w:rPr>
          <w:color w:val="000000"/>
          <w:sz w:val="28"/>
          <w:szCs w:val="28"/>
        </w:rPr>
        <w:t xml:space="preserve"> сельского  поселения</w:t>
      </w:r>
      <w:r w:rsidRPr="004A713B">
        <w:rPr>
          <w:b/>
          <w:bCs/>
          <w:sz w:val="28"/>
          <w:szCs w:val="28"/>
        </w:rPr>
        <w:t xml:space="preserve"> </w:t>
      </w:r>
      <w:r w:rsidRPr="00B66146">
        <w:rPr>
          <w:sz w:val="28"/>
          <w:szCs w:val="28"/>
        </w:rPr>
        <w:t xml:space="preserve">Большеигнатовского </w:t>
      </w:r>
      <w:r w:rsidRPr="006E0C7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шестого созыва</w:t>
      </w:r>
      <w:bookmarkStart w:id="0" w:name="_GoBack"/>
      <w:bookmarkEnd w:id="0"/>
      <w:r w:rsidRPr="006E0C7E">
        <w:rPr>
          <w:sz w:val="28"/>
          <w:szCs w:val="28"/>
        </w:rPr>
        <w:t>.</w:t>
      </w:r>
    </w:p>
    <w:p w:rsidR="00E63445" w:rsidRPr="004A713B" w:rsidRDefault="00E63445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 xml:space="preserve">Направить настоящее решение в Совет депутатов </w:t>
      </w:r>
      <w:r>
        <w:rPr>
          <w:color w:val="000000"/>
          <w:sz w:val="28"/>
          <w:szCs w:val="28"/>
        </w:rPr>
        <w:t xml:space="preserve">Большеигнатовского </w:t>
      </w:r>
      <w:r w:rsidRPr="004A713B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E63445" w:rsidRPr="004A713B" w:rsidRDefault="00E63445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>
        <w:rPr>
          <w:sz w:val="28"/>
          <w:szCs w:val="28"/>
        </w:rPr>
        <w:t>Большеигнатовского</w:t>
      </w:r>
      <w:r w:rsidRPr="004A713B">
        <w:rPr>
          <w:sz w:val="28"/>
          <w:szCs w:val="28"/>
        </w:rPr>
        <w:t xml:space="preserve"> муниципального района в сети «Интернет».</w:t>
      </w:r>
    </w:p>
    <w:p w:rsidR="00E63445" w:rsidRDefault="00E63445" w:rsidP="00D7554F">
      <w:pPr>
        <w:pStyle w:val="BodyTextIndent"/>
        <w:jc w:val="both"/>
      </w:pPr>
    </w:p>
    <w:p w:rsidR="00E63445" w:rsidRDefault="00E63445" w:rsidP="00D7554F">
      <w:pPr>
        <w:pStyle w:val="BodyTextIndent"/>
        <w:jc w:val="both"/>
      </w:pPr>
    </w:p>
    <w:p w:rsidR="00E63445" w:rsidRDefault="00E63445" w:rsidP="006F20BB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Новобаевского сельского  поселения </w:t>
      </w:r>
    </w:p>
    <w:p w:rsidR="00E63445" w:rsidRPr="004B37A6" w:rsidRDefault="00E63445" w:rsidP="00B66146">
      <w:pPr>
        <w:tabs>
          <w:tab w:val="left" w:pos="8025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                     В.И.Французов.</w:t>
      </w:r>
    </w:p>
    <w:sectPr w:rsidR="00E63445" w:rsidRPr="004B37A6" w:rsidSect="000D04EE">
      <w:pgSz w:w="11906" w:h="16838"/>
      <w:pgMar w:top="180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0"/>
  </w:num>
  <w:num w:numId="9">
    <w:abstractNumId w:val="18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EF6"/>
    <w:rsid w:val="000338D1"/>
    <w:rsid w:val="00042925"/>
    <w:rsid w:val="00044BFC"/>
    <w:rsid w:val="00062360"/>
    <w:rsid w:val="000756EC"/>
    <w:rsid w:val="00081629"/>
    <w:rsid w:val="00093931"/>
    <w:rsid w:val="000C06E5"/>
    <w:rsid w:val="000D04EE"/>
    <w:rsid w:val="000E0737"/>
    <w:rsid w:val="000F2834"/>
    <w:rsid w:val="000F2FB4"/>
    <w:rsid w:val="000F6DDA"/>
    <w:rsid w:val="000F73D0"/>
    <w:rsid w:val="00113DEE"/>
    <w:rsid w:val="00120B2F"/>
    <w:rsid w:val="0012644A"/>
    <w:rsid w:val="001859BE"/>
    <w:rsid w:val="001F5B07"/>
    <w:rsid w:val="002415BF"/>
    <w:rsid w:val="00241FC8"/>
    <w:rsid w:val="00251817"/>
    <w:rsid w:val="0025219A"/>
    <w:rsid w:val="00256C66"/>
    <w:rsid w:val="00264B69"/>
    <w:rsid w:val="0030794D"/>
    <w:rsid w:val="00315215"/>
    <w:rsid w:val="003174C3"/>
    <w:rsid w:val="003235F0"/>
    <w:rsid w:val="00346C07"/>
    <w:rsid w:val="00350E16"/>
    <w:rsid w:val="00371F5B"/>
    <w:rsid w:val="003813B3"/>
    <w:rsid w:val="00383D79"/>
    <w:rsid w:val="003C5AD4"/>
    <w:rsid w:val="003D4E56"/>
    <w:rsid w:val="003E15D4"/>
    <w:rsid w:val="003E2726"/>
    <w:rsid w:val="003E649F"/>
    <w:rsid w:val="003F622D"/>
    <w:rsid w:val="0042744D"/>
    <w:rsid w:val="00427612"/>
    <w:rsid w:val="004332E4"/>
    <w:rsid w:val="004350F9"/>
    <w:rsid w:val="00457F0F"/>
    <w:rsid w:val="004617A9"/>
    <w:rsid w:val="0047086D"/>
    <w:rsid w:val="00470DD6"/>
    <w:rsid w:val="004852BA"/>
    <w:rsid w:val="004A713B"/>
    <w:rsid w:val="004B37A6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1348"/>
    <w:rsid w:val="005647FE"/>
    <w:rsid w:val="00580F95"/>
    <w:rsid w:val="005A1ACA"/>
    <w:rsid w:val="005D32AD"/>
    <w:rsid w:val="005D793C"/>
    <w:rsid w:val="0065071A"/>
    <w:rsid w:val="00650A84"/>
    <w:rsid w:val="00665116"/>
    <w:rsid w:val="00670E6A"/>
    <w:rsid w:val="006766D2"/>
    <w:rsid w:val="006A6D2C"/>
    <w:rsid w:val="006B66B1"/>
    <w:rsid w:val="006D0097"/>
    <w:rsid w:val="006E0C7E"/>
    <w:rsid w:val="006F20BB"/>
    <w:rsid w:val="006F42EC"/>
    <w:rsid w:val="00705E8C"/>
    <w:rsid w:val="00731BA0"/>
    <w:rsid w:val="00731D24"/>
    <w:rsid w:val="007523F8"/>
    <w:rsid w:val="00782C56"/>
    <w:rsid w:val="00793839"/>
    <w:rsid w:val="007E6D0C"/>
    <w:rsid w:val="00847974"/>
    <w:rsid w:val="00852D43"/>
    <w:rsid w:val="00895DD1"/>
    <w:rsid w:val="008A4C12"/>
    <w:rsid w:val="008A69B0"/>
    <w:rsid w:val="008B6F57"/>
    <w:rsid w:val="008D1D73"/>
    <w:rsid w:val="008E119F"/>
    <w:rsid w:val="008E637E"/>
    <w:rsid w:val="00911838"/>
    <w:rsid w:val="00916C73"/>
    <w:rsid w:val="00932EF6"/>
    <w:rsid w:val="00945318"/>
    <w:rsid w:val="009457C6"/>
    <w:rsid w:val="00960C0C"/>
    <w:rsid w:val="009672E4"/>
    <w:rsid w:val="009678DD"/>
    <w:rsid w:val="009851C6"/>
    <w:rsid w:val="009869E7"/>
    <w:rsid w:val="00993AF9"/>
    <w:rsid w:val="009B0D52"/>
    <w:rsid w:val="009B269C"/>
    <w:rsid w:val="009C7174"/>
    <w:rsid w:val="009D5786"/>
    <w:rsid w:val="00A25334"/>
    <w:rsid w:val="00A42532"/>
    <w:rsid w:val="00A447E8"/>
    <w:rsid w:val="00A44904"/>
    <w:rsid w:val="00A4594A"/>
    <w:rsid w:val="00A71456"/>
    <w:rsid w:val="00A83811"/>
    <w:rsid w:val="00AB1CC6"/>
    <w:rsid w:val="00AC43D7"/>
    <w:rsid w:val="00AE09DA"/>
    <w:rsid w:val="00B2115D"/>
    <w:rsid w:val="00B2714B"/>
    <w:rsid w:val="00B66146"/>
    <w:rsid w:val="00BC46C1"/>
    <w:rsid w:val="00BD29F3"/>
    <w:rsid w:val="00C0514D"/>
    <w:rsid w:val="00C0564F"/>
    <w:rsid w:val="00C229D9"/>
    <w:rsid w:val="00C34959"/>
    <w:rsid w:val="00C36C1D"/>
    <w:rsid w:val="00C44055"/>
    <w:rsid w:val="00C63BF2"/>
    <w:rsid w:val="00C73A3D"/>
    <w:rsid w:val="00C86C12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E3AF6"/>
    <w:rsid w:val="00DF1F1A"/>
    <w:rsid w:val="00DF7C67"/>
    <w:rsid w:val="00E0247D"/>
    <w:rsid w:val="00E02CB5"/>
    <w:rsid w:val="00E326A2"/>
    <w:rsid w:val="00E46889"/>
    <w:rsid w:val="00E63445"/>
    <w:rsid w:val="00E63D77"/>
    <w:rsid w:val="00E81C34"/>
    <w:rsid w:val="00E9088B"/>
    <w:rsid w:val="00E91ED4"/>
    <w:rsid w:val="00EA1737"/>
    <w:rsid w:val="00EA322E"/>
    <w:rsid w:val="00ED1A27"/>
    <w:rsid w:val="00EF1C55"/>
    <w:rsid w:val="00F0076B"/>
    <w:rsid w:val="00F17050"/>
    <w:rsid w:val="00F17337"/>
    <w:rsid w:val="00F27A7A"/>
    <w:rsid w:val="00F3581B"/>
    <w:rsid w:val="00F416CC"/>
    <w:rsid w:val="00F4586F"/>
    <w:rsid w:val="00F65857"/>
    <w:rsid w:val="00F979FD"/>
    <w:rsid w:val="00FA039D"/>
    <w:rsid w:val="00FA27EF"/>
    <w:rsid w:val="00FA2BB3"/>
    <w:rsid w:val="00FA4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F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0D04E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564F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E2726"/>
    <w:rPr>
      <w:rFonts w:ascii="Calibri" w:hAnsi="Calibri" w:cs="Calibri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932EF6"/>
    <w:pPr>
      <w:ind w:firstLine="851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E272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33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2726"/>
    <w:rPr>
      <w:sz w:val="2"/>
      <w:szCs w:val="2"/>
    </w:rPr>
  </w:style>
  <w:style w:type="paragraph" w:customStyle="1" w:styleId="ConsPlusNormal">
    <w:name w:val="ConsPlusNormal"/>
    <w:uiPriority w:val="99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1705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70DD6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">
    <w:name w:val="Прижатый влево"/>
    <w:basedOn w:val="Normal"/>
    <w:next w:val="Normal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222</TotalTime>
  <Pages>1</Pages>
  <Words>283</Words>
  <Characters>1618</Characters>
  <Application>Microsoft Office Outlook</Application>
  <DocSecurity>0</DocSecurity>
  <Lines>0</Lines>
  <Paragraphs>0</Paragraphs>
  <ScaleCrop>false</ScaleCrop>
  <Company>Gorki-Admin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2016-12-21T13:00:00Z</cp:lastPrinted>
  <dcterms:created xsi:type="dcterms:W3CDTF">2016-09-22T08:48:00Z</dcterms:created>
  <dcterms:modified xsi:type="dcterms:W3CDTF">2016-12-21T13:04:00Z</dcterms:modified>
</cp:coreProperties>
</file>