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4F7" w:rsidRDefault="00E534F7" w:rsidP="00571CF6">
      <w:pPr>
        <w:ind w:firstLine="142"/>
      </w:pPr>
      <w:r>
        <w:t xml:space="preserve">                                                          </w:t>
      </w:r>
    </w:p>
    <w:p w:rsidR="00E534F7" w:rsidRPr="004A2D44" w:rsidRDefault="00E534F7">
      <w:pPr>
        <w:pStyle w:val="Caption"/>
      </w:pPr>
      <w:r w:rsidRPr="004A2D44">
        <w:t>Администрация</w:t>
      </w:r>
    </w:p>
    <w:p w:rsidR="00E534F7" w:rsidRPr="004A2D44" w:rsidRDefault="00E534F7">
      <w:pPr>
        <w:pStyle w:val="Caption"/>
        <w:ind w:firstLine="1276"/>
      </w:pPr>
      <w:r w:rsidRPr="004A2D44">
        <w:t>Новобаевского сельского поселения Большеигнатовского муниципального  района   Республики  Мордовия</w:t>
      </w:r>
    </w:p>
    <w:p w:rsidR="00E534F7" w:rsidRDefault="00E534F7"/>
    <w:p w:rsidR="00E534F7" w:rsidRDefault="00E534F7">
      <w:pPr>
        <w:pStyle w:val="Heading1"/>
      </w:pPr>
    </w:p>
    <w:p w:rsidR="00E534F7" w:rsidRPr="0056482A" w:rsidRDefault="00E534F7">
      <w:pPr>
        <w:pStyle w:val="Heading1"/>
        <w:rPr>
          <w:b/>
          <w:bCs/>
        </w:rPr>
      </w:pPr>
      <w:r w:rsidRPr="0056482A">
        <w:rPr>
          <w:b/>
          <w:bCs/>
        </w:rPr>
        <w:t>ПОСТАНОВЛЕНИЕ</w:t>
      </w:r>
    </w:p>
    <w:p w:rsidR="00E534F7" w:rsidRDefault="00E534F7">
      <w:pPr>
        <w:jc w:val="center"/>
        <w:rPr>
          <w:sz w:val="22"/>
          <w:szCs w:val="22"/>
        </w:rPr>
      </w:pPr>
    </w:p>
    <w:p w:rsidR="00E534F7" w:rsidRDefault="00E534F7">
      <w:pPr>
        <w:rPr>
          <w:sz w:val="22"/>
          <w:szCs w:val="22"/>
        </w:rPr>
      </w:pPr>
      <w:r>
        <w:rPr>
          <w:sz w:val="28"/>
          <w:szCs w:val="28"/>
        </w:rPr>
        <w:t xml:space="preserve">от 30 января   2017 года                                                                            № 7                                       </w:t>
      </w:r>
      <w:r>
        <w:rPr>
          <w:sz w:val="28"/>
          <w:szCs w:val="28"/>
          <w:u w:val="single"/>
        </w:rPr>
        <w:t xml:space="preserve">  </w:t>
      </w:r>
      <w:r w:rsidRPr="00134326">
        <w:rPr>
          <w:sz w:val="22"/>
          <w:szCs w:val="22"/>
          <w:u w:val="single"/>
        </w:rPr>
        <w:t xml:space="preserve">   </w:t>
      </w:r>
      <w:r>
        <w:rPr>
          <w:sz w:val="22"/>
          <w:szCs w:val="22"/>
        </w:rPr>
        <w:t xml:space="preserve">                                                       </w:t>
      </w:r>
    </w:p>
    <w:p w:rsidR="00E534F7" w:rsidRDefault="00E534F7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:rsidR="00E534F7" w:rsidRPr="0056482A" w:rsidRDefault="00E534F7">
      <w:pPr>
        <w:rPr>
          <w:sz w:val="22"/>
          <w:szCs w:val="22"/>
        </w:rPr>
      </w:pPr>
      <w:r w:rsidRPr="00DE7C02">
        <w:rPr>
          <w:sz w:val="28"/>
          <w:szCs w:val="28"/>
        </w:rPr>
        <w:t xml:space="preserve">                                                           </w:t>
      </w:r>
      <w:r w:rsidRPr="0056482A">
        <w:rPr>
          <w:sz w:val="22"/>
          <w:szCs w:val="22"/>
        </w:rPr>
        <w:t>с. Новое Баево</w:t>
      </w:r>
    </w:p>
    <w:p w:rsidR="00E534F7" w:rsidRDefault="00E534F7"/>
    <w:p w:rsidR="00E534F7" w:rsidRDefault="00E534F7"/>
    <w:p w:rsidR="00E534F7" w:rsidRDefault="00E534F7"/>
    <w:p w:rsidR="00E534F7" w:rsidRDefault="00E534F7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571CF6">
        <w:rPr>
          <w:sz w:val="28"/>
          <w:szCs w:val="28"/>
        </w:rPr>
        <w:t xml:space="preserve">Об </w:t>
      </w:r>
      <w:r>
        <w:rPr>
          <w:sz w:val="28"/>
          <w:szCs w:val="28"/>
        </w:rPr>
        <w:t>установлении предельного уровня  соотношения</w:t>
      </w:r>
    </w:p>
    <w:p w:rsidR="00E534F7" w:rsidRPr="0056482A" w:rsidRDefault="00E534F7">
      <w:pPr>
        <w:rPr>
          <w:sz w:val="28"/>
          <w:szCs w:val="28"/>
        </w:rPr>
      </w:pPr>
      <w:r>
        <w:rPr>
          <w:sz w:val="28"/>
          <w:szCs w:val="28"/>
        </w:rPr>
        <w:t>средней заработной</w:t>
      </w:r>
      <w:r w:rsidRPr="0056482A">
        <w:rPr>
          <w:sz w:val="28"/>
          <w:szCs w:val="28"/>
        </w:rPr>
        <w:t xml:space="preserve"> </w:t>
      </w:r>
      <w:r>
        <w:rPr>
          <w:sz w:val="28"/>
          <w:szCs w:val="28"/>
        </w:rPr>
        <w:t>платы руководителя муниципального</w:t>
      </w:r>
      <w:r w:rsidRPr="0056482A">
        <w:rPr>
          <w:sz w:val="28"/>
          <w:szCs w:val="28"/>
        </w:rPr>
        <w:t xml:space="preserve"> </w:t>
      </w:r>
    </w:p>
    <w:p w:rsidR="00E534F7" w:rsidRDefault="00E534F7">
      <w:pPr>
        <w:rPr>
          <w:sz w:val="28"/>
          <w:szCs w:val="28"/>
        </w:rPr>
      </w:pPr>
      <w:r>
        <w:rPr>
          <w:sz w:val="28"/>
          <w:szCs w:val="28"/>
        </w:rPr>
        <w:t>учреждения</w:t>
      </w:r>
      <w:r w:rsidRPr="0056482A">
        <w:rPr>
          <w:sz w:val="28"/>
          <w:szCs w:val="28"/>
        </w:rPr>
        <w:t xml:space="preserve"> Новобаевского</w:t>
      </w:r>
      <w:r>
        <w:rPr>
          <w:sz w:val="28"/>
          <w:szCs w:val="28"/>
        </w:rPr>
        <w:t xml:space="preserve"> сельского поселения</w:t>
      </w:r>
    </w:p>
    <w:p w:rsidR="00E534F7" w:rsidRDefault="00E534F7">
      <w:pPr>
        <w:rPr>
          <w:sz w:val="28"/>
          <w:szCs w:val="28"/>
        </w:rPr>
      </w:pPr>
      <w:r w:rsidRPr="00571CF6">
        <w:rPr>
          <w:sz w:val="28"/>
          <w:szCs w:val="28"/>
        </w:rPr>
        <w:t>Большеигнатовского муниципального</w:t>
      </w:r>
      <w:r>
        <w:rPr>
          <w:sz w:val="28"/>
          <w:szCs w:val="28"/>
        </w:rPr>
        <w:t xml:space="preserve"> </w:t>
      </w:r>
      <w:r w:rsidRPr="00571CF6">
        <w:rPr>
          <w:sz w:val="28"/>
          <w:szCs w:val="28"/>
        </w:rPr>
        <w:t>района</w:t>
      </w:r>
    </w:p>
    <w:p w:rsidR="00E534F7" w:rsidRDefault="00E534F7">
      <w:pPr>
        <w:rPr>
          <w:sz w:val="28"/>
          <w:szCs w:val="28"/>
        </w:rPr>
      </w:pPr>
      <w:r>
        <w:rPr>
          <w:sz w:val="28"/>
          <w:szCs w:val="28"/>
        </w:rPr>
        <w:t>к средней заработной плате работников,</w:t>
      </w:r>
    </w:p>
    <w:p w:rsidR="00E534F7" w:rsidRDefault="00E534F7">
      <w:pPr>
        <w:rPr>
          <w:sz w:val="28"/>
          <w:szCs w:val="28"/>
        </w:rPr>
      </w:pPr>
      <w:r>
        <w:rPr>
          <w:sz w:val="28"/>
          <w:szCs w:val="28"/>
        </w:rPr>
        <w:t>возглавляемого им учреждения</w:t>
      </w:r>
      <w:r w:rsidRPr="00E05CF4">
        <w:rPr>
          <w:sz w:val="28"/>
          <w:szCs w:val="28"/>
        </w:rPr>
        <w:t xml:space="preserve"> </w:t>
      </w:r>
    </w:p>
    <w:p w:rsidR="00E534F7" w:rsidRPr="00571CF6" w:rsidRDefault="00E534F7">
      <w:pPr>
        <w:rPr>
          <w:sz w:val="28"/>
          <w:szCs w:val="28"/>
        </w:rPr>
      </w:pPr>
    </w:p>
    <w:p w:rsidR="00E534F7" w:rsidRDefault="00E534F7" w:rsidP="008F2D53">
      <w:pPr>
        <w:pStyle w:val="BodyText"/>
        <w:ind w:firstLine="513"/>
        <w:jc w:val="both"/>
        <w:rPr>
          <w:b/>
          <w:bCs/>
        </w:rPr>
      </w:pPr>
      <w:r w:rsidRPr="002D27E5">
        <w:t>Руководствуясь</w:t>
      </w:r>
      <w:r>
        <w:t xml:space="preserve">  Решением Совета депутатов Новобаевского</w:t>
      </w:r>
      <w:r w:rsidRPr="0056482A">
        <w:t xml:space="preserve"> сельского поселения</w:t>
      </w:r>
      <w:r>
        <w:t xml:space="preserve"> Большеигнатовского муниципального района от 22 октября 2008 года № 35</w:t>
      </w:r>
      <w:r w:rsidRPr="0056482A">
        <w:t xml:space="preserve">  </w:t>
      </w:r>
      <w:r>
        <w:t>«О</w:t>
      </w:r>
      <w:r w:rsidRPr="0056482A">
        <w:t>б опла</w:t>
      </w:r>
      <w:r>
        <w:t>те труда работников муниципального учреждения Новобаевского сельского поселения»</w:t>
      </w:r>
      <w:r w:rsidRPr="0056482A">
        <w:t xml:space="preserve"> администрация Новобаевского</w:t>
      </w:r>
      <w:r>
        <w:t xml:space="preserve"> сельского поселения</w:t>
      </w:r>
      <w:r w:rsidRPr="00F968E2">
        <w:t xml:space="preserve"> Большеигнатовского муниципального района</w:t>
      </w:r>
      <w:r>
        <w:rPr>
          <w:b/>
          <w:bCs/>
        </w:rPr>
        <w:t xml:space="preserve">  постановляет:</w:t>
      </w:r>
    </w:p>
    <w:p w:rsidR="00E534F7" w:rsidRPr="0056482A" w:rsidRDefault="00E534F7" w:rsidP="008F2D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Установить предельный уровень соотношения средней заработной платы руководителя муниципального  учреждения к средней заработной плате работников,  </w:t>
      </w:r>
      <w:r w:rsidRPr="0056482A">
        <w:rPr>
          <w:sz w:val="28"/>
          <w:szCs w:val="28"/>
        </w:rPr>
        <w:t>возглавляемого им учреждения на 2017 год:</w:t>
      </w:r>
    </w:p>
    <w:p w:rsidR="00E534F7" w:rsidRDefault="00E534F7" w:rsidP="00160167">
      <w:pPr>
        <w:pStyle w:val="Heading2"/>
      </w:pPr>
      <w:r w:rsidRPr="0056482A">
        <w:t>Директ</w:t>
      </w:r>
      <w:r>
        <w:t>ор МБУК «Дом досуга и творчества</w:t>
      </w:r>
      <w:r w:rsidRPr="0056482A">
        <w:t xml:space="preserve">» - 1,1 </w:t>
      </w:r>
    </w:p>
    <w:p w:rsidR="00E534F7" w:rsidRDefault="00E534F7" w:rsidP="00160167">
      <w:pPr>
        <w:pStyle w:val="Heading2"/>
      </w:pPr>
      <w:r>
        <w:t xml:space="preserve">      2. Настоящее постановление вступает в силу со дня его официального опубликования и распространяет свое действие на правоотношения, возникшие с 1 января 2017 года. </w:t>
      </w:r>
    </w:p>
    <w:p w:rsidR="00E534F7" w:rsidRPr="00571CF6" w:rsidRDefault="00E534F7" w:rsidP="00E05CF4">
      <w:pPr>
        <w:jc w:val="both"/>
        <w:rPr>
          <w:sz w:val="28"/>
          <w:szCs w:val="28"/>
        </w:rPr>
      </w:pPr>
    </w:p>
    <w:p w:rsidR="00E534F7" w:rsidRDefault="00E534F7"/>
    <w:p w:rsidR="00E534F7" w:rsidRDefault="00E534F7"/>
    <w:p w:rsidR="00E534F7" w:rsidRDefault="00E534F7"/>
    <w:p w:rsidR="00E534F7" w:rsidRDefault="00E534F7" w:rsidP="00224E90">
      <w:pPr>
        <w:pStyle w:val="Heading3"/>
      </w:pPr>
      <w:r>
        <w:t xml:space="preserve">Глава </w:t>
      </w:r>
      <w:r w:rsidRPr="0056482A">
        <w:t>Новобаевского</w:t>
      </w:r>
    </w:p>
    <w:p w:rsidR="00E534F7" w:rsidRDefault="00E534F7" w:rsidP="00224E90">
      <w:pPr>
        <w:pStyle w:val="Heading3"/>
      </w:pPr>
      <w:r>
        <w:t xml:space="preserve"> </w:t>
      </w:r>
      <w:r w:rsidRPr="0056482A">
        <w:t xml:space="preserve">сельского поселения                </w:t>
      </w:r>
      <w:r>
        <w:t xml:space="preserve">                     В.И.Французов</w:t>
      </w:r>
    </w:p>
    <w:p w:rsidR="00E534F7" w:rsidRDefault="00E534F7">
      <w:pPr>
        <w:jc w:val="center"/>
        <w:rPr>
          <w:sz w:val="28"/>
          <w:szCs w:val="28"/>
        </w:rPr>
      </w:pPr>
    </w:p>
    <w:p w:rsidR="00E534F7" w:rsidRDefault="00E534F7">
      <w:pPr>
        <w:jc w:val="center"/>
      </w:pPr>
    </w:p>
    <w:sectPr w:rsidR="00E534F7" w:rsidSect="00CC723D">
      <w:pgSz w:w="11906" w:h="16838"/>
      <w:pgMar w:top="567" w:right="992" w:bottom="709" w:left="179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6607"/>
    <w:rsid w:val="000B5AE5"/>
    <w:rsid w:val="000D2CB2"/>
    <w:rsid w:val="00134326"/>
    <w:rsid w:val="00160167"/>
    <w:rsid w:val="00163A3F"/>
    <w:rsid w:val="00175623"/>
    <w:rsid w:val="0018399A"/>
    <w:rsid w:val="001C4821"/>
    <w:rsid w:val="001F65D9"/>
    <w:rsid w:val="0020480D"/>
    <w:rsid w:val="00224E90"/>
    <w:rsid w:val="0027396D"/>
    <w:rsid w:val="002D27E5"/>
    <w:rsid w:val="002F6AE4"/>
    <w:rsid w:val="00336114"/>
    <w:rsid w:val="003A4BFB"/>
    <w:rsid w:val="003A7D1E"/>
    <w:rsid w:val="003C1253"/>
    <w:rsid w:val="003D38F2"/>
    <w:rsid w:val="00405B0C"/>
    <w:rsid w:val="00414359"/>
    <w:rsid w:val="00424188"/>
    <w:rsid w:val="004929C8"/>
    <w:rsid w:val="004949C5"/>
    <w:rsid w:val="004A2D44"/>
    <w:rsid w:val="004B765C"/>
    <w:rsid w:val="004C0D06"/>
    <w:rsid w:val="0050326C"/>
    <w:rsid w:val="00505680"/>
    <w:rsid w:val="0056482A"/>
    <w:rsid w:val="00566607"/>
    <w:rsid w:val="0057046A"/>
    <w:rsid w:val="00571CF6"/>
    <w:rsid w:val="0059546C"/>
    <w:rsid w:val="005D727B"/>
    <w:rsid w:val="005E0831"/>
    <w:rsid w:val="006539DD"/>
    <w:rsid w:val="00661A88"/>
    <w:rsid w:val="00670FA7"/>
    <w:rsid w:val="00684DE7"/>
    <w:rsid w:val="00691A67"/>
    <w:rsid w:val="006C3461"/>
    <w:rsid w:val="006C3CFD"/>
    <w:rsid w:val="00714DEC"/>
    <w:rsid w:val="0071717F"/>
    <w:rsid w:val="0072222A"/>
    <w:rsid w:val="00723777"/>
    <w:rsid w:val="0077015F"/>
    <w:rsid w:val="007B57F4"/>
    <w:rsid w:val="007C77D0"/>
    <w:rsid w:val="00842579"/>
    <w:rsid w:val="00854FB5"/>
    <w:rsid w:val="008E698A"/>
    <w:rsid w:val="008F2D53"/>
    <w:rsid w:val="00933016"/>
    <w:rsid w:val="00936737"/>
    <w:rsid w:val="0095009D"/>
    <w:rsid w:val="0096146A"/>
    <w:rsid w:val="009872B4"/>
    <w:rsid w:val="009A17C3"/>
    <w:rsid w:val="009D5820"/>
    <w:rsid w:val="009E48A5"/>
    <w:rsid w:val="00A57A96"/>
    <w:rsid w:val="00A678EC"/>
    <w:rsid w:val="00AD56BD"/>
    <w:rsid w:val="00AF2A42"/>
    <w:rsid w:val="00B04498"/>
    <w:rsid w:val="00B468EE"/>
    <w:rsid w:val="00B613F3"/>
    <w:rsid w:val="00BE08EC"/>
    <w:rsid w:val="00C233CF"/>
    <w:rsid w:val="00C36365"/>
    <w:rsid w:val="00C55BE6"/>
    <w:rsid w:val="00CA33C3"/>
    <w:rsid w:val="00CB63A2"/>
    <w:rsid w:val="00CC723D"/>
    <w:rsid w:val="00CE2B6A"/>
    <w:rsid w:val="00CE425D"/>
    <w:rsid w:val="00D54D05"/>
    <w:rsid w:val="00D655D8"/>
    <w:rsid w:val="00D7446B"/>
    <w:rsid w:val="00D8080A"/>
    <w:rsid w:val="00D871BA"/>
    <w:rsid w:val="00DE4260"/>
    <w:rsid w:val="00DE7C02"/>
    <w:rsid w:val="00DF1CA1"/>
    <w:rsid w:val="00E05CF4"/>
    <w:rsid w:val="00E534F7"/>
    <w:rsid w:val="00E76C20"/>
    <w:rsid w:val="00EA54F5"/>
    <w:rsid w:val="00EB6EA4"/>
    <w:rsid w:val="00EC2078"/>
    <w:rsid w:val="00F021AF"/>
    <w:rsid w:val="00F02D56"/>
    <w:rsid w:val="00F25C2D"/>
    <w:rsid w:val="00F968E2"/>
    <w:rsid w:val="00FD0A7C"/>
    <w:rsid w:val="00FD1214"/>
    <w:rsid w:val="00FE4584"/>
    <w:rsid w:val="00FE547E"/>
    <w:rsid w:val="00FF42BC"/>
    <w:rsid w:val="00FF6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326C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0326C"/>
    <w:pPr>
      <w:keepNext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0326C"/>
    <w:pPr>
      <w:keepNext/>
      <w:jc w:val="both"/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0326C"/>
    <w:pPr>
      <w:keepNext/>
      <w:outlineLvl w:val="2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33016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33016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33016"/>
    <w:rPr>
      <w:rFonts w:ascii="Cambria" w:hAnsi="Cambria" w:cs="Cambria"/>
      <w:b/>
      <w:bCs/>
      <w:sz w:val="26"/>
      <w:szCs w:val="26"/>
    </w:rPr>
  </w:style>
  <w:style w:type="paragraph" w:styleId="Caption">
    <w:name w:val="caption"/>
    <w:basedOn w:val="Normal"/>
    <w:next w:val="Normal"/>
    <w:uiPriority w:val="99"/>
    <w:qFormat/>
    <w:rsid w:val="0050326C"/>
    <w:pPr>
      <w:tabs>
        <w:tab w:val="left" w:pos="9639"/>
      </w:tabs>
      <w:ind w:left="-1276"/>
      <w:jc w:val="center"/>
    </w:pPr>
    <w:rPr>
      <w:b/>
      <w:bCs/>
      <w:sz w:val="40"/>
      <w:szCs w:val="40"/>
    </w:rPr>
  </w:style>
  <w:style w:type="paragraph" w:styleId="BodyText">
    <w:name w:val="Body Text"/>
    <w:basedOn w:val="Normal"/>
    <w:link w:val="BodyTextChar"/>
    <w:uiPriority w:val="99"/>
    <w:rsid w:val="0050326C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33016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4C0D0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33016"/>
    <w:rPr>
      <w:sz w:val="2"/>
      <w:szCs w:val="2"/>
    </w:rPr>
  </w:style>
  <w:style w:type="character" w:customStyle="1" w:styleId="a">
    <w:name w:val="Гипертекстовая ссылка"/>
    <w:basedOn w:val="DefaultParagraphFont"/>
    <w:uiPriority w:val="99"/>
    <w:rsid w:val="0071717F"/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114</TotalTime>
  <Pages>1</Pages>
  <Words>241</Words>
  <Characters>1379</Characters>
  <Application>Microsoft Office Outlook</Application>
  <DocSecurity>0</DocSecurity>
  <Lines>0</Lines>
  <Paragraphs>0</Paragraphs>
  <ScaleCrop>false</ScaleCrop>
  <Company>ГОСКОМСТАТ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ћ«п</dc:creator>
  <cp:keywords/>
  <dc:description/>
  <cp:lastModifiedBy>user</cp:lastModifiedBy>
  <cp:revision>12</cp:revision>
  <cp:lastPrinted>2017-02-14T07:20:00Z</cp:lastPrinted>
  <dcterms:created xsi:type="dcterms:W3CDTF">2017-02-02T23:23:00Z</dcterms:created>
  <dcterms:modified xsi:type="dcterms:W3CDTF">2017-02-14T07:22:00Z</dcterms:modified>
</cp:coreProperties>
</file>