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680" w:rsidRDefault="00924680" w:rsidP="00571CF6">
      <w:pPr>
        <w:ind w:firstLine="142"/>
      </w:pPr>
      <w:r>
        <w:t xml:space="preserve">                                                          </w:t>
      </w:r>
    </w:p>
    <w:p w:rsidR="00924680" w:rsidRDefault="00924680">
      <w:pPr>
        <w:pStyle w:val="Caption"/>
      </w:pPr>
      <w:r>
        <w:t>Администрация</w:t>
      </w:r>
    </w:p>
    <w:p w:rsidR="00924680" w:rsidRDefault="00924680">
      <w:pPr>
        <w:pStyle w:val="Caption"/>
        <w:ind w:firstLine="1276"/>
      </w:pPr>
      <w:r>
        <w:t>Кучкаевского сельского поселения Большеигнатовского муниципального  района   Республики  Мордовия</w:t>
      </w:r>
    </w:p>
    <w:p w:rsidR="00924680" w:rsidRDefault="00924680"/>
    <w:p w:rsidR="00924680" w:rsidRDefault="00924680">
      <w:pPr>
        <w:pStyle w:val="Heading1"/>
      </w:pPr>
    </w:p>
    <w:p w:rsidR="00924680" w:rsidRDefault="00924680">
      <w:pPr>
        <w:pStyle w:val="Heading1"/>
      </w:pPr>
      <w:r>
        <w:t>ПОСТАНОВЛЕНИЕ</w:t>
      </w:r>
    </w:p>
    <w:p w:rsidR="00924680" w:rsidRDefault="00924680">
      <w:pPr>
        <w:jc w:val="center"/>
        <w:rPr>
          <w:sz w:val="22"/>
        </w:rPr>
      </w:pPr>
    </w:p>
    <w:p w:rsidR="00924680" w:rsidRDefault="00924680">
      <w:pPr>
        <w:rPr>
          <w:sz w:val="22"/>
        </w:rPr>
      </w:pPr>
      <w:r>
        <w:rPr>
          <w:sz w:val="28"/>
        </w:rPr>
        <w:t xml:space="preserve">от 25 января   2017 года                                                                            № 7                                      </w:t>
      </w:r>
      <w:r>
        <w:rPr>
          <w:sz w:val="28"/>
          <w:u w:val="single"/>
        </w:rPr>
        <w:t xml:space="preserve">  </w:t>
      </w:r>
      <w:r w:rsidRPr="00134326">
        <w:rPr>
          <w:sz w:val="22"/>
          <w:u w:val="single"/>
        </w:rPr>
        <w:t xml:space="preserve">   </w:t>
      </w:r>
      <w:r>
        <w:rPr>
          <w:sz w:val="22"/>
        </w:rPr>
        <w:t xml:space="preserve">                                                       </w:t>
      </w:r>
    </w:p>
    <w:p w:rsidR="00924680" w:rsidRDefault="00924680">
      <w:pPr>
        <w:rPr>
          <w:sz w:val="22"/>
        </w:rPr>
      </w:pPr>
      <w:r>
        <w:rPr>
          <w:sz w:val="22"/>
        </w:rPr>
        <w:t xml:space="preserve">                                  </w:t>
      </w:r>
    </w:p>
    <w:p w:rsidR="00924680" w:rsidRPr="00DE7C02" w:rsidRDefault="00924680">
      <w:pPr>
        <w:rPr>
          <w:sz w:val="28"/>
          <w:szCs w:val="28"/>
        </w:rPr>
      </w:pPr>
      <w:r w:rsidRPr="00DE7C02">
        <w:rPr>
          <w:sz w:val="28"/>
          <w:szCs w:val="28"/>
        </w:rPr>
        <w:t xml:space="preserve">                                                           с.</w:t>
      </w:r>
      <w:r>
        <w:rPr>
          <w:sz w:val="28"/>
          <w:szCs w:val="28"/>
        </w:rPr>
        <w:t>Кучкаево</w:t>
      </w:r>
    </w:p>
    <w:p w:rsidR="00924680" w:rsidRDefault="00924680"/>
    <w:p w:rsidR="00924680" w:rsidRDefault="00924680"/>
    <w:p w:rsidR="00924680" w:rsidRDefault="00924680"/>
    <w:p w:rsidR="00924680" w:rsidRDefault="00924680">
      <w:pPr>
        <w:rPr>
          <w:sz w:val="28"/>
        </w:rPr>
      </w:pPr>
      <w:r w:rsidRPr="00571CF6">
        <w:rPr>
          <w:sz w:val="28"/>
        </w:rPr>
        <w:t xml:space="preserve">Об </w:t>
      </w:r>
      <w:r>
        <w:rPr>
          <w:sz w:val="28"/>
        </w:rPr>
        <w:t>установлении предельного уровня  соотношения</w:t>
      </w:r>
    </w:p>
    <w:p w:rsidR="00924680" w:rsidRDefault="00924680">
      <w:pPr>
        <w:rPr>
          <w:sz w:val="28"/>
        </w:rPr>
      </w:pPr>
      <w:r>
        <w:rPr>
          <w:sz w:val="28"/>
        </w:rPr>
        <w:t>средней заработной платы  руководителя  муниципального</w:t>
      </w:r>
      <w:r w:rsidRPr="00571CF6">
        <w:rPr>
          <w:sz w:val="28"/>
        </w:rPr>
        <w:t xml:space="preserve"> </w:t>
      </w:r>
    </w:p>
    <w:p w:rsidR="00924680" w:rsidRDefault="00924680">
      <w:pPr>
        <w:rPr>
          <w:sz w:val="28"/>
        </w:rPr>
      </w:pPr>
      <w:r>
        <w:rPr>
          <w:sz w:val="28"/>
        </w:rPr>
        <w:t>учреждения Кучкаевского сельского поселения</w:t>
      </w:r>
    </w:p>
    <w:p w:rsidR="00924680" w:rsidRDefault="00924680">
      <w:pPr>
        <w:rPr>
          <w:sz w:val="28"/>
        </w:rPr>
      </w:pPr>
      <w:r w:rsidRPr="00571CF6">
        <w:rPr>
          <w:sz w:val="28"/>
        </w:rPr>
        <w:t>Большеигнатовского муниципального</w:t>
      </w:r>
      <w:r>
        <w:rPr>
          <w:sz w:val="28"/>
        </w:rPr>
        <w:t xml:space="preserve"> </w:t>
      </w:r>
      <w:r w:rsidRPr="00571CF6">
        <w:rPr>
          <w:sz w:val="28"/>
        </w:rPr>
        <w:t>района</w:t>
      </w:r>
    </w:p>
    <w:p w:rsidR="00924680" w:rsidRDefault="00924680">
      <w:pPr>
        <w:rPr>
          <w:sz w:val="28"/>
        </w:rPr>
      </w:pPr>
      <w:r>
        <w:rPr>
          <w:sz w:val="28"/>
        </w:rPr>
        <w:t>к средней заработной плате работников,</w:t>
      </w:r>
    </w:p>
    <w:p w:rsidR="00924680" w:rsidRDefault="00924680">
      <w:pPr>
        <w:rPr>
          <w:sz w:val="28"/>
        </w:rPr>
      </w:pPr>
      <w:r>
        <w:rPr>
          <w:sz w:val="28"/>
        </w:rPr>
        <w:t>возглавляемого им учреждения</w:t>
      </w:r>
      <w:r w:rsidRPr="00E05CF4">
        <w:rPr>
          <w:sz w:val="28"/>
        </w:rPr>
        <w:t xml:space="preserve"> </w:t>
      </w:r>
    </w:p>
    <w:p w:rsidR="00924680" w:rsidRPr="00571CF6" w:rsidRDefault="00924680">
      <w:pPr>
        <w:rPr>
          <w:sz w:val="28"/>
        </w:rPr>
      </w:pPr>
    </w:p>
    <w:p w:rsidR="00924680" w:rsidRDefault="00924680" w:rsidP="008F2D53">
      <w:pPr>
        <w:pStyle w:val="BodyText"/>
        <w:ind w:firstLine="513"/>
        <w:jc w:val="both"/>
        <w:rPr>
          <w:b/>
        </w:rPr>
      </w:pPr>
      <w:r w:rsidRPr="002D27E5">
        <w:rPr>
          <w:szCs w:val="28"/>
        </w:rPr>
        <w:t xml:space="preserve">Руководствуясь </w:t>
      </w:r>
      <w:hyperlink r:id="rId4" w:history="1">
        <w:r>
          <w:rPr>
            <w:rStyle w:val="a"/>
            <w:rFonts w:cs="Arial"/>
            <w:szCs w:val="28"/>
          </w:rPr>
          <w:t>статьей 145</w:t>
        </w:r>
      </w:hyperlink>
      <w:r w:rsidRPr="002D27E5">
        <w:rPr>
          <w:szCs w:val="28"/>
        </w:rPr>
        <w:t xml:space="preserve"> Трудового кодекса Российской Федерации</w:t>
      </w:r>
      <w:r>
        <w:rPr>
          <w:highlight w:val="yellow"/>
        </w:rPr>
        <w:t xml:space="preserve"> </w:t>
      </w:r>
      <w:r>
        <w:t xml:space="preserve">и Решением Совета депутатов Кучкаевского сельского поселения Большеигнатовского муниципального района Республики Мордовия от 21 октября 2008 года №25 «Об оплате труда работников муниципальных учреждений Кучкаевского сельского поселения» </w:t>
      </w:r>
      <w:r w:rsidRPr="00F968E2">
        <w:t>администрация</w:t>
      </w:r>
      <w:r>
        <w:t xml:space="preserve"> Кучкаевского сельского поселения</w:t>
      </w:r>
      <w:r w:rsidRPr="00F968E2">
        <w:t xml:space="preserve"> Большеигнатовского муниципального района</w:t>
      </w:r>
      <w:r>
        <w:rPr>
          <w:b/>
        </w:rPr>
        <w:t xml:space="preserve">  постановляет:</w:t>
      </w:r>
    </w:p>
    <w:p w:rsidR="00924680" w:rsidRDefault="00924680" w:rsidP="008F2D53">
      <w:pPr>
        <w:jc w:val="both"/>
        <w:rPr>
          <w:sz w:val="28"/>
        </w:rPr>
      </w:pPr>
      <w:r>
        <w:rPr>
          <w:sz w:val="28"/>
        </w:rPr>
        <w:t xml:space="preserve">       1. Установить предельный уровень соотношения средней заработной платы руководителя муниципального  учреждения к средней заработной плате работников,  возглавляемого им учреждения на 2017 год:</w:t>
      </w:r>
    </w:p>
    <w:p w:rsidR="00924680" w:rsidRPr="006E6F37" w:rsidRDefault="00924680" w:rsidP="00160167">
      <w:pPr>
        <w:pStyle w:val="Heading2"/>
      </w:pPr>
      <w:r w:rsidRPr="00A678EC">
        <w:t>Директор МБУК «</w:t>
      </w:r>
      <w:r>
        <w:t>Дом досуга и творчества</w:t>
      </w:r>
      <w:r w:rsidRPr="00A678EC">
        <w:t>» -</w:t>
      </w:r>
      <w:r w:rsidRPr="006E6F37">
        <w:t>1,2</w:t>
      </w:r>
    </w:p>
    <w:p w:rsidR="00924680" w:rsidRDefault="00924680" w:rsidP="00160167">
      <w:pPr>
        <w:pStyle w:val="Heading2"/>
      </w:pPr>
      <w:r>
        <w:t xml:space="preserve">      2.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2017 года. </w:t>
      </w:r>
    </w:p>
    <w:p w:rsidR="00924680" w:rsidRPr="00571CF6" w:rsidRDefault="00924680" w:rsidP="00E05CF4">
      <w:pPr>
        <w:jc w:val="both"/>
        <w:rPr>
          <w:sz w:val="28"/>
          <w:szCs w:val="28"/>
        </w:rPr>
      </w:pPr>
    </w:p>
    <w:p w:rsidR="00924680" w:rsidRDefault="00924680"/>
    <w:p w:rsidR="00924680" w:rsidRDefault="00924680"/>
    <w:p w:rsidR="00924680" w:rsidRDefault="00924680"/>
    <w:p w:rsidR="00924680" w:rsidRDefault="00924680" w:rsidP="00224E90">
      <w:pPr>
        <w:pStyle w:val="Heading3"/>
      </w:pPr>
      <w:r>
        <w:t>Глава Кучкаевского</w:t>
      </w:r>
    </w:p>
    <w:p w:rsidR="00924680" w:rsidRDefault="00924680" w:rsidP="00224E90">
      <w:pPr>
        <w:pStyle w:val="Heading3"/>
      </w:pPr>
      <w:r>
        <w:t xml:space="preserve"> сельского поселения                                                               С.В.Задыхина</w:t>
      </w:r>
    </w:p>
    <w:p w:rsidR="00924680" w:rsidRDefault="00924680">
      <w:pPr>
        <w:jc w:val="center"/>
        <w:rPr>
          <w:sz w:val="28"/>
        </w:rPr>
      </w:pPr>
    </w:p>
    <w:p w:rsidR="00924680" w:rsidRDefault="00924680">
      <w:pPr>
        <w:jc w:val="center"/>
      </w:pPr>
    </w:p>
    <w:sectPr w:rsidR="00924680" w:rsidSect="00CC723D">
      <w:pgSz w:w="11906" w:h="16838"/>
      <w:pgMar w:top="567" w:right="992" w:bottom="709" w:left="1797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6607"/>
    <w:rsid w:val="0003488E"/>
    <w:rsid w:val="000D2CB2"/>
    <w:rsid w:val="00101352"/>
    <w:rsid w:val="001157AC"/>
    <w:rsid w:val="00134326"/>
    <w:rsid w:val="00160167"/>
    <w:rsid w:val="0016409D"/>
    <w:rsid w:val="00175623"/>
    <w:rsid w:val="0018399A"/>
    <w:rsid w:val="0020480D"/>
    <w:rsid w:val="0020616D"/>
    <w:rsid w:val="00224E90"/>
    <w:rsid w:val="0027396D"/>
    <w:rsid w:val="002C2822"/>
    <w:rsid w:val="002D27E5"/>
    <w:rsid w:val="002D2D94"/>
    <w:rsid w:val="002F6AE4"/>
    <w:rsid w:val="00336114"/>
    <w:rsid w:val="00382869"/>
    <w:rsid w:val="003A4BFB"/>
    <w:rsid w:val="003C1253"/>
    <w:rsid w:val="003D18AB"/>
    <w:rsid w:val="003D38F2"/>
    <w:rsid w:val="00405B0C"/>
    <w:rsid w:val="00424188"/>
    <w:rsid w:val="004929C8"/>
    <w:rsid w:val="004949C5"/>
    <w:rsid w:val="004B765C"/>
    <w:rsid w:val="004C0D06"/>
    <w:rsid w:val="0050326C"/>
    <w:rsid w:val="00566607"/>
    <w:rsid w:val="0057046A"/>
    <w:rsid w:val="00571CF6"/>
    <w:rsid w:val="0059546C"/>
    <w:rsid w:val="005E0831"/>
    <w:rsid w:val="00625090"/>
    <w:rsid w:val="006539DD"/>
    <w:rsid w:val="00661A88"/>
    <w:rsid w:val="00670FA7"/>
    <w:rsid w:val="00684DE7"/>
    <w:rsid w:val="00691A67"/>
    <w:rsid w:val="006A20D5"/>
    <w:rsid w:val="006C3461"/>
    <w:rsid w:val="006C3CFD"/>
    <w:rsid w:val="006C4A62"/>
    <w:rsid w:val="006E6F37"/>
    <w:rsid w:val="00714DEC"/>
    <w:rsid w:val="0071717F"/>
    <w:rsid w:val="0072222A"/>
    <w:rsid w:val="00723777"/>
    <w:rsid w:val="007433E8"/>
    <w:rsid w:val="0077015F"/>
    <w:rsid w:val="007C77D0"/>
    <w:rsid w:val="00825E15"/>
    <w:rsid w:val="00842579"/>
    <w:rsid w:val="00854FB5"/>
    <w:rsid w:val="00857BC2"/>
    <w:rsid w:val="008611BE"/>
    <w:rsid w:val="008E698A"/>
    <w:rsid w:val="008F2D53"/>
    <w:rsid w:val="008F5C2B"/>
    <w:rsid w:val="00924680"/>
    <w:rsid w:val="00930F30"/>
    <w:rsid w:val="00936737"/>
    <w:rsid w:val="0095009D"/>
    <w:rsid w:val="0096146A"/>
    <w:rsid w:val="009A17C3"/>
    <w:rsid w:val="009F27DB"/>
    <w:rsid w:val="00A57A96"/>
    <w:rsid w:val="00A678EC"/>
    <w:rsid w:val="00AC1A15"/>
    <w:rsid w:val="00AD56BD"/>
    <w:rsid w:val="00AF2A42"/>
    <w:rsid w:val="00B16E1E"/>
    <w:rsid w:val="00B468EE"/>
    <w:rsid w:val="00B4702C"/>
    <w:rsid w:val="00B613F3"/>
    <w:rsid w:val="00BA6D9F"/>
    <w:rsid w:val="00BE08EC"/>
    <w:rsid w:val="00C233CF"/>
    <w:rsid w:val="00C36365"/>
    <w:rsid w:val="00C55BE6"/>
    <w:rsid w:val="00CA33C3"/>
    <w:rsid w:val="00CC723D"/>
    <w:rsid w:val="00CE2B6A"/>
    <w:rsid w:val="00CE425D"/>
    <w:rsid w:val="00D54D05"/>
    <w:rsid w:val="00D655D8"/>
    <w:rsid w:val="00D7446B"/>
    <w:rsid w:val="00D8080A"/>
    <w:rsid w:val="00D871BA"/>
    <w:rsid w:val="00DE7C02"/>
    <w:rsid w:val="00DF1CA1"/>
    <w:rsid w:val="00E05CF4"/>
    <w:rsid w:val="00E76C20"/>
    <w:rsid w:val="00EA54F5"/>
    <w:rsid w:val="00EB6EA4"/>
    <w:rsid w:val="00EE6159"/>
    <w:rsid w:val="00EE7B84"/>
    <w:rsid w:val="00F021AF"/>
    <w:rsid w:val="00F25C2D"/>
    <w:rsid w:val="00F52DE4"/>
    <w:rsid w:val="00F968E2"/>
    <w:rsid w:val="00FD0A7C"/>
    <w:rsid w:val="00FE4584"/>
    <w:rsid w:val="00FE547E"/>
    <w:rsid w:val="00FF42BC"/>
    <w:rsid w:val="00FF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326C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326C"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0326C"/>
    <w:pPr>
      <w:keepNext/>
      <w:jc w:val="both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0326C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20D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A20D5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A20D5"/>
    <w:rPr>
      <w:rFonts w:ascii="Cambria" w:hAnsi="Cambria" w:cs="Times New Roman"/>
      <w:b/>
      <w:bCs/>
      <w:sz w:val="26"/>
      <w:szCs w:val="26"/>
    </w:rPr>
  </w:style>
  <w:style w:type="paragraph" w:styleId="Caption">
    <w:name w:val="caption"/>
    <w:basedOn w:val="Normal"/>
    <w:next w:val="Normal"/>
    <w:uiPriority w:val="99"/>
    <w:qFormat/>
    <w:rsid w:val="0050326C"/>
    <w:pPr>
      <w:tabs>
        <w:tab w:val="left" w:pos="9639"/>
      </w:tabs>
      <w:ind w:left="-1276"/>
      <w:jc w:val="center"/>
    </w:pPr>
    <w:rPr>
      <w:b/>
      <w:sz w:val="40"/>
    </w:rPr>
  </w:style>
  <w:style w:type="paragraph" w:styleId="BodyText">
    <w:name w:val="Body Text"/>
    <w:basedOn w:val="Normal"/>
    <w:link w:val="BodyTextChar"/>
    <w:uiPriority w:val="99"/>
    <w:rsid w:val="0050326C"/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A20D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C0D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A20D5"/>
    <w:rPr>
      <w:rFonts w:cs="Times New Roman"/>
      <w:sz w:val="2"/>
    </w:rPr>
  </w:style>
  <w:style w:type="character" w:customStyle="1" w:styleId="a">
    <w:name w:val="Гипертекстовая ссылка"/>
    <w:basedOn w:val="DefaultParagraphFont"/>
    <w:uiPriority w:val="99"/>
    <w:rsid w:val="0071717F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25268.34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1</Pages>
  <Words>259</Words>
  <Characters>1479</Characters>
  <Application>Microsoft Office Outlook</Application>
  <DocSecurity>0</DocSecurity>
  <Lines>0</Lines>
  <Paragraphs>0</Paragraphs>
  <ScaleCrop>false</ScaleCrop>
  <Company>ГОСКОМСТАТ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ћ«п</dc:creator>
  <cp:keywords/>
  <dc:description/>
  <cp:lastModifiedBy>Кучкаево</cp:lastModifiedBy>
  <cp:revision>14</cp:revision>
  <cp:lastPrinted>2017-02-03T05:48:00Z</cp:lastPrinted>
  <dcterms:created xsi:type="dcterms:W3CDTF">2017-02-02T23:23:00Z</dcterms:created>
  <dcterms:modified xsi:type="dcterms:W3CDTF">2017-02-14T11:38:00Z</dcterms:modified>
</cp:coreProperties>
</file>