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001" w:rsidRPr="00C0537C" w:rsidRDefault="00061001" w:rsidP="00C0537C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C0537C">
        <w:rPr>
          <w:rFonts w:ascii="Times New Roman" w:hAnsi="Times New Roman"/>
          <w:b/>
          <w:sz w:val="36"/>
          <w:szCs w:val="20"/>
          <w:lang w:eastAsia="ru-RU"/>
        </w:rPr>
        <w:t>Администрация Большеигнатовского муниципального  района Республики Мордовия</w:t>
      </w:r>
    </w:p>
    <w:p w:rsidR="00061001" w:rsidRPr="00C0537C" w:rsidRDefault="00061001" w:rsidP="00C0537C">
      <w:pPr>
        <w:spacing w:after="0" w:line="240" w:lineRule="auto"/>
        <w:rPr>
          <w:rFonts w:ascii="Times New Roman" w:hAnsi="Times New Roman"/>
          <w:b/>
          <w:sz w:val="32"/>
          <w:szCs w:val="20"/>
          <w:lang w:eastAsia="ru-RU"/>
        </w:rPr>
      </w:pPr>
    </w:p>
    <w:p w:rsidR="00061001" w:rsidRPr="00C0537C" w:rsidRDefault="00061001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>ПОСТАНОВЛЕНИЕ</w:t>
      </w:r>
    </w:p>
    <w:p w:rsidR="00061001" w:rsidRPr="00C0537C" w:rsidRDefault="00061001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061001" w:rsidRPr="00C0537C" w:rsidRDefault="00061001" w:rsidP="00C0537C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</w:t>
      </w:r>
      <w:r w:rsidRPr="00C0537C">
        <w:rPr>
          <w:rFonts w:ascii="Times New Roman" w:hAnsi="Times New Roman"/>
          <w:sz w:val="28"/>
          <w:szCs w:val="20"/>
          <w:lang w:eastAsia="ru-RU"/>
        </w:rPr>
        <w:t xml:space="preserve"> «</w:t>
      </w:r>
      <w:r>
        <w:rPr>
          <w:rFonts w:ascii="Times New Roman" w:hAnsi="Times New Roman"/>
          <w:sz w:val="28"/>
          <w:szCs w:val="20"/>
          <w:lang w:eastAsia="ru-RU"/>
        </w:rPr>
        <w:t>22</w:t>
      </w:r>
      <w:r w:rsidRPr="00C0537C">
        <w:rPr>
          <w:rFonts w:ascii="Times New Roman" w:hAnsi="Times New Roman"/>
          <w:sz w:val="28"/>
          <w:szCs w:val="20"/>
          <w:lang w:eastAsia="ru-RU"/>
        </w:rPr>
        <w:t xml:space="preserve">» </w:t>
      </w:r>
      <w:r>
        <w:rPr>
          <w:rFonts w:ascii="Times New Roman" w:hAnsi="Times New Roman"/>
          <w:sz w:val="28"/>
          <w:szCs w:val="20"/>
          <w:lang w:eastAsia="ru-RU"/>
        </w:rPr>
        <w:t xml:space="preserve"> марта </w:t>
      </w:r>
      <w:smartTag w:uri="urn:schemas-microsoft-com:office:smarttags" w:element="metricconverter">
        <w:smartTagPr>
          <w:attr w:name="ProductID" w:val="2017 г"/>
        </w:smartTagPr>
        <w:r w:rsidRPr="00C0537C">
          <w:rPr>
            <w:rFonts w:ascii="Times New Roman" w:hAnsi="Times New Roman"/>
            <w:sz w:val="28"/>
            <w:szCs w:val="20"/>
            <w:lang w:eastAsia="ru-RU"/>
          </w:rPr>
          <w:t>2017 г</w:t>
        </w:r>
      </w:smartTag>
      <w:r w:rsidRPr="00C0537C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        №  </w:t>
      </w:r>
      <w:r>
        <w:rPr>
          <w:rFonts w:ascii="Times New Roman" w:hAnsi="Times New Roman"/>
          <w:sz w:val="28"/>
          <w:szCs w:val="20"/>
          <w:lang w:eastAsia="ru-RU"/>
        </w:rPr>
        <w:t>124</w:t>
      </w:r>
    </w:p>
    <w:p w:rsidR="00061001" w:rsidRPr="00C0537C" w:rsidRDefault="00061001" w:rsidP="00C0537C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C0537C">
        <w:rPr>
          <w:rFonts w:ascii="Times New Roman" w:hAnsi="Times New Roman"/>
          <w:szCs w:val="20"/>
          <w:lang w:eastAsia="ru-RU"/>
        </w:rPr>
        <w:t>с. Большое Игнатово</w:t>
      </w:r>
    </w:p>
    <w:p w:rsidR="00061001" w:rsidRDefault="00061001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Default="00061001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</w:p>
    <w:p w:rsidR="00061001" w:rsidRDefault="00061001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</w:p>
    <w:p w:rsidR="00061001" w:rsidRDefault="00061001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</w:p>
    <w:p w:rsidR="00061001" w:rsidRDefault="00061001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</w:p>
    <w:p w:rsidR="00061001" w:rsidRDefault="00061001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061001" w:rsidRPr="007915DE" w:rsidRDefault="00061001" w:rsidP="009A4FD6">
      <w:pPr>
        <w:jc w:val="both"/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/>
          <w:b/>
          <w:sz w:val="28"/>
          <w:szCs w:val="28"/>
        </w:rPr>
        <w:br/>
      </w: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</w:t>
      </w:r>
      <w:r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 </w:t>
      </w:r>
      <w:r w:rsidRPr="007915D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7915DE">
          <w:rPr>
            <w:rStyle w:val="a"/>
            <w:rFonts w:ascii="Times New Roman" w:hAnsi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 w:rsidRPr="007915DE">
          <w:rPr>
            <w:rFonts w:ascii="Times New Roman" w:hAnsi="Times New Roman"/>
            <w:sz w:val="28"/>
            <w:szCs w:val="28"/>
          </w:rPr>
          <w:t>2007 г</w:t>
        </w:r>
      </w:smartTag>
      <w:r w:rsidRPr="007915DE">
        <w:rPr>
          <w:rFonts w:ascii="Times New Roman" w:hAnsi="Times New Roman"/>
          <w:sz w:val="28"/>
          <w:szCs w:val="28"/>
        </w:rPr>
        <w:t xml:space="preserve">. N 209-ФЗ «О развитии малого и среднего предпринимательства в Российской Федерации», </w:t>
      </w:r>
      <w:hyperlink r:id="rId6" w:history="1">
        <w:r w:rsidRPr="007915DE">
          <w:rPr>
            <w:rStyle w:val="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Большеигнатовского муниципального района Республики Мордовия шестого созыва от 30.01.2017г. №45 «</w:t>
      </w:r>
      <w:r w:rsidRPr="007915DE">
        <w:rPr>
          <w:rFonts w:ascii="Times New Roman" w:hAnsi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bCs/>
          <w:kern w:val="32"/>
          <w:sz w:val="28"/>
          <w:szCs w:val="28"/>
          <w:lang w:eastAsia="ru-RU"/>
        </w:rPr>
        <w:t>администрация Большеигнатовского муниципального района</w:t>
      </w:r>
      <w:r w:rsidRPr="007915DE"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  <w:t xml:space="preserve"> постановляет:</w:t>
      </w:r>
    </w:p>
    <w:p w:rsidR="00061001" w:rsidRPr="007915DE" w:rsidRDefault="00061001" w:rsidP="007915DE">
      <w:pPr>
        <w:pStyle w:val="ListParagraph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7915DE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</w:t>
      </w:r>
      <w:bookmarkEnd w:id="0"/>
      <w:r w:rsidRPr="007915DE">
        <w:rPr>
          <w:rFonts w:ascii="Times New Roman" w:hAnsi="Times New Roman"/>
          <w:sz w:val="28"/>
          <w:szCs w:val="28"/>
          <w:lang w:eastAsia="ru-RU"/>
        </w:rPr>
        <w:t>перечень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  <w:r w:rsidRPr="007915DE">
        <w:rPr>
          <w:rFonts w:ascii="Times New Roman" w:hAnsi="Times New Roman"/>
          <w:sz w:val="28"/>
          <w:szCs w:val="28"/>
        </w:rPr>
        <w:t xml:space="preserve"> </w:t>
      </w:r>
    </w:p>
    <w:p w:rsidR="00061001" w:rsidRPr="007915DE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15DE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Глава Большеигнатовского </w:t>
      </w:r>
    </w:p>
    <w:p w:rsidR="00061001" w:rsidRPr="00C0537C" w:rsidRDefault="00061001" w:rsidP="00C0537C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Т.Н.Полозова </w:t>
      </w:r>
    </w:p>
    <w:p w:rsidR="00061001" w:rsidRDefault="00061001"/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УТВЕРЖДЕНО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>22.03.</w:t>
      </w:r>
      <w:r w:rsidRPr="00C0537C">
        <w:rPr>
          <w:rFonts w:ascii="Times New Roman" w:hAnsi="Times New Roman"/>
          <w:sz w:val="28"/>
          <w:szCs w:val="28"/>
          <w:lang w:eastAsia="ru-RU"/>
        </w:rPr>
        <w:t>2017 г №</w:t>
      </w:r>
      <w:r>
        <w:rPr>
          <w:rFonts w:ascii="Times New Roman" w:hAnsi="Times New Roman"/>
          <w:sz w:val="28"/>
          <w:szCs w:val="28"/>
          <w:lang w:eastAsia="ru-RU"/>
        </w:rPr>
        <w:t xml:space="preserve"> 124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061001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/>
          <w:sz w:val="28"/>
          <w:szCs w:val="28"/>
          <w:lang w:eastAsia="ru-RU"/>
        </w:rPr>
        <w:t>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061001" w:rsidRPr="007915DE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 xml:space="preserve">Наименование публично-правового образования: 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>Большеигнатовский муниципальный район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 Республики Мордовия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Республика Мордовия, Большеигнатовский район, с.Большое Игнатово, ул.советская, д.40</w:t>
            </w: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Отдел имущественных и земельных отношений администрации</w:t>
            </w: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Черноусова Ирина Анатольевна</w:t>
            </w: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88344221357</w:t>
            </w: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7915DE" w:rsidRDefault="00061001" w:rsidP="007915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7" w:tgtFrame="_blank" w:history="1">
              <w:r w:rsidRPr="007915DE"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chernousovaia@bignatovo.e-mordovia.ru</w:t>
              </w:r>
            </w:hyperlink>
          </w:p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61001" w:rsidRPr="00A05FE6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  <w:bookmarkStart w:id="1" w:name="_GoBack"/>
      <w:bookmarkEnd w:id="1"/>
    </w:p>
    <w:p w:rsidR="00061001" w:rsidRPr="00C0537C" w:rsidRDefault="00061001" w:rsidP="00C053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061001" w:rsidRPr="00C0537C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15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061001" w:rsidRPr="00A05FE6" w:rsidTr="00E755BA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061001" w:rsidRPr="00A05FE6" w:rsidTr="00E755BA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061001" w:rsidRPr="00A05FE6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</w:tr>
      <w:tr w:rsidR="00061001" w:rsidRPr="00A05FE6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/>
                <w:sz w:val="26"/>
                <w:szCs w:val="26"/>
                <w:lang w:eastAsia="ru-RU"/>
              </w:rPr>
              <w:t>Большеигнатовский район,     с. Новое Качаево, ул. Гагарина,27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Новокачаевское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Новое Качаево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  <w:tr w:rsidR="00061001" w:rsidRPr="00A05FE6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/>
                <w:sz w:val="26"/>
                <w:szCs w:val="26"/>
                <w:lang w:eastAsia="ru-RU"/>
              </w:rPr>
              <w:t>Большеигнатовский район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Pr="00E755B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с. Чукалы ул. Молодежная,3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A05FE6" w:rsidRDefault="00061001" w:rsidP="00D82D67">
            <w:r w:rsidRPr="00A05FE6"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A05FE6" w:rsidRDefault="00061001" w:rsidP="00D82D67">
            <w:r w:rsidRPr="00A05FE6"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Чукальское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Чукалы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061001" w:rsidRPr="00A05FE6" w:rsidTr="00E755BA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061001" w:rsidRPr="00A05FE6" w:rsidTr="00E755BA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061001" w:rsidRPr="00A05FE6" w:rsidTr="00E755B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61001" w:rsidRPr="00A05FE6" w:rsidTr="00E755B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61001" w:rsidRPr="00A05FE6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22</w:t>
            </w:r>
          </w:p>
        </w:tc>
      </w:tr>
      <w:tr w:rsidR="00061001" w:rsidRPr="00A05FE6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 школы</w:t>
            </w:r>
          </w:p>
        </w:tc>
      </w:tr>
      <w:tr w:rsidR="00061001" w:rsidRPr="00A05FE6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 детского сада</w:t>
            </w:r>
          </w:p>
        </w:tc>
      </w:tr>
    </w:tbl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061001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061001" w:rsidRPr="00A05FE6" w:rsidTr="0080470B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061001" w:rsidRPr="00A05FE6" w:rsidTr="0080470B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061001" w:rsidRPr="00A05FE6" w:rsidTr="0080470B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061001" w:rsidRPr="00A05FE6" w:rsidTr="0080470B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061001" w:rsidRPr="00A05FE6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38</w:t>
            </w:r>
          </w:p>
        </w:tc>
      </w:tr>
      <w:tr w:rsidR="00061001" w:rsidRPr="00A05FE6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  <w:tr w:rsidR="00061001" w:rsidRPr="00A05FE6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1000"/>
        <w:gridCol w:w="1123"/>
        <w:gridCol w:w="1123"/>
        <w:gridCol w:w="908"/>
        <w:gridCol w:w="908"/>
        <w:gridCol w:w="15779"/>
        <w:gridCol w:w="1712"/>
      </w:tblGrid>
      <w:tr w:rsidR="00061001" w:rsidRPr="00A05FE6" w:rsidTr="00E755BA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15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061001" w:rsidRPr="00A05FE6" w:rsidTr="00E755BA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0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061001" w:rsidRPr="00A05FE6" w:rsidTr="00E755BA">
        <w:tc>
          <w:tcPr>
            <w:tcW w:w="3182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1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061001" w:rsidRPr="00A05FE6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</w:tr>
      <w:tr w:rsidR="00061001" w:rsidRPr="00A05FE6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61001" w:rsidRPr="00A05FE6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001" w:rsidRPr="00C0537C" w:rsidRDefault="0006100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061001" w:rsidRPr="00C0537C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061001" w:rsidRPr="00C0537C" w:rsidRDefault="0006100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061001" w:rsidRPr="00C0537C" w:rsidSect="00260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61001"/>
    <w:rsid w:val="001F2222"/>
    <w:rsid w:val="00253976"/>
    <w:rsid w:val="002600A0"/>
    <w:rsid w:val="003F0565"/>
    <w:rsid w:val="00470DBE"/>
    <w:rsid w:val="004C3471"/>
    <w:rsid w:val="00517FC1"/>
    <w:rsid w:val="00551187"/>
    <w:rsid w:val="007915DE"/>
    <w:rsid w:val="0080470B"/>
    <w:rsid w:val="008F1DF2"/>
    <w:rsid w:val="009A4FD6"/>
    <w:rsid w:val="00A05FE6"/>
    <w:rsid w:val="00A86B26"/>
    <w:rsid w:val="00AF00FD"/>
    <w:rsid w:val="00B05F3B"/>
    <w:rsid w:val="00C0537C"/>
    <w:rsid w:val="00D748B2"/>
    <w:rsid w:val="00D76966"/>
    <w:rsid w:val="00D82D67"/>
    <w:rsid w:val="00DA51EB"/>
    <w:rsid w:val="00DE44D3"/>
    <w:rsid w:val="00E75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0A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F0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mail.ru/compose/?mailto=mailto%3achernousovaia@bignatovo.e%2d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1171</Words>
  <Characters>6677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Мордовия</dc:title>
  <dc:subject/>
  <dc:creator>PK10</dc:creator>
  <cp:keywords/>
  <dc:description/>
  <cp:lastModifiedBy>Для работы</cp:lastModifiedBy>
  <cp:revision>2</cp:revision>
  <cp:lastPrinted>2017-03-24T13:11:00Z</cp:lastPrinted>
  <dcterms:created xsi:type="dcterms:W3CDTF">2017-03-29T08:16:00Z</dcterms:created>
  <dcterms:modified xsi:type="dcterms:W3CDTF">2017-03-29T08:16:00Z</dcterms:modified>
</cp:coreProperties>
</file>