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6A1" w:rsidRPr="00C0537C" w:rsidRDefault="00C506A1" w:rsidP="00C053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  <w:r w:rsidRPr="00C0537C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 xml:space="preserve">Новобаевского сельского поселения </w:t>
      </w:r>
      <w:r w:rsidRPr="00C0537C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 xml:space="preserve">Большеигнатовского муниципального  района </w:t>
      </w:r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 xml:space="preserve">           </w:t>
      </w:r>
      <w:r w:rsidRPr="00C0537C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Республики Мордовия</w:t>
      </w:r>
    </w:p>
    <w:p w:rsidR="00C506A1" w:rsidRPr="00C0537C" w:rsidRDefault="00C506A1" w:rsidP="00C0537C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C506A1" w:rsidRPr="00C0537C" w:rsidRDefault="00C506A1" w:rsidP="00C053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C506A1" w:rsidRPr="00C0537C" w:rsidRDefault="00C506A1" w:rsidP="00C053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06A1" w:rsidRPr="00C0537C" w:rsidRDefault="00C506A1" w:rsidP="00C0537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«24» марта 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2017 г.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№  14</w:t>
      </w:r>
    </w:p>
    <w:p w:rsidR="00C506A1" w:rsidRPr="00C0537C" w:rsidRDefault="00C506A1" w:rsidP="00C0537C">
      <w:pPr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с. Новое Баево</w:t>
      </w:r>
    </w:p>
    <w:p w:rsidR="00C506A1" w:rsidRDefault="00C506A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06A1" w:rsidRPr="00C0537C" w:rsidRDefault="00C506A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06A1" w:rsidRDefault="00C506A1" w:rsidP="00C05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</w:t>
      </w:r>
      <w:hyperlink w:anchor="sub_2000" w:history="1">
        <w:r w:rsidRPr="00C0537C">
          <w:rPr>
            <w:rFonts w:ascii="Times New Roman" w:hAnsi="Times New Roman" w:cs="Times New Roman"/>
            <w:sz w:val="28"/>
            <w:szCs w:val="28"/>
            <w:lang w:eastAsia="ru-RU"/>
          </w:rPr>
          <w:t>Форм</w:t>
        </w:r>
      </w:hyperlink>
      <w:r w:rsidRPr="00C0537C">
        <w:rPr>
          <w:rFonts w:ascii="Times New Roman" w:hAnsi="Times New Roman" w:cs="Times New Roman"/>
          <w:sz w:val="28"/>
          <w:szCs w:val="28"/>
          <w:lang w:eastAsia="ru-RU"/>
        </w:rPr>
        <w:t>ы представления и</w:t>
      </w:r>
    </w:p>
    <w:p w:rsidR="00C506A1" w:rsidRDefault="00C506A1" w:rsidP="00C05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>состав сведений об утвержденных перечнях</w:t>
      </w:r>
    </w:p>
    <w:p w:rsidR="00C506A1" w:rsidRDefault="00C506A1" w:rsidP="00C05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имущества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Новобаевского </w:t>
      </w:r>
    </w:p>
    <w:p w:rsidR="00C506A1" w:rsidRDefault="00C506A1" w:rsidP="00C05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Большеигнатовского</w:t>
      </w:r>
    </w:p>
    <w:p w:rsidR="00C506A1" w:rsidRPr="00C0537C" w:rsidRDefault="00C506A1" w:rsidP="00C05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Республики Мордовия</w:t>
      </w:r>
    </w:p>
    <w:p w:rsidR="00C506A1" w:rsidRPr="00C0537C" w:rsidRDefault="00C506A1" w:rsidP="00C0537C">
      <w:pPr>
        <w:keepNext/>
        <w:spacing w:before="240" w:after="60" w:line="240" w:lineRule="auto"/>
        <w:jc w:val="both"/>
        <w:outlineLvl w:val="0"/>
        <w:rPr>
          <w:rFonts w:ascii="Cambria" w:hAnsi="Cambria" w:cs="Cambria"/>
          <w:b/>
          <w:bCs/>
          <w:kern w:val="32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0537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C0537C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частью 4.4 статьи 18</w:t>
        </w:r>
      </w:hyperlink>
      <w:r w:rsidRPr="00C0537C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 г. N 209-ФЗ «О развитии малого и среднего предпринимательства в Российской Федерации», </w:t>
      </w:r>
      <w:hyperlink r:id="rId5" w:history="1">
        <w:r w:rsidRPr="00C0537C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C0537C">
        <w:rPr>
          <w:rFonts w:ascii="Times New Roman" w:hAnsi="Times New Roman" w:cs="Times New Roman"/>
          <w:sz w:val="28"/>
          <w:szCs w:val="28"/>
        </w:rPr>
        <w:t xml:space="preserve"> от 6 октября 2003 года N 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kern w:val="32"/>
          <w:sz w:val="28"/>
          <w:szCs w:val="28"/>
          <w:lang w:eastAsia="ru-RU"/>
        </w:rPr>
        <w:t xml:space="preserve">администрация Новобаевского сельского поселения  </w:t>
      </w:r>
      <w:r w:rsidRPr="00C0537C"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  <w:t>постановляет:</w:t>
      </w:r>
    </w:p>
    <w:p w:rsidR="00C506A1" w:rsidRPr="00C0537C" w:rsidRDefault="00C506A1" w:rsidP="00C05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"/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прилагаемую </w:t>
      </w:r>
      <w:bookmarkEnd w:id="0"/>
      <w:r w:rsidRPr="00C0537C">
        <w:rPr>
          <w:rFonts w:ascii="Times New Roman" w:hAnsi="Times New Roman" w:cs="Times New Roman"/>
          <w:sz w:val="28"/>
          <w:szCs w:val="28"/>
          <w:lang w:eastAsia="ru-RU"/>
        </w:rPr>
        <w:fldChar w:fldCharType="begin"/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instrText>HYPERLINK \l "sub_2000"</w:instrText>
      </w:r>
      <w:r w:rsidRPr="0088783E">
        <w:rPr>
          <w:rFonts w:ascii="Times New Roman" w:hAnsi="Times New Roman" w:cs="Times New Roman"/>
          <w:sz w:val="28"/>
          <w:szCs w:val="28"/>
          <w:lang w:eastAsia="ru-RU"/>
        </w:rPr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fldChar w:fldCharType="separate"/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>форму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fldChar w:fldCharType="end"/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представления и состав сведений об утвержденных перечнях муниципального имущества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Новобаевского сельского поселения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 указанных в части 4 статьи 18 Федерального закона «О развитии малого и среднего предпринимательства в Российской Федерации» (далее - Форма).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>2. Настоящее постановление вступает в силу с</w:t>
      </w:r>
      <w:r>
        <w:rPr>
          <w:rFonts w:ascii="Times New Roman" w:hAnsi="Times New Roman" w:cs="Times New Roman"/>
          <w:sz w:val="28"/>
          <w:szCs w:val="28"/>
          <w:lang w:eastAsia="ru-RU"/>
        </w:rPr>
        <w:t>о дня его подписания и подлежит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официальн</w:t>
      </w:r>
      <w:r>
        <w:rPr>
          <w:rFonts w:ascii="Times New Roman" w:hAnsi="Times New Roman" w:cs="Times New Roman"/>
          <w:sz w:val="28"/>
          <w:szCs w:val="28"/>
          <w:lang w:eastAsia="ru-RU"/>
        </w:rPr>
        <w:t>ому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опубликовани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06A1" w:rsidRPr="00C0537C" w:rsidRDefault="00C506A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06A1" w:rsidRPr="00C0537C" w:rsidRDefault="00C506A1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06A1" w:rsidRDefault="00C506A1" w:rsidP="00C0537C">
      <w:pPr>
        <w:spacing w:after="0" w:line="240" w:lineRule="auto"/>
        <w:ind w:right="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Новобаевского</w:t>
      </w:r>
    </w:p>
    <w:p w:rsidR="00C506A1" w:rsidRPr="00C0537C" w:rsidRDefault="00C506A1" w:rsidP="00C0537C">
      <w:pPr>
        <w:spacing w:after="0" w:line="240" w:lineRule="auto"/>
        <w:ind w:right="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 В.И.Французов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506A1" w:rsidRDefault="00C506A1"/>
    <w:p w:rsidR="00C506A1" w:rsidRDefault="00C506A1"/>
    <w:p w:rsidR="00C506A1" w:rsidRDefault="00C506A1"/>
    <w:p w:rsidR="00C506A1" w:rsidRDefault="00C506A1"/>
    <w:p w:rsidR="00C506A1" w:rsidRDefault="00C506A1"/>
    <w:p w:rsidR="00C506A1" w:rsidRDefault="00C506A1"/>
    <w:p w:rsidR="00C506A1" w:rsidRDefault="00C506A1"/>
    <w:p w:rsidR="00C506A1" w:rsidRDefault="00C506A1"/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УТВЕРЖДЕНО</w:t>
      </w:r>
    </w:p>
    <w:p w:rsidR="00C506A1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Постановлением  администрации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 сельского поселения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Республики Мордовия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от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24 марта 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>2017 г №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14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0537C">
        <w:rPr>
          <w:rFonts w:ascii="Times New Roman" w:hAnsi="Times New Roman" w:cs="Times New Roman"/>
          <w:sz w:val="28"/>
          <w:szCs w:val="28"/>
          <w:lang w:eastAsia="ru-RU"/>
        </w:rPr>
        <w:t>Форма и состав сведений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об утвержденном перечне муниципального имущества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 сельского поселения Большеигнатовского</w:t>
      </w:r>
      <w:r w:rsidRPr="00C0537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указанном  в части 4 статьи 18 Федерального закона «О развитии малого и среднего предпринимательства в Российской Федерации», а также об изменениях, внесенных в  перечень 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0537C">
        <w:rPr>
          <w:rFonts w:ascii="Times New Roman" w:hAnsi="Times New Roman" w:cs="Times New Roman"/>
          <w:sz w:val="26"/>
          <w:szCs w:val="26"/>
          <w:lang w:eastAsia="ru-RU"/>
        </w:rPr>
        <w:t>Наименование публично-правового образования: ____________________________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0537C">
        <w:rPr>
          <w:rFonts w:ascii="Times New Roman" w:hAnsi="Times New Roman" w:cs="Times New Roman"/>
          <w:sz w:val="26"/>
          <w:szCs w:val="26"/>
          <w:lang w:eastAsia="ru-RU"/>
        </w:rPr>
        <w:t>Данные об органе местного самоуправления, наделенном полномочиями по управлению соответствующим имуществом: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15"/>
        <w:gridCol w:w="4906"/>
      </w:tblGrid>
      <w:tr w:rsidR="00C506A1" w:rsidRPr="00C44651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06A1" w:rsidRPr="00C44651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06A1" w:rsidRPr="00C44651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06A1" w:rsidRPr="00C44651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Ф.И.О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06A1" w:rsidRPr="00C44651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06A1" w:rsidRPr="00C44651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06A1" w:rsidRPr="00C44651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C506A1" w:rsidRPr="00C0537C" w:rsidRDefault="00C506A1" w:rsidP="00C053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C506A1" w:rsidRPr="00C0537C" w:rsidSect="00AF00FD">
          <w:pgSz w:w="11900" w:h="16800"/>
          <w:pgMar w:top="851" w:right="800" w:bottom="1134" w:left="1100" w:header="720" w:footer="720" w:gutter="0"/>
          <w:cols w:space="720"/>
          <w:noEndnote/>
        </w:sectPr>
      </w:pPr>
      <w:bookmarkStart w:id="1" w:name="_GoBack"/>
      <w:bookmarkEnd w:id="1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C506A1" w:rsidRPr="00C44651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N п/п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в реестре имущества</w:t>
            </w:r>
            <w:hyperlink w:anchor="sub_2111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(местоположение) объекта</w:t>
            </w:r>
            <w:hyperlink w:anchor="sub_2112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Структурированный адрес объекта</w:t>
            </w:r>
          </w:p>
        </w:tc>
      </w:tr>
      <w:tr w:rsidR="00C506A1" w:rsidRPr="00C44651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субъекта Российской Федерации</w:t>
            </w:r>
            <w:hyperlink w:anchor="sub_2113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дома (включая литеру)</w:t>
            </w:r>
            <w:hyperlink w:anchor="sub_2114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и номер корпуса, строения, владения</w:t>
            </w:r>
            <w:hyperlink w:anchor="sub_2115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*(5)</w:t>
              </w:r>
            </w:hyperlink>
          </w:p>
        </w:tc>
      </w:tr>
      <w:tr w:rsidR="00C506A1" w:rsidRPr="00C44651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14</w:t>
            </w:r>
          </w:p>
        </w:tc>
      </w:tr>
    </w:tbl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C506A1" w:rsidRPr="00C44651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объекта недвижимости; движимое имущество</w:t>
            </w:r>
            <w:hyperlink w:anchor="sub_2116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недвижимом имуществе или его части</w:t>
            </w:r>
          </w:p>
        </w:tc>
      </w:tr>
      <w:tr w:rsidR="00C506A1" w:rsidRPr="00C44651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Кадастровый номер</w:t>
            </w:r>
            <w:hyperlink w:anchor="sub_2117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Основная характеристика объекта недвижимости</w:t>
            </w:r>
            <w:hyperlink w:anchor="sub_2119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  <w:hyperlink w:anchor="sub_2120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*(10)</w:t>
              </w:r>
            </w:hyperlink>
          </w:p>
        </w:tc>
      </w:tr>
      <w:tr w:rsidR="00C506A1" w:rsidRPr="00C44651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06A1" w:rsidRPr="00C44651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06A1" w:rsidRPr="00C44651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</w:tc>
      </w:tr>
    </w:tbl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C506A1" w:rsidRPr="00C0537C" w:rsidSect="008F1DF2">
          <w:pgSz w:w="16837" w:h="11905" w:orient="landscape"/>
          <w:pgMar w:top="709" w:right="800" w:bottom="1134" w:left="1100" w:header="720" w:footer="720" w:gutter="0"/>
          <w:cols w:space="720"/>
          <w:noEndnote/>
        </w:sect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8"/>
        <w:gridCol w:w="900"/>
        <w:gridCol w:w="900"/>
        <w:gridCol w:w="540"/>
        <w:gridCol w:w="720"/>
        <w:gridCol w:w="1260"/>
        <w:gridCol w:w="900"/>
        <w:gridCol w:w="720"/>
        <w:gridCol w:w="720"/>
        <w:gridCol w:w="720"/>
        <w:gridCol w:w="720"/>
        <w:gridCol w:w="900"/>
        <w:gridCol w:w="900"/>
        <w:gridCol w:w="720"/>
        <w:gridCol w:w="720"/>
        <w:gridCol w:w="900"/>
      </w:tblGrid>
      <w:tr w:rsidR="00C506A1" w:rsidRPr="00C44651" w:rsidTr="0093640B">
        <w:trPr>
          <w:trHeight w:val="350"/>
        </w:trPr>
        <w:tc>
          <w:tcPr>
            <w:tcW w:w="5148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506A1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C506A1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C506A1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9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C506A1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C506A1" w:rsidRPr="00C0537C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06A1" w:rsidRPr="0093640B" w:rsidTr="0093640B">
        <w:trPr>
          <w:trHeight w:val="765"/>
        </w:trPr>
        <w:tc>
          <w:tcPr>
            <w:tcW w:w="5148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C506A1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 движимом имуществе</w:t>
            </w:r>
            <w:hyperlink w:anchor="sub_2121" w:history="1">
              <w:r w:rsidRPr="0093640B">
                <w:rPr>
                  <w:rFonts w:ascii="Times New Roman" w:hAnsi="Times New Roman" w:cs="Times New Roman"/>
                  <w:b/>
                  <w:bCs/>
                  <w:color w:val="106BBE"/>
                  <w:sz w:val="24"/>
                  <w:szCs w:val="24"/>
                  <w:lang w:eastAsia="ru-RU"/>
                </w:rPr>
                <w:t>*(11)</w:t>
              </w:r>
            </w:hyperlink>
          </w:p>
        </w:tc>
        <w:tc>
          <w:tcPr>
            <w:tcW w:w="79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93640B">
                <w:rPr>
                  <w:rFonts w:ascii="Times New Roman" w:hAnsi="Times New Roman" w:cs="Times New Roman"/>
                  <w:b/>
                  <w:bCs/>
                  <w:color w:val="106BBE"/>
                  <w:sz w:val="24"/>
                  <w:szCs w:val="24"/>
                  <w:lang w:eastAsia="ru-RU"/>
                </w:rPr>
                <w:t>*(12)</w:t>
              </w:r>
            </w:hyperlink>
          </w:p>
        </w:tc>
      </w:tr>
      <w:tr w:rsidR="00C506A1" w:rsidRPr="0093640B" w:rsidTr="0093640B">
        <w:trPr>
          <w:trHeight w:val="1107"/>
        </w:trPr>
        <w:tc>
          <w:tcPr>
            <w:tcW w:w="5148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4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субъекта малого и среднего предпринимательства</w:t>
            </w:r>
          </w:p>
        </w:tc>
      </w:tr>
      <w:tr w:rsidR="00C506A1" w:rsidRPr="0093640B" w:rsidTr="0093640B">
        <w:tc>
          <w:tcPr>
            <w:tcW w:w="82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объекта учета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Марка, модель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2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Правообладатель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Документы основание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Правообладатель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Документы основание</w:t>
            </w:r>
          </w:p>
        </w:tc>
      </w:tr>
      <w:tr w:rsidR="00C506A1" w:rsidRPr="0093640B" w:rsidTr="0093640B">
        <w:tc>
          <w:tcPr>
            <w:tcW w:w="82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заключения договора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окончания действия договора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заключения договора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окончания действия договора</w:t>
            </w:r>
          </w:p>
        </w:tc>
      </w:tr>
      <w:tr w:rsidR="00C506A1" w:rsidRPr="0093640B" w:rsidTr="0093640B">
        <w:tc>
          <w:tcPr>
            <w:tcW w:w="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</w:tbl>
    <w:p w:rsidR="00C506A1" w:rsidRPr="0093640B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506A1" w:rsidRPr="0093640B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84"/>
        <w:gridCol w:w="1298"/>
        <w:gridCol w:w="1298"/>
        <w:gridCol w:w="752"/>
        <w:gridCol w:w="1122"/>
        <w:gridCol w:w="1123"/>
        <w:gridCol w:w="908"/>
        <w:gridCol w:w="908"/>
        <w:gridCol w:w="3775"/>
        <w:gridCol w:w="900"/>
      </w:tblGrid>
      <w:tr w:rsidR="00C506A1" w:rsidRPr="0093640B" w:rsidTr="0093640B">
        <w:trPr>
          <w:gridAfter w:val="1"/>
          <w:wAfter w:w="900" w:type="dxa"/>
        </w:trPr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Указать одно из значений: в перечне (изменениях в перечни)</w:t>
            </w:r>
            <w:hyperlink w:anchor="sub_2123" w:history="1">
              <w:r w:rsidRPr="0093640B">
                <w:rPr>
                  <w:rFonts w:ascii="Times New Roman" w:hAnsi="Times New Roman" w:cs="Times New Roman"/>
                  <w:b/>
                  <w:bCs/>
                  <w:color w:val="106BBE"/>
                  <w:sz w:val="24"/>
                  <w:szCs w:val="24"/>
                  <w:lang w:eastAsia="ru-RU"/>
                </w:rPr>
                <w:t>*(13)</w:t>
              </w:r>
            </w:hyperlink>
          </w:p>
        </w:tc>
        <w:tc>
          <w:tcPr>
            <w:tcW w:w="111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93640B">
                <w:rPr>
                  <w:rFonts w:ascii="Times New Roman" w:hAnsi="Times New Roman" w:cs="Times New Roman"/>
                  <w:b/>
                  <w:bCs/>
                  <w:color w:val="106BBE"/>
                  <w:sz w:val="24"/>
                  <w:szCs w:val="24"/>
                  <w:lang w:eastAsia="ru-RU"/>
                </w:rPr>
                <w:t>*(14)</w:t>
              </w:r>
            </w:hyperlink>
          </w:p>
        </w:tc>
      </w:tr>
      <w:tr w:rsidR="00C506A1" w:rsidRPr="0093640B" w:rsidTr="0093640B">
        <w:trPr>
          <w:gridAfter w:val="1"/>
          <w:wAfter w:w="900" w:type="dxa"/>
        </w:trPr>
        <w:tc>
          <w:tcPr>
            <w:tcW w:w="18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органа, принявшего документ</w:t>
            </w:r>
          </w:p>
        </w:tc>
        <w:tc>
          <w:tcPr>
            <w:tcW w:w="2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Вид документа</w:t>
            </w:r>
          </w:p>
        </w:tc>
        <w:tc>
          <w:tcPr>
            <w:tcW w:w="5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Реквизиты документа</w:t>
            </w:r>
          </w:p>
        </w:tc>
      </w:tr>
      <w:tr w:rsidR="00C506A1" w:rsidRPr="0093640B" w:rsidTr="0093640B">
        <w:tc>
          <w:tcPr>
            <w:tcW w:w="3182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</w:tr>
      <w:tr w:rsidR="00C506A1" w:rsidRPr="0093640B" w:rsidTr="0093640B">
        <w:trPr>
          <w:gridAfter w:val="1"/>
          <w:wAfter w:w="900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06A1" w:rsidRPr="0093640B" w:rsidRDefault="00C506A1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64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</w:tr>
    </w:tbl>
    <w:p w:rsidR="00C506A1" w:rsidRPr="0093640B" w:rsidRDefault="00C506A1" w:rsidP="0088783E">
      <w:pPr>
        <w:pStyle w:val="BodyText"/>
        <w:rPr>
          <w:sz w:val="20"/>
          <w:szCs w:val="20"/>
          <w:lang w:eastAsia="ru-RU"/>
        </w:rPr>
        <w:sectPr w:rsidR="00C506A1" w:rsidRPr="0093640B">
          <w:pgSz w:w="23811" w:h="16837" w:orient="landscape"/>
          <w:pgMar w:top="1440" w:right="800" w:bottom="1134" w:left="1100" w:header="720" w:footer="720" w:gutter="0"/>
          <w:cols w:space="720"/>
          <w:noEndnote/>
        </w:sectPr>
      </w:pP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2" w:name="sub_2111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*(1) Указывается уникальный номер объекта в реестре муниципального имущества.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3" w:name="sub_2112"/>
      <w:bookmarkEnd w:id="2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*(2)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4" w:name="sub_2113"/>
      <w:bookmarkEnd w:id="3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*(3) Указывается полное наименование субъекта Российской Федерации.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5" w:name="sub_2114"/>
      <w:bookmarkEnd w:id="4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*(4) Указывается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6" w:name="sub_2115"/>
      <w:bookmarkEnd w:id="5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*(5) Указывается номер корпуса, строения или владения согласно почтовому адресу объекта.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7" w:name="sub_2116"/>
      <w:bookmarkEnd w:id="6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*(6) Для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8" w:name="sub_2117"/>
      <w:bookmarkEnd w:id="7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*(7) Указывается кадастровый номер объекта недвижимости, при его отсутствии - условный номер или устаревший номер (при наличии).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9" w:name="sub_2118"/>
      <w:bookmarkEnd w:id="8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*(8) Указывается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10" w:name="sub_2119"/>
      <w:bookmarkEnd w:id="9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*(9)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bookmarkEnd w:id="10"/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0537C">
        <w:rPr>
          <w:rFonts w:ascii="Times New Roman" w:hAnsi="Times New Roman" w:cs="Times New Roman"/>
          <w:sz w:val="26"/>
          <w:szCs w:val="26"/>
          <w:lang w:eastAsia="ru-RU"/>
        </w:rP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0537C">
        <w:rPr>
          <w:rFonts w:ascii="Times New Roman" w:hAnsi="Times New Roman" w:cs="Times New Roman"/>
          <w:sz w:val="26"/>
          <w:szCs w:val="26"/>
          <w:lang w:eastAsia="ru-RU"/>
        </w:rP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11" w:name="sub_2120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*(10) Указывается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12" w:name="sub_2121"/>
      <w:bookmarkEnd w:id="11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*(11) Указываются характеристики движимого имущества (при наличии).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13" w:name="sub_2122"/>
      <w:bookmarkEnd w:id="12"/>
      <w:r w:rsidRPr="00C0537C">
        <w:rPr>
          <w:rFonts w:ascii="Times New Roman" w:hAnsi="Times New Roman" w:cs="Times New Roman"/>
          <w:sz w:val="26"/>
          <w:szCs w:val="26"/>
          <w:lang w:eastAsia="ru-RU"/>
        </w:rPr>
        <w:t>*(12) Указываются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 Заполняется при наличии соответствующего права аренды или безвозмездного пользования имуществом.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14" w:name="sub_2123"/>
      <w:bookmarkEnd w:id="13"/>
      <w:r w:rsidRPr="00C0537C">
        <w:rPr>
          <w:rFonts w:ascii="Times New Roman" w:hAnsi="Times New Roman" w:cs="Times New Roman"/>
          <w:sz w:val="26"/>
          <w:szCs w:val="26"/>
          <w:lang w:eastAsia="ru-RU"/>
        </w:rPr>
        <w:t xml:space="preserve">*(13) Указываются сведения о наличии объекта имущества в утвержденном перечне муниципального имущества, указанном в </w:t>
      </w:r>
      <w:hyperlink r:id="rId6" w:history="1">
        <w:r w:rsidRPr="00C0537C">
          <w:rPr>
            <w:rFonts w:ascii="Times New Roman" w:hAnsi="Times New Roman" w:cs="Times New Roman"/>
            <w:sz w:val="26"/>
            <w:szCs w:val="26"/>
            <w:lang w:eastAsia="ru-RU"/>
          </w:rPr>
          <w:t>части 4 статьи 18</w:t>
        </w:r>
      </w:hyperlink>
      <w:r w:rsidRPr="00C0537C">
        <w:rPr>
          <w:rFonts w:ascii="Times New Roman" w:hAnsi="Times New Roman" w:cs="Times New Roman"/>
          <w:sz w:val="26"/>
          <w:szCs w:val="26"/>
          <w:lang w:eastAsia="ru-RU"/>
        </w:rPr>
        <w:t xml:space="preserve"> Федерального закона от 24 июля 2007 г. N 209-ФЗ "О развитии малого и среднего предпринимательства в Российской Федерации" (Собрание законодательства Российской Федерации, 2007, N 31, ст. 4006; N 43, ст. 5084; 2008, N 30, ст. 3615, 3616;2009, N 31, ст. 3923; N 52, ст. 6441; 2010, N 28, ст. 3553; 2011, N 27, ст. 3880; N 50, ст. 7343; 2013, N 27, ст. 3436, 3477; N 30, ст. 4071; N 52, ст. 6961; 2015, N 27, ст. 3947; 2016, N 1, ст. 28), либо в утвержденных изменениях, внесенных в такой перечень.</w:t>
      </w: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bookmarkStart w:id="15" w:name="sub_2124"/>
      <w:bookmarkEnd w:id="14"/>
      <w:r w:rsidRPr="00C0537C">
        <w:rPr>
          <w:rFonts w:ascii="Times New Roman" w:hAnsi="Times New Roman" w:cs="Times New Roman"/>
          <w:sz w:val="26"/>
          <w:szCs w:val="26"/>
          <w:lang w:eastAsia="ru-RU"/>
        </w:rPr>
        <w:t xml:space="preserve">*(14) Указываются реквизиты нормативного правового акта, которым утвержден перечень муниципального имущества, указанный в </w:t>
      </w:r>
      <w:hyperlink r:id="rId7" w:history="1">
        <w:r w:rsidRPr="00C0537C">
          <w:rPr>
            <w:rFonts w:ascii="Times New Roman" w:hAnsi="Times New Roman" w:cs="Times New Roman"/>
            <w:sz w:val="26"/>
            <w:szCs w:val="26"/>
            <w:lang w:eastAsia="ru-RU"/>
          </w:rPr>
          <w:t>части 4 статьи 18</w:t>
        </w:r>
      </w:hyperlink>
      <w:r w:rsidRPr="00C0537C">
        <w:rPr>
          <w:rFonts w:ascii="Times New Roman" w:hAnsi="Times New Roman" w:cs="Times New Roman"/>
          <w:sz w:val="26"/>
          <w:szCs w:val="26"/>
          <w:lang w:eastAsia="ru-RU"/>
        </w:rPr>
        <w:t xml:space="preserve"> Федерального закона от 24 июля 2007 г. N 209-ФЗ «О развитии малого и среднего предпринимательства в Российской Федерации», или изменения, вносимые в такой перечень.</w:t>
      </w:r>
    </w:p>
    <w:bookmarkEnd w:id="15"/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506A1" w:rsidRPr="00C0537C" w:rsidRDefault="00C506A1" w:rsidP="00C053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06A1" w:rsidRPr="00C0537C" w:rsidRDefault="00C506A1" w:rsidP="00C053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06A1" w:rsidRPr="00C0537C" w:rsidRDefault="00C506A1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06A1" w:rsidRDefault="00C506A1"/>
    <w:p w:rsidR="00C506A1" w:rsidRDefault="00C506A1"/>
    <w:p w:rsidR="00C506A1" w:rsidRDefault="00C506A1"/>
    <w:p w:rsidR="00C506A1" w:rsidRDefault="00C506A1"/>
    <w:p w:rsidR="00C506A1" w:rsidRDefault="00C506A1"/>
    <w:p w:rsidR="00C506A1" w:rsidRDefault="00C506A1"/>
    <w:p w:rsidR="00C506A1" w:rsidRDefault="00C506A1"/>
    <w:p w:rsidR="00C506A1" w:rsidRDefault="00C506A1"/>
    <w:sectPr w:rsidR="00C506A1" w:rsidSect="00B50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6966"/>
    <w:rsid w:val="00383BF6"/>
    <w:rsid w:val="00391898"/>
    <w:rsid w:val="00436503"/>
    <w:rsid w:val="00477374"/>
    <w:rsid w:val="004F05DE"/>
    <w:rsid w:val="00517FC1"/>
    <w:rsid w:val="005778B7"/>
    <w:rsid w:val="0080470B"/>
    <w:rsid w:val="0088783E"/>
    <w:rsid w:val="008F1DF2"/>
    <w:rsid w:val="008F5550"/>
    <w:rsid w:val="0093640B"/>
    <w:rsid w:val="00A86B26"/>
    <w:rsid w:val="00AF00FD"/>
    <w:rsid w:val="00B50B44"/>
    <w:rsid w:val="00B94854"/>
    <w:rsid w:val="00C0537C"/>
    <w:rsid w:val="00C36535"/>
    <w:rsid w:val="00C44651"/>
    <w:rsid w:val="00C506A1"/>
    <w:rsid w:val="00D76966"/>
    <w:rsid w:val="00DF3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B4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C0537C"/>
    <w:rPr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A8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6B26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8878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27A5F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54854.18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4854.1804" TargetMode="External"/><Relationship Id="rId5" Type="http://schemas.openxmlformats.org/officeDocument/2006/relationships/hyperlink" Target="http://internet.garant.ru/document?id=86367&amp;sub=0" TargetMode="External"/><Relationship Id="rId4" Type="http://schemas.openxmlformats.org/officeDocument/2006/relationships/hyperlink" Target="http://internet.garant.ru/document?id=12054854&amp;sub=1804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6</Pages>
  <Words>1481</Words>
  <Characters>8448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user</cp:lastModifiedBy>
  <cp:revision>6</cp:revision>
  <cp:lastPrinted>2017-03-28T09:14:00Z</cp:lastPrinted>
  <dcterms:created xsi:type="dcterms:W3CDTF">2017-03-24T07:21:00Z</dcterms:created>
  <dcterms:modified xsi:type="dcterms:W3CDTF">2017-03-28T09:15:00Z</dcterms:modified>
</cp:coreProperties>
</file>