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69B" w:rsidRPr="00A37F32" w:rsidRDefault="0097569B" w:rsidP="00A37F32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</w:pPr>
      <w:r w:rsidRPr="00A37F32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Вармазейского сельского поселения Большеигнатовского </w:t>
      </w:r>
      <w:r w:rsidRPr="00A37F32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</w:t>
      </w:r>
    </w:p>
    <w:p w:rsidR="0097569B" w:rsidRPr="00A37F32" w:rsidRDefault="0097569B" w:rsidP="00A37F32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A37F32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97569B" w:rsidRPr="00E465B4" w:rsidRDefault="0097569B" w:rsidP="00E465B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465B4">
        <w:rPr>
          <w:rFonts w:ascii="Times New Roman" w:hAnsi="Times New Roman" w:cs="Times New Roman"/>
          <w:b/>
          <w:bCs/>
          <w:sz w:val="32"/>
          <w:szCs w:val="32"/>
        </w:rPr>
        <w:t xml:space="preserve">  РЕШЕНИЕ                 </w:t>
      </w:r>
    </w:p>
    <w:p w:rsidR="0097569B" w:rsidRPr="00716C3F" w:rsidRDefault="0097569B" w:rsidP="00E465B4">
      <w:pPr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716C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Вармазейского сельского поселения Большеигнатовского </w:t>
      </w:r>
      <w:r w:rsidRPr="00716C3F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муниципального района  Республики Мордовия шестого созыва</w:t>
      </w:r>
    </w:p>
    <w:p w:rsidR="0097569B" w:rsidRPr="00E465B4" w:rsidRDefault="0097569B" w:rsidP="00E465B4">
      <w:pPr>
        <w:rPr>
          <w:rFonts w:ascii="Times New Roman" w:hAnsi="Times New Roman" w:cs="Times New Roman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14.04.</w:t>
      </w:r>
      <w:r w:rsidRPr="00E465B4"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E465B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</w:t>
      </w:r>
      <w:r w:rsidRPr="00E465B4">
        <w:rPr>
          <w:rFonts w:ascii="Times New Roman" w:hAnsi="Times New Roman" w:cs="Times New Roman"/>
          <w:sz w:val="28"/>
          <w:szCs w:val="28"/>
        </w:rPr>
        <w:t>№</w:t>
      </w:r>
      <w:r w:rsidRPr="00E465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97569B" w:rsidRPr="00A37F32" w:rsidRDefault="0097569B" w:rsidP="00E465B4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F32">
        <w:rPr>
          <w:rFonts w:ascii="Times New Roman" w:hAnsi="Times New Roman" w:cs="Times New Roman"/>
          <w:sz w:val="24"/>
          <w:szCs w:val="24"/>
        </w:rPr>
        <w:t>с. Вармазейка</w:t>
      </w:r>
    </w:p>
    <w:p w:rsidR="0097569B" w:rsidRPr="00E465B4" w:rsidRDefault="0097569B" w:rsidP="00E465B4">
      <w:pPr>
        <w:jc w:val="center"/>
        <w:rPr>
          <w:rFonts w:ascii="Times New Roman" w:hAnsi="Times New Roman" w:cs="Times New Roman"/>
        </w:rPr>
      </w:pPr>
    </w:p>
    <w:p w:rsidR="0097569B" w:rsidRPr="00E465B4" w:rsidRDefault="0097569B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О внесении изменений в Порядок заключения соглашений между органами</w:t>
      </w:r>
    </w:p>
    <w:p w:rsidR="0097569B" w:rsidRPr="00E465B4" w:rsidRDefault="0097569B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 Большеигнатовского муниципального района</w:t>
      </w:r>
    </w:p>
    <w:p w:rsidR="0097569B" w:rsidRPr="00E465B4" w:rsidRDefault="0097569B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и органами местного самоуправления поселений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E465B4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 от 24.12.2014г. №87</w:t>
      </w:r>
    </w:p>
    <w:p w:rsidR="0097569B" w:rsidRPr="00E465B4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69B" w:rsidRPr="00E465B4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E465B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E465B4">
        <w:rPr>
          <w:rFonts w:ascii="Times New Roman" w:hAnsi="Times New Roman" w:cs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депутатов решил:</w:t>
      </w:r>
    </w:p>
    <w:p w:rsidR="0097569B" w:rsidRPr="00E465B4" w:rsidRDefault="0097569B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          1. Внести в Порядок заключения соглашений между органами</w:t>
      </w:r>
    </w:p>
    <w:p w:rsidR="0097569B" w:rsidRPr="00E465B4" w:rsidRDefault="0097569B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 Большеигнатовского муниципального района</w:t>
      </w:r>
    </w:p>
    <w:p w:rsidR="0097569B" w:rsidRPr="00E465B4" w:rsidRDefault="0097569B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</w:t>
      </w:r>
      <w:r w:rsidRPr="00E465B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E465B4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 от 24.12.2014г. №87</w:t>
      </w:r>
    </w:p>
    <w:p w:rsidR="0097569B" w:rsidRPr="00E465B4" w:rsidRDefault="0097569B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изменения следующего содержания:</w:t>
      </w:r>
    </w:p>
    <w:p w:rsidR="0097569B" w:rsidRPr="00A26806" w:rsidRDefault="0097569B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A26806">
        <w:rPr>
          <w:rFonts w:ascii="Times New Roman" w:hAnsi="Times New Roman" w:cs="Times New Roman"/>
          <w:sz w:val="28"/>
          <w:szCs w:val="28"/>
        </w:rPr>
        <w:t>1.1.</w:t>
      </w: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97569B" w:rsidRPr="00E465B4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«- об утверждении перечней </w:t>
      </w:r>
      <w:r w:rsidRPr="00E465B4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</w:p>
    <w:p w:rsidR="0097569B" w:rsidRPr="00A26806" w:rsidRDefault="0097569B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1.2.  часть 24 </w:t>
      </w:r>
      <w:r w:rsidRPr="00A268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главы 5 </w:t>
      </w:r>
      <w:r w:rsidRPr="00A26806">
        <w:rPr>
          <w:rFonts w:ascii="Times New Roman" w:hAnsi="Times New Roman" w:cs="Times New Roman"/>
          <w:sz w:val="28"/>
          <w:szCs w:val="28"/>
        </w:rPr>
        <w:t>дополнить пунктом 11 следующего содержания:</w:t>
      </w:r>
    </w:p>
    <w:p w:rsidR="0097569B" w:rsidRPr="00A26806" w:rsidRDefault="0097569B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806">
        <w:rPr>
          <w:rFonts w:ascii="Times New Roman" w:hAnsi="Times New Roman" w:cs="Times New Roman"/>
          <w:sz w:val="28"/>
          <w:szCs w:val="28"/>
        </w:rPr>
        <w:t xml:space="preserve">«11) перечни </w:t>
      </w: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A26806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значения.».</w:t>
      </w:r>
    </w:p>
    <w:p w:rsidR="0097569B" w:rsidRPr="00E465B4" w:rsidRDefault="0097569B" w:rsidP="00E465B4">
      <w:pPr>
        <w:pStyle w:val="BodyTextIndent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97569B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97569B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69B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69B" w:rsidRPr="00E465B4" w:rsidRDefault="0097569B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569B" w:rsidRPr="00E465B4" w:rsidRDefault="0097569B" w:rsidP="00E465B4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7569B" w:rsidRPr="00E465B4" w:rsidRDefault="0097569B" w:rsidP="00A37F32">
      <w:pPr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А.Р.Рабина</w:t>
      </w:r>
    </w:p>
    <w:p w:rsidR="0097569B" w:rsidRPr="005665C9" w:rsidRDefault="0097569B" w:rsidP="00E465B4">
      <w:pPr>
        <w:ind w:firstLine="720"/>
        <w:jc w:val="both"/>
        <w:rPr>
          <w:sz w:val="28"/>
          <w:szCs w:val="28"/>
        </w:rPr>
      </w:pPr>
    </w:p>
    <w:p w:rsidR="0097569B" w:rsidRPr="005665C9" w:rsidRDefault="0097569B" w:rsidP="00E465B4">
      <w:pPr>
        <w:ind w:firstLine="720"/>
        <w:jc w:val="both"/>
        <w:rPr>
          <w:sz w:val="28"/>
          <w:szCs w:val="28"/>
        </w:rPr>
      </w:pPr>
    </w:p>
    <w:p w:rsidR="0097569B" w:rsidRPr="005665C9" w:rsidRDefault="0097569B" w:rsidP="00E465B4">
      <w:pPr>
        <w:ind w:firstLine="720"/>
        <w:jc w:val="both"/>
        <w:rPr>
          <w:sz w:val="28"/>
          <w:szCs w:val="28"/>
        </w:rPr>
      </w:pPr>
    </w:p>
    <w:p w:rsidR="0097569B" w:rsidRDefault="0097569B" w:rsidP="00E465B4">
      <w:pPr>
        <w:ind w:left="4536"/>
        <w:jc w:val="center"/>
        <w:rPr>
          <w:sz w:val="28"/>
          <w:szCs w:val="28"/>
        </w:rPr>
      </w:pPr>
    </w:p>
    <w:p w:rsidR="0097569B" w:rsidRDefault="0097569B" w:rsidP="00E465B4">
      <w:pPr>
        <w:ind w:firstLine="720"/>
        <w:jc w:val="both"/>
      </w:pPr>
    </w:p>
    <w:p w:rsidR="0097569B" w:rsidRDefault="0097569B"/>
    <w:sectPr w:rsidR="0097569B" w:rsidSect="006B2300">
      <w:footerReference w:type="default" r:id="rId7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69B" w:rsidRDefault="0097569B" w:rsidP="001874F9">
      <w:pPr>
        <w:spacing w:after="0" w:line="240" w:lineRule="auto"/>
      </w:pPr>
      <w:r>
        <w:separator/>
      </w:r>
    </w:p>
  </w:endnote>
  <w:endnote w:type="continuationSeparator" w:id="1">
    <w:p w:rsidR="0097569B" w:rsidRDefault="0097569B" w:rsidP="00187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9B" w:rsidRDefault="0097569B" w:rsidP="00A60CB6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569B" w:rsidRDefault="0097569B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69B" w:rsidRDefault="0097569B" w:rsidP="001874F9">
      <w:pPr>
        <w:spacing w:after="0" w:line="240" w:lineRule="auto"/>
      </w:pPr>
      <w:r>
        <w:separator/>
      </w:r>
    </w:p>
  </w:footnote>
  <w:footnote w:type="continuationSeparator" w:id="1">
    <w:p w:rsidR="0097569B" w:rsidRDefault="0097569B" w:rsidP="001874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167771"/>
    <w:rsid w:val="001874F9"/>
    <w:rsid w:val="00364384"/>
    <w:rsid w:val="005665C9"/>
    <w:rsid w:val="005D5222"/>
    <w:rsid w:val="0067757C"/>
    <w:rsid w:val="00692F93"/>
    <w:rsid w:val="006B2300"/>
    <w:rsid w:val="00716C3F"/>
    <w:rsid w:val="00887FF8"/>
    <w:rsid w:val="00962CD5"/>
    <w:rsid w:val="0097569B"/>
    <w:rsid w:val="00A26806"/>
    <w:rsid w:val="00A37F32"/>
    <w:rsid w:val="00A60CB6"/>
    <w:rsid w:val="00B706F6"/>
    <w:rsid w:val="00C15C8E"/>
    <w:rsid w:val="00CE0C43"/>
    <w:rsid w:val="00D218A6"/>
    <w:rsid w:val="00E4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4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rFonts w:cs="Calibri"/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346</Words>
  <Characters>1975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7</cp:revision>
  <cp:lastPrinted>2017-04-26T09:51:00Z</cp:lastPrinted>
  <dcterms:created xsi:type="dcterms:W3CDTF">2017-04-13T12:36:00Z</dcterms:created>
  <dcterms:modified xsi:type="dcterms:W3CDTF">2017-04-26T09:51:00Z</dcterms:modified>
</cp:coreProperties>
</file>