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D83" w:rsidRPr="001647E3" w:rsidRDefault="009C5D83" w:rsidP="001647E3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1647E3">
        <w:rPr>
          <w:rFonts w:ascii="Times New Roman" w:hAnsi="Times New Roman"/>
          <w:b/>
          <w:sz w:val="36"/>
          <w:szCs w:val="36"/>
        </w:rPr>
        <w:t xml:space="preserve">Администрация  </w:t>
      </w:r>
      <w:r>
        <w:rPr>
          <w:rFonts w:ascii="Times New Roman" w:hAnsi="Times New Roman"/>
          <w:b/>
          <w:sz w:val="36"/>
          <w:szCs w:val="36"/>
        </w:rPr>
        <w:t>Кучкаевского</w:t>
      </w:r>
      <w:r w:rsidRPr="001647E3">
        <w:rPr>
          <w:rFonts w:ascii="Times New Roman" w:hAnsi="Times New Roman"/>
          <w:b/>
          <w:sz w:val="36"/>
          <w:szCs w:val="36"/>
        </w:rPr>
        <w:t xml:space="preserve"> сельского поселения Большеигнатовского</w:t>
      </w:r>
    </w:p>
    <w:p w:rsidR="009C5D83" w:rsidRPr="001647E3" w:rsidRDefault="009C5D83" w:rsidP="001647E3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1647E3">
        <w:rPr>
          <w:rFonts w:ascii="Times New Roman" w:hAnsi="Times New Roman"/>
          <w:b/>
          <w:sz w:val="36"/>
          <w:szCs w:val="36"/>
        </w:rPr>
        <w:t>муниципального района Республики  Мордовия</w:t>
      </w:r>
    </w:p>
    <w:p w:rsidR="009C5D83" w:rsidRPr="001647E3" w:rsidRDefault="009C5D83" w:rsidP="001647E3">
      <w:pPr>
        <w:shd w:val="clear" w:color="auto" w:fill="FFFFFF"/>
        <w:tabs>
          <w:tab w:val="left" w:pos="2160"/>
          <w:tab w:val="left" w:pos="8126"/>
        </w:tabs>
        <w:spacing w:after="0" w:line="240" w:lineRule="auto"/>
        <w:ind w:left="2453" w:right="2016" w:hanging="1013"/>
        <w:jc w:val="center"/>
        <w:rPr>
          <w:rFonts w:ascii="Times New Roman" w:hAnsi="Times New Roman"/>
          <w:b/>
          <w:sz w:val="36"/>
          <w:szCs w:val="36"/>
        </w:rPr>
      </w:pPr>
    </w:p>
    <w:p w:rsidR="009C5D83" w:rsidRPr="001647E3" w:rsidRDefault="009C5D83" w:rsidP="001647E3">
      <w:pPr>
        <w:shd w:val="clear" w:color="auto" w:fill="FFFFFF"/>
        <w:tabs>
          <w:tab w:val="left" w:pos="2160"/>
          <w:tab w:val="left" w:pos="8126"/>
        </w:tabs>
        <w:spacing w:after="0" w:line="240" w:lineRule="auto"/>
        <w:ind w:left="2453" w:right="2016" w:hanging="1013"/>
        <w:jc w:val="center"/>
        <w:rPr>
          <w:rFonts w:ascii="Times New Roman" w:hAnsi="Times New Roman"/>
          <w:b/>
          <w:sz w:val="16"/>
        </w:rPr>
      </w:pPr>
    </w:p>
    <w:p w:rsidR="009C5D83" w:rsidRPr="001647E3" w:rsidRDefault="009C5D83" w:rsidP="001647E3">
      <w:pPr>
        <w:shd w:val="clear" w:color="auto" w:fill="FFFFFF"/>
        <w:tabs>
          <w:tab w:val="left" w:pos="2160"/>
          <w:tab w:val="left" w:pos="8126"/>
        </w:tabs>
        <w:spacing w:after="0" w:line="240" w:lineRule="auto"/>
        <w:ind w:left="2453" w:right="2016" w:hanging="1013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1647E3">
        <w:rPr>
          <w:rFonts w:ascii="Times New Roman" w:hAnsi="Times New Roman"/>
          <w:b/>
          <w:color w:val="000000"/>
          <w:sz w:val="32"/>
          <w:szCs w:val="32"/>
        </w:rPr>
        <w:t>РАСПОРЯЖЕНИЕ</w:t>
      </w:r>
    </w:p>
    <w:p w:rsidR="009C5D83" w:rsidRPr="001647E3" w:rsidRDefault="009C5D83" w:rsidP="001647E3">
      <w:pPr>
        <w:shd w:val="clear" w:color="auto" w:fill="FFFFFF"/>
        <w:tabs>
          <w:tab w:val="left" w:pos="8126"/>
        </w:tabs>
        <w:spacing w:after="0" w:line="240" w:lineRule="auto"/>
        <w:ind w:left="752" w:right="2016" w:hanging="2453"/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9C5D83" w:rsidRPr="001647E3" w:rsidRDefault="009C5D83" w:rsidP="001647E3">
      <w:pPr>
        <w:shd w:val="clear" w:color="auto" w:fill="FFFFFF"/>
        <w:tabs>
          <w:tab w:val="left" w:pos="3490"/>
          <w:tab w:val="left" w:pos="8126"/>
        </w:tabs>
        <w:spacing w:after="0" w:line="240" w:lineRule="auto"/>
        <w:ind w:left="2453" w:right="2016" w:firstLine="1728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9C5D83" w:rsidRPr="001647E3" w:rsidRDefault="009C5D83" w:rsidP="001647E3">
      <w:pPr>
        <w:shd w:val="clear" w:color="auto" w:fill="FFFFFF"/>
        <w:tabs>
          <w:tab w:val="left" w:pos="9720"/>
        </w:tabs>
        <w:spacing w:after="0" w:line="240" w:lineRule="auto"/>
        <w:ind w:left="2453" w:right="-31" w:hanging="209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</w:t>
      </w:r>
      <w:r w:rsidRPr="001647E3">
        <w:rPr>
          <w:rFonts w:ascii="Times New Roman" w:hAnsi="Times New Roman"/>
          <w:color w:val="000000"/>
          <w:sz w:val="28"/>
          <w:szCs w:val="28"/>
        </w:rPr>
        <w:t xml:space="preserve">т </w:t>
      </w:r>
      <w:r>
        <w:rPr>
          <w:rFonts w:ascii="Times New Roman" w:hAnsi="Times New Roman"/>
          <w:color w:val="000000"/>
          <w:sz w:val="28"/>
          <w:szCs w:val="28"/>
        </w:rPr>
        <w:t>03</w:t>
      </w:r>
      <w:r w:rsidRPr="001647E3">
        <w:rPr>
          <w:rFonts w:ascii="Times New Roman" w:hAnsi="Times New Roman"/>
          <w:color w:val="000000"/>
          <w:sz w:val="28"/>
          <w:szCs w:val="28"/>
        </w:rPr>
        <w:t>.0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1647E3">
        <w:rPr>
          <w:rFonts w:ascii="Times New Roman" w:hAnsi="Times New Roman"/>
          <w:color w:val="000000"/>
          <w:sz w:val="28"/>
          <w:szCs w:val="28"/>
        </w:rPr>
        <w:t xml:space="preserve">. </w:t>
      </w:r>
      <w:smartTag w:uri="urn:schemas-microsoft-com:office:smarttags" w:element="metricconverter">
        <w:smartTagPr>
          <w:attr w:name="ProductID" w:val="2017 г"/>
        </w:smartTagPr>
        <w:r w:rsidRPr="001647E3">
          <w:rPr>
            <w:rFonts w:ascii="Times New Roman" w:hAnsi="Times New Roman"/>
            <w:color w:val="000000"/>
            <w:sz w:val="28"/>
            <w:szCs w:val="28"/>
          </w:rPr>
          <w:t>201</w:t>
        </w:r>
        <w:r>
          <w:rPr>
            <w:rFonts w:ascii="Times New Roman" w:hAnsi="Times New Roman"/>
            <w:color w:val="000000"/>
            <w:sz w:val="28"/>
            <w:szCs w:val="28"/>
          </w:rPr>
          <w:t>7</w:t>
        </w:r>
        <w:r w:rsidRPr="001647E3">
          <w:rPr>
            <w:rFonts w:ascii="Times New Roman" w:hAnsi="Times New Roman"/>
            <w:color w:val="000000"/>
            <w:sz w:val="28"/>
            <w:szCs w:val="28"/>
          </w:rPr>
          <w:t xml:space="preserve"> г</w:t>
        </w:r>
      </w:smartTag>
      <w:r w:rsidRPr="001647E3">
        <w:rPr>
          <w:rFonts w:ascii="Times New Roman" w:hAnsi="Times New Roman"/>
          <w:color w:val="000000"/>
          <w:sz w:val="28"/>
          <w:szCs w:val="28"/>
        </w:rPr>
        <w:t>.</w:t>
      </w:r>
      <w:r w:rsidRPr="001647E3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№ 2</w:t>
      </w:r>
    </w:p>
    <w:p w:rsidR="009C5D83" w:rsidRPr="001647E3" w:rsidRDefault="009C5D83" w:rsidP="001647E3">
      <w:pPr>
        <w:shd w:val="clear" w:color="auto" w:fill="FFFFFF"/>
        <w:tabs>
          <w:tab w:val="left" w:pos="8789"/>
          <w:tab w:val="left" w:pos="9356"/>
        </w:tabs>
        <w:spacing w:after="0" w:line="240" w:lineRule="auto"/>
        <w:ind w:right="848" w:firstLine="141"/>
        <w:jc w:val="center"/>
        <w:rPr>
          <w:rFonts w:ascii="Times New Roman" w:hAnsi="Times New Roman"/>
        </w:rPr>
      </w:pPr>
    </w:p>
    <w:p w:rsidR="009C5D83" w:rsidRPr="001647E3" w:rsidRDefault="009C5D83" w:rsidP="001647E3">
      <w:pPr>
        <w:shd w:val="clear" w:color="auto" w:fill="FFFFFF"/>
        <w:tabs>
          <w:tab w:val="left" w:pos="8789"/>
          <w:tab w:val="left" w:pos="9356"/>
        </w:tabs>
        <w:spacing w:after="0" w:line="240" w:lineRule="auto"/>
        <w:ind w:right="848" w:firstLine="141"/>
        <w:jc w:val="center"/>
        <w:rPr>
          <w:rFonts w:ascii="Times New Roman" w:hAnsi="Times New Roman"/>
        </w:rPr>
      </w:pPr>
      <w:r w:rsidRPr="001647E3">
        <w:rPr>
          <w:rFonts w:ascii="Times New Roman" w:hAnsi="Times New Roman"/>
        </w:rPr>
        <w:t xml:space="preserve">с. </w:t>
      </w:r>
      <w:r>
        <w:rPr>
          <w:rFonts w:ascii="Times New Roman" w:hAnsi="Times New Roman"/>
        </w:rPr>
        <w:t>Кучкаево</w:t>
      </w:r>
    </w:p>
    <w:p w:rsidR="009C5D83" w:rsidRPr="001647E3" w:rsidRDefault="009C5D83" w:rsidP="001647E3">
      <w:pPr>
        <w:tabs>
          <w:tab w:val="left" w:pos="1305"/>
        </w:tabs>
        <w:spacing w:after="0" w:line="240" w:lineRule="auto"/>
        <w:jc w:val="both"/>
        <w:rPr>
          <w:rFonts w:ascii="Times New Roman" w:hAnsi="Times New Roman"/>
        </w:rPr>
      </w:pPr>
    </w:p>
    <w:p w:rsidR="009C5D83" w:rsidRPr="001647E3" w:rsidRDefault="009C5D83" w:rsidP="001647E3">
      <w:pPr>
        <w:tabs>
          <w:tab w:val="left" w:pos="16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5D83" w:rsidRPr="001647E3" w:rsidRDefault="009C5D83" w:rsidP="00C52F2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52F2C">
        <w:rPr>
          <w:rFonts w:ascii="Times New Roman" w:hAnsi="Times New Roman"/>
          <w:sz w:val="28"/>
          <w:szCs w:val="28"/>
        </w:rPr>
        <w:t xml:space="preserve">В соответствии с постановлением </w:t>
      </w:r>
      <w:r w:rsidRPr="009E7085">
        <w:rPr>
          <w:rFonts w:ascii="Times New Roman" w:hAnsi="Times New Roman"/>
          <w:sz w:val="28"/>
          <w:szCs w:val="28"/>
        </w:rPr>
        <w:t>администрации Кучкаевского</w:t>
      </w:r>
      <w:r w:rsidRPr="00DF14B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52F2C">
        <w:rPr>
          <w:rFonts w:ascii="Times New Roman" w:hAnsi="Times New Roman"/>
          <w:sz w:val="28"/>
          <w:szCs w:val="28"/>
        </w:rPr>
        <w:t xml:space="preserve">сельского поселения Большеигнатовского муниципального района Республики Мордовия от </w:t>
      </w:r>
      <w:r>
        <w:rPr>
          <w:rFonts w:ascii="Times New Roman" w:hAnsi="Times New Roman"/>
          <w:sz w:val="28"/>
          <w:szCs w:val="28"/>
        </w:rPr>
        <w:t xml:space="preserve">2 февраля </w:t>
      </w:r>
      <w:r w:rsidRPr="00C52F2C">
        <w:rPr>
          <w:rFonts w:ascii="Times New Roman" w:hAnsi="Times New Roman"/>
          <w:sz w:val="28"/>
          <w:szCs w:val="28"/>
        </w:rPr>
        <w:t>2017</w:t>
      </w:r>
      <w:r>
        <w:rPr>
          <w:rFonts w:ascii="Times New Roman" w:hAnsi="Times New Roman"/>
          <w:sz w:val="28"/>
          <w:szCs w:val="28"/>
        </w:rPr>
        <w:t>г. № 8 «Об оптимизации штатной численности МБУК «Дом досуга и творчества» Кучкаевского сельского поселения</w:t>
      </w:r>
      <w:r w:rsidRPr="001647E3">
        <w:rPr>
          <w:rFonts w:ascii="Times New Roman" w:hAnsi="Times New Roman"/>
          <w:sz w:val="28"/>
          <w:szCs w:val="28"/>
        </w:rPr>
        <w:t>»</w:t>
      </w:r>
    </w:p>
    <w:p w:rsidR="009C5D83" w:rsidRPr="001647E3" w:rsidRDefault="009C5D83" w:rsidP="001647E3">
      <w:pPr>
        <w:tabs>
          <w:tab w:val="left" w:pos="56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С 11.04</w:t>
      </w:r>
      <w:r w:rsidRPr="001647E3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7</w:t>
      </w:r>
      <w:r w:rsidRPr="001647E3">
        <w:rPr>
          <w:rFonts w:ascii="Times New Roman" w:hAnsi="Times New Roman"/>
          <w:sz w:val="28"/>
          <w:szCs w:val="28"/>
        </w:rPr>
        <w:t xml:space="preserve">г. провести сокращение штата работников </w:t>
      </w:r>
      <w:r>
        <w:rPr>
          <w:rFonts w:ascii="Times New Roman" w:hAnsi="Times New Roman"/>
          <w:sz w:val="28"/>
          <w:szCs w:val="28"/>
        </w:rPr>
        <w:t>МБУК «Дом досуга и творчества» Кучкаевского</w:t>
      </w:r>
      <w:r w:rsidRPr="001647E3">
        <w:rPr>
          <w:rFonts w:ascii="Times New Roman" w:hAnsi="Times New Roman"/>
          <w:sz w:val="28"/>
          <w:szCs w:val="28"/>
        </w:rPr>
        <w:t xml:space="preserve"> сельского поселения Большеигнат</w:t>
      </w:r>
      <w:r>
        <w:rPr>
          <w:rFonts w:ascii="Times New Roman" w:hAnsi="Times New Roman"/>
          <w:sz w:val="28"/>
          <w:szCs w:val="28"/>
        </w:rPr>
        <w:t>овского муниципального района Республики Мордовия</w:t>
      </w:r>
      <w:r w:rsidRPr="001647E3">
        <w:rPr>
          <w:rFonts w:ascii="Times New Roman" w:hAnsi="Times New Roman"/>
          <w:sz w:val="28"/>
          <w:szCs w:val="28"/>
        </w:rPr>
        <w:t xml:space="preserve"> по следующим должностям:</w:t>
      </w:r>
    </w:p>
    <w:p w:rsidR="009C5D83" w:rsidRPr="001647E3" w:rsidRDefault="009C5D83" w:rsidP="00C52F2C">
      <w:pPr>
        <w:tabs>
          <w:tab w:val="left" w:pos="56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647E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Директор- в количестве 0,25 ставки</w:t>
      </w:r>
    </w:p>
    <w:p w:rsidR="009C5D83" w:rsidRPr="001647E3" w:rsidRDefault="009C5D83" w:rsidP="00C52F2C">
      <w:pPr>
        <w:tabs>
          <w:tab w:val="left" w:pos="56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2.Директору МБУК «Дом досуга и творчества» Кучкаевского сельского поселения Большеигнатовского муниципального района  И.И.Вильдякскиной привести в соответствие штатное расписание. </w:t>
      </w:r>
    </w:p>
    <w:p w:rsidR="009C5D83" w:rsidRPr="001647E3" w:rsidRDefault="009C5D83" w:rsidP="00C52F2C">
      <w:pPr>
        <w:tabs>
          <w:tab w:val="left" w:pos="56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1647E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1647E3">
        <w:rPr>
          <w:rFonts w:ascii="Times New Roman" w:hAnsi="Times New Roman"/>
          <w:sz w:val="28"/>
          <w:szCs w:val="28"/>
        </w:rPr>
        <w:t>В соответствии с требованиями статьи 82 Трудового Кодекса РФ и статьи 25 Закона РФ от 19.04.1991 №1032-1 «О занятости</w:t>
      </w:r>
      <w:r>
        <w:rPr>
          <w:rFonts w:ascii="Times New Roman" w:hAnsi="Times New Roman"/>
          <w:sz w:val="28"/>
          <w:szCs w:val="28"/>
        </w:rPr>
        <w:t xml:space="preserve"> населения в РФ» в срок до 07.02.2017</w:t>
      </w:r>
      <w:r w:rsidRPr="001647E3">
        <w:rPr>
          <w:rFonts w:ascii="Times New Roman" w:hAnsi="Times New Roman"/>
          <w:sz w:val="28"/>
          <w:szCs w:val="28"/>
        </w:rPr>
        <w:t>г. обеспечить письменное уведомление выборного органа первичной профсоюзной организации и органа службы занятости о принятии решения о сокращении работников.</w:t>
      </w:r>
    </w:p>
    <w:p w:rsidR="009C5D83" w:rsidRPr="001647E3" w:rsidRDefault="009C5D83" w:rsidP="00C52F2C">
      <w:pPr>
        <w:tabs>
          <w:tab w:val="left" w:pos="56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В срок до 08.02.2017</w:t>
      </w:r>
      <w:r w:rsidRPr="001647E3">
        <w:rPr>
          <w:rFonts w:ascii="Times New Roman" w:hAnsi="Times New Roman"/>
          <w:sz w:val="28"/>
          <w:szCs w:val="28"/>
        </w:rPr>
        <w:t>г. обеспечить уведомление работников подлежащих увольнению в связи с сокращением штата работников учреждения, персонально и под роспись о предстоящем расторжении с ними трудовых договоров.</w:t>
      </w:r>
    </w:p>
    <w:p w:rsidR="009C5D83" w:rsidRPr="001647E3" w:rsidRDefault="009C5D83" w:rsidP="00C52F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В срок до 08.02.2017</w:t>
      </w:r>
      <w:r w:rsidRPr="001647E3">
        <w:rPr>
          <w:rFonts w:ascii="Times New Roman" w:hAnsi="Times New Roman"/>
          <w:sz w:val="28"/>
          <w:szCs w:val="28"/>
        </w:rPr>
        <w:t>г. обеспечить ознакомление работников, должности которых перечислены в пункте 1, с настоящим распоряжением  под роспись.</w:t>
      </w:r>
    </w:p>
    <w:p w:rsidR="009C5D83" w:rsidRPr="001647E3" w:rsidRDefault="009C5D83" w:rsidP="001647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5D83" w:rsidRDefault="009C5D83" w:rsidP="00AF4FCE">
      <w:pPr>
        <w:tabs>
          <w:tab w:val="left" w:pos="7635"/>
        </w:tabs>
        <w:spacing w:after="0" w:line="240" w:lineRule="auto"/>
        <w:jc w:val="both"/>
        <w:rPr>
          <w:rFonts w:ascii="Times New Roman" w:hAnsi="Times New Roman"/>
          <w:bCs/>
          <w:sz w:val="28"/>
        </w:rPr>
      </w:pPr>
    </w:p>
    <w:p w:rsidR="009C5D83" w:rsidRDefault="009C5D83" w:rsidP="00AF4FCE">
      <w:pPr>
        <w:tabs>
          <w:tab w:val="left" w:pos="7635"/>
        </w:tabs>
        <w:spacing w:after="0" w:line="240" w:lineRule="auto"/>
        <w:jc w:val="both"/>
        <w:rPr>
          <w:rFonts w:ascii="Times New Roman" w:hAnsi="Times New Roman"/>
          <w:bCs/>
          <w:sz w:val="28"/>
        </w:rPr>
      </w:pPr>
    </w:p>
    <w:p w:rsidR="009C5D83" w:rsidRDefault="009C5D83" w:rsidP="00AF4FCE">
      <w:pPr>
        <w:tabs>
          <w:tab w:val="left" w:pos="7635"/>
        </w:tabs>
        <w:spacing w:after="0" w:line="240" w:lineRule="auto"/>
        <w:jc w:val="both"/>
        <w:rPr>
          <w:rFonts w:ascii="Times New Roman" w:hAnsi="Times New Roman"/>
          <w:bCs/>
          <w:sz w:val="28"/>
        </w:rPr>
      </w:pPr>
    </w:p>
    <w:p w:rsidR="009C5D83" w:rsidRDefault="009C5D83" w:rsidP="00AF4FCE">
      <w:pPr>
        <w:tabs>
          <w:tab w:val="left" w:pos="7635"/>
        </w:tabs>
        <w:spacing w:after="0" w:line="240" w:lineRule="auto"/>
        <w:jc w:val="both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Глава</w:t>
      </w:r>
      <w:r w:rsidRPr="001647E3">
        <w:rPr>
          <w:rFonts w:ascii="Times New Roman" w:hAnsi="Times New Roman"/>
          <w:bCs/>
          <w:sz w:val="28"/>
        </w:rPr>
        <w:t xml:space="preserve"> </w:t>
      </w:r>
      <w:r>
        <w:rPr>
          <w:rFonts w:ascii="Times New Roman" w:hAnsi="Times New Roman"/>
          <w:bCs/>
          <w:sz w:val="28"/>
        </w:rPr>
        <w:t>Кучкаевского</w:t>
      </w:r>
    </w:p>
    <w:p w:rsidR="009C5D83" w:rsidRPr="001647E3" w:rsidRDefault="009C5D83" w:rsidP="00AF4FCE">
      <w:pPr>
        <w:tabs>
          <w:tab w:val="left" w:pos="7635"/>
        </w:tabs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sz w:val="28"/>
        </w:rPr>
        <w:t>сельского поселения                                                                   С.В.Задыхина</w:t>
      </w:r>
    </w:p>
    <w:p w:rsidR="009C5D83" w:rsidRPr="001647E3" w:rsidRDefault="009C5D83" w:rsidP="001647E3">
      <w:pPr>
        <w:tabs>
          <w:tab w:val="left" w:pos="7815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9C5D83" w:rsidRPr="001647E3" w:rsidRDefault="009C5D83" w:rsidP="001647E3">
      <w:pPr>
        <w:tabs>
          <w:tab w:val="left" w:pos="7815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9C5D83" w:rsidRDefault="009C5D83" w:rsidP="001647E3">
      <w:pPr>
        <w:tabs>
          <w:tab w:val="left" w:pos="7815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9C5D83" w:rsidRDefault="009C5D83" w:rsidP="001647E3">
      <w:pPr>
        <w:tabs>
          <w:tab w:val="left" w:pos="7815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9C5D83" w:rsidRDefault="009C5D83" w:rsidP="001647E3">
      <w:pPr>
        <w:tabs>
          <w:tab w:val="left" w:pos="7815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9C5D83" w:rsidRPr="001647E3" w:rsidRDefault="009C5D83" w:rsidP="001647E3">
      <w:pPr>
        <w:tabs>
          <w:tab w:val="left" w:pos="7815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9C5D83" w:rsidRDefault="009C5D83" w:rsidP="00E97DE3">
      <w:pPr>
        <w:tabs>
          <w:tab w:val="left" w:pos="7815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9C5D83" w:rsidSect="00417DAE">
      <w:pgSz w:w="11906" w:h="16838"/>
      <w:pgMar w:top="426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7E3"/>
    <w:rsid w:val="00035BDA"/>
    <w:rsid w:val="00062438"/>
    <w:rsid w:val="00137315"/>
    <w:rsid w:val="001647E3"/>
    <w:rsid w:val="00194624"/>
    <w:rsid w:val="001A7888"/>
    <w:rsid w:val="0022692E"/>
    <w:rsid w:val="00233294"/>
    <w:rsid w:val="002B1945"/>
    <w:rsid w:val="00343B34"/>
    <w:rsid w:val="003904B5"/>
    <w:rsid w:val="003B4C57"/>
    <w:rsid w:val="003C21B6"/>
    <w:rsid w:val="003E1FD5"/>
    <w:rsid w:val="00417DAE"/>
    <w:rsid w:val="00420FBF"/>
    <w:rsid w:val="0049536C"/>
    <w:rsid w:val="0053769E"/>
    <w:rsid w:val="005C2939"/>
    <w:rsid w:val="005D2669"/>
    <w:rsid w:val="00631445"/>
    <w:rsid w:val="006C7466"/>
    <w:rsid w:val="006E2262"/>
    <w:rsid w:val="006E565F"/>
    <w:rsid w:val="00782FA6"/>
    <w:rsid w:val="0078716A"/>
    <w:rsid w:val="007D438B"/>
    <w:rsid w:val="007E64DF"/>
    <w:rsid w:val="007F01C2"/>
    <w:rsid w:val="007F0882"/>
    <w:rsid w:val="008400E5"/>
    <w:rsid w:val="00873545"/>
    <w:rsid w:val="00994D31"/>
    <w:rsid w:val="009C5D83"/>
    <w:rsid w:val="009E7085"/>
    <w:rsid w:val="00A102DA"/>
    <w:rsid w:val="00A2336F"/>
    <w:rsid w:val="00AF4FCE"/>
    <w:rsid w:val="00B915F8"/>
    <w:rsid w:val="00BB0CE7"/>
    <w:rsid w:val="00C31E11"/>
    <w:rsid w:val="00C52F2C"/>
    <w:rsid w:val="00C749D5"/>
    <w:rsid w:val="00C75EA9"/>
    <w:rsid w:val="00CE689F"/>
    <w:rsid w:val="00CF3C06"/>
    <w:rsid w:val="00D8030A"/>
    <w:rsid w:val="00DF14BB"/>
    <w:rsid w:val="00DF71E9"/>
    <w:rsid w:val="00E13197"/>
    <w:rsid w:val="00E7385B"/>
    <w:rsid w:val="00E97871"/>
    <w:rsid w:val="00E97DE3"/>
    <w:rsid w:val="00EB09ED"/>
    <w:rsid w:val="00EF72C1"/>
    <w:rsid w:val="00F069C3"/>
    <w:rsid w:val="00F53FC5"/>
    <w:rsid w:val="00F97C0C"/>
    <w:rsid w:val="00FA5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624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E97DE3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32"/>
      <w:szCs w:val="20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E97DE3"/>
    <w:rPr>
      <w:rFonts w:ascii="Times New Roman" w:hAnsi="Times New Roman" w:cs="Times New Roman"/>
      <w:b/>
      <w:sz w:val="20"/>
      <w:szCs w:val="20"/>
      <w:lang w:val="en-US"/>
    </w:rPr>
  </w:style>
  <w:style w:type="paragraph" w:styleId="BodyTextIndent3">
    <w:name w:val="Body Text Indent 3"/>
    <w:basedOn w:val="Normal"/>
    <w:link w:val="BodyTextIndent3Char"/>
    <w:uiPriority w:val="99"/>
    <w:rsid w:val="00E97DE3"/>
    <w:pPr>
      <w:spacing w:after="0" w:line="240" w:lineRule="auto"/>
      <w:ind w:right="42" w:firstLine="709"/>
      <w:jc w:val="both"/>
    </w:pPr>
    <w:rPr>
      <w:rFonts w:ascii="Times New Roman" w:hAnsi="Times New Roman"/>
      <w:sz w:val="28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97DE3"/>
    <w:rPr>
      <w:rFonts w:ascii="Times New Roman" w:hAnsi="Times New Roman" w:cs="Times New Roman"/>
      <w:sz w:val="20"/>
      <w:szCs w:val="20"/>
    </w:rPr>
  </w:style>
  <w:style w:type="character" w:customStyle="1" w:styleId="a">
    <w:name w:val="Цветовое выделение"/>
    <w:uiPriority w:val="99"/>
    <w:rsid w:val="00233294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233294"/>
    <w:rPr>
      <w:rFonts w:cs="Times New Roman"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164</TotalTime>
  <Pages>2</Pages>
  <Words>258</Words>
  <Characters>1477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Кучкаево</cp:lastModifiedBy>
  <cp:revision>20</cp:revision>
  <cp:lastPrinted>2017-02-13T10:54:00Z</cp:lastPrinted>
  <dcterms:created xsi:type="dcterms:W3CDTF">2017-02-04T06:40:00Z</dcterms:created>
  <dcterms:modified xsi:type="dcterms:W3CDTF">2017-02-13T10:55:00Z</dcterms:modified>
</cp:coreProperties>
</file>