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424" w:rsidRPr="00DF133E" w:rsidRDefault="00C57424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C57424" w:rsidRDefault="00C57424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4645B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>
        <w:rPr>
          <w:color w:val="000000"/>
          <w:spacing w:val="2"/>
          <w:sz w:val="28"/>
          <w:szCs w:val="28"/>
        </w:rPr>
        <w:t xml:space="preserve">представленные </w:t>
      </w:r>
      <w:r w:rsidRPr="004645BE">
        <w:rPr>
          <w:color w:val="000000"/>
          <w:spacing w:val="2"/>
          <w:sz w:val="28"/>
          <w:szCs w:val="28"/>
        </w:rPr>
        <w:t xml:space="preserve">депутатами Совета депутатов </w:t>
      </w:r>
      <w:r w:rsidRPr="004645BE">
        <w:rPr>
          <w:color w:val="000000"/>
          <w:spacing w:val="4"/>
          <w:sz w:val="28"/>
          <w:szCs w:val="28"/>
        </w:rPr>
        <w:t>Протасовского сельского поселения Большеигнатовского муниципального района за</w:t>
      </w:r>
      <w:r w:rsidRPr="004645BE">
        <w:rPr>
          <w:color w:val="000000"/>
          <w:spacing w:val="2"/>
          <w:sz w:val="28"/>
          <w:szCs w:val="28"/>
        </w:rPr>
        <w:t xml:space="preserve"> отчетный период с 1 января по 31 декабря 2016 года </w:t>
      </w:r>
      <w:r w:rsidRPr="004645B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C57424" w:rsidRDefault="00C57424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C57424" w:rsidRPr="00853288">
        <w:tc>
          <w:tcPr>
            <w:tcW w:w="709" w:type="dxa"/>
            <w:vMerge w:val="restart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C57424" w:rsidRPr="00853288">
        <w:trPr>
          <w:cantSplit/>
          <w:trHeight w:val="1134"/>
        </w:trPr>
        <w:tc>
          <w:tcPr>
            <w:tcW w:w="709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C57424" w:rsidRPr="00853288" w:rsidRDefault="00C57424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C57424" w:rsidRPr="00853288">
        <w:trPr>
          <w:trHeight w:val="1010"/>
        </w:trPr>
        <w:tc>
          <w:tcPr>
            <w:tcW w:w="709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Болеева Т.М.</w:t>
            </w:r>
          </w:p>
        </w:tc>
        <w:tc>
          <w:tcPr>
            <w:tcW w:w="1418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992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</w:tc>
        <w:tc>
          <w:tcPr>
            <w:tcW w:w="1134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97,9</w:t>
            </w:r>
          </w:p>
        </w:tc>
        <w:tc>
          <w:tcPr>
            <w:tcW w:w="1134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853288" w:rsidRDefault="00C57424" w:rsidP="00A26F97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Не</w:t>
            </w:r>
            <w:r>
              <w:rPr>
                <w:sz w:val="24"/>
                <w:szCs w:val="24"/>
              </w:rPr>
              <w:t xml:space="preserve"> имеет</w:t>
            </w:r>
          </w:p>
        </w:tc>
        <w:tc>
          <w:tcPr>
            <w:tcW w:w="1134" w:type="dxa"/>
          </w:tcPr>
          <w:p w:rsidR="00C57424" w:rsidRPr="008B622F" w:rsidRDefault="00C57424" w:rsidP="00853288">
            <w:pPr>
              <w:spacing w:before="293" w:line="276" w:lineRule="auto"/>
              <w:jc w:val="center"/>
            </w:pPr>
            <w:r>
              <w:t>241580,35</w:t>
            </w:r>
          </w:p>
        </w:tc>
        <w:tc>
          <w:tcPr>
            <w:tcW w:w="1843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1010"/>
        </w:trPr>
        <w:tc>
          <w:tcPr>
            <w:tcW w:w="709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Вечканов В.И.</w:t>
            </w:r>
          </w:p>
        </w:tc>
        <w:tc>
          <w:tcPr>
            <w:tcW w:w="1418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</w:t>
            </w:r>
          </w:p>
          <w:p w:rsidR="00C57424" w:rsidRPr="00AC53F4" w:rsidRDefault="00C57424" w:rsidP="00353A3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Земельные доли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2/5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399996</w:t>
            </w:r>
          </w:p>
          <w:p w:rsidR="00C57424" w:rsidRPr="008B622F" w:rsidRDefault="00C57424" w:rsidP="00AD7031">
            <w:pPr>
              <w:spacing w:before="293"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  <w:r w:rsidRPr="008B622F">
              <w:rPr>
                <w:sz w:val="24"/>
                <w:szCs w:val="24"/>
              </w:rPr>
              <w:t xml:space="preserve"> 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F3634A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ВАЗ 2105;</w:t>
            </w:r>
          </w:p>
          <w:p w:rsidR="00C57424" w:rsidRPr="00E454B9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Хендай Элантра;</w:t>
            </w:r>
          </w:p>
          <w:p w:rsidR="00C57424" w:rsidRPr="00D6685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</w:t>
            </w:r>
          </w:p>
          <w:p w:rsidR="00C57424" w:rsidRDefault="00C57424" w:rsidP="00994E9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Ssang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Yong</w:t>
            </w:r>
            <w:r w:rsidRPr="00D6685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Kyron</w:t>
            </w: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Сельскохозяйственная техника МТЗ-80</w:t>
            </w:r>
          </w:p>
        </w:tc>
        <w:tc>
          <w:tcPr>
            <w:tcW w:w="1134" w:type="dxa"/>
          </w:tcPr>
          <w:p w:rsidR="00C57424" w:rsidRDefault="00C57424" w:rsidP="00853288">
            <w:pPr>
              <w:spacing w:before="293" w:line="276" w:lineRule="auto"/>
              <w:jc w:val="center"/>
            </w:pPr>
            <w:r>
              <w:t>455655,0</w:t>
            </w:r>
          </w:p>
        </w:tc>
        <w:tc>
          <w:tcPr>
            <w:tcW w:w="1843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1040"/>
        </w:trPr>
        <w:tc>
          <w:tcPr>
            <w:tcW w:w="709" w:type="dxa"/>
            <w:vMerge w:val="restart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418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992" w:type="dxa"/>
          </w:tcPr>
          <w:p w:rsidR="00C57424" w:rsidRPr="00AC53F4" w:rsidRDefault="00C57424" w:rsidP="00353A3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</w:t>
            </w:r>
            <w:r>
              <w:rPr>
                <w:sz w:val="24"/>
                <w:szCs w:val="24"/>
              </w:rPr>
              <w:t>к</w:t>
            </w: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992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Pr="00A26F97" w:rsidRDefault="00C57424" w:rsidP="00353A34">
            <w:pPr>
              <w:spacing w:before="293" w:line="276" w:lineRule="auto"/>
              <w:jc w:val="center"/>
            </w:pPr>
            <w:r>
              <w:t>186150,0</w:t>
            </w:r>
          </w:p>
        </w:tc>
        <w:tc>
          <w:tcPr>
            <w:tcW w:w="1843" w:type="dxa"/>
          </w:tcPr>
          <w:p w:rsidR="00C57424" w:rsidRPr="008B622F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1040"/>
        </w:trPr>
        <w:tc>
          <w:tcPr>
            <w:tcW w:w="709" w:type="dxa"/>
            <w:vMerge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C57424" w:rsidRPr="00AC53F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118,8</w:t>
            </w:r>
          </w:p>
        </w:tc>
        <w:tc>
          <w:tcPr>
            <w:tcW w:w="992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</w:pPr>
          </w:p>
        </w:tc>
        <w:tc>
          <w:tcPr>
            <w:tcW w:w="1843" w:type="dxa"/>
          </w:tcPr>
          <w:p w:rsidR="00C57424" w:rsidRPr="008B622F" w:rsidRDefault="00C57424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190"/>
        </w:trPr>
        <w:tc>
          <w:tcPr>
            <w:tcW w:w="709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Кутяйкина В.А.</w:t>
            </w:r>
          </w:p>
        </w:tc>
        <w:tc>
          <w:tcPr>
            <w:tcW w:w="1418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</w:p>
          <w:p w:rsidR="00C57424" w:rsidRPr="00AC53F4" w:rsidRDefault="00C57424" w:rsidP="00353A3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¾ доли</w:t>
            </w:r>
          </w:p>
          <w:p w:rsidR="00C57424" w:rsidRPr="008B622F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1/22 доля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AC53F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¼ </w:t>
            </w:r>
            <w:r w:rsidRPr="00AC53F4">
              <w:rPr>
                <w:sz w:val="24"/>
                <w:szCs w:val="24"/>
              </w:rPr>
              <w:t>Жило</w:t>
            </w:r>
            <w:r>
              <w:rPr>
                <w:sz w:val="24"/>
                <w:szCs w:val="24"/>
              </w:rPr>
              <w:t xml:space="preserve">го </w:t>
            </w:r>
            <w:r w:rsidRPr="00AC53F4">
              <w:rPr>
                <w:sz w:val="24"/>
                <w:szCs w:val="24"/>
              </w:rPr>
              <w:t>дом</w:t>
            </w:r>
            <w:r>
              <w:rPr>
                <w:sz w:val="24"/>
                <w:szCs w:val="24"/>
              </w:rPr>
              <w:t>а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участок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Pr="008B622F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396336,6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СХ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СХ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57424" w:rsidRPr="008B622F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¼ доля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1/22 доля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1/10 доля</w:t>
            </w: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AB5BF0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AB5BF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E8731C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994E9E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994E9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</w:t>
            </w: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Pr="00FD3D10" w:rsidRDefault="00C57424" w:rsidP="00353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</w:tc>
        <w:tc>
          <w:tcPr>
            <w:tcW w:w="1134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FD3D10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D3D10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D3D10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D3D10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E8731C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E8731C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E8731C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E8731C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E8731C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доли жилого жома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992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 ОКА 1111;</w:t>
            </w:r>
          </w:p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грузовой САЗ-ГАЗ 53</w:t>
            </w:r>
          </w:p>
        </w:tc>
        <w:tc>
          <w:tcPr>
            <w:tcW w:w="1134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167044,2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Pr="00853288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C57424" w:rsidRPr="00853288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М.И</w:t>
            </w: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1/2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47,21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квартиры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47,21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513981,32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1/2</w:t>
            </w:r>
          </w:p>
        </w:tc>
        <w:tc>
          <w:tcPr>
            <w:tcW w:w="1134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Pr="00994E9E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47,21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квартиры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47,21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Тютяева Е.М</w:t>
            </w: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Pr="00853288" w:rsidRDefault="00C57424" w:rsidP="00994E9E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49,8</w:t>
            </w:r>
          </w:p>
          <w:p w:rsidR="00C57424" w:rsidRPr="00994E9E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994E9E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994E9E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994E9E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994E9E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1134" w:type="dxa"/>
          </w:tcPr>
          <w:p w:rsidR="00C57424" w:rsidRDefault="00C57424" w:rsidP="004C2E61">
            <w:pPr>
              <w:spacing w:before="293" w:line="276" w:lineRule="auto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rPr>
                <w:sz w:val="24"/>
                <w:szCs w:val="24"/>
              </w:rPr>
            </w:pPr>
          </w:p>
          <w:p w:rsidR="00C57424" w:rsidRDefault="00C57424" w:rsidP="00994E9E">
            <w:pPr>
              <w:rPr>
                <w:sz w:val="24"/>
                <w:szCs w:val="24"/>
              </w:rPr>
            </w:pPr>
          </w:p>
          <w:p w:rsidR="00C57424" w:rsidRPr="00994E9E" w:rsidRDefault="00C57424" w:rsidP="00994E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</w:p>
          <w:p w:rsidR="00C57424" w:rsidRDefault="00C57424" w:rsidP="004C2E61">
            <w:pPr>
              <w:rPr>
                <w:sz w:val="24"/>
                <w:szCs w:val="24"/>
              </w:rPr>
            </w:pP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</w:p>
          <w:p w:rsidR="00C57424" w:rsidRDefault="00C57424" w:rsidP="004C2E61">
            <w:pPr>
              <w:rPr>
                <w:sz w:val="24"/>
                <w:szCs w:val="24"/>
              </w:rPr>
            </w:pPr>
          </w:p>
          <w:p w:rsidR="00C57424" w:rsidRPr="004C2E61" w:rsidRDefault="00C57424" w:rsidP="004C2E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992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4C2E61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4C2E61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4C2E61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4C2E61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4C2E61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339019,7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Pr="00853288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 участок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Default="00C57424" w:rsidP="002D50A3">
            <w:pPr>
              <w:rPr>
                <w:sz w:val="24"/>
                <w:szCs w:val="24"/>
              </w:rPr>
            </w:pPr>
          </w:p>
          <w:p w:rsidR="00C57424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49,8</w:t>
            </w: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Default="00C57424" w:rsidP="002D50A3">
            <w:pPr>
              <w:rPr>
                <w:sz w:val="24"/>
                <w:szCs w:val="24"/>
              </w:rPr>
            </w:pPr>
          </w:p>
          <w:p w:rsidR="00C57424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РФ</w:t>
            </w: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Pr="00994E9E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</w:p>
          <w:p w:rsidR="00C57424" w:rsidRDefault="00C57424" w:rsidP="00353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</w:p>
          <w:p w:rsidR="00C57424" w:rsidRDefault="00C57424" w:rsidP="002D50A3">
            <w:pPr>
              <w:rPr>
                <w:sz w:val="24"/>
                <w:szCs w:val="24"/>
              </w:rPr>
            </w:pPr>
          </w:p>
          <w:p w:rsidR="00C57424" w:rsidRPr="002D50A3" w:rsidRDefault="00C57424" w:rsidP="002D5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 УАЗ 331520127;</w:t>
            </w:r>
          </w:p>
          <w:p w:rsidR="00C57424" w:rsidRPr="00802269" w:rsidRDefault="00C57424" w:rsidP="00F3634A">
            <w:pPr>
              <w:spacing w:before="293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легковой: Лада </w:t>
            </w:r>
            <w:r>
              <w:rPr>
                <w:sz w:val="24"/>
                <w:szCs w:val="24"/>
                <w:lang w:val="en-US"/>
              </w:rPr>
              <w:t>KALINA</w:t>
            </w:r>
            <w:r w:rsidRPr="00B15268">
              <w:rPr>
                <w:sz w:val="24"/>
                <w:szCs w:val="24"/>
              </w:rPr>
              <w:t>111730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187854,6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Инкина В.Н</w:t>
            </w: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Default="00C57424" w:rsidP="00802269">
            <w:pPr>
              <w:rPr>
                <w:sz w:val="24"/>
                <w:szCs w:val="24"/>
              </w:rPr>
            </w:pPr>
          </w:p>
          <w:p w:rsidR="00C57424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992" w:type="dxa"/>
          </w:tcPr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  <w:p w:rsidR="00C57424" w:rsidRDefault="00C57424" w:rsidP="0080226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54,5</w:t>
            </w:r>
          </w:p>
        </w:tc>
        <w:tc>
          <w:tcPr>
            <w:tcW w:w="1134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Default="00C57424" w:rsidP="00802269">
            <w:pPr>
              <w:rPr>
                <w:sz w:val="24"/>
                <w:szCs w:val="24"/>
              </w:rPr>
            </w:pPr>
          </w:p>
          <w:p w:rsidR="00C57424" w:rsidRDefault="00C57424" w:rsidP="0080226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</w:p>
          <w:p w:rsidR="00C57424" w:rsidRDefault="00C57424" w:rsidP="00802269">
            <w:pPr>
              <w:rPr>
                <w:sz w:val="24"/>
                <w:szCs w:val="24"/>
              </w:rPr>
            </w:pPr>
          </w:p>
          <w:p w:rsidR="00C57424" w:rsidRPr="00802269" w:rsidRDefault="00C57424" w:rsidP="008022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802269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459736,7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Временно безработный</w:t>
            </w:r>
          </w:p>
        </w:tc>
        <w:tc>
          <w:tcPr>
            <w:tcW w:w="992" w:type="dxa"/>
          </w:tcPr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 участок</w:t>
            </w:r>
          </w:p>
          <w:p w:rsidR="00C57424" w:rsidRDefault="00C57424" w:rsidP="00084912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  <w:p w:rsidR="00C57424" w:rsidRDefault="00C57424" w:rsidP="00084912">
            <w:pPr>
              <w:spacing w:before="293" w:line="276" w:lineRule="auto"/>
              <w:rPr>
                <w:sz w:val="24"/>
                <w:szCs w:val="24"/>
              </w:rPr>
            </w:pPr>
          </w:p>
          <w:p w:rsidR="00C57424" w:rsidRDefault="00C57424" w:rsidP="00084912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Жилой дом</w:t>
            </w:r>
          </w:p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084912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Земельная доля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C57424" w:rsidRDefault="00C57424" w:rsidP="00084912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084912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C57424" w:rsidRDefault="00C57424" w:rsidP="00084912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совместная</w:t>
            </w: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084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</w:t>
            </w: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54,5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Pr="00084912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084912">
            <w:pPr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084912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084912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084912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084912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084912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10000,3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Кондратьева Л.Н.</w:t>
            </w: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</w:t>
            </w:r>
          </w:p>
        </w:tc>
        <w:tc>
          <w:tcPr>
            <w:tcW w:w="992" w:type="dxa"/>
          </w:tcPr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 в общежитии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C57424" w:rsidRDefault="00C57424" w:rsidP="00B37F13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  <w:p w:rsidR="00C57424" w:rsidRPr="00157936" w:rsidRDefault="00C57424" w:rsidP="00B37F13">
            <w:pPr>
              <w:jc w:val="center"/>
              <w:rPr>
                <w:sz w:val="24"/>
                <w:szCs w:val="24"/>
              </w:rPr>
            </w:pPr>
          </w:p>
          <w:p w:rsidR="00C57424" w:rsidRPr="00157936" w:rsidRDefault="00C57424" w:rsidP="00B37F13">
            <w:pPr>
              <w:jc w:val="center"/>
              <w:rPr>
                <w:sz w:val="24"/>
                <w:szCs w:val="24"/>
              </w:rPr>
            </w:pPr>
          </w:p>
          <w:p w:rsidR="00C57424" w:rsidRPr="00157936" w:rsidRDefault="00C57424" w:rsidP="00B37F13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37F13">
            <w:pPr>
              <w:jc w:val="center"/>
              <w:rPr>
                <w:sz w:val="24"/>
                <w:szCs w:val="24"/>
              </w:rPr>
            </w:pPr>
          </w:p>
          <w:p w:rsidR="00C57424" w:rsidRPr="00157936" w:rsidRDefault="00C57424" w:rsidP="00B37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76,4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157936" w:rsidRDefault="00C57424" w:rsidP="00157936">
            <w:pPr>
              <w:rPr>
                <w:sz w:val="24"/>
                <w:szCs w:val="24"/>
              </w:rPr>
            </w:pPr>
          </w:p>
          <w:p w:rsidR="00C57424" w:rsidRPr="00157936" w:rsidRDefault="00C57424" w:rsidP="00157936">
            <w:pPr>
              <w:rPr>
                <w:sz w:val="24"/>
                <w:szCs w:val="24"/>
              </w:rPr>
            </w:pPr>
          </w:p>
          <w:p w:rsidR="00C57424" w:rsidRDefault="00C57424" w:rsidP="00157936">
            <w:pPr>
              <w:rPr>
                <w:sz w:val="24"/>
                <w:szCs w:val="24"/>
              </w:rPr>
            </w:pPr>
          </w:p>
          <w:p w:rsidR="00C57424" w:rsidRDefault="00C57424" w:rsidP="00157936">
            <w:pPr>
              <w:rPr>
                <w:sz w:val="24"/>
                <w:szCs w:val="24"/>
              </w:rPr>
            </w:pPr>
          </w:p>
          <w:p w:rsidR="00C57424" w:rsidRPr="00157936" w:rsidRDefault="00C57424" w:rsidP="001579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74075,1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57424" w:rsidRPr="00853288">
        <w:trPr>
          <w:trHeight w:val="2570"/>
        </w:trPr>
        <w:tc>
          <w:tcPr>
            <w:tcW w:w="709" w:type="dxa"/>
          </w:tcPr>
          <w:p w:rsidR="00C57424" w:rsidRDefault="00C57424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</w:t>
            </w:r>
          </w:p>
        </w:tc>
        <w:tc>
          <w:tcPr>
            <w:tcW w:w="992" w:type="dxa"/>
          </w:tcPr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57424" w:rsidRDefault="00C57424" w:rsidP="00802269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</w:p>
          <w:p w:rsidR="00C57424" w:rsidRDefault="00C57424" w:rsidP="00F3634A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</w:p>
          <w:p w:rsidR="00C57424" w:rsidRPr="00F3634A" w:rsidRDefault="00C57424" w:rsidP="00F3634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76,4</w:t>
            </w:r>
          </w:p>
        </w:tc>
        <w:tc>
          <w:tcPr>
            <w:tcW w:w="1134" w:type="dxa"/>
          </w:tcPr>
          <w:p w:rsidR="00C57424" w:rsidRDefault="00C57424" w:rsidP="00BD53F1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Default="00C57424" w:rsidP="00BD53F1">
            <w:pPr>
              <w:jc w:val="center"/>
              <w:rPr>
                <w:sz w:val="24"/>
                <w:szCs w:val="24"/>
              </w:rPr>
            </w:pPr>
          </w:p>
          <w:p w:rsidR="00C57424" w:rsidRPr="00F3634A" w:rsidRDefault="00C57424" w:rsidP="00BD5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57424" w:rsidRDefault="00C57424" w:rsidP="00F3634A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автомобиль: Лада </w:t>
            </w:r>
            <w:r>
              <w:rPr>
                <w:sz w:val="24"/>
                <w:szCs w:val="24"/>
                <w:lang w:val="en-US"/>
              </w:rPr>
              <w:t>Priora</w:t>
            </w:r>
            <w:r>
              <w:rPr>
                <w:sz w:val="24"/>
                <w:szCs w:val="24"/>
              </w:rPr>
              <w:t>,</w:t>
            </w:r>
          </w:p>
          <w:p w:rsidR="00C57424" w:rsidRDefault="00C57424" w:rsidP="00F3634A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2015;</w:t>
            </w:r>
          </w:p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</w:t>
            </w:r>
          </w:p>
          <w:p w:rsidR="00C57424" w:rsidRPr="00F3634A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2115</w:t>
            </w:r>
          </w:p>
        </w:tc>
        <w:tc>
          <w:tcPr>
            <w:tcW w:w="1134" w:type="dxa"/>
          </w:tcPr>
          <w:p w:rsidR="00C57424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176320,4</w:t>
            </w:r>
          </w:p>
        </w:tc>
        <w:tc>
          <w:tcPr>
            <w:tcW w:w="1843" w:type="dxa"/>
          </w:tcPr>
          <w:p w:rsidR="00C57424" w:rsidRPr="008B622F" w:rsidRDefault="00C57424" w:rsidP="00353A34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C57424" w:rsidRDefault="00C57424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</w:p>
    <w:p w:rsidR="00C57424" w:rsidRDefault="00C57424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                                                17.05.2017 г</w:t>
      </w:r>
    </w:p>
    <w:p w:rsidR="00C57424" w:rsidRDefault="00C57424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C57424" w:rsidRDefault="00C57424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C57424" w:rsidRDefault="00C57424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C57424" w:rsidRDefault="00C57424">
      <w:pPr>
        <w:shd w:val="clear" w:color="auto" w:fill="FFFFFF"/>
        <w:spacing w:line="288" w:lineRule="exact"/>
        <w:ind w:left="288" w:right="1382"/>
      </w:pPr>
    </w:p>
    <w:sectPr w:rsidR="00C57424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070A66"/>
    <w:rsid w:val="00084912"/>
    <w:rsid w:val="00157936"/>
    <w:rsid w:val="00171A86"/>
    <w:rsid w:val="0017509C"/>
    <w:rsid w:val="002220AF"/>
    <w:rsid w:val="00252513"/>
    <w:rsid w:val="0027633D"/>
    <w:rsid w:val="0028592D"/>
    <w:rsid w:val="002D50A3"/>
    <w:rsid w:val="002E2E2F"/>
    <w:rsid w:val="0030692E"/>
    <w:rsid w:val="00353A34"/>
    <w:rsid w:val="003A3CAD"/>
    <w:rsid w:val="003B05A5"/>
    <w:rsid w:val="003B2CBD"/>
    <w:rsid w:val="003C2234"/>
    <w:rsid w:val="003F2EB6"/>
    <w:rsid w:val="0040003C"/>
    <w:rsid w:val="00402C65"/>
    <w:rsid w:val="00462B62"/>
    <w:rsid w:val="004645BE"/>
    <w:rsid w:val="00487A85"/>
    <w:rsid w:val="004B67CE"/>
    <w:rsid w:val="004C2E61"/>
    <w:rsid w:val="00501749"/>
    <w:rsid w:val="005E7480"/>
    <w:rsid w:val="007A7768"/>
    <w:rsid w:val="00802269"/>
    <w:rsid w:val="00853288"/>
    <w:rsid w:val="008B622F"/>
    <w:rsid w:val="008C2430"/>
    <w:rsid w:val="008D0771"/>
    <w:rsid w:val="00937707"/>
    <w:rsid w:val="009432E6"/>
    <w:rsid w:val="00994E9E"/>
    <w:rsid w:val="009A0A52"/>
    <w:rsid w:val="00A014F3"/>
    <w:rsid w:val="00A26F97"/>
    <w:rsid w:val="00A37B61"/>
    <w:rsid w:val="00A45CBE"/>
    <w:rsid w:val="00A52CF1"/>
    <w:rsid w:val="00AB5BF0"/>
    <w:rsid w:val="00AC53F4"/>
    <w:rsid w:val="00AC70C5"/>
    <w:rsid w:val="00AD23A7"/>
    <w:rsid w:val="00AD46A9"/>
    <w:rsid w:val="00AD7031"/>
    <w:rsid w:val="00AE2927"/>
    <w:rsid w:val="00B11E16"/>
    <w:rsid w:val="00B15268"/>
    <w:rsid w:val="00B177E1"/>
    <w:rsid w:val="00B37F13"/>
    <w:rsid w:val="00BA43FF"/>
    <w:rsid w:val="00BD0495"/>
    <w:rsid w:val="00BD53F1"/>
    <w:rsid w:val="00C57424"/>
    <w:rsid w:val="00CD3E92"/>
    <w:rsid w:val="00D257EC"/>
    <w:rsid w:val="00D27EE4"/>
    <w:rsid w:val="00D30EDD"/>
    <w:rsid w:val="00D64E79"/>
    <w:rsid w:val="00D6685F"/>
    <w:rsid w:val="00D81B58"/>
    <w:rsid w:val="00DA5D15"/>
    <w:rsid w:val="00DA7689"/>
    <w:rsid w:val="00DB17F7"/>
    <w:rsid w:val="00DF133E"/>
    <w:rsid w:val="00DF5CD4"/>
    <w:rsid w:val="00E21BC8"/>
    <w:rsid w:val="00E454B9"/>
    <w:rsid w:val="00E73A02"/>
    <w:rsid w:val="00E84CA3"/>
    <w:rsid w:val="00E8731C"/>
    <w:rsid w:val="00EF41DC"/>
    <w:rsid w:val="00F0799C"/>
    <w:rsid w:val="00F3634A"/>
    <w:rsid w:val="00F71AA9"/>
    <w:rsid w:val="00FD3D10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</TotalTime>
  <Pages>8</Pages>
  <Words>576</Words>
  <Characters>3289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12</cp:revision>
  <dcterms:created xsi:type="dcterms:W3CDTF">2017-05-16T21:15:00Z</dcterms:created>
  <dcterms:modified xsi:type="dcterms:W3CDTF">2017-05-17T00:17:00Z</dcterms:modified>
</cp:coreProperties>
</file>