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65" w:rsidRPr="00DF133E" w:rsidRDefault="00402C65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Pr="00DF133E">
        <w:rPr>
          <w:color w:val="000000"/>
          <w:spacing w:val="5"/>
          <w:sz w:val="28"/>
          <w:szCs w:val="28"/>
        </w:rPr>
        <w:t>ВЕДЕНИЯ</w:t>
      </w:r>
    </w:p>
    <w:p w:rsidR="00402C65" w:rsidRDefault="00402C65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r w:rsidRPr="00DF133E">
        <w:rPr>
          <w:color w:val="000000"/>
          <w:spacing w:val="3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r w:rsidRPr="00DF133E">
        <w:rPr>
          <w:color w:val="000000"/>
          <w:spacing w:val="2"/>
          <w:sz w:val="28"/>
          <w:szCs w:val="28"/>
        </w:rPr>
        <w:t xml:space="preserve">представленные </w:t>
      </w:r>
      <w:r w:rsidRPr="00DF133E">
        <w:rPr>
          <w:color w:val="000000"/>
          <w:spacing w:val="4"/>
          <w:sz w:val="28"/>
          <w:szCs w:val="28"/>
        </w:rPr>
        <w:t>(лицами, замещающими муниципальные должности на постоянной основе, муниципальными служащими Протасовского сельского поселения Большеигнатовского муниципального района за</w:t>
      </w:r>
      <w:r w:rsidRPr="00DF133E">
        <w:rPr>
          <w:color w:val="000000"/>
          <w:spacing w:val="2"/>
          <w:sz w:val="28"/>
          <w:szCs w:val="28"/>
        </w:rPr>
        <w:t xml:space="preserve"> отчетный период с 1 января по 31 декабря 201</w:t>
      </w:r>
      <w:r>
        <w:rPr>
          <w:color w:val="000000"/>
          <w:spacing w:val="2"/>
          <w:sz w:val="28"/>
          <w:szCs w:val="28"/>
        </w:rPr>
        <w:t xml:space="preserve">6 </w:t>
      </w:r>
      <w:r w:rsidRPr="00DF133E">
        <w:rPr>
          <w:color w:val="000000"/>
          <w:spacing w:val="2"/>
          <w:sz w:val="28"/>
          <w:szCs w:val="28"/>
        </w:rPr>
        <w:t xml:space="preserve">года </w:t>
      </w:r>
      <w:r w:rsidRPr="00DF133E">
        <w:rPr>
          <w:color w:val="000000"/>
          <w:spacing w:val="4"/>
          <w:sz w:val="28"/>
          <w:szCs w:val="28"/>
        </w:rPr>
        <w:t>и подлежащие размещению на официальном сайте органов местного самоуправления (предоставлению средствам массовой информации для опубликования)</w:t>
      </w:r>
    </w:p>
    <w:p w:rsidR="00402C65" w:rsidRDefault="00402C65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134"/>
        <w:gridCol w:w="1843"/>
      </w:tblGrid>
      <w:tr w:rsidR="00402C65" w:rsidRPr="00853288">
        <w:tc>
          <w:tcPr>
            <w:tcW w:w="709" w:type="dxa"/>
            <w:vMerge w:val="restart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vMerge w:val="restart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402C65" w:rsidRPr="00853288" w:rsidRDefault="00402C65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402C65" w:rsidRPr="00853288" w:rsidRDefault="00402C65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402C65" w:rsidRPr="00853288" w:rsidRDefault="00402C65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(руб)</w:t>
            </w:r>
          </w:p>
        </w:tc>
        <w:tc>
          <w:tcPr>
            <w:tcW w:w="1843" w:type="dxa"/>
            <w:vMerge w:val="restart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Сведения об источниках получения средств, за счет которых совершена сделка ( вид приобретенного имущества, источник)</w:t>
            </w:r>
          </w:p>
        </w:tc>
      </w:tr>
      <w:tr w:rsidR="00402C65" w:rsidRPr="00853288">
        <w:trPr>
          <w:cantSplit/>
          <w:trHeight w:val="1134"/>
        </w:trPr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402C65" w:rsidRPr="00853288" w:rsidRDefault="00402C65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402C65" w:rsidRPr="00853288" w:rsidRDefault="00402C65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402C65" w:rsidRPr="00853288" w:rsidRDefault="00402C65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1134" w:type="dxa"/>
            <w:textDirection w:val="btLr"/>
          </w:tcPr>
          <w:p w:rsidR="00402C65" w:rsidRPr="00853288" w:rsidRDefault="00402C65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402C65" w:rsidRPr="00853288" w:rsidRDefault="00402C65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402C65" w:rsidRPr="00853288" w:rsidRDefault="00402C65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992" w:type="dxa"/>
            <w:textDirection w:val="btLr"/>
          </w:tcPr>
          <w:p w:rsidR="00402C65" w:rsidRPr="00853288" w:rsidRDefault="00402C65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402C65" w:rsidRPr="00853288">
        <w:trPr>
          <w:trHeight w:val="1010"/>
        </w:trPr>
        <w:tc>
          <w:tcPr>
            <w:tcW w:w="709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Болеева Т.М.</w:t>
            </w:r>
          </w:p>
        </w:tc>
        <w:tc>
          <w:tcPr>
            <w:tcW w:w="1418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992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</w:tc>
        <w:tc>
          <w:tcPr>
            <w:tcW w:w="1134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97,9</w:t>
            </w:r>
          </w:p>
        </w:tc>
        <w:tc>
          <w:tcPr>
            <w:tcW w:w="1134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2000</w:t>
            </w:r>
          </w:p>
        </w:tc>
        <w:tc>
          <w:tcPr>
            <w:tcW w:w="992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402C65" w:rsidRPr="00853288" w:rsidRDefault="00402C65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имеет</w:t>
            </w:r>
          </w:p>
        </w:tc>
        <w:tc>
          <w:tcPr>
            <w:tcW w:w="1134" w:type="dxa"/>
          </w:tcPr>
          <w:p w:rsidR="00402C65" w:rsidRPr="008B622F" w:rsidRDefault="00402C65" w:rsidP="00853288">
            <w:pPr>
              <w:spacing w:before="293" w:line="276" w:lineRule="auto"/>
              <w:jc w:val="center"/>
            </w:pPr>
            <w:r>
              <w:t>241580,35</w:t>
            </w:r>
          </w:p>
        </w:tc>
        <w:tc>
          <w:tcPr>
            <w:tcW w:w="1843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1040"/>
        </w:trPr>
        <w:tc>
          <w:tcPr>
            <w:tcW w:w="709" w:type="dxa"/>
            <w:vMerge w:val="restart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Вечканова С.В.</w:t>
            </w:r>
          </w:p>
        </w:tc>
        <w:tc>
          <w:tcPr>
            <w:tcW w:w="1418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992" w:type="dxa"/>
          </w:tcPr>
          <w:p w:rsidR="00402C65" w:rsidRPr="00AC53F4" w:rsidRDefault="00402C65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02C65" w:rsidRPr="008B622F" w:rsidRDefault="00402C65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</w:t>
            </w:r>
            <w:r>
              <w:rPr>
                <w:sz w:val="24"/>
                <w:szCs w:val="24"/>
              </w:rPr>
              <w:t>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402C65" w:rsidRPr="00A26F97" w:rsidRDefault="00402C65" w:rsidP="00853288">
            <w:pPr>
              <w:spacing w:before="293" w:line="276" w:lineRule="auto"/>
              <w:jc w:val="center"/>
            </w:pPr>
            <w:r>
              <w:t>186150,0</w:t>
            </w:r>
          </w:p>
        </w:tc>
        <w:tc>
          <w:tcPr>
            <w:tcW w:w="1843" w:type="dxa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1040"/>
        </w:trPr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02C65" w:rsidRDefault="00402C65" w:rsidP="00AC53F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02C65" w:rsidRPr="008B622F" w:rsidRDefault="00402C65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AC53F4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402C65" w:rsidRDefault="00402C65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860"/>
        </w:trPr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402C65" w:rsidRDefault="00402C65" w:rsidP="0093770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Супруг</w:t>
            </w:r>
            <w:r>
              <w:rPr>
                <w:sz w:val="24"/>
                <w:szCs w:val="24"/>
              </w:rPr>
              <w:t xml:space="preserve"> </w:t>
            </w: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rPr>
                <w:sz w:val="24"/>
                <w:szCs w:val="24"/>
              </w:rPr>
            </w:pPr>
          </w:p>
          <w:p w:rsidR="00402C65" w:rsidRDefault="00402C65" w:rsidP="00AE2927">
            <w:pPr>
              <w:rPr>
                <w:sz w:val="24"/>
                <w:szCs w:val="24"/>
              </w:rPr>
            </w:pPr>
          </w:p>
          <w:p w:rsidR="00402C65" w:rsidRPr="00AE2927" w:rsidRDefault="00402C65" w:rsidP="00AE29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учитель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2C65" w:rsidRPr="00AC53F4" w:rsidRDefault="00402C65" w:rsidP="00487A85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8B622F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8B622F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8B622F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  <w:r w:rsidRPr="008B62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ВАЗ 2105;</w:t>
            </w:r>
          </w:p>
          <w:p w:rsidR="00402C65" w:rsidRPr="00E454B9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Хендай Элантра;</w:t>
            </w:r>
          </w:p>
          <w:p w:rsidR="00402C65" w:rsidRPr="00D6685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</w:t>
            </w:r>
          </w:p>
          <w:p w:rsidR="00402C65" w:rsidRPr="00D6685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Ssang</w:t>
            </w:r>
            <w:r w:rsidRPr="00D668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Yong</w:t>
            </w:r>
            <w:r w:rsidRPr="00D668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Kyron</w:t>
            </w:r>
          </w:p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Сельскохозяйственная техника МТЗ-80</w:t>
            </w:r>
          </w:p>
        </w:tc>
        <w:tc>
          <w:tcPr>
            <w:tcW w:w="1134" w:type="dxa"/>
            <w:vMerge w:val="restart"/>
          </w:tcPr>
          <w:p w:rsidR="00402C65" w:rsidRPr="003B05A5" w:rsidRDefault="00402C65" w:rsidP="00853288">
            <w:pPr>
              <w:spacing w:before="293" w:line="276" w:lineRule="auto"/>
              <w:jc w:val="center"/>
            </w:pPr>
            <w:r>
              <w:t>455655,0</w:t>
            </w:r>
          </w:p>
        </w:tc>
        <w:tc>
          <w:tcPr>
            <w:tcW w:w="1843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2220"/>
        </w:trPr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02C65" w:rsidRPr="00853288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Приусадебный 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02C65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402C65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02C65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02C65" w:rsidRPr="00853288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3B05A5" w:rsidRDefault="00402C65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1202"/>
        </w:trPr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02C65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Pr="00853288" w:rsidRDefault="00402C65" w:rsidP="00487A85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3B05A5" w:rsidRDefault="00402C65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2C65" w:rsidRPr="00853288" w:rsidRDefault="00402C65" w:rsidP="0093770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</w:tc>
        <w:tc>
          <w:tcPr>
            <w:tcW w:w="1134" w:type="dxa"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Общедолевая, 2/5</w:t>
            </w:r>
          </w:p>
        </w:tc>
        <w:tc>
          <w:tcPr>
            <w:tcW w:w="1134" w:type="dxa"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399996</w:t>
            </w:r>
          </w:p>
        </w:tc>
        <w:tc>
          <w:tcPr>
            <w:tcW w:w="1134" w:type="dxa"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402C65" w:rsidRPr="00AC53F4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1020"/>
        </w:trPr>
        <w:tc>
          <w:tcPr>
            <w:tcW w:w="709" w:type="dxa"/>
            <w:vMerge w:val="restart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Ермушева И.З.</w:t>
            </w:r>
          </w:p>
        </w:tc>
        <w:tc>
          <w:tcPr>
            <w:tcW w:w="1418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992" w:type="dxa"/>
            <w:vMerge w:val="restart"/>
          </w:tcPr>
          <w:p w:rsidR="00402C65" w:rsidRPr="00AC53F4" w:rsidRDefault="00402C65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AC53F4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02C65" w:rsidRPr="008B622F" w:rsidRDefault="00402C65" w:rsidP="00A45CBE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</w:pPr>
            <w:r>
              <w:t>186262,5</w:t>
            </w:r>
          </w:p>
        </w:tc>
        <w:tc>
          <w:tcPr>
            <w:tcW w:w="1843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1160"/>
        </w:trPr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740"/>
        </w:trPr>
        <w:tc>
          <w:tcPr>
            <w:tcW w:w="709" w:type="dxa"/>
            <w:vMerge w:val="restart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402C65" w:rsidRPr="00853288" w:rsidRDefault="00402C65" w:rsidP="00937707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студентка</w:t>
            </w:r>
          </w:p>
        </w:tc>
        <w:tc>
          <w:tcPr>
            <w:tcW w:w="992" w:type="dxa"/>
            <w:vMerge w:val="restart"/>
          </w:tcPr>
          <w:p w:rsidR="00402C65" w:rsidRDefault="00402C65" w:rsidP="00AC53F4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общедолевая-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8B622F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8B622F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2C65" w:rsidRPr="008B622F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AC53F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36090,0</w:t>
            </w:r>
          </w:p>
        </w:tc>
        <w:tc>
          <w:tcPr>
            <w:tcW w:w="1843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663"/>
        </w:trPr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02C65" w:rsidRPr="00D27EE4" w:rsidRDefault="00402C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02C65" w:rsidRDefault="00402C65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02C65" w:rsidRDefault="00402C65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02C65" w:rsidRDefault="00402C65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1140"/>
        </w:trPr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02C65" w:rsidRPr="00D27EE4" w:rsidRDefault="00402C65" w:rsidP="00AD23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402C65" w:rsidRDefault="00402C65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Default="00402C65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02C65" w:rsidRDefault="00402C65" w:rsidP="00CD3E9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700"/>
        </w:trPr>
        <w:tc>
          <w:tcPr>
            <w:tcW w:w="709" w:type="dxa"/>
            <w:vMerge w:val="restart"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402C65" w:rsidRPr="00853288" w:rsidRDefault="00402C65" w:rsidP="00937707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</w:t>
            </w:r>
          </w:p>
        </w:tc>
        <w:tc>
          <w:tcPr>
            <w:tcW w:w="992" w:type="dxa"/>
            <w:vMerge w:val="restart"/>
          </w:tcPr>
          <w:p w:rsidR="00402C65" w:rsidRDefault="00402C65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общедолевая-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8B622F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02C65" w:rsidRPr="008B622F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02C65" w:rsidRPr="008B622F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843" w:type="dxa"/>
            <w:vMerge w:val="restart"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663"/>
        </w:trPr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02C65" w:rsidRPr="00D27EE4" w:rsidRDefault="00402C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02C65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402C65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02C65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2C65" w:rsidRPr="00853288">
        <w:trPr>
          <w:trHeight w:val="1160"/>
        </w:trPr>
        <w:tc>
          <w:tcPr>
            <w:tcW w:w="709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402C65" w:rsidRPr="00853288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02C65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02C65" w:rsidRPr="00D27EE4" w:rsidRDefault="00402C65" w:rsidP="009432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Default="00402C65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Default="00402C65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2C65" w:rsidRDefault="00402C65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  <w:vMerge/>
          </w:tcPr>
          <w:p w:rsidR="00402C65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02C65" w:rsidRDefault="00402C65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02C65" w:rsidRPr="008B622F" w:rsidRDefault="00402C65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402C65" w:rsidRPr="00DF133E" w:rsidRDefault="00402C65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p w:rsidR="00402C65" w:rsidRDefault="00402C65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</w:p>
    <w:p w:rsidR="00402C65" w:rsidRDefault="00402C65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Болеева Т.М.                                                17.05.2017 г</w:t>
      </w:r>
    </w:p>
    <w:p w:rsidR="00402C65" w:rsidRDefault="00402C65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251658240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51659264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251660288" from="20.65pt,13.45pt" to="101.75pt,13.45pt" o:allowincell="f" strokeweight=".25pt"/>
        </w:pic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402C65" w:rsidRDefault="00402C65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сделки.».</w:t>
      </w:r>
    </w:p>
    <w:p w:rsidR="00402C65" w:rsidRDefault="00402C65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402C65" w:rsidRDefault="00402C65">
      <w:pPr>
        <w:shd w:val="clear" w:color="auto" w:fill="FFFFFF"/>
        <w:spacing w:line="288" w:lineRule="exact"/>
        <w:ind w:left="288" w:right="1382"/>
      </w:pPr>
    </w:p>
    <w:sectPr w:rsidR="00402C65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171A86"/>
    <w:rsid w:val="0017509C"/>
    <w:rsid w:val="002220AF"/>
    <w:rsid w:val="00252513"/>
    <w:rsid w:val="0027633D"/>
    <w:rsid w:val="0028592D"/>
    <w:rsid w:val="002E2E2F"/>
    <w:rsid w:val="003A3CAD"/>
    <w:rsid w:val="003B05A5"/>
    <w:rsid w:val="003B2CBD"/>
    <w:rsid w:val="003C2234"/>
    <w:rsid w:val="003F2EB6"/>
    <w:rsid w:val="0040003C"/>
    <w:rsid w:val="00402C65"/>
    <w:rsid w:val="00462B62"/>
    <w:rsid w:val="00487A85"/>
    <w:rsid w:val="004B67CE"/>
    <w:rsid w:val="00501749"/>
    <w:rsid w:val="005E7480"/>
    <w:rsid w:val="007A7768"/>
    <w:rsid w:val="00853288"/>
    <w:rsid w:val="008B622F"/>
    <w:rsid w:val="008C2430"/>
    <w:rsid w:val="008D0771"/>
    <w:rsid w:val="00937707"/>
    <w:rsid w:val="009432E6"/>
    <w:rsid w:val="009A0A52"/>
    <w:rsid w:val="00A014F3"/>
    <w:rsid w:val="00A26F97"/>
    <w:rsid w:val="00A37B61"/>
    <w:rsid w:val="00A45CBE"/>
    <w:rsid w:val="00A52CF1"/>
    <w:rsid w:val="00AC53F4"/>
    <w:rsid w:val="00AC70C5"/>
    <w:rsid w:val="00AD23A7"/>
    <w:rsid w:val="00AD46A9"/>
    <w:rsid w:val="00AE2927"/>
    <w:rsid w:val="00B11E16"/>
    <w:rsid w:val="00B177E1"/>
    <w:rsid w:val="00BA43FF"/>
    <w:rsid w:val="00BD0495"/>
    <w:rsid w:val="00CD3E92"/>
    <w:rsid w:val="00D257EC"/>
    <w:rsid w:val="00D27EE4"/>
    <w:rsid w:val="00D30EDD"/>
    <w:rsid w:val="00D64E79"/>
    <w:rsid w:val="00D6685F"/>
    <w:rsid w:val="00D81B58"/>
    <w:rsid w:val="00DA5D15"/>
    <w:rsid w:val="00DA7689"/>
    <w:rsid w:val="00DB17F7"/>
    <w:rsid w:val="00DF133E"/>
    <w:rsid w:val="00DF5CD4"/>
    <w:rsid w:val="00E21BC8"/>
    <w:rsid w:val="00E454B9"/>
    <w:rsid w:val="00E73A02"/>
    <w:rsid w:val="00F0799C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81B5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4</Pages>
  <Words>361</Words>
  <Characters>2063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Протасовская</dc:creator>
  <cp:keywords/>
  <dc:description/>
  <cp:lastModifiedBy>User</cp:lastModifiedBy>
  <cp:revision>5</cp:revision>
  <dcterms:created xsi:type="dcterms:W3CDTF">2017-05-16T21:15:00Z</dcterms:created>
  <dcterms:modified xsi:type="dcterms:W3CDTF">2017-05-16T22:54:00Z</dcterms:modified>
</cp:coreProperties>
</file>