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802" w:rsidRPr="00DF133E" w:rsidRDefault="00502802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502802" w:rsidRDefault="00502802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>
        <w:rPr>
          <w:color w:val="000000"/>
          <w:spacing w:val="2"/>
          <w:sz w:val="28"/>
          <w:szCs w:val="28"/>
        </w:rPr>
        <w:t>руководителем муниципального бюджетного учреждения культуры «Дом досуга и творчества»</w:t>
      </w:r>
      <w:r w:rsidRPr="00DF133E">
        <w:rPr>
          <w:color w:val="000000"/>
          <w:spacing w:val="4"/>
          <w:sz w:val="28"/>
          <w:szCs w:val="28"/>
        </w:rPr>
        <w:t xml:space="preserve"> Протасовского сельского поселения Большеигнатовского муниципального района </w:t>
      </w:r>
      <w:r>
        <w:rPr>
          <w:color w:val="000000"/>
          <w:spacing w:val="4"/>
          <w:sz w:val="28"/>
          <w:szCs w:val="28"/>
        </w:rPr>
        <w:t xml:space="preserve">Республики Мордовия </w:t>
      </w:r>
      <w:r w:rsidRPr="00DF133E">
        <w:rPr>
          <w:color w:val="000000"/>
          <w:spacing w:val="4"/>
          <w:sz w:val="28"/>
          <w:szCs w:val="28"/>
        </w:rPr>
        <w:t>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6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502802" w:rsidRDefault="00502802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403"/>
        <w:gridCol w:w="1843"/>
      </w:tblGrid>
      <w:tr w:rsidR="00502802" w:rsidRPr="00853288">
        <w:tc>
          <w:tcPr>
            <w:tcW w:w="709" w:type="dxa"/>
            <w:vMerge w:val="restart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403" w:type="dxa"/>
            <w:vMerge w:val="restart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502802" w:rsidRPr="00853288">
        <w:trPr>
          <w:cantSplit/>
          <w:trHeight w:val="1134"/>
        </w:trPr>
        <w:tc>
          <w:tcPr>
            <w:tcW w:w="709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502802" w:rsidRPr="00853288" w:rsidRDefault="00502802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3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02802" w:rsidRPr="00853288">
        <w:tc>
          <w:tcPr>
            <w:tcW w:w="709" w:type="dxa"/>
            <w:vMerge w:val="restart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Кутяйкина В.А.</w:t>
            </w:r>
          </w:p>
        </w:tc>
        <w:tc>
          <w:tcPr>
            <w:tcW w:w="1418" w:type="dxa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992" w:type="dxa"/>
          </w:tcPr>
          <w:p w:rsidR="00502802" w:rsidRDefault="00502802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502802" w:rsidRDefault="00502802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</w:p>
          <w:p w:rsidR="00502802" w:rsidRPr="00AC53F4" w:rsidRDefault="00502802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</w:t>
            </w:r>
          </w:p>
        </w:tc>
        <w:tc>
          <w:tcPr>
            <w:tcW w:w="1134" w:type="dxa"/>
          </w:tcPr>
          <w:p w:rsidR="00502802" w:rsidRDefault="00502802" w:rsidP="00E01E80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¾ доли</w:t>
            </w:r>
          </w:p>
          <w:p w:rsidR="00502802" w:rsidRPr="008B622F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1/22 доля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502802" w:rsidRPr="00AC53F4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¼ </w:t>
            </w:r>
            <w:r w:rsidRPr="00AC53F4">
              <w:rPr>
                <w:sz w:val="24"/>
                <w:szCs w:val="24"/>
              </w:rPr>
              <w:t>Жило</w:t>
            </w:r>
            <w:r>
              <w:rPr>
                <w:sz w:val="24"/>
                <w:szCs w:val="24"/>
              </w:rPr>
              <w:t xml:space="preserve">го </w:t>
            </w:r>
            <w:r w:rsidRPr="00AC53F4">
              <w:rPr>
                <w:sz w:val="24"/>
                <w:szCs w:val="24"/>
              </w:rPr>
              <w:t>дом</w:t>
            </w:r>
            <w:r>
              <w:rPr>
                <w:sz w:val="24"/>
                <w:szCs w:val="24"/>
              </w:rPr>
              <w:t>а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992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Pr="008B622F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396336,6</w:t>
            </w:r>
          </w:p>
        </w:tc>
        <w:tc>
          <w:tcPr>
            <w:tcW w:w="184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02802" w:rsidRPr="00853288">
        <w:tc>
          <w:tcPr>
            <w:tcW w:w="709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02802" w:rsidRPr="00853288" w:rsidRDefault="00502802" w:rsidP="0098246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992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502802" w:rsidRPr="008B622F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¼ доля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</w:t>
            </w: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1/22 доля</w:t>
            </w: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1/10 доля</w:t>
            </w: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</w:t>
            </w: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Default="00502802" w:rsidP="00FD3D10">
            <w:pPr>
              <w:rPr>
                <w:sz w:val="24"/>
                <w:szCs w:val="24"/>
              </w:rPr>
            </w:pPr>
          </w:p>
          <w:p w:rsidR="00502802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502802" w:rsidRDefault="00502802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</w:p>
          <w:p w:rsidR="00502802" w:rsidRDefault="00502802" w:rsidP="00FD3D10">
            <w:pPr>
              <w:rPr>
                <w:sz w:val="24"/>
                <w:szCs w:val="24"/>
              </w:rPr>
            </w:pPr>
          </w:p>
          <w:p w:rsidR="00502802" w:rsidRDefault="00502802" w:rsidP="00FD3D10">
            <w:pPr>
              <w:rPr>
                <w:sz w:val="24"/>
                <w:szCs w:val="24"/>
              </w:rPr>
            </w:pPr>
          </w:p>
          <w:p w:rsidR="00502802" w:rsidRPr="00FD3D10" w:rsidRDefault="00502802" w:rsidP="00FD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доли жилого жома</w:t>
            </w: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992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ОКА 1111;</w:t>
            </w:r>
          </w:p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грузовой САЗ-ГАЗ 53</w:t>
            </w:r>
          </w:p>
        </w:tc>
        <w:tc>
          <w:tcPr>
            <w:tcW w:w="140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167044,2</w:t>
            </w:r>
          </w:p>
        </w:tc>
        <w:tc>
          <w:tcPr>
            <w:tcW w:w="184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02802" w:rsidRPr="00853288">
        <w:trPr>
          <w:trHeight w:val="525"/>
        </w:trPr>
        <w:tc>
          <w:tcPr>
            <w:tcW w:w="709" w:type="dxa"/>
            <w:vMerge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02802" w:rsidRPr="00853288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02802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02802" w:rsidRPr="00D27EE4" w:rsidRDefault="0050280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02802" w:rsidRDefault="00502802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02802" w:rsidRDefault="00502802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02802" w:rsidRDefault="00502802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02802" w:rsidRPr="008B622F" w:rsidRDefault="00502802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502802" w:rsidRPr="00DF133E" w:rsidRDefault="00502802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502802" w:rsidRDefault="00502802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            Болеева Т.М.                                     17.05.2017г</w:t>
      </w:r>
    </w:p>
    <w:p w:rsidR="00502802" w:rsidRDefault="00502802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502802" w:rsidRDefault="00502802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502802" w:rsidRDefault="00502802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502802" w:rsidRDefault="00502802">
      <w:pPr>
        <w:shd w:val="clear" w:color="auto" w:fill="FFFFFF"/>
        <w:spacing w:line="288" w:lineRule="exact"/>
        <w:ind w:left="288" w:right="1382"/>
      </w:pPr>
    </w:p>
    <w:sectPr w:rsidR="00502802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19398B"/>
    <w:rsid w:val="002220AF"/>
    <w:rsid w:val="0027633D"/>
    <w:rsid w:val="002E2E2F"/>
    <w:rsid w:val="003446C4"/>
    <w:rsid w:val="003F2EB6"/>
    <w:rsid w:val="0040003C"/>
    <w:rsid w:val="004B67CE"/>
    <w:rsid w:val="004F1016"/>
    <w:rsid w:val="00501749"/>
    <w:rsid w:val="00502802"/>
    <w:rsid w:val="005A2995"/>
    <w:rsid w:val="005E3357"/>
    <w:rsid w:val="00647AA8"/>
    <w:rsid w:val="007B6E0C"/>
    <w:rsid w:val="007F3DBF"/>
    <w:rsid w:val="00810BCA"/>
    <w:rsid w:val="00853288"/>
    <w:rsid w:val="008604B6"/>
    <w:rsid w:val="00867807"/>
    <w:rsid w:val="008B622F"/>
    <w:rsid w:val="00924094"/>
    <w:rsid w:val="00962C2F"/>
    <w:rsid w:val="009645B9"/>
    <w:rsid w:val="00982468"/>
    <w:rsid w:val="009A0A52"/>
    <w:rsid w:val="00A1592D"/>
    <w:rsid w:val="00A4275E"/>
    <w:rsid w:val="00AC53F4"/>
    <w:rsid w:val="00AE7C37"/>
    <w:rsid w:val="00B93A2C"/>
    <w:rsid w:val="00BC6B16"/>
    <w:rsid w:val="00BD0495"/>
    <w:rsid w:val="00C424B9"/>
    <w:rsid w:val="00D1668D"/>
    <w:rsid w:val="00D27EE4"/>
    <w:rsid w:val="00D81B58"/>
    <w:rsid w:val="00DF133E"/>
    <w:rsid w:val="00E01E80"/>
    <w:rsid w:val="00E05565"/>
    <w:rsid w:val="00EE0149"/>
    <w:rsid w:val="00FD3D10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055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5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3</Pages>
  <Words>298</Words>
  <Characters>1699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4</cp:revision>
  <cp:lastPrinted>2015-05-21T11:55:00Z</cp:lastPrinted>
  <dcterms:created xsi:type="dcterms:W3CDTF">2017-05-16T21:16:00Z</dcterms:created>
  <dcterms:modified xsi:type="dcterms:W3CDTF">2017-05-16T23:20:00Z</dcterms:modified>
</cp:coreProperties>
</file>