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825" w:rsidRPr="0008697B" w:rsidRDefault="00E36825" w:rsidP="0013640D">
      <w:pPr>
        <w:shd w:val="clear" w:color="auto" w:fill="FFFFFF"/>
        <w:spacing w:before="374"/>
        <w:jc w:val="center"/>
        <w:rPr>
          <w:sz w:val="32"/>
          <w:szCs w:val="32"/>
        </w:rPr>
      </w:pPr>
      <w:r w:rsidRPr="0008697B">
        <w:rPr>
          <w:b/>
          <w:bCs/>
          <w:color w:val="000000"/>
          <w:spacing w:val="9"/>
          <w:sz w:val="32"/>
          <w:szCs w:val="32"/>
        </w:rPr>
        <w:t xml:space="preserve">Совет депутатов </w:t>
      </w:r>
      <w:r>
        <w:rPr>
          <w:b/>
          <w:bCs/>
          <w:color w:val="000000"/>
          <w:spacing w:val="9"/>
          <w:sz w:val="32"/>
          <w:szCs w:val="32"/>
        </w:rPr>
        <w:t xml:space="preserve">Протасовского сельского поселения </w:t>
      </w:r>
      <w:r w:rsidRPr="0008697B">
        <w:rPr>
          <w:b/>
          <w:bCs/>
          <w:color w:val="000000"/>
          <w:spacing w:val="9"/>
          <w:sz w:val="32"/>
          <w:szCs w:val="32"/>
        </w:rPr>
        <w:t xml:space="preserve">Большеигнатовского </w:t>
      </w:r>
      <w:r w:rsidRPr="0008697B">
        <w:rPr>
          <w:b/>
          <w:bCs/>
          <w:color w:val="000000"/>
          <w:spacing w:val="10"/>
          <w:sz w:val="32"/>
          <w:szCs w:val="32"/>
        </w:rPr>
        <w:t xml:space="preserve">муниципального района </w:t>
      </w:r>
      <w:r>
        <w:rPr>
          <w:b/>
          <w:bCs/>
          <w:color w:val="000000"/>
          <w:spacing w:val="10"/>
          <w:sz w:val="32"/>
          <w:szCs w:val="32"/>
        </w:rPr>
        <w:t xml:space="preserve">              </w:t>
      </w:r>
      <w:r w:rsidRPr="0008697B">
        <w:rPr>
          <w:b/>
          <w:bCs/>
          <w:color w:val="000000"/>
          <w:spacing w:val="10"/>
          <w:sz w:val="32"/>
          <w:szCs w:val="32"/>
        </w:rPr>
        <w:t>Республики Мордовия</w:t>
      </w:r>
    </w:p>
    <w:p w:rsidR="00E36825" w:rsidRDefault="00E36825" w:rsidP="0013640D">
      <w:pPr>
        <w:pStyle w:val="Title"/>
        <w:spacing w:line="360" w:lineRule="auto"/>
        <w:rPr>
          <w:b w:val="0"/>
          <w:bCs w:val="0"/>
          <w:sz w:val="28"/>
          <w:szCs w:val="28"/>
        </w:rPr>
      </w:pPr>
    </w:p>
    <w:p w:rsidR="00E36825" w:rsidRDefault="00E36825" w:rsidP="0013640D">
      <w:pPr>
        <w:pStyle w:val="Title"/>
        <w:spacing w:line="360" w:lineRule="auto"/>
        <w:rPr>
          <w:b w:val="0"/>
          <w:bCs w:val="0"/>
          <w:color w:val="000000"/>
          <w:sz w:val="28"/>
          <w:szCs w:val="28"/>
        </w:rPr>
      </w:pPr>
      <w:r w:rsidRPr="007D52F3">
        <w:rPr>
          <w:b w:val="0"/>
          <w:bCs w:val="0"/>
          <w:sz w:val="28"/>
          <w:szCs w:val="28"/>
        </w:rPr>
        <w:t>РЕШЕНИ</w:t>
      </w:r>
      <w:r>
        <w:rPr>
          <w:b w:val="0"/>
          <w:bCs w:val="0"/>
          <w:sz w:val="28"/>
          <w:szCs w:val="28"/>
        </w:rPr>
        <w:t>Е</w:t>
      </w:r>
    </w:p>
    <w:p w:rsidR="00E36825" w:rsidRDefault="00E36825" w:rsidP="0013640D">
      <w:pPr>
        <w:pStyle w:val="Title"/>
        <w:spacing w:line="36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от 02 июня 2017 г.                                                                         № 40</w:t>
      </w:r>
    </w:p>
    <w:p w:rsidR="00E36825" w:rsidRPr="00954E4A" w:rsidRDefault="00E36825" w:rsidP="0013640D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2"/>
          <w:szCs w:val="22"/>
        </w:rPr>
      </w:pPr>
      <w:r w:rsidRPr="00954E4A">
        <w:rPr>
          <w:color w:val="000000"/>
          <w:spacing w:val="-3"/>
        </w:rPr>
        <w:t>с. Протасово</w:t>
      </w:r>
    </w:p>
    <w:p w:rsidR="00E36825" w:rsidRDefault="00E36825" w:rsidP="00477C32">
      <w:pPr>
        <w:jc w:val="center"/>
        <w:rPr>
          <w:b/>
          <w:bCs/>
          <w:sz w:val="28"/>
          <w:szCs w:val="28"/>
        </w:rPr>
      </w:pPr>
    </w:p>
    <w:p w:rsidR="00E36825" w:rsidRDefault="00E36825" w:rsidP="00477C32">
      <w:pPr>
        <w:jc w:val="center"/>
        <w:rPr>
          <w:b/>
          <w:bCs/>
          <w:sz w:val="28"/>
          <w:szCs w:val="28"/>
        </w:rPr>
      </w:pPr>
    </w:p>
    <w:p w:rsidR="00E36825" w:rsidRDefault="00E36825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порядке назначения и выплаты </w:t>
      </w:r>
    </w:p>
    <w:p w:rsidR="00E36825" w:rsidRDefault="00E36825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 в органах местного самоуправления  Протасовского сельского поселения Большеигнатовского муниципального района Республики Мордовия   </w:t>
      </w:r>
    </w:p>
    <w:p w:rsidR="00E36825" w:rsidRPr="00EF5DBD" w:rsidRDefault="00E36825" w:rsidP="00477C32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 xml:space="preserve">                            </w:t>
      </w:r>
    </w:p>
    <w:p w:rsidR="00E36825" w:rsidRDefault="00E36825" w:rsidP="00477C32">
      <w:pPr>
        <w:ind w:firstLine="851"/>
        <w:jc w:val="both"/>
        <w:rPr>
          <w:sz w:val="28"/>
          <w:szCs w:val="28"/>
        </w:rPr>
      </w:pPr>
    </w:p>
    <w:p w:rsidR="00E36825" w:rsidRDefault="00E36825" w:rsidP="0093203C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Руководствуясь статьей 30 Закона Республики Мордовия от 8 июня 1999 г. 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 Протасовского сельского поселения,  Совет депутатов </w:t>
      </w:r>
      <w:r w:rsidRPr="0093203C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    </w:t>
      </w:r>
    </w:p>
    <w:p w:rsidR="00E36825" w:rsidRPr="0093203C" w:rsidRDefault="00E36825" w:rsidP="0093203C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 Е Ш И Л:</w:t>
      </w:r>
    </w:p>
    <w:p w:rsidR="00E36825" w:rsidRDefault="00E36825" w:rsidP="00477C32">
      <w:pPr>
        <w:jc w:val="center"/>
        <w:rPr>
          <w:b/>
          <w:bCs/>
          <w:sz w:val="28"/>
          <w:szCs w:val="28"/>
        </w:rPr>
      </w:pPr>
    </w:p>
    <w:p w:rsidR="00E36825" w:rsidRPr="0093203C" w:rsidRDefault="00E36825" w:rsidP="00477C32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 Утвердить прилагаемое Положение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93203C">
        <w:rPr>
          <w:rFonts w:ascii="Times New Roman" w:hAnsi="Times New Roman" w:cs="Times New Roman"/>
          <w:b w:val="0"/>
          <w:bCs w:val="0"/>
          <w:sz w:val="28"/>
          <w:szCs w:val="28"/>
        </w:rPr>
        <w:t>Протасовского сельского поселения Большеигнатовского муниципального района Республики Мордовия.</w:t>
      </w:r>
    </w:p>
    <w:p w:rsidR="00E36825" w:rsidRDefault="00E36825" w:rsidP="009320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силу:</w:t>
      </w:r>
    </w:p>
    <w:p w:rsidR="00E36825" w:rsidRDefault="00E36825" w:rsidP="009320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93203C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», утвержденное решением Совета депутатов </w:t>
      </w:r>
      <w:r w:rsidRPr="0093203C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    </w:t>
      </w:r>
      <w:r>
        <w:rPr>
          <w:sz w:val="28"/>
          <w:szCs w:val="28"/>
        </w:rPr>
        <w:t>от 29.01.2015 г. № 150;</w:t>
      </w:r>
    </w:p>
    <w:p w:rsidR="00E36825" w:rsidRPr="00C90F23" w:rsidRDefault="00E36825" w:rsidP="00C90F23">
      <w:pPr>
        <w:tabs>
          <w:tab w:val="left" w:pos="-2552"/>
          <w:tab w:val="right" w:pos="10632"/>
        </w:tabs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C90F2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200794">
        <w:rPr>
          <w:sz w:val="28"/>
          <w:szCs w:val="28"/>
        </w:rPr>
        <w:t xml:space="preserve">ешение Совета депутатов </w:t>
      </w:r>
      <w:r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                      от 05.06.2015</w:t>
      </w:r>
      <w:r w:rsidRPr="00200794">
        <w:rPr>
          <w:sz w:val="28"/>
          <w:szCs w:val="28"/>
        </w:rPr>
        <w:t xml:space="preserve"> г. №</w:t>
      </w:r>
      <w:r>
        <w:rPr>
          <w:sz w:val="28"/>
          <w:szCs w:val="28"/>
        </w:rPr>
        <w:t>163</w:t>
      </w:r>
      <w:r w:rsidRPr="00200794">
        <w:rPr>
          <w:sz w:val="28"/>
          <w:szCs w:val="28"/>
        </w:rPr>
        <w:t xml:space="preserve"> «</w:t>
      </w:r>
      <w:r w:rsidRPr="00C90F23">
        <w:rPr>
          <w:rStyle w:val="a2"/>
          <w:color w:val="auto"/>
          <w:sz w:val="28"/>
          <w:szCs w:val="28"/>
        </w:rPr>
        <w:t>О внесении изменений в</w:t>
      </w:r>
      <w:r w:rsidRPr="00C90F23">
        <w:rPr>
          <w:sz w:val="28"/>
          <w:szCs w:val="28"/>
        </w:rPr>
        <w:t xml:space="preserve"> Порядок установления</w:t>
      </w:r>
    </w:p>
    <w:p w:rsidR="00E36825" w:rsidRPr="00C90F23" w:rsidRDefault="00E36825" w:rsidP="00C90F23">
      <w:pPr>
        <w:tabs>
          <w:tab w:val="left" w:pos="-2552"/>
          <w:tab w:val="right" w:pos="10632"/>
        </w:tabs>
        <w:jc w:val="both"/>
        <w:rPr>
          <w:sz w:val="28"/>
          <w:szCs w:val="28"/>
        </w:rPr>
      </w:pPr>
      <w:r w:rsidRPr="00C90F23">
        <w:rPr>
          <w:sz w:val="28"/>
          <w:szCs w:val="28"/>
        </w:rPr>
        <w:t xml:space="preserve"> и выплаты пенсии за выслугу лет лицам,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>замещавшим муниципальные   должности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 xml:space="preserve">и должности муниципальной службы в  органах местного самоуправления Протасовского сельского поселения Большеигнатовского муниципального района, утвержденный </w:t>
      </w:r>
      <w:r w:rsidRPr="00C90F23">
        <w:rPr>
          <w:rStyle w:val="a2"/>
          <w:color w:val="auto"/>
          <w:sz w:val="28"/>
          <w:szCs w:val="28"/>
        </w:rPr>
        <w:t xml:space="preserve"> решением Совета депутатов Протасовского сельского поселения  </w:t>
      </w:r>
      <w:r w:rsidRPr="00C90F23">
        <w:rPr>
          <w:spacing w:val="8"/>
          <w:sz w:val="28"/>
          <w:szCs w:val="28"/>
        </w:rPr>
        <w:t>Большеигнатовского муниципального района от 29.01.2015г. №150</w:t>
      </w:r>
      <w:r>
        <w:t>».</w:t>
      </w:r>
    </w:p>
    <w:p w:rsidR="00E36825" w:rsidRPr="0093203C" w:rsidRDefault="00E36825" w:rsidP="0093203C">
      <w:pPr>
        <w:tabs>
          <w:tab w:val="left" w:pos="709"/>
        </w:tabs>
        <w:jc w:val="both"/>
        <w:rPr>
          <w:sz w:val="28"/>
          <w:szCs w:val="28"/>
        </w:rPr>
      </w:pPr>
    </w:p>
    <w:p w:rsidR="00E36825" w:rsidRPr="0093203C" w:rsidRDefault="00E36825" w:rsidP="0093203C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в местной газете «Искра» и распространяется на правоотношения, возникшие с 1 января 2017 года.</w:t>
      </w:r>
    </w:p>
    <w:p w:rsidR="00E36825" w:rsidRDefault="00E36825" w:rsidP="00477C32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5069"/>
        <w:gridCol w:w="4120"/>
      </w:tblGrid>
      <w:tr w:rsidR="00E36825" w:rsidRPr="002D0057">
        <w:tc>
          <w:tcPr>
            <w:tcW w:w="5069" w:type="dxa"/>
          </w:tcPr>
          <w:p w:rsidR="00E36825" w:rsidRDefault="00E36825" w:rsidP="001B53F3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E36825" w:rsidRPr="002D0057" w:rsidRDefault="00E36825" w:rsidP="001B53F3">
            <w:pPr>
              <w:jc w:val="both"/>
              <w:rPr>
                <w:sz w:val="28"/>
                <w:szCs w:val="28"/>
              </w:rPr>
            </w:pPr>
            <w:r w:rsidRPr="002D0057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120" w:type="dxa"/>
          </w:tcPr>
          <w:p w:rsidR="00E36825" w:rsidRPr="00AF3D06" w:rsidRDefault="00E36825" w:rsidP="001B53F3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6825" w:rsidRPr="002D0057" w:rsidRDefault="00E36825" w:rsidP="001B53F3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2D00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Т.М.Болеева</w:t>
            </w:r>
          </w:p>
        </w:tc>
      </w:tr>
    </w:tbl>
    <w:p w:rsidR="00E36825" w:rsidRDefault="00E36825" w:rsidP="0093203C">
      <w:pPr>
        <w:jc w:val="both"/>
      </w:pPr>
    </w:p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Pr="00BB2642" w:rsidRDefault="00E36825" w:rsidP="00BB2642"/>
    <w:p w:rsidR="00E36825" w:rsidRDefault="00E36825" w:rsidP="00BB2642"/>
    <w:p w:rsidR="00E36825" w:rsidRPr="00BB2642" w:rsidRDefault="00E36825" w:rsidP="00BB2642"/>
    <w:p w:rsidR="00E36825" w:rsidRDefault="00E36825" w:rsidP="00BB2642"/>
    <w:p w:rsidR="00E36825" w:rsidRDefault="00E36825" w:rsidP="00BB2642">
      <w:pPr>
        <w:tabs>
          <w:tab w:val="left" w:pos="6375"/>
        </w:tabs>
      </w:pPr>
      <w:r>
        <w:tab/>
      </w:r>
    </w:p>
    <w:p w:rsidR="00E36825" w:rsidRDefault="00E36825" w:rsidP="00BB2642">
      <w:pPr>
        <w:tabs>
          <w:tab w:val="left" w:pos="6375"/>
        </w:tabs>
      </w:pPr>
    </w:p>
    <w:p w:rsidR="00E36825" w:rsidRDefault="00E36825" w:rsidP="00BB2642">
      <w:pPr>
        <w:tabs>
          <w:tab w:val="left" w:pos="6375"/>
        </w:tabs>
      </w:pPr>
    </w:p>
    <w:p w:rsidR="00E36825" w:rsidRDefault="00E36825" w:rsidP="00BB2642">
      <w:pPr>
        <w:tabs>
          <w:tab w:val="left" w:pos="6375"/>
        </w:tabs>
      </w:pPr>
    </w:p>
    <w:p w:rsidR="00E36825" w:rsidRDefault="00E36825" w:rsidP="00BB2642">
      <w:pPr>
        <w:tabs>
          <w:tab w:val="left" w:pos="6375"/>
        </w:tabs>
      </w:pPr>
    </w:p>
    <w:p w:rsidR="00E36825" w:rsidRPr="00BB2642" w:rsidRDefault="00E36825" w:rsidP="00BB2642">
      <w:pPr>
        <w:pStyle w:val="Heading1"/>
        <w:spacing w:before="0" w:after="0"/>
        <w:ind w:left="4320"/>
        <w:rPr>
          <w:rFonts w:ascii="Times New Roman" w:hAnsi="Times New Roman" w:cs="Times New Roman"/>
          <w:color w:val="auto"/>
        </w:rPr>
      </w:pPr>
      <w:bookmarkStart w:id="1" w:name="sub_1000"/>
      <w:r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       </w:t>
      </w:r>
      <w:r w:rsidRPr="00BB2642">
        <w:rPr>
          <w:rFonts w:ascii="Times New Roman" w:hAnsi="Times New Roman" w:cs="Times New Roman"/>
          <w:color w:val="auto"/>
        </w:rPr>
        <w:t>Утверждено</w:t>
      </w:r>
    </w:p>
    <w:p w:rsidR="00E36825" w:rsidRDefault="00E36825" w:rsidP="00BB2642">
      <w:pPr>
        <w:ind w:left="4320" w:hanging="1620"/>
      </w:pPr>
      <w:r>
        <w:tab/>
      </w:r>
      <w:r w:rsidRPr="00BB2642">
        <w:t xml:space="preserve">решением Совета депутатов </w:t>
      </w:r>
      <w:r>
        <w:t xml:space="preserve">                                                                                               </w:t>
      </w:r>
      <w:r w:rsidRPr="00BB2642">
        <w:t xml:space="preserve">Протасовского сельского поселения </w:t>
      </w:r>
    </w:p>
    <w:p w:rsidR="00E36825" w:rsidRPr="00BB2642" w:rsidRDefault="00E36825" w:rsidP="00BB2642">
      <w:pPr>
        <w:ind w:left="4320"/>
      </w:pPr>
      <w:r w:rsidRPr="00BB2642">
        <w:t xml:space="preserve">Большеигнатовского муниципального района </w:t>
      </w:r>
      <w:r>
        <w:t xml:space="preserve">                                                           </w:t>
      </w:r>
      <w:r w:rsidRPr="00BB2642">
        <w:t>Республики Мордовия</w:t>
      </w:r>
    </w:p>
    <w:p w:rsidR="00E36825" w:rsidRPr="00917E58" w:rsidRDefault="00E36825" w:rsidP="00BB2642">
      <w:pPr>
        <w:rPr>
          <w:sz w:val="20"/>
          <w:szCs w:val="20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</w:p>
    <w:p w:rsidR="00E36825" w:rsidRPr="00BB2642" w:rsidRDefault="00E36825" w:rsidP="00BB2642"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t>от  02.06.2017г. № 40</w:t>
      </w:r>
    </w:p>
    <w:p w:rsidR="00E36825" w:rsidRPr="00454672" w:rsidRDefault="00E36825" w:rsidP="00BB2642">
      <w:pPr>
        <w:rPr>
          <w:sz w:val="28"/>
          <w:szCs w:val="28"/>
        </w:rPr>
      </w:pPr>
    </w:p>
    <w:p w:rsidR="00E36825" w:rsidRPr="00454672" w:rsidRDefault="00E36825" w:rsidP="00BB2642">
      <w:r>
        <w:t xml:space="preserve"> </w:t>
      </w:r>
    </w:p>
    <w:p w:rsidR="00E36825" w:rsidRPr="00BB2642" w:rsidRDefault="00E36825" w:rsidP="00BB2642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BB264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E36825" w:rsidRPr="00BB2642" w:rsidRDefault="00E36825" w:rsidP="00BB2642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BB264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установления и выплаты </w:t>
      </w:r>
    </w:p>
    <w:p w:rsidR="00E36825" w:rsidRPr="00BB2642" w:rsidRDefault="00E36825" w:rsidP="00BB2642">
      <w:pPr>
        <w:jc w:val="center"/>
        <w:rPr>
          <w:b/>
          <w:bCs/>
          <w:sz w:val="20"/>
          <w:szCs w:val="20"/>
        </w:rPr>
      </w:pPr>
      <w:r w:rsidRPr="00BB2642">
        <w:rPr>
          <w:b/>
          <w:bCs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 самоуправления Протасовского сельского поселения Большеигнатовского муниципального района Республики Мордовия</w:t>
      </w:r>
    </w:p>
    <w:p w:rsidR="00E36825" w:rsidRPr="007D0910" w:rsidRDefault="00E36825" w:rsidP="00BB2642"/>
    <w:bookmarkEnd w:id="1"/>
    <w:p w:rsidR="00E36825" w:rsidRPr="00AC0919" w:rsidRDefault="00E36825" w:rsidP="00BB264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C0919">
        <w:rPr>
          <w:b/>
          <w:bCs/>
          <w:sz w:val="28"/>
          <w:szCs w:val="28"/>
        </w:rPr>
        <w:t>Общие положения</w:t>
      </w:r>
    </w:p>
    <w:p w:rsidR="00E36825" w:rsidRPr="001C5B03" w:rsidRDefault="00E36825" w:rsidP="00BB2642">
      <w:pPr>
        <w:ind w:left="1080"/>
      </w:pPr>
    </w:p>
    <w:p w:rsidR="00E36825" w:rsidRDefault="00E36825" w:rsidP="00BB2642">
      <w:pPr>
        <w:ind w:firstLine="540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E36825" w:rsidRDefault="00E36825" w:rsidP="00BB264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>в органах местного самоуправления</w:t>
      </w:r>
      <w:r w:rsidRPr="00BB2642">
        <w:rPr>
          <w:sz w:val="28"/>
          <w:szCs w:val="28"/>
        </w:rPr>
        <w:t xml:space="preserve"> Протасовского сельского поселения Большеигнатовского муниципального района Республики Мордовия</w:t>
      </w:r>
      <w:r w:rsidRPr="00F816CD">
        <w:rPr>
          <w:sz w:val="28"/>
          <w:szCs w:val="28"/>
        </w:rPr>
        <w:t xml:space="preserve">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E36825" w:rsidRPr="00BB2642" w:rsidRDefault="00E36825" w:rsidP="00BB2642">
      <w:pPr>
        <w:ind w:firstLine="540"/>
        <w:jc w:val="both"/>
        <w:rPr>
          <w:sz w:val="28"/>
          <w:szCs w:val="28"/>
        </w:rPr>
      </w:pPr>
      <w:r w:rsidRPr="00F816CD">
        <w:rPr>
          <w:sz w:val="28"/>
          <w:szCs w:val="28"/>
        </w:rPr>
        <w:t>должности муниципальной службы в органах местного самоуправления</w:t>
      </w:r>
      <w:r w:rsidRPr="00BB2642">
        <w:rPr>
          <w:sz w:val="28"/>
          <w:szCs w:val="28"/>
        </w:rPr>
        <w:t xml:space="preserve"> Протасовского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E36825" w:rsidRPr="001C5B03" w:rsidRDefault="00E36825" w:rsidP="00BB2642"/>
    <w:p w:rsidR="00E36825" w:rsidRPr="00C232DE" w:rsidRDefault="00E36825" w:rsidP="00BB2642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2"/>
    <w:p w:rsidR="00E36825" w:rsidRPr="001C5B03" w:rsidRDefault="00E36825" w:rsidP="00BB2642"/>
    <w:p w:rsidR="00E36825" w:rsidRPr="00C232DE" w:rsidRDefault="00E36825" w:rsidP="00BB2642">
      <w:pPr>
        <w:rPr>
          <w:sz w:val="28"/>
          <w:szCs w:val="28"/>
        </w:rPr>
      </w:pPr>
      <w:bookmarkStart w:id="3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2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E36825" w:rsidRPr="00216C3D" w:rsidRDefault="00E36825" w:rsidP="00E65C80">
      <w:pPr>
        <w:jc w:val="both"/>
        <w:rPr>
          <w:sz w:val="28"/>
          <w:szCs w:val="28"/>
        </w:rPr>
      </w:pPr>
      <w:bookmarkStart w:id="4" w:name="sub_102"/>
      <w:bookmarkEnd w:id="3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2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2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Pr="00BB264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 xml:space="preserve">лица, исполняющего полномочия главы администрации </w:t>
      </w:r>
      <w:r w:rsidRPr="00BB264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(далее – главы администрации).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bookmarkStart w:id="5" w:name="sub_103"/>
      <w:bookmarkEnd w:id="4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5"/>
    <w:p w:rsidR="00E36825" w:rsidRPr="0054431B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E36825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E36825" w:rsidRPr="00511474" w:rsidRDefault="00E36825" w:rsidP="00E65C80">
      <w:pPr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2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E36825" w:rsidRPr="00216C3D" w:rsidRDefault="00E36825" w:rsidP="00E65C80">
      <w:pPr>
        <w:jc w:val="both"/>
        <w:rPr>
          <w:sz w:val="28"/>
          <w:szCs w:val="28"/>
        </w:rPr>
      </w:pPr>
      <w:bookmarkStart w:id="6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6"/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E36825" w:rsidRPr="001C5B03" w:rsidRDefault="00E36825" w:rsidP="00E65C80">
      <w:pPr>
        <w:jc w:val="both"/>
      </w:pPr>
    </w:p>
    <w:p w:rsidR="00E36825" w:rsidRDefault="00E36825" w:rsidP="00E65C80">
      <w:pPr>
        <w:pStyle w:val="Heading1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E36825" w:rsidRPr="00C232DE" w:rsidRDefault="00E36825" w:rsidP="00E65C80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</w:p>
    <w:p w:rsidR="00E36825" w:rsidRPr="00F816CD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администрации </w:t>
      </w:r>
      <w:r w:rsidRPr="00F816CD">
        <w:rPr>
          <w:sz w:val="28"/>
          <w:szCs w:val="28"/>
        </w:rPr>
        <w:t>в виде соответствующего проекта распоряжения.</w:t>
      </w:r>
    </w:p>
    <w:p w:rsidR="00E36825" w:rsidRPr="005A3974" w:rsidRDefault="00E36825" w:rsidP="00E65C80">
      <w:pPr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2"/>
            <w:sz w:val="28"/>
            <w:szCs w:val="28"/>
          </w:rPr>
          <w:t>.</w:t>
        </w:r>
      </w:hyperlink>
      <w:r w:rsidRPr="005A3974">
        <w:t xml:space="preserve"> </w:t>
      </w:r>
    </w:p>
    <w:p w:rsidR="00E36825" w:rsidRPr="005A3974" w:rsidRDefault="00E36825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E36825" w:rsidRPr="005A3974" w:rsidRDefault="00E36825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E36825" w:rsidRPr="00C473B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E36825" w:rsidRDefault="00E36825" w:rsidP="00E65C80">
      <w:pPr>
        <w:jc w:val="both"/>
        <w:rPr>
          <w:sz w:val="28"/>
          <w:szCs w:val="28"/>
        </w:rPr>
      </w:pPr>
      <w:bookmarkStart w:id="8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E36825" w:rsidRPr="00C473B5" w:rsidRDefault="00E36825" w:rsidP="00E65C80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E36825" w:rsidRPr="00C473B5" w:rsidRDefault="00E36825" w:rsidP="00E65C80">
      <w:pPr>
        <w:jc w:val="both"/>
        <w:rPr>
          <w:sz w:val="28"/>
          <w:szCs w:val="28"/>
        </w:rPr>
      </w:pPr>
      <w:bookmarkStart w:id="9" w:name="sub_1073"/>
      <w:bookmarkEnd w:id="8"/>
      <w:r w:rsidRPr="00C473B5">
        <w:rPr>
          <w:sz w:val="28"/>
          <w:szCs w:val="28"/>
        </w:rPr>
        <w:t>представлен не полный</w:t>
      </w:r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9"/>
    <w:p w:rsidR="00E36825" w:rsidRPr="00C473B5" w:rsidRDefault="00E36825" w:rsidP="00E65C80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администрации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E36825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Pr="00C232DE" w:rsidRDefault="00E36825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E36825" w:rsidRPr="001C5B03" w:rsidRDefault="00E36825" w:rsidP="00E65C80">
      <w:pPr>
        <w:jc w:val="both"/>
      </w:pPr>
    </w:p>
    <w:p w:rsidR="00E36825" w:rsidRDefault="00E36825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E36825" w:rsidRPr="00B61574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10" w:name="sub_3201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E36825" w:rsidRPr="00493180" w:rsidRDefault="00E36825" w:rsidP="00E65C80">
      <w:pPr>
        <w:jc w:val="both"/>
      </w:pPr>
      <w:bookmarkStart w:id="11" w:name="sub_3202"/>
      <w:bookmarkEnd w:id="10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E36825" w:rsidRDefault="00E36825" w:rsidP="00E65C80">
      <w:pPr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E36825" w:rsidRPr="005A3974" w:rsidRDefault="00E36825" w:rsidP="00E65C80">
      <w:pPr>
        <w:jc w:val="both"/>
        <w:rPr>
          <w:sz w:val="28"/>
          <w:szCs w:val="28"/>
        </w:rPr>
      </w:pPr>
      <w:bookmarkStart w:id="12" w:name="sub_3203"/>
      <w:bookmarkEnd w:id="11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2"/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E36825" w:rsidRPr="00FE3DCC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E36825" w:rsidRPr="001C5B03" w:rsidRDefault="00E36825" w:rsidP="00E65C80">
      <w:pPr>
        <w:jc w:val="both"/>
      </w:pPr>
    </w:p>
    <w:p w:rsidR="00E36825" w:rsidRDefault="00E36825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E36825" w:rsidRPr="00DB7775" w:rsidRDefault="00E36825" w:rsidP="00E65C80">
      <w:pPr>
        <w:jc w:val="both"/>
      </w:pPr>
    </w:p>
    <w:p w:rsidR="00E36825" w:rsidRPr="00C232DE" w:rsidRDefault="00E36825" w:rsidP="00E65C80">
      <w:pPr>
        <w:jc w:val="both"/>
        <w:rPr>
          <w:sz w:val="28"/>
          <w:szCs w:val="28"/>
        </w:rPr>
      </w:pPr>
      <w:bookmarkStart w:id="13" w:name="sub_104"/>
      <w:bookmarkEnd w:id="7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3"/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E36825" w:rsidRPr="00C232DE" w:rsidRDefault="00E36825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E36825" w:rsidRPr="00945AA0" w:rsidRDefault="00E36825" w:rsidP="00E65C80">
      <w:pPr>
        <w:jc w:val="both"/>
      </w:pP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администрации,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4"/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2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bookmarkStart w:id="15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bookmarkStart w:id="16" w:name="sub_112"/>
      <w:bookmarkEnd w:id="15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2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bookmarkStart w:id="17" w:name="sub_113"/>
      <w:bookmarkEnd w:id="16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bookmarkStart w:id="18" w:name="sub_114"/>
      <w:bookmarkEnd w:id="17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2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E36825" w:rsidRDefault="00E36825" w:rsidP="00E65C80">
      <w:pPr>
        <w:jc w:val="both"/>
        <w:rPr>
          <w:sz w:val="28"/>
          <w:szCs w:val="28"/>
        </w:rPr>
      </w:pPr>
      <w:bookmarkStart w:id="19" w:name="sub_115"/>
      <w:bookmarkEnd w:id="18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E36825" w:rsidRPr="00C232DE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E36825" w:rsidRDefault="00E36825" w:rsidP="00E65C80">
      <w:pPr>
        <w:jc w:val="both"/>
        <w:rPr>
          <w:sz w:val="28"/>
          <w:szCs w:val="28"/>
        </w:rPr>
      </w:pPr>
      <w:bookmarkStart w:id="20" w:name="sub_116"/>
      <w:bookmarkEnd w:id="19"/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20"/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8" w:history="1">
        <w:r>
          <w:rPr>
            <w:rStyle w:val="a2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E36825" w:rsidRDefault="00E36825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E65C80">
      <w:pPr>
        <w:jc w:val="both"/>
        <w:rPr>
          <w:sz w:val="28"/>
          <w:szCs w:val="28"/>
        </w:rPr>
      </w:pPr>
    </w:p>
    <w:p w:rsidR="00E36825" w:rsidRDefault="00E36825" w:rsidP="00BB2642">
      <w:pPr>
        <w:rPr>
          <w:sz w:val="28"/>
          <w:szCs w:val="28"/>
        </w:rPr>
      </w:pPr>
    </w:p>
    <w:p w:rsidR="00E36825" w:rsidRDefault="00E36825" w:rsidP="00BB2642">
      <w:pPr>
        <w:rPr>
          <w:sz w:val="28"/>
          <w:szCs w:val="28"/>
        </w:rPr>
      </w:pPr>
    </w:p>
    <w:p w:rsidR="00E36825" w:rsidRDefault="00E36825" w:rsidP="00BB2642">
      <w:pPr>
        <w:rPr>
          <w:sz w:val="28"/>
          <w:szCs w:val="28"/>
        </w:rPr>
      </w:pPr>
    </w:p>
    <w:p w:rsidR="00E36825" w:rsidRDefault="00E36825" w:rsidP="00BB2642">
      <w:pPr>
        <w:rPr>
          <w:sz w:val="28"/>
          <w:szCs w:val="28"/>
        </w:rPr>
      </w:pPr>
    </w:p>
    <w:p w:rsidR="00E36825" w:rsidRPr="00BB2642" w:rsidRDefault="00E36825" w:rsidP="00BB2642">
      <w:pPr>
        <w:tabs>
          <w:tab w:val="left" w:pos="6795"/>
        </w:tabs>
        <w:rPr>
          <w:b/>
          <w:bCs/>
        </w:rPr>
      </w:pPr>
      <w:r>
        <w:rPr>
          <w:sz w:val="28"/>
          <w:szCs w:val="28"/>
        </w:rPr>
        <w:tab/>
      </w:r>
      <w:r w:rsidRPr="00BB2642">
        <w:rPr>
          <w:b/>
          <w:bCs/>
        </w:rPr>
        <w:t>Приложение 1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36825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Протасовского сельского поселения </w:t>
      </w:r>
    </w:p>
    <w:p w:rsidR="00E36825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36825" w:rsidRPr="008005A6" w:rsidRDefault="00E36825" w:rsidP="00BB264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36825" w:rsidRPr="00C90F23" w:rsidRDefault="00E36825" w:rsidP="00C90F23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</w:p>
    <w:p w:rsidR="00E36825" w:rsidRPr="00F816CD" w:rsidRDefault="00E36825" w:rsidP="00BB2642"/>
    <w:p w:rsidR="00E36825" w:rsidRDefault="00E36825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   </w:t>
      </w:r>
    </w:p>
    <w:p w:rsidR="00E36825" w:rsidRPr="00387CDD" w:rsidRDefault="00E36825" w:rsidP="00E65C80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E36825" w:rsidRPr="00F816CD" w:rsidRDefault="00E36825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E36825" w:rsidRPr="00E66115" w:rsidRDefault="00E36825" w:rsidP="00E65C80">
      <w:pPr>
        <w:pStyle w:val="aff5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E36825" w:rsidRPr="00F816CD" w:rsidRDefault="00E36825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E36825" w:rsidRPr="00E66115" w:rsidRDefault="00E36825" w:rsidP="00E65C80">
      <w:pPr>
        <w:pStyle w:val="aff5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36825" w:rsidRPr="00F816CD" w:rsidRDefault="00E36825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E36825" w:rsidRPr="00F816CD" w:rsidRDefault="00E36825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</w:t>
      </w:r>
    </w:p>
    <w:p w:rsidR="00E36825" w:rsidRPr="00F816CD" w:rsidRDefault="00E36825" w:rsidP="00E65C80"/>
    <w:p w:rsidR="00E36825" w:rsidRPr="00F816CD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>заявление</w:t>
      </w:r>
    </w:p>
    <w:p w:rsidR="00E36825" w:rsidRPr="00F816CD" w:rsidRDefault="00E36825" w:rsidP="00BB2642"/>
    <w:p w:rsidR="00E36825" w:rsidRPr="00DC6F7A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9" w:history="1">
        <w:r w:rsidRPr="00F816CD">
          <w:rPr>
            <w:rStyle w:val="a2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0" w:history="1">
        <w:r w:rsidRPr="00F816CD">
          <w:rPr>
            <w:rStyle w:val="a2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36825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36825" w:rsidRPr="000F6E74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E36825" w:rsidRPr="00AF70FE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E36825" w:rsidRPr="00F816CD" w:rsidRDefault="00E36825" w:rsidP="00BB2642">
      <w:pPr>
        <w:tabs>
          <w:tab w:val="left" w:pos="9781"/>
        </w:tabs>
      </w:pP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E36825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E36825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E36825" w:rsidRPr="00DC6F7A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E36825" w:rsidRDefault="00E36825" w:rsidP="00BB2642"/>
    <w:p w:rsidR="00E36825" w:rsidRPr="000F6E74" w:rsidRDefault="00E36825" w:rsidP="00BB2642"/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E36825" w:rsidRPr="00F816CD" w:rsidRDefault="00E36825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подпись заявителя</w:t>
      </w:r>
    </w:p>
    <w:p w:rsidR="00E36825" w:rsidRPr="00E65C80" w:rsidRDefault="00E36825" w:rsidP="00E65C80">
      <w:pPr>
        <w:pStyle w:val="aff5"/>
        <w:rPr>
          <w:rFonts w:ascii="Times New Roman" w:hAnsi="Times New Roman" w:cs="Times New Roman"/>
          <w:b/>
          <w:bCs/>
          <w:color w:val="26282F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Style w:val="a1"/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</w:t>
      </w:r>
    </w:p>
    <w:p w:rsidR="00E36825" w:rsidRDefault="00E36825" w:rsidP="00BB2642"/>
    <w:p w:rsidR="00E36825" w:rsidRPr="00683989" w:rsidRDefault="00E36825" w:rsidP="00BB2642"/>
    <w:p w:rsidR="00E36825" w:rsidRDefault="00E36825" w:rsidP="00BB2642">
      <w:pPr>
        <w:pStyle w:val="aff5"/>
        <w:ind w:left="7200"/>
        <w:rPr>
          <w:rStyle w:val="a1"/>
          <w:rFonts w:ascii="Times New Roman" w:hAnsi="Times New Roman" w:cs="Times New Roman"/>
        </w:rPr>
      </w:pPr>
      <w:r w:rsidRPr="00F816CD">
        <w:rPr>
          <w:rStyle w:val="a1"/>
          <w:rFonts w:ascii="Times New Roman" w:hAnsi="Times New Roman" w:cs="Times New Roman"/>
        </w:rPr>
        <w:t xml:space="preserve">Приложение </w:t>
      </w:r>
      <w:r>
        <w:rPr>
          <w:rStyle w:val="a1"/>
          <w:rFonts w:ascii="Times New Roman" w:hAnsi="Times New Roman" w:cs="Times New Roman"/>
        </w:rPr>
        <w:t>2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36825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Протасовского сельского поселения </w:t>
      </w:r>
    </w:p>
    <w:p w:rsidR="00E36825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36825" w:rsidRPr="00197B2A" w:rsidRDefault="00E36825" w:rsidP="00BB2642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36825" w:rsidRPr="008005A6" w:rsidRDefault="00E36825" w:rsidP="00BB264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36825" w:rsidRDefault="00E36825" w:rsidP="00BB2642">
      <w:pPr>
        <w:ind w:firstLine="698"/>
        <w:jc w:val="center"/>
        <w:rPr>
          <w:sz w:val="18"/>
          <w:szCs w:val="18"/>
        </w:rPr>
      </w:pPr>
    </w:p>
    <w:p w:rsidR="00E36825" w:rsidRPr="00F816CD" w:rsidRDefault="00E36825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E36825" w:rsidRDefault="00E36825" w:rsidP="00BB2642"/>
    <w:p w:rsidR="00E36825" w:rsidRDefault="00E36825" w:rsidP="00BB2642">
      <w:pPr>
        <w:pStyle w:val="aff5"/>
        <w:rPr>
          <w:rStyle w:val="a1"/>
          <w:rFonts w:ascii="Times New Roman" w:hAnsi="Times New Roman" w:cs="Times New Roman"/>
          <w:sz w:val="22"/>
          <w:szCs w:val="22"/>
        </w:rPr>
      </w:pPr>
    </w:p>
    <w:p w:rsidR="00E36825" w:rsidRDefault="00E36825" w:rsidP="00BB2642">
      <w:pPr>
        <w:pStyle w:val="aff5"/>
        <w:jc w:val="center"/>
        <w:rPr>
          <w:rStyle w:val="a1"/>
          <w:rFonts w:ascii="Times New Roman" w:hAnsi="Times New Roman" w:cs="Times New Roman"/>
          <w:sz w:val="22"/>
          <w:szCs w:val="22"/>
        </w:rPr>
      </w:pPr>
    </w:p>
    <w:p w:rsidR="00E36825" w:rsidRPr="00F816CD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E36825" w:rsidRPr="00547C23" w:rsidRDefault="00E36825" w:rsidP="00BB2642"/>
    <w:p w:rsidR="00E36825" w:rsidRPr="00F816CD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E36825" w:rsidRPr="00F816CD" w:rsidRDefault="00E36825" w:rsidP="00BB2642"/>
    <w:p w:rsidR="00E36825" w:rsidRPr="00F816CD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>Об установлении (об отказе в установлении) пенсии за</w:t>
      </w:r>
    </w:p>
    <w:p w:rsidR="00E36825" w:rsidRPr="00F816CD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 xml:space="preserve">выслугу лет </w:t>
      </w:r>
    </w:p>
    <w:p w:rsidR="00E36825" w:rsidRPr="00F816CD" w:rsidRDefault="00E36825" w:rsidP="00BB2642">
      <w:pPr>
        <w:jc w:val="center"/>
      </w:pP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E36825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E36825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E36825" w:rsidRPr="00547C23" w:rsidRDefault="00E36825" w:rsidP="00BB2642">
      <w:pPr>
        <w:pStyle w:val="aff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E36825" w:rsidRPr="00D64397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Pr="00D64397" w:rsidRDefault="00E36825" w:rsidP="00BB2642">
      <w:pPr>
        <w:rPr>
          <w:sz w:val="22"/>
          <w:szCs w:val="22"/>
        </w:rPr>
      </w:pP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36825" w:rsidRDefault="00E36825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36825" w:rsidRPr="00F01A02" w:rsidRDefault="00E36825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36825" w:rsidRPr="00D64397" w:rsidRDefault="00E36825" w:rsidP="00BB2642">
      <w:pPr>
        <w:rPr>
          <w:sz w:val="20"/>
          <w:szCs w:val="20"/>
        </w:rPr>
      </w:pPr>
    </w:p>
    <w:p w:rsidR="00E36825" w:rsidRDefault="00E36825" w:rsidP="00BB2642"/>
    <w:p w:rsidR="00E36825" w:rsidRDefault="00E36825" w:rsidP="00BB2642"/>
    <w:p w:rsidR="00E36825" w:rsidRPr="00D64397" w:rsidRDefault="00E36825" w:rsidP="00BB2642"/>
    <w:p w:rsidR="00E36825" w:rsidRPr="00F816CD" w:rsidRDefault="00E36825" w:rsidP="00BB2642"/>
    <w:p w:rsidR="00E36825" w:rsidRPr="00F816CD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E36825" w:rsidRPr="00D64397" w:rsidRDefault="00E36825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E36825" w:rsidRDefault="00E36825" w:rsidP="00BB2642">
      <w:pPr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C90F23">
      <w:pPr>
        <w:ind w:firstLine="698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3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Протасовского сельского поселения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36825" w:rsidRPr="008005A6" w:rsidRDefault="00E36825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36825" w:rsidRPr="00387CDD" w:rsidRDefault="00E36825" w:rsidP="00BB2642">
      <w:pPr>
        <w:ind w:firstLine="698"/>
        <w:jc w:val="center"/>
        <w:rPr>
          <w:sz w:val="18"/>
          <w:szCs w:val="18"/>
        </w:rPr>
      </w:pPr>
    </w:p>
    <w:p w:rsidR="00E36825" w:rsidRPr="00F816CD" w:rsidRDefault="00E36825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E36825" w:rsidRDefault="00E36825" w:rsidP="00BB2642"/>
    <w:p w:rsidR="00E36825" w:rsidRPr="00F816CD" w:rsidRDefault="00E36825" w:rsidP="00BB2642">
      <w:pPr>
        <w:ind w:firstLine="698"/>
        <w:jc w:val="center"/>
      </w:pPr>
    </w:p>
    <w:p w:rsidR="00E36825" w:rsidRDefault="00E36825" w:rsidP="00BB2642">
      <w:r w:rsidRPr="00F816CD">
        <w:rPr>
          <w:sz w:val="22"/>
          <w:szCs w:val="22"/>
        </w:rPr>
        <w:t xml:space="preserve">     </w:t>
      </w:r>
    </w:p>
    <w:p w:rsidR="00E36825" w:rsidRDefault="00E36825" w:rsidP="00BB2642">
      <w:pPr>
        <w:pStyle w:val="aff5"/>
        <w:rPr>
          <w:sz w:val="20"/>
          <w:szCs w:val="20"/>
        </w:rPr>
      </w:pPr>
      <w:r>
        <w:rPr>
          <w:rStyle w:val="a1"/>
          <w:sz w:val="20"/>
          <w:szCs w:val="20"/>
        </w:rPr>
        <w:t xml:space="preserve">                                     </w:t>
      </w:r>
    </w:p>
    <w:p w:rsidR="00E36825" w:rsidRDefault="00E36825" w:rsidP="00BB2642"/>
    <w:p w:rsidR="00E36825" w:rsidRPr="00D66BDC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E36825" w:rsidRPr="00D66BDC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о приостановлении выплаты пенсии за выслугу лет</w:t>
      </w:r>
    </w:p>
    <w:p w:rsidR="00E36825" w:rsidRPr="00D66BDC" w:rsidRDefault="00E36825" w:rsidP="00BB2642">
      <w:pPr>
        <w:rPr>
          <w:sz w:val="22"/>
          <w:szCs w:val="22"/>
        </w:rPr>
      </w:pP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E36825" w:rsidRDefault="00E36825" w:rsidP="00BB2642">
      <w:pPr>
        <w:rPr>
          <w:sz w:val="22"/>
          <w:szCs w:val="22"/>
        </w:rPr>
      </w:pPr>
    </w:p>
    <w:p w:rsidR="00E36825" w:rsidRPr="00D66BDC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1" w:history="1">
        <w:r w:rsidRPr="00D66BDC">
          <w:rPr>
            <w:rStyle w:val="a2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E36825" w:rsidRPr="0026345F" w:rsidRDefault="00E36825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 связи с________________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E36825" w:rsidRPr="0026345F" w:rsidRDefault="00E36825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E36825" w:rsidRDefault="00E36825" w:rsidP="00BB2642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Pr="00D66BDC" w:rsidRDefault="00E36825" w:rsidP="00BB2642">
      <w:pPr>
        <w:rPr>
          <w:sz w:val="22"/>
          <w:szCs w:val="22"/>
        </w:rPr>
      </w:pP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36825" w:rsidRPr="00D64397" w:rsidRDefault="00E36825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36825" w:rsidRPr="00F01A02" w:rsidRDefault="00E36825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36825" w:rsidRDefault="00E36825" w:rsidP="00BB2642">
      <w:pPr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E65C80">
      <w:pPr>
        <w:rPr>
          <w:rStyle w:val="a1"/>
        </w:rPr>
      </w:pPr>
    </w:p>
    <w:p w:rsidR="00E36825" w:rsidRDefault="00E36825" w:rsidP="00E65C80">
      <w:pPr>
        <w:rPr>
          <w:rStyle w:val="a1"/>
        </w:rPr>
      </w:pPr>
    </w:p>
    <w:p w:rsidR="00E36825" w:rsidRDefault="00E36825" w:rsidP="00E65C80">
      <w:pPr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4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Протасовского сельского поселения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36825" w:rsidRPr="008005A6" w:rsidRDefault="00E36825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36825" w:rsidRDefault="00E36825" w:rsidP="00BB2642">
      <w:pPr>
        <w:ind w:firstLine="698"/>
        <w:jc w:val="center"/>
        <w:rPr>
          <w:sz w:val="18"/>
          <w:szCs w:val="18"/>
        </w:rPr>
      </w:pPr>
    </w:p>
    <w:p w:rsidR="00E36825" w:rsidRPr="00387CDD" w:rsidRDefault="00E36825" w:rsidP="00BB2642">
      <w:pPr>
        <w:ind w:firstLine="698"/>
        <w:jc w:val="center"/>
        <w:rPr>
          <w:sz w:val="18"/>
          <w:szCs w:val="18"/>
        </w:rPr>
      </w:pPr>
    </w:p>
    <w:p w:rsidR="00E36825" w:rsidRPr="00F816CD" w:rsidRDefault="00E36825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E36825" w:rsidRDefault="00E36825" w:rsidP="00BB2642"/>
    <w:p w:rsidR="00E36825" w:rsidRPr="00F816CD" w:rsidRDefault="00E36825" w:rsidP="00BB2642">
      <w:pPr>
        <w:ind w:firstLine="698"/>
        <w:jc w:val="center"/>
      </w:pPr>
    </w:p>
    <w:p w:rsidR="00E36825" w:rsidRPr="00D66BDC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E36825" w:rsidRPr="00D66BDC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о возобновлении выплаты пенсии за выслугу лет</w:t>
      </w:r>
    </w:p>
    <w:p w:rsidR="00E36825" w:rsidRPr="00D66BDC" w:rsidRDefault="00E36825" w:rsidP="00BB2642">
      <w:pPr>
        <w:jc w:val="center"/>
        <w:rPr>
          <w:sz w:val="22"/>
          <w:szCs w:val="22"/>
        </w:rPr>
      </w:pP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E36825" w:rsidRPr="00D66BDC" w:rsidRDefault="00E36825" w:rsidP="00BB2642">
      <w:pPr>
        <w:rPr>
          <w:sz w:val="22"/>
          <w:szCs w:val="22"/>
        </w:rPr>
      </w:pP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2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E36825" w:rsidRPr="00D66BDC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E36825" w:rsidRPr="0026345F" w:rsidRDefault="00E36825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E36825" w:rsidRDefault="00E36825" w:rsidP="00BB2642"/>
    <w:p w:rsidR="00E36825" w:rsidRPr="0060757A" w:rsidRDefault="00E36825" w:rsidP="00BB2642"/>
    <w:p w:rsidR="00E36825" w:rsidRPr="00D66BDC" w:rsidRDefault="00E36825" w:rsidP="00BB2642">
      <w:pPr>
        <w:rPr>
          <w:sz w:val="22"/>
          <w:szCs w:val="22"/>
        </w:rPr>
      </w:pPr>
    </w:p>
    <w:p w:rsidR="00E36825" w:rsidRPr="00D66BDC" w:rsidRDefault="00E36825" w:rsidP="00BB2642">
      <w:pPr>
        <w:rPr>
          <w:sz w:val="22"/>
          <w:szCs w:val="22"/>
        </w:rPr>
      </w:pP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36825" w:rsidRPr="00D64397" w:rsidRDefault="00E36825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36825" w:rsidRPr="00F01A02" w:rsidRDefault="00E36825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36825" w:rsidRDefault="00E36825" w:rsidP="00BB2642">
      <w:pPr>
        <w:ind w:firstLine="698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5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Протасовского сельского поселения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36825" w:rsidRPr="008005A6" w:rsidRDefault="00E36825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36825" w:rsidRPr="00F816CD" w:rsidRDefault="00E36825" w:rsidP="00BB2642">
      <w:pPr>
        <w:ind w:firstLine="698"/>
        <w:jc w:val="center"/>
      </w:pPr>
    </w:p>
    <w:p w:rsidR="00E36825" w:rsidRDefault="00E36825" w:rsidP="00BB2642"/>
    <w:p w:rsidR="00E36825" w:rsidRPr="00F816CD" w:rsidRDefault="00E36825" w:rsidP="00BB2642">
      <w:pPr>
        <w:ind w:firstLine="698"/>
        <w:jc w:val="right"/>
      </w:pPr>
    </w:p>
    <w:p w:rsidR="00E36825" w:rsidRPr="00F816CD" w:rsidRDefault="00E36825" w:rsidP="00BB2642"/>
    <w:p w:rsidR="00E36825" w:rsidRPr="00D66BDC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E36825" w:rsidRPr="00D66BDC" w:rsidRDefault="00E36825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о прекращении выплаты пенсии за выслугу лет</w:t>
      </w:r>
    </w:p>
    <w:p w:rsidR="00E36825" w:rsidRPr="00D66BDC" w:rsidRDefault="00E36825" w:rsidP="00BB2642">
      <w:pPr>
        <w:jc w:val="center"/>
        <w:rPr>
          <w:sz w:val="22"/>
          <w:szCs w:val="22"/>
        </w:rPr>
      </w:pPr>
    </w:p>
    <w:p w:rsidR="00E36825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E36825" w:rsidRDefault="00E36825" w:rsidP="00BB2642"/>
    <w:p w:rsidR="00E36825" w:rsidRPr="00D66BDC" w:rsidRDefault="00E36825" w:rsidP="00BB2642"/>
    <w:p w:rsidR="00E36825" w:rsidRPr="00D66BDC" w:rsidRDefault="00E36825" w:rsidP="00BB2642">
      <w:pPr>
        <w:rPr>
          <w:sz w:val="22"/>
          <w:szCs w:val="22"/>
        </w:rPr>
      </w:pPr>
    </w:p>
    <w:p w:rsidR="00E36825" w:rsidRPr="00D66BDC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2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E36825" w:rsidRPr="0060757A" w:rsidRDefault="00E36825" w:rsidP="00BB2642">
      <w:pPr>
        <w:pStyle w:val="aff5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E36825" w:rsidRPr="00D66BDC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E36825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E36825" w:rsidRPr="0026345F" w:rsidRDefault="00E36825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E36825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E36825" w:rsidRDefault="00E36825" w:rsidP="00BB2642"/>
    <w:p w:rsidR="00E36825" w:rsidRDefault="00E36825" w:rsidP="00BB2642"/>
    <w:p w:rsidR="00E36825" w:rsidRPr="0060757A" w:rsidRDefault="00E36825" w:rsidP="00BB2642"/>
    <w:p w:rsidR="00E36825" w:rsidRPr="00D66BDC" w:rsidRDefault="00E36825" w:rsidP="00BB2642">
      <w:pPr>
        <w:rPr>
          <w:sz w:val="22"/>
          <w:szCs w:val="22"/>
        </w:rPr>
      </w:pPr>
    </w:p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36825" w:rsidRPr="00D64397" w:rsidRDefault="00E36825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36825" w:rsidRDefault="00E36825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sz w:val="22"/>
          <w:szCs w:val="22"/>
        </w:rPr>
      </w:pPr>
    </w:p>
    <w:p w:rsidR="00E36825" w:rsidRPr="00F01A02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rPr>
          <w:rStyle w:val="a1"/>
        </w:rPr>
      </w:pPr>
    </w:p>
    <w:p w:rsidR="00E36825" w:rsidRDefault="00E36825" w:rsidP="00E65C80">
      <w:pPr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</w:p>
    <w:p w:rsidR="00E36825" w:rsidRDefault="00E36825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6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Протасовского сельского поселения </w:t>
      </w:r>
    </w:p>
    <w:p w:rsidR="00E36825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36825" w:rsidRPr="00197B2A" w:rsidRDefault="00E36825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36825" w:rsidRPr="008005A6" w:rsidRDefault="00E36825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36825" w:rsidRPr="00387CDD" w:rsidRDefault="00E36825" w:rsidP="00BB2642">
      <w:pPr>
        <w:ind w:firstLine="698"/>
        <w:jc w:val="center"/>
        <w:rPr>
          <w:sz w:val="18"/>
          <w:szCs w:val="18"/>
        </w:rPr>
      </w:pPr>
    </w:p>
    <w:p w:rsidR="00E36825" w:rsidRPr="00F816CD" w:rsidRDefault="00E36825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E36825" w:rsidRDefault="00E36825" w:rsidP="00C90F23">
      <w:pPr>
        <w:rPr>
          <w:rStyle w:val="a1"/>
        </w:rPr>
      </w:pPr>
    </w:p>
    <w:p w:rsidR="00E36825" w:rsidRDefault="00E36825" w:rsidP="00BB2642">
      <w:pPr>
        <w:ind w:firstLine="698"/>
        <w:jc w:val="center"/>
        <w:rPr>
          <w:rStyle w:val="a1"/>
        </w:rPr>
      </w:pPr>
    </w:p>
    <w:p w:rsidR="00E36825" w:rsidRDefault="00E36825" w:rsidP="00BB2642">
      <w:pPr>
        <w:pStyle w:val="aff5"/>
        <w:jc w:val="center"/>
        <w:rPr>
          <w:rStyle w:val="a1"/>
          <w:rFonts w:ascii="Times New Roman" w:hAnsi="Times New Roman" w:cs="Times New Roman"/>
          <w:sz w:val="22"/>
          <w:szCs w:val="22"/>
        </w:rPr>
      </w:pPr>
      <w:r w:rsidRPr="0060757A">
        <w:rPr>
          <w:rStyle w:val="a1"/>
          <w:rFonts w:ascii="Times New Roman" w:hAnsi="Times New Roman" w:cs="Times New Roman"/>
          <w:sz w:val="22"/>
          <w:szCs w:val="22"/>
        </w:rPr>
        <w:t>Уведомление</w:t>
      </w:r>
    </w:p>
    <w:p w:rsidR="00E36825" w:rsidRPr="0060757A" w:rsidRDefault="00E36825" w:rsidP="00BB2642"/>
    <w:p w:rsidR="00E36825" w:rsidRPr="0060757A" w:rsidRDefault="00E36825" w:rsidP="00BB2642">
      <w:pPr>
        <w:rPr>
          <w:sz w:val="22"/>
          <w:szCs w:val="22"/>
        </w:rPr>
      </w:pPr>
    </w:p>
    <w:p w:rsidR="00E36825" w:rsidRDefault="00E36825" w:rsidP="00BB2642">
      <w:pPr>
        <w:pStyle w:val="aff5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E36825" w:rsidRPr="0060757A" w:rsidRDefault="00E36825" w:rsidP="00BB2642"/>
    <w:p w:rsidR="00E36825" w:rsidRDefault="00E36825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E36825" w:rsidRPr="005F5F42" w:rsidRDefault="00E36825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E36825" w:rsidRPr="00F816CD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E36825" w:rsidRPr="0060757A" w:rsidRDefault="00E36825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E36825" w:rsidRPr="0060757A" w:rsidRDefault="00E36825" w:rsidP="00BB2642"/>
    <w:p w:rsidR="00E36825" w:rsidRDefault="00E36825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4" w:history="1">
        <w:r w:rsidRPr="00F816CD">
          <w:rPr>
            <w:rStyle w:val="a2"/>
            <w:sz w:val="22"/>
            <w:szCs w:val="22"/>
          </w:rPr>
          <w:t>п</w:t>
        </w:r>
        <w:r>
          <w:rPr>
            <w:rStyle w:val="a2"/>
            <w:sz w:val="22"/>
            <w:szCs w:val="22"/>
          </w:rPr>
          <w:t xml:space="preserve">ункту 6 статьи </w:t>
        </w:r>
        <w:r w:rsidRPr="00F816CD">
          <w:rPr>
            <w:rStyle w:val="a2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E36825" w:rsidRPr="00387CDD" w:rsidRDefault="00E36825" w:rsidP="00BB2642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E36825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E36825" w:rsidRPr="00F816CD" w:rsidRDefault="00E36825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E36825" w:rsidRDefault="00E36825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E36825" w:rsidRPr="005F5F42" w:rsidRDefault="00E36825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E36825" w:rsidRDefault="00E36825" w:rsidP="00BB2642">
      <w:pPr>
        <w:pStyle w:val="aff5"/>
        <w:ind w:firstLine="720"/>
        <w:jc w:val="both"/>
      </w:pPr>
    </w:p>
    <w:p w:rsidR="00E36825" w:rsidRPr="0060757A" w:rsidRDefault="00E36825" w:rsidP="00BB2642"/>
    <w:p w:rsidR="00E36825" w:rsidRDefault="00E36825" w:rsidP="00BB2642"/>
    <w:p w:rsidR="00E36825" w:rsidRPr="00F816CD" w:rsidRDefault="00E36825" w:rsidP="00BB2642"/>
    <w:p w:rsidR="00E36825" w:rsidRPr="00D64397" w:rsidRDefault="00E36825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36825" w:rsidRPr="00D64397" w:rsidRDefault="00E36825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36825" w:rsidRPr="00F01A02" w:rsidRDefault="00E36825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36825" w:rsidRPr="00F01A02" w:rsidRDefault="00E36825" w:rsidP="00BB2642"/>
    <w:p w:rsidR="00E36825" w:rsidRDefault="00E36825" w:rsidP="00BB2642">
      <w:pPr>
        <w:tabs>
          <w:tab w:val="left" w:pos="6375"/>
        </w:tabs>
      </w:pPr>
    </w:p>
    <w:p w:rsidR="00E36825" w:rsidRPr="00BB2642" w:rsidRDefault="00E36825" w:rsidP="00BB2642">
      <w:pPr>
        <w:tabs>
          <w:tab w:val="left" w:pos="6375"/>
        </w:tabs>
      </w:pPr>
    </w:p>
    <w:sectPr w:rsidR="00E36825" w:rsidRPr="00BB2642" w:rsidSect="00231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47CF1"/>
    <w:rsid w:val="0008697B"/>
    <w:rsid w:val="000F6E74"/>
    <w:rsid w:val="0013640D"/>
    <w:rsid w:val="00197B2A"/>
    <w:rsid w:val="001B53F3"/>
    <w:rsid w:val="001C5B03"/>
    <w:rsid w:val="00200794"/>
    <w:rsid w:val="00216C3D"/>
    <w:rsid w:val="00231999"/>
    <w:rsid w:val="0026345F"/>
    <w:rsid w:val="002B0DAB"/>
    <w:rsid w:val="002D0057"/>
    <w:rsid w:val="00387CDD"/>
    <w:rsid w:val="003A60C3"/>
    <w:rsid w:val="003C66E0"/>
    <w:rsid w:val="003D595D"/>
    <w:rsid w:val="003D7185"/>
    <w:rsid w:val="003E1585"/>
    <w:rsid w:val="00454672"/>
    <w:rsid w:val="00477C32"/>
    <w:rsid w:val="00493180"/>
    <w:rsid w:val="004B2855"/>
    <w:rsid w:val="004E3110"/>
    <w:rsid w:val="00511474"/>
    <w:rsid w:val="0054431B"/>
    <w:rsid w:val="00547C23"/>
    <w:rsid w:val="00572270"/>
    <w:rsid w:val="005A3974"/>
    <w:rsid w:val="005F5F42"/>
    <w:rsid w:val="0060757A"/>
    <w:rsid w:val="006257DF"/>
    <w:rsid w:val="00661204"/>
    <w:rsid w:val="00680CA1"/>
    <w:rsid w:val="00683989"/>
    <w:rsid w:val="00730E34"/>
    <w:rsid w:val="007D0910"/>
    <w:rsid w:val="007D52F3"/>
    <w:rsid w:val="007F6F05"/>
    <w:rsid w:val="008005A6"/>
    <w:rsid w:val="00814CC3"/>
    <w:rsid w:val="008C1962"/>
    <w:rsid w:val="008F39FC"/>
    <w:rsid w:val="00917E58"/>
    <w:rsid w:val="0093203C"/>
    <w:rsid w:val="00945AA0"/>
    <w:rsid w:val="00954E4A"/>
    <w:rsid w:val="00A20A6F"/>
    <w:rsid w:val="00A23E8A"/>
    <w:rsid w:val="00A4380B"/>
    <w:rsid w:val="00A97909"/>
    <w:rsid w:val="00AC0919"/>
    <w:rsid w:val="00AF3D06"/>
    <w:rsid w:val="00AF6A2A"/>
    <w:rsid w:val="00AF70FE"/>
    <w:rsid w:val="00B61574"/>
    <w:rsid w:val="00B84B2F"/>
    <w:rsid w:val="00BB07ED"/>
    <w:rsid w:val="00BB2642"/>
    <w:rsid w:val="00BF12BD"/>
    <w:rsid w:val="00C232DE"/>
    <w:rsid w:val="00C473B5"/>
    <w:rsid w:val="00C66AE7"/>
    <w:rsid w:val="00C90F23"/>
    <w:rsid w:val="00CE513C"/>
    <w:rsid w:val="00CF3A22"/>
    <w:rsid w:val="00D64397"/>
    <w:rsid w:val="00D66BDC"/>
    <w:rsid w:val="00D750F2"/>
    <w:rsid w:val="00DB7775"/>
    <w:rsid w:val="00DC6F7A"/>
    <w:rsid w:val="00E346C5"/>
    <w:rsid w:val="00E36825"/>
    <w:rsid w:val="00E44C26"/>
    <w:rsid w:val="00E65C80"/>
    <w:rsid w:val="00E66115"/>
    <w:rsid w:val="00E759D0"/>
    <w:rsid w:val="00E94F9C"/>
    <w:rsid w:val="00EA148A"/>
    <w:rsid w:val="00EF5DBD"/>
    <w:rsid w:val="00F01A02"/>
    <w:rsid w:val="00F03971"/>
    <w:rsid w:val="00F238C4"/>
    <w:rsid w:val="00F34B2C"/>
    <w:rsid w:val="00F578B2"/>
    <w:rsid w:val="00F816CD"/>
    <w:rsid w:val="00F853F9"/>
    <w:rsid w:val="00FC12E5"/>
    <w:rsid w:val="00FD699C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locked/>
    <w:rsid w:val="00BB2642"/>
    <w:pPr>
      <w:outlineLvl w:val="1"/>
    </w:pPr>
    <w:rPr>
      <w:rFonts w:eastAsia="Calibri"/>
    </w:rPr>
  </w:style>
  <w:style w:type="paragraph" w:styleId="Heading3">
    <w:name w:val="heading 3"/>
    <w:basedOn w:val="Heading2"/>
    <w:next w:val="Normal"/>
    <w:link w:val="Heading3Char1"/>
    <w:uiPriority w:val="99"/>
    <w:qFormat/>
    <w:locked/>
    <w:rsid w:val="00BB2642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locked/>
    <w:rsid w:val="00BB264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A148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A148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A148A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</w:pPr>
  </w:style>
  <w:style w:type="paragraph" w:styleId="BodyText">
    <w:name w:val="Body Text"/>
    <w:basedOn w:val="Normal"/>
    <w:link w:val="BodyTextChar"/>
    <w:uiPriority w:val="99"/>
    <w:rsid w:val="0013640D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4B2C"/>
    <w:rPr>
      <w:rFonts w:ascii="Times New Roman" w:hAnsi="Times New Roman" w:cs="Times New Roman"/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93203C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0">
    <w:name w:val="Знак Знак Знак Знак"/>
    <w:basedOn w:val="Normal"/>
    <w:uiPriority w:val="99"/>
    <w:rsid w:val="0093203C"/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">
    <w:name w:val="Заголовок 1 Знак"/>
    <w:basedOn w:val="DefaultParagraphFont"/>
    <w:uiPriority w:val="99"/>
    <w:locked/>
    <w:rsid w:val="00BB26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1">
    <w:name w:val="Цветовое выделение"/>
    <w:uiPriority w:val="99"/>
    <w:rsid w:val="00BB2642"/>
    <w:rPr>
      <w:b/>
      <w:bCs/>
      <w:color w:val="26282F"/>
    </w:rPr>
  </w:style>
  <w:style w:type="character" w:customStyle="1" w:styleId="a2">
    <w:name w:val="Гипертекстовая ссылка"/>
    <w:uiPriority w:val="99"/>
    <w:rsid w:val="00BB2642"/>
    <w:rPr>
      <w:color w:val="106BBE"/>
    </w:rPr>
  </w:style>
  <w:style w:type="character" w:customStyle="1" w:styleId="a3">
    <w:name w:val="Активная гипертекстовая ссылка"/>
    <w:uiPriority w:val="99"/>
    <w:rsid w:val="00BB2642"/>
    <w:rPr>
      <w:color w:val="106BBE"/>
      <w:u w:val="single"/>
    </w:rPr>
  </w:style>
  <w:style w:type="paragraph" w:customStyle="1" w:styleId="a4">
    <w:name w:val="Внимание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5">
    <w:name w:val="Внимание: криминал!!"/>
    <w:basedOn w:val="a4"/>
    <w:next w:val="Normal"/>
    <w:uiPriority w:val="99"/>
    <w:rsid w:val="00BB2642"/>
  </w:style>
  <w:style w:type="paragraph" w:customStyle="1" w:styleId="a6">
    <w:name w:val="Внимание: недобросовестность!"/>
    <w:basedOn w:val="a4"/>
    <w:next w:val="Normal"/>
    <w:uiPriority w:val="99"/>
    <w:rsid w:val="00BB2642"/>
  </w:style>
  <w:style w:type="character" w:customStyle="1" w:styleId="a7">
    <w:name w:val="Выделение для Базового Поиска"/>
    <w:uiPriority w:val="99"/>
    <w:rsid w:val="00BB2642"/>
    <w:rPr>
      <w:b/>
      <w:bCs/>
      <w:color w:val="0058A9"/>
    </w:rPr>
  </w:style>
  <w:style w:type="character" w:customStyle="1" w:styleId="a8">
    <w:name w:val="Выделение для Базового Поиска (курсив)"/>
    <w:uiPriority w:val="99"/>
    <w:rsid w:val="00BB2642"/>
    <w:rPr>
      <w:b/>
      <w:bCs/>
      <w:i/>
      <w:iCs/>
      <w:color w:val="0058A9"/>
    </w:rPr>
  </w:style>
  <w:style w:type="paragraph" w:customStyle="1" w:styleId="a9">
    <w:name w:val="Дочерний элемент списк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eastAsia="Calibri" w:hAnsi="Arial" w:cs="Arial"/>
      <w:color w:val="868381"/>
      <w:sz w:val="20"/>
      <w:szCs w:val="20"/>
    </w:rPr>
  </w:style>
  <w:style w:type="paragraph" w:customStyle="1" w:styleId="aa">
    <w:name w:val="Основное меню (преемственное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ab">
    <w:name w:val="Заголовок"/>
    <w:basedOn w:val="aa"/>
    <w:next w:val="Normal"/>
    <w:uiPriority w:val="99"/>
    <w:rsid w:val="00BB2642"/>
    <w:rPr>
      <w:b/>
      <w:bCs/>
      <w:color w:val="0058A9"/>
      <w:shd w:val="clear" w:color="auto" w:fill="F0F0F0"/>
    </w:rPr>
  </w:style>
  <w:style w:type="paragraph" w:customStyle="1" w:styleId="ac">
    <w:name w:val="Заголовок группы контролов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d">
    <w:name w:val="Заголовок для информации об изменениях"/>
    <w:basedOn w:val="Heading1"/>
    <w:next w:val="Normal"/>
    <w:uiPriority w:val="99"/>
    <w:rsid w:val="00BB2642"/>
    <w:pPr>
      <w:spacing w:before="0"/>
      <w:outlineLvl w:val="9"/>
    </w:pPr>
    <w:rPr>
      <w:rFonts w:eastAsia="Calibri"/>
      <w:b w:val="0"/>
      <w:bCs w:val="0"/>
      <w:sz w:val="18"/>
      <w:szCs w:val="18"/>
      <w:shd w:val="clear" w:color="auto" w:fill="FFFFFF"/>
    </w:rPr>
  </w:style>
  <w:style w:type="paragraph" w:customStyle="1" w:styleId="ae">
    <w:name w:val="Заголовок распахивающейся части диалог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character" w:customStyle="1" w:styleId="af">
    <w:name w:val="Заголовок своего сообщения"/>
    <w:uiPriority w:val="99"/>
    <w:rsid w:val="00BB2642"/>
    <w:rPr>
      <w:b/>
      <w:bCs/>
      <w:color w:val="26282F"/>
    </w:rPr>
  </w:style>
  <w:style w:type="paragraph" w:customStyle="1" w:styleId="af0">
    <w:name w:val="Заголовок статьи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af1">
    <w:name w:val="Заголовок чужого сообщения"/>
    <w:uiPriority w:val="99"/>
    <w:rsid w:val="00BB2642"/>
    <w:rPr>
      <w:b/>
      <w:bCs/>
      <w:color w:val="FF0000"/>
    </w:rPr>
  </w:style>
  <w:style w:type="paragraph" w:customStyle="1" w:styleId="af2">
    <w:name w:val="Заголовок ЭР (левое окно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3">
    <w:name w:val="Заголовок ЭР (правое окно)"/>
    <w:basedOn w:val="af2"/>
    <w:next w:val="Normal"/>
    <w:uiPriority w:val="99"/>
    <w:rsid w:val="00BB2642"/>
    <w:pPr>
      <w:spacing w:after="0"/>
      <w:jc w:val="left"/>
    </w:pPr>
  </w:style>
  <w:style w:type="paragraph" w:customStyle="1" w:styleId="af4">
    <w:name w:val="Интерактивный заголовок"/>
    <w:basedOn w:val="ab"/>
    <w:next w:val="Normal"/>
    <w:uiPriority w:val="99"/>
    <w:rsid w:val="00BB2642"/>
    <w:rPr>
      <w:u w:val="single"/>
    </w:rPr>
  </w:style>
  <w:style w:type="paragraph" w:customStyle="1" w:styleId="af5">
    <w:name w:val="Текст информации об изменениях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6">
    <w:name w:val="Информация об изменениях"/>
    <w:basedOn w:val="af5"/>
    <w:next w:val="Normal"/>
    <w:uiPriority w:val="99"/>
    <w:rsid w:val="00BB264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7">
    <w:name w:val="Текст (справка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8">
    <w:name w:val="Комментарий"/>
    <w:basedOn w:val="af7"/>
    <w:next w:val="Normal"/>
    <w:uiPriority w:val="99"/>
    <w:rsid w:val="00BB264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б изменениях документа"/>
    <w:basedOn w:val="af8"/>
    <w:next w:val="Normal"/>
    <w:uiPriority w:val="99"/>
    <w:rsid w:val="00BB2642"/>
    <w:rPr>
      <w:i/>
      <w:iCs/>
    </w:rPr>
  </w:style>
  <w:style w:type="paragraph" w:customStyle="1" w:styleId="afa">
    <w:name w:val="Текст (лев. подпись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b">
    <w:name w:val="Колонтитул (левый)"/>
    <w:basedOn w:val="afa"/>
    <w:next w:val="Normal"/>
    <w:uiPriority w:val="99"/>
    <w:rsid w:val="00BB2642"/>
    <w:rPr>
      <w:sz w:val="14"/>
      <w:szCs w:val="14"/>
    </w:rPr>
  </w:style>
  <w:style w:type="paragraph" w:customStyle="1" w:styleId="afc">
    <w:name w:val="Текст (прав. подпись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d">
    <w:name w:val="Колонтитул (правый)"/>
    <w:basedOn w:val="afc"/>
    <w:next w:val="Normal"/>
    <w:uiPriority w:val="99"/>
    <w:rsid w:val="00BB2642"/>
    <w:rPr>
      <w:sz w:val="14"/>
      <w:szCs w:val="14"/>
    </w:rPr>
  </w:style>
  <w:style w:type="paragraph" w:customStyle="1" w:styleId="afe">
    <w:name w:val="Комментарий пользователя"/>
    <w:basedOn w:val="af8"/>
    <w:next w:val="Normal"/>
    <w:uiPriority w:val="99"/>
    <w:rsid w:val="00BB2642"/>
    <w:pPr>
      <w:jc w:val="left"/>
    </w:pPr>
    <w:rPr>
      <w:shd w:val="clear" w:color="auto" w:fill="FFDFE0"/>
    </w:rPr>
  </w:style>
  <w:style w:type="paragraph" w:customStyle="1" w:styleId="aff">
    <w:name w:val="Куда обратиться?"/>
    <w:basedOn w:val="a4"/>
    <w:next w:val="Normal"/>
    <w:uiPriority w:val="99"/>
    <w:rsid w:val="00BB2642"/>
  </w:style>
  <w:style w:type="paragraph" w:customStyle="1" w:styleId="aff0">
    <w:name w:val="Моноширинный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f1">
    <w:name w:val="Найденные слова"/>
    <w:uiPriority w:val="99"/>
    <w:rsid w:val="00BB2642"/>
    <w:rPr>
      <w:color w:val="26282F"/>
      <w:shd w:val="clear" w:color="auto" w:fill="auto"/>
    </w:rPr>
  </w:style>
  <w:style w:type="paragraph" w:customStyle="1" w:styleId="aff2">
    <w:name w:val="Напишите нам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z w:val="20"/>
      <w:szCs w:val="20"/>
      <w:shd w:val="clear" w:color="auto" w:fill="EFFFAD"/>
    </w:rPr>
  </w:style>
  <w:style w:type="character" w:customStyle="1" w:styleId="aff3">
    <w:name w:val="Не вступил в силу"/>
    <w:uiPriority w:val="99"/>
    <w:rsid w:val="00BB2642"/>
    <w:rPr>
      <w:color w:val="000000"/>
      <w:shd w:val="clear" w:color="auto" w:fill="auto"/>
    </w:rPr>
  </w:style>
  <w:style w:type="paragraph" w:customStyle="1" w:styleId="aff4">
    <w:name w:val="Необходимые документы"/>
    <w:basedOn w:val="a4"/>
    <w:next w:val="Normal"/>
    <w:uiPriority w:val="99"/>
    <w:rsid w:val="00BB2642"/>
    <w:pPr>
      <w:ind w:firstLine="118"/>
    </w:pPr>
  </w:style>
  <w:style w:type="paragraph" w:customStyle="1" w:styleId="aff5">
    <w:name w:val="Таблицы (моноширинный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6">
    <w:name w:val="Оглавление"/>
    <w:basedOn w:val="aff5"/>
    <w:next w:val="Normal"/>
    <w:uiPriority w:val="99"/>
    <w:rsid w:val="00BB2642"/>
    <w:pPr>
      <w:ind w:left="140"/>
    </w:pPr>
  </w:style>
  <w:style w:type="character" w:customStyle="1" w:styleId="aff7">
    <w:name w:val="Опечатки"/>
    <w:uiPriority w:val="99"/>
    <w:rsid w:val="00BB2642"/>
    <w:rPr>
      <w:color w:val="FF0000"/>
    </w:rPr>
  </w:style>
  <w:style w:type="paragraph" w:customStyle="1" w:styleId="aff8">
    <w:name w:val="Переменная часть"/>
    <w:basedOn w:val="aa"/>
    <w:next w:val="Normal"/>
    <w:uiPriority w:val="99"/>
    <w:rsid w:val="00BB2642"/>
    <w:rPr>
      <w:sz w:val="18"/>
      <w:szCs w:val="18"/>
    </w:rPr>
  </w:style>
  <w:style w:type="paragraph" w:customStyle="1" w:styleId="aff9">
    <w:name w:val="Подвал для информации об изменениях"/>
    <w:basedOn w:val="Heading1"/>
    <w:next w:val="Normal"/>
    <w:uiPriority w:val="99"/>
    <w:rsid w:val="00BB2642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a">
    <w:name w:val="Подзаголовок для информации об изменениях"/>
    <w:basedOn w:val="af5"/>
    <w:next w:val="Normal"/>
    <w:uiPriority w:val="99"/>
    <w:rsid w:val="00BB2642"/>
    <w:rPr>
      <w:b/>
      <w:bCs/>
    </w:rPr>
  </w:style>
  <w:style w:type="paragraph" w:customStyle="1" w:styleId="affb">
    <w:name w:val="Подчёркнутый текст"/>
    <w:basedOn w:val="Normal"/>
    <w:next w:val="Normal"/>
    <w:uiPriority w:val="99"/>
    <w:rsid w:val="00BB264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paragraph" w:customStyle="1" w:styleId="affc">
    <w:name w:val="Постоянная часть"/>
    <w:basedOn w:val="aa"/>
    <w:next w:val="Normal"/>
    <w:uiPriority w:val="99"/>
    <w:rsid w:val="00BB2642"/>
    <w:rPr>
      <w:sz w:val="20"/>
      <w:szCs w:val="20"/>
    </w:rPr>
  </w:style>
  <w:style w:type="paragraph" w:customStyle="1" w:styleId="affd">
    <w:name w:val="Прижатый влево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e">
    <w:name w:val="Пример."/>
    <w:basedOn w:val="a4"/>
    <w:next w:val="Normal"/>
    <w:uiPriority w:val="99"/>
    <w:rsid w:val="00BB2642"/>
  </w:style>
  <w:style w:type="paragraph" w:customStyle="1" w:styleId="afff">
    <w:name w:val="Примечание."/>
    <w:basedOn w:val="a4"/>
    <w:next w:val="Normal"/>
    <w:uiPriority w:val="99"/>
    <w:rsid w:val="00BB2642"/>
  </w:style>
  <w:style w:type="character" w:customStyle="1" w:styleId="afff0">
    <w:name w:val="Продолжение ссылки"/>
    <w:uiPriority w:val="99"/>
    <w:rsid w:val="00BB2642"/>
  </w:style>
  <w:style w:type="paragraph" w:customStyle="1" w:styleId="afff1">
    <w:name w:val="Словарная статья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character" w:customStyle="1" w:styleId="afff2">
    <w:name w:val="Сравнение редакций"/>
    <w:uiPriority w:val="99"/>
    <w:rsid w:val="00BB2642"/>
    <w:rPr>
      <w:color w:val="26282F"/>
    </w:rPr>
  </w:style>
  <w:style w:type="character" w:customStyle="1" w:styleId="afff3">
    <w:name w:val="Сравнение редакций. Добавленный фрагмент"/>
    <w:uiPriority w:val="99"/>
    <w:rsid w:val="00BB2642"/>
    <w:rPr>
      <w:color w:val="000000"/>
      <w:shd w:val="clear" w:color="auto" w:fill="auto"/>
    </w:rPr>
  </w:style>
  <w:style w:type="character" w:customStyle="1" w:styleId="afff4">
    <w:name w:val="Сравнение редакций. Удаленный фрагмент"/>
    <w:uiPriority w:val="99"/>
    <w:rsid w:val="00BB2642"/>
    <w:rPr>
      <w:color w:val="000000"/>
      <w:shd w:val="clear" w:color="auto" w:fill="auto"/>
    </w:rPr>
  </w:style>
  <w:style w:type="paragraph" w:customStyle="1" w:styleId="afff5">
    <w:name w:val="Ссылка на официальную публикацию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afff6">
    <w:name w:val="Ссылка на утративший силу документ"/>
    <w:uiPriority w:val="99"/>
    <w:rsid w:val="00BB2642"/>
    <w:rPr>
      <w:color w:val="auto"/>
    </w:rPr>
  </w:style>
  <w:style w:type="paragraph" w:customStyle="1" w:styleId="afff7">
    <w:name w:val="Текст в таблице"/>
    <w:basedOn w:val="a"/>
    <w:next w:val="Normal"/>
    <w:uiPriority w:val="99"/>
    <w:rsid w:val="00BB2642"/>
    <w:pPr>
      <w:ind w:firstLine="500"/>
    </w:pPr>
  </w:style>
  <w:style w:type="paragraph" w:customStyle="1" w:styleId="afff8">
    <w:name w:val="Текст ЭР (см. также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0"/>
      <w:szCs w:val="20"/>
    </w:rPr>
  </w:style>
  <w:style w:type="paragraph" w:customStyle="1" w:styleId="afff9">
    <w:name w:val="Технический комментарий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463F31"/>
      <w:shd w:val="clear" w:color="auto" w:fill="FFFFA6"/>
    </w:rPr>
  </w:style>
  <w:style w:type="character" w:customStyle="1" w:styleId="afffa">
    <w:name w:val="Утратил силу"/>
    <w:uiPriority w:val="99"/>
    <w:rsid w:val="00BB2642"/>
    <w:rPr>
      <w:strike/>
      <w:color w:val="auto"/>
    </w:rPr>
  </w:style>
  <w:style w:type="paragraph" w:customStyle="1" w:styleId="afffb">
    <w:name w:val="Формул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fffc">
    <w:name w:val="Центрированный (таблица)"/>
    <w:basedOn w:val="a"/>
    <w:next w:val="Normal"/>
    <w:uiPriority w:val="99"/>
    <w:rsid w:val="00BB264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</w:rPr>
  </w:style>
  <w:style w:type="paragraph" w:styleId="Header">
    <w:name w:val="header"/>
    <w:basedOn w:val="Normal"/>
    <w:link w:val="HeaderChar1"/>
    <w:uiPriority w:val="99"/>
    <w:rsid w:val="00BB264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A148A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BB2642"/>
    <w:rPr>
      <w:rFonts w:ascii="Arial" w:hAnsi="Arial" w:cs="Arial"/>
      <w:sz w:val="24"/>
      <w:szCs w:val="24"/>
      <w:lang w:val="ru-RU" w:eastAsia="ru-RU"/>
    </w:rPr>
  </w:style>
  <w:style w:type="paragraph" w:styleId="Footer">
    <w:name w:val="footer"/>
    <w:basedOn w:val="Normal"/>
    <w:link w:val="FooterChar1"/>
    <w:uiPriority w:val="99"/>
    <w:rsid w:val="00BB264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A148A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BB2642"/>
    <w:rPr>
      <w:rFonts w:ascii="Arial" w:hAnsi="Arial" w:cs="Arial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6257DF"/>
    <w:rPr>
      <w:color w:val="0000FF"/>
      <w:u w:val="single"/>
    </w:rPr>
  </w:style>
  <w:style w:type="paragraph" w:customStyle="1" w:styleId="CharChar">
    <w:name w:val="Char Char"/>
    <w:basedOn w:val="Normal"/>
    <w:uiPriority w:val="99"/>
    <w:rsid w:val="00C90F23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16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2688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1202514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5402.0" TargetMode="External"/><Relationship Id="rId14" Type="http://schemas.openxmlformats.org/officeDocument/2006/relationships/hyperlink" Target="garantF1://8805402.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16</Pages>
  <Words>5291</Words>
  <Characters>30159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Galiya K. Fazlova</dc:creator>
  <cp:keywords/>
  <dc:description/>
  <cp:lastModifiedBy>User</cp:lastModifiedBy>
  <cp:revision>8</cp:revision>
  <cp:lastPrinted>2017-07-09T21:31:00Z</cp:lastPrinted>
  <dcterms:created xsi:type="dcterms:W3CDTF">2016-12-06T06:54:00Z</dcterms:created>
  <dcterms:modified xsi:type="dcterms:W3CDTF">2017-07-09T21:40:00Z</dcterms:modified>
</cp:coreProperties>
</file>