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7AF" w:rsidRPr="001D0223" w:rsidRDefault="007E37AF" w:rsidP="001D0223">
      <w:pPr>
        <w:jc w:val="center"/>
        <w:rPr>
          <w:b/>
          <w:bCs/>
          <w:sz w:val="32"/>
          <w:szCs w:val="32"/>
        </w:rPr>
      </w:pPr>
      <w:r w:rsidRPr="001D0223">
        <w:rPr>
          <w:b/>
          <w:bCs/>
          <w:sz w:val="32"/>
          <w:szCs w:val="32"/>
        </w:rPr>
        <w:t>Администрация Большеигнатовского</w:t>
      </w:r>
      <w:r>
        <w:rPr>
          <w:b/>
          <w:bCs/>
          <w:sz w:val="32"/>
          <w:szCs w:val="32"/>
        </w:rPr>
        <w:t xml:space="preserve"> </w:t>
      </w:r>
      <w:r w:rsidRPr="001D0223">
        <w:rPr>
          <w:b/>
          <w:bCs/>
          <w:sz w:val="32"/>
          <w:szCs w:val="32"/>
        </w:rPr>
        <w:t>муниципального района Республики Мордовия</w:t>
      </w:r>
    </w:p>
    <w:p w:rsidR="007E37AF" w:rsidRDefault="007E37AF" w:rsidP="001D0223">
      <w:pPr>
        <w:jc w:val="center"/>
        <w:rPr>
          <w:b/>
          <w:bCs/>
          <w:sz w:val="36"/>
          <w:szCs w:val="36"/>
        </w:rPr>
      </w:pPr>
    </w:p>
    <w:p w:rsidR="007E37AF" w:rsidRDefault="007E37AF" w:rsidP="001D0223">
      <w:pPr>
        <w:jc w:val="center"/>
        <w:rPr>
          <w:b/>
          <w:bCs/>
          <w:sz w:val="36"/>
          <w:szCs w:val="36"/>
        </w:rPr>
      </w:pPr>
    </w:p>
    <w:p w:rsidR="007E37AF" w:rsidRPr="001D0223" w:rsidRDefault="007E37AF" w:rsidP="001D0223">
      <w:pPr>
        <w:pStyle w:val="Heading1"/>
        <w:rPr>
          <w:b/>
          <w:bCs/>
        </w:rPr>
      </w:pPr>
      <w:r w:rsidRPr="001D0223">
        <w:rPr>
          <w:b/>
          <w:bCs/>
        </w:rPr>
        <w:t>ПОСТАНОВЛЕНИЕ</w:t>
      </w:r>
    </w:p>
    <w:p w:rsidR="007E37AF" w:rsidRDefault="007E37AF" w:rsidP="001D0223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7E37AF" w:rsidRDefault="007E37AF" w:rsidP="001D0223">
      <w:pPr>
        <w:rPr>
          <w:b/>
          <w:bCs/>
          <w:sz w:val="28"/>
        </w:rPr>
      </w:pPr>
      <w:r>
        <w:rPr>
          <w:bCs/>
          <w:sz w:val="28"/>
        </w:rPr>
        <w:t>«16» июня 2017  года                                                                                       № 323</w:t>
      </w:r>
    </w:p>
    <w:p w:rsidR="007E37AF" w:rsidRDefault="007E37AF" w:rsidP="001D0223">
      <w:pPr>
        <w:rPr>
          <w:b/>
          <w:bCs/>
          <w:sz w:val="20"/>
        </w:rPr>
      </w:pPr>
    </w:p>
    <w:p w:rsidR="007E37AF" w:rsidRDefault="007E37AF" w:rsidP="001D0223">
      <w:pPr>
        <w:jc w:val="center"/>
        <w:rPr>
          <w:bCs/>
          <w:sz w:val="20"/>
        </w:rPr>
      </w:pPr>
      <w:r>
        <w:rPr>
          <w:bCs/>
          <w:sz w:val="20"/>
        </w:rPr>
        <w:t>с.Большое Игнатово</w:t>
      </w:r>
    </w:p>
    <w:p w:rsidR="007E37AF" w:rsidRDefault="007E37AF" w:rsidP="001D0223">
      <w:pPr>
        <w:jc w:val="center"/>
        <w:rPr>
          <w:bCs/>
          <w:sz w:val="20"/>
        </w:rPr>
      </w:pPr>
    </w:p>
    <w:p w:rsidR="007E37AF" w:rsidRDefault="007E37AF" w:rsidP="001D0223">
      <w:pPr>
        <w:jc w:val="center"/>
        <w:rPr>
          <w:bCs/>
          <w:sz w:val="20"/>
        </w:rPr>
      </w:pPr>
    </w:p>
    <w:p w:rsidR="007E37AF" w:rsidRDefault="007E37AF" w:rsidP="001D0223"/>
    <w:p w:rsidR="007E37AF" w:rsidRDefault="007E37AF" w:rsidP="001D0223">
      <w:pPr>
        <w:pStyle w:val="BodyText"/>
        <w:rPr>
          <w:b w:val="0"/>
        </w:rPr>
      </w:pPr>
      <w:r>
        <w:rPr>
          <w:b w:val="0"/>
        </w:rPr>
        <w:t xml:space="preserve">Об утверждении технологической схемы предоставления </w:t>
      </w:r>
    </w:p>
    <w:p w:rsidR="007E37AF" w:rsidRDefault="007E37AF" w:rsidP="001D0223">
      <w:pPr>
        <w:pStyle w:val="BodyText"/>
        <w:rPr>
          <w:b w:val="0"/>
        </w:rPr>
      </w:pPr>
      <w:r>
        <w:rPr>
          <w:b w:val="0"/>
        </w:rPr>
        <w:t xml:space="preserve">муниципальной услуги «Присвоение, изменение и аннулирование </w:t>
      </w:r>
    </w:p>
    <w:p w:rsidR="007E37AF" w:rsidRDefault="007E37AF" w:rsidP="001D0223">
      <w:pPr>
        <w:pStyle w:val="BodyText"/>
        <w:rPr>
          <w:b w:val="0"/>
        </w:rPr>
      </w:pPr>
      <w:r>
        <w:rPr>
          <w:b w:val="0"/>
        </w:rPr>
        <w:t xml:space="preserve">адресов объекта адресации на территории Большеигнатовского </w:t>
      </w:r>
    </w:p>
    <w:p w:rsidR="007E37AF" w:rsidRDefault="007E37AF" w:rsidP="001D0223">
      <w:pPr>
        <w:pStyle w:val="BodyText"/>
        <w:rPr>
          <w:b w:val="0"/>
        </w:rPr>
      </w:pPr>
      <w:r>
        <w:rPr>
          <w:b w:val="0"/>
        </w:rPr>
        <w:t>сельского поселения»</w:t>
      </w:r>
    </w:p>
    <w:p w:rsidR="007E37AF" w:rsidRDefault="007E37AF" w:rsidP="001D0223">
      <w:pPr>
        <w:rPr>
          <w:sz w:val="28"/>
        </w:rPr>
      </w:pPr>
    </w:p>
    <w:p w:rsidR="007E37AF" w:rsidRDefault="007E37AF" w:rsidP="001D0223">
      <w:pPr>
        <w:jc w:val="both"/>
        <w:rPr>
          <w:bCs/>
          <w:sz w:val="28"/>
        </w:rPr>
      </w:pPr>
      <w:r>
        <w:rPr>
          <w:sz w:val="28"/>
        </w:rPr>
        <w:t xml:space="preserve">         В соответствии с постановление  правительства Российской Федерации от 27.09.2011г. №797 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администрация Большеигнатовского муниципального района </w:t>
      </w:r>
      <w:r>
        <w:rPr>
          <w:bCs/>
          <w:sz w:val="28"/>
        </w:rPr>
        <w:t>ПОСТАНОВЛЯЕТ:</w:t>
      </w:r>
    </w:p>
    <w:p w:rsidR="007E37AF" w:rsidRDefault="007E37AF" w:rsidP="001D0223">
      <w:pPr>
        <w:jc w:val="both"/>
        <w:rPr>
          <w:b/>
          <w:bCs/>
          <w:sz w:val="28"/>
        </w:rPr>
      </w:pPr>
    </w:p>
    <w:p w:rsidR="007E37AF" w:rsidRDefault="007E37AF" w:rsidP="001D0223">
      <w:pPr>
        <w:pStyle w:val="BodyText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Утвердить прилагаемую технологическую схему предоставления муниципальной услуги «Присвоение, изменение и аннулирование адресов объекта адресации на территории Большеигнатовского сельского поселения».</w:t>
      </w:r>
    </w:p>
    <w:p w:rsidR="007E37AF" w:rsidRDefault="007E37AF" w:rsidP="001D0223">
      <w:pPr>
        <w:pStyle w:val="BodyText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7E37AF" w:rsidRDefault="007E37AF" w:rsidP="001D0223">
      <w:pPr>
        <w:pStyle w:val="BodyText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подписания.</w:t>
      </w:r>
    </w:p>
    <w:p w:rsidR="007E37AF" w:rsidRDefault="007E37AF" w:rsidP="001D0223">
      <w:pPr>
        <w:rPr>
          <w:b/>
          <w:bCs/>
          <w:sz w:val="28"/>
        </w:rPr>
      </w:pPr>
    </w:p>
    <w:p w:rsidR="007E37AF" w:rsidRDefault="007E37AF" w:rsidP="001D0223">
      <w:pPr>
        <w:rPr>
          <w:b/>
          <w:bCs/>
          <w:sz w:val="28"/>
        </w:rPr>
      </w:pPr>
    </w:p>
    <w:p w:rsidR="007E37AF" w:rsidRDefault="007E37AF" w:rsidP="001D0223">
      <w:pPr>
        <w:rPr>
          <w:b/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7E37AF" w:rsidRDefault="007E37AF" w:rsidP="001D0223">
      <w:pPr>
        <w:rPr>
          <w:bCs/>
          <w:sz w:val="28"/>
        </w:rPr>
      </w:pPr>
      <w:r>
        <w:rPr>
          <w:bCs/>
          <w:sz w:val="28"/>
        </w:rPr>
        <w:t>муниципального района                                                      Т.Н.Полозова</w:t>
      </w: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1D0223">
      <w:pPr>
        <w:rPr>
          <w:bCs/>
          <w:sz w:val="28"/>
        </w:rPr>
      </w:pPr>
    </w:p>
    <w:p w:rsidR="007E37AF" w:rsidRDefault="007E37AF" w:rsidP="000C674C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"/>
          <w:b w:val="0"/>
          <w:color w:val="000000"/>
        </w:rPr>
      </w:pPr>
      <w:r>
        <w:rPr>
          <w:rStyle w:val="2"/>
          <w:b w:val="0"/>
          <w:color w:val="000000"/>
        </w:rPr>
        <w:t>УТВЕРЖДЕНА</w:t>
      </w:r>
    </w:p>
    <w:p w:rsidR="007E37AF" w:rsidRDefault="007E37AF" w:rsidP="000C674C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"/>
          <w:b w:val="0"/>
          <w:color w:val="000000"/>
        </w:rPr>
      </w:pPr>
      <w:r>
        <w:rPr>
          <w:rStyle w:val="2"/>
          <w:b w:val="0"/>
          <w:color w:val="000000"/>
        </w:rPr>
        <w:t>постановлением администрации</w:t>
      </w:r>
    </w:p>
    <w:p w:rsidR="007E37AF" w:rsidRDefault="007E37AF" w:rsidP="000C674C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"/>
          <w:b w:val="0"/>
          <w:color w:val="000000"/>
        </w:rPr>
      </w:pPr>
      <w:r>
        <w:rPr>
          <w:rStyle w:val="2"/>
          <w:b w:val="0"/>
          <w:color w:val="000000"/>
        </w:rPr>
        <w:t>Большеигнатовского муниципального района</w:t>
      </w:r>
    </w:p>
    <w:p w:rsidR="007E37AF" w:rsidRDefault="007E37AF" w:rsidP="000C674C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"/>
          <w:b w:val="0"/>
          <w:color w:val="000000"/>
        </w:rPr>
      </w:pPr>
      <w:r>
        <w:rPr>
          <w:rStyle w:val="2"/>
          <w:b w:val="0"/>
          <w:color w:val="000000"/>
        </w:rPr>
        <w:t>Республики Мордовия</w:t>
      </w:r>
    </w:p>
    <w:p w:rsidR="007E37AF" w:rsidRPr="00613BDC" w:rsidRDefault="007E37AF" w:rsidP="000C674C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"/>
          <w:b w:val="0"/>
          <w:color w:val="000000"/>
        </w:rPr>
      </w:pPr>
      <w:r>
        <w:rPr>
          <w:rStyle w:val="2"/>
          <w:b w:val="0"/>
          <w:color w:val="000000"/>
        </w:rPr>
        <w:t xml:space="preserve">от «16» июня </w:t>
      </w:r>
      <w:smartTag w:uri="urn:schemas-microsoft-com:office:smarttags" w:element="metricconverter">
        <w:smartTagPr>
          <w:attr w:name="ProductID" w:val="2017 г"/>
        </w:smartTagPr>
        <w:r>
          <w:rPr>
            <w:rStyle w:val="2"/>
            <w:b w:val="0"/>
            <w:color w:val="000000"/>
          </w:rPr>
          <w:t>2017 г</w:t>
        </w:r>
      </w:smartTag>
      <w:r>
        <w:rPr>
          <w:rStyle w:val="2"/>
          <w:b w:val="0"/>
          <w:color w:val="000000"/>
        </w:rPr>
        <w:t>. № 323</w:t>
      </w:r>
    </w:p>
    <w:p w:rsidR="007E37AF" w:rsidRDefault="007E37AF" w:rsidP="001D022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color w:val="000000"/>
        </w:rPr>
      </w:pPr>
    </w:p>
    <w:p w:rsidR="007E37AF" w:rsidRPr="000A7F6F" w:rsidRDefault="007E37AF" w:rsidP="001D022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color w:val="000000"/>
          <w:sz w:val="28"/>
          <w:szCs w:val="28"/>
        </w:rPr>
      </w:pPr>
      <w:r w:rsidRPr="000A7F6F">
        <w:rPr>
          <w:rStyle w:val="2"/>
          <w:color w:val="000000"/>
          <w:sz w:val="28"/>
          <w:szCs w:val="28"/>
        </w:rPr>
        <w:t>ТЕХНОЛОГИЧЕСКАЯ СХЕМА</w:t>
      </w:r>
    </w:p>
    <w:p w:rsidR="007E37AF" w:rsidRPr="000A7F6F" w:rsidRDefault="007E37AF" w:rsidP="001D022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color w:val="000000"/>
          <w:sz w:val="28"/>
          <w:szCs w:val="28"/>
        </w:rPr>
      </w:pPr>
      <w:r w:rsidRPr="000A7F6F">
        <w:rPr>
          <w:rStyle w:val="2"/>
          <w:color w:val="000000"/>
          <w:sz w:val="28"/>
          <w:szCs w:val="28"/>
        </w:rPr>
        <w:t>предоставления муниципальной услуги</w:t>
      </w:r>
    </w:p>
    <w:p w:rsidR="007E37AF" w:rsidRDefault="007E37AF" w:rsidP="000A7F6F">
      <w:pPr>
        <w:pStyle w:val="BodyText"/>
        <w:jc w:val="center"/>
        <w:rPr>
          <w:szCs w:val="28"/>
        </w:rPr>
      </w:pPr>
      <w:r w:rsidRPr="000A7F6F">
        <w:rPr>
          <w:rStyle w:val="2"/>
          <w:color w:val="000000"/>
          <w:sz w:val="28"/>
          <w:szCs w:val="28"/>
        </w:rPr>
        <w:t>«</w:t>
      </w:r>
      <w:r w:rsidRPr="000A7F6F">
        <w:rPr>
          <w:szCs w:val="28"/>
        </w:rPr>
        <w:t>Присвоение, изменение и аннулирование</w:t>
      </w:r>
      <w:r>
        <w:rPr>
          <w:szCs w:val="28"/>
        </w:rPr>
        <w:t xml:space="preserve"> </w:t>
      </w:r>
      <w:r w:rsidRPr="000A7F6F">
        <w:rPr>
          <w:szCs w:val="28"/>
        </w:rPr>
        <w:t xml:space="preserve">адресов объекта адресации </w:t>
      </w:r>
    </w:p>
    <w:p w:rsidR="007E37AF" w:rsidRPr="000A7F6F" w:rsidRDefault="007E37AF" w:rsidP="000A7F6F">
      <w:pPr>
        <w:pStyle w:val="BodyText"/>
        <w:jc w:val="center"/>
        <w:rPr>
          <w:szCs w:val="28"/>
        </w:rPr>
      </w:pPr>
      <w:r w:rsidRPr="000A7F6F">
        <w:rPr>
          <w:szCs w:val="28"/>
        </w:rPr>
        <w:t>на территории Большеигнатовского</w:t>
      </w:r>
      <w:r>
        <w:rPr>
          <w:szCs w:val="28"/>
        </w:rPr>
        <w:t xml:space="preserve"> </w:t>
      </w:r>
      <w:r w:rsidRPr="000A7F6F">
        <w:rPr>
          <w:szCs w:val="28"/>
        </w:rPr>
        <w:t>сельского поселения»</w:t>
      </w:r>
    </w:p>
    <w:p w:rsidR="007E37AF" w:rsidRDefault="007E37AF" w:rsidP="000A7F6F">
      <w:pPr>
        <w:pStyle w:val="21"/>
        <w:shd w:val="clear" w:color="auto" w:fill="auto"/>
        <w:spacing w:before="0" w:after="0" w:line="240" w:lineRule="auto"/>
      </w:pPr>
    </w:p>
    <w:p w:rsidR="007E37AF" w:rsidRDefault="007E37AF" w:rsidP="001D0223">
      <w:pPr>
        <w:pStyle w:val="21"/>
        <w:shd w:val="clear" w:color="auto" w:fill="auto"/>
        <w:spacing w:before="0" w:after="0" w:line="240" w:lineRule="auto"/>
        <w:jc w:val="center"/>
      </w:pPr>
      <w:r>
        <w:rPr>
          <w:rStyle w:val="a"/>
          <w:color w:val="000000"/>
          <w:sz w:val="24"/>
          <w:szCs w:val="24"/>
        </w:rPr>
        <w:t>Раздел 1. «Общие сведения о муниципальной услуге»</w:t>
      </w:r>
    </w:p>
    <w:p w:rsidR="007E37AF" w:rsidRDefault="007E37AF" w:rsidP="001D0223">
      <w:pPr>
        <w:pStyle w:val="21"/>
        <w:shd w:val="clear" w:color="auto" w:fill="auto"/>
        <w:spacing w:before="0" w:after="0" w:line="240" w:lineRule="auto"/>
        <w:ind w:left="80"/>
      </w:pPr>
    </w:p>
    <w:tbl>
      <w:tblPr>
        <w:tblW w:w="0" w:type="auto"/>
        <w:tblInd w:w="75" w:type="dxa"/>
        <w:tblLayout w:type="fixed"/>
        <w:tblLook w:val="0000"/>
      </w:tblPr>
      <w:tblGrid>
        <w:gridCol w:w="737"/>
        <w:gridCol w:w="4384"/>
        <w:gridCol w:w="4708"/>
      </w:tblGrid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18"/>
                <w:szCs w:val="18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A7F6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A7F6F">
              <w:rPr>
                <w:b w:val="0"/>
                <w:sz w:val="24"/>
                <w:szCs w:val="24"/>
              </w:rPr>
              <w:t>Администрация</w:t>
            </w:r>
            <w:r>
              <w:rPr>
                <w:b w:val="0"/>
                <w:sz w:val="24"/>
                <w:szCs w:val="24"/>
              </w:rPr>
              <w:t xml:space="preserve"> Большеигнатовского муниципального района Республики Мордовия</w:t>
            </w:r>
          </w:p>
        </w:tc>
      </w:tr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18"/>
                <w:szCs w:val="18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napToGrid w:val="0"/>
              <w:spacing w:before="0" w:after="0" w:line="240" w:lineRule="auto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</w:tr>
      <w:tr w:rsidR="007E37AF" w:rsidTr="00707413">
        <w:trPr>
          <w:trHeight w:val="6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sz w:val="18"/>
                <w:szCs w:val="18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A7F6F" w:rsidRDefault="007E37AF" w:rsidP="000A7F6F">
            <w:pPr>
              <w:pStyle w:val="BodyText"/>
              <w:rPr>
                <w:b w:val="0"/>
                <w:sz w:val="24"/>
              </w:rPr>
            </w:pPr>
            <w:bookmarkStart w:id="0" w:name="__DdeLink__23787_1979343304"/>
            <w:bookmarkEnd w:id="0"/>
            <w:r w:rsidRPr="000A7F6F">
              <w:rPr>
                <w:b w:val="0"/>
                <w:sz w:val="24"/>
              </w:rPr>
              <w:t>Присвоение, изменение и аннулирование</w:t>
            </w:r>
            <w:r>
              <w:rPr>
                <w:b w:val="0"/>
                <w:sz w:val="24"/>
              </w:rPr>
              <w:t xml:space="preserve"> </w:t>
            </w:r>
            <w:r w:rsidRPr="000A7F6F">
              <w:rPr>
                <w:b w:val="0"/>
                <w:sz w:val="24"/>
              </w:rPr>
              <w:t>адресов объекта адресации на территории Большеигнатовского сельского поселения</w:t>
            </w:r>
          </w:p>
        </w:tc>
      </w:tr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sz w:val="18"/>
                <w:szCs w:val="18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shd w:val="clear" w:color="auto" w:fill="FFFFFF"/>
              <w:textAlignment w:val="baseline"/>
            </w:pPr>
            <w:r w:rsidRPr="000A7F6F">
              <w:t>Присвоение, изменение и аннулирование</w:t>
            </w:r>
            <w:r>
              <w:rPr>
                <w:b/>
              </w:rPr>
              <w:t xml:space="preserve"> </w:t>
            </w:r>
            <w:r w:rsidRPr="000A7F6F">
              <w:t>адресов объекта адресации на территории Большеигнатовского сельского поселения</w:t>
            </w:r>
          </w:p>
        </w:tc>
      </w:tr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18"/>
                <w:szCs w:val="18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A7F6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Административный регламент по предоставлению муниципальной услуги «Присвоение, изменение и аннулирование адресов объекта адресации на территории Большеигнатовского сельского поселения», утвержден постановлением от 20 апреля 2015 года №17</w:t>
            </w:r>
          </w:p>
        </w:tc>
      </w:tr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CC6941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C6941">
              <w:rPr>
                <w:b w:val="0"/>
                <w:color w:val="000000"/>
                <w:sz w:val="24"/>
                <w:szCs w:val="24"/>
              </w:rPr>
              <w:t>Нет</w:t>
            </w:r>
          </w:p>
        </w:tc>
      </w:tr>
      <w:tr w:rsidR="007E37AF" w:rsidTr="00707413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CC6941" w:rsidRDefault="007E37AF" w:rsidP="0070741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CC6941">
              <w:rPr>
                <w:b w:val="0"/>
                <w:sz w:val="24"/>
                <w:szCs w:val="24"/>
              </w:rPr>
              <w:t>Нет</w:t>
            </w:r>
          </w:p>
        </w:tc>
      </w:tr>
    </w:tbl>
    <w:p w:rsidR="007E37AF" w:rsidRDefault="007E37AF" w:rsidP="001D0223">
      <w:pPr>
        <w:sectPr w:rsidR="007E37AF">
          <w:pgSz w:w="11906" w:h="16838"/>
          <w:pgMar w:top="1134" w:right="1134" w:bottom="1134" w:left="1134" w:header="720" w:footer="720" w:gutter="0"/>
          <w:cols w:space="720"/>
          <w:docGrid w:linePitch="600" w:charSpace="32768"/>
        </w:sectPr>
      </w:pPr>
    </w:p>
    <w:p w:rsidR="007E37AF" w:rsidRPr="00CC6941" w:rsidRDefault="007E37AF" w:rsidP="001D0223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CC6941">
        <w:rPr>
          <w:rStyle w:val="a0"/>
          <w:b/>
          <w:color w:val="000000"/>
          <w:sz w:val="24"/>
          <w:szCs w:val="24"/>
        </w:rPr>
        <w:t xml:space="preserve">Раздел </w:t>
      </w:r>
      <w:r>
        <w:rPr>
          <w:rStyle w:val="a0"/>
          <w:b/>
          <w:color w:val="000000"/>
          <w:sz w:val="24"/>
          <w:szCs w:val="24"/>
        </w:rPr>
        <w:t>2</w:t>
      </w:r>
      <w:r w:rsidRPr="00CC6941">
        <w:rPr>
          <w:rStyle w:val="a0"/>
          <w:b/>
          <w:color w:val="000000"/>
          <w:sz w:val="24"/>
          <w:szCs w:val="24"/>
        </w:rPr>
        <w:t>. «Общие сведения о «подуслугах»</w:t>
      </w:r>
    </w:p>
    <w:p w:rsidR="007E37AF" w:rsidRDefault="007E37AF" w:rsidP="001D0223"/>
    <w:tbl>
      <w:tblPr>
        <w:tblW w:w="0" w:type="auto"/>
        <w:tblInd w:w="-5" w:type="dxa"/>
        <w:tblLayout w:type="fixed"/>
        <w:tblLook w:val="0000"/>
      </w:tblPr>
      <w:tblGrid>
        <w:gridCol w:w="1079"/>
        <w:gridCol w:w="1058"/>
        <w:gridCol w:w="1057"/>
        <w:gridCol w:w="1484"/>
        <w:gridCol w:w="1452"/>
        <w:gridCol w:w="1452"/>
        <w:gridCol w:w="1479"/>
        <w:gridCol w:w="1479"/>
        <w:gridCol w:w="1479"/>
        <w:gridCol w:w="1242"/>
        <w:gridCol w:w="1252"/>
      </w:tblGrid>
      <w:tr w:rsidR="007E37AF" w:rsidTr="00707413">
        <w:tc>
          <w:tcPr>
            <w:tcW w:w="2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предоставления в зависимости от условий</w:t>
            </w:r>
          </w:p>
        </w:tc>
        <w:tc>
          <w:tcPr>
            <w:tcW w:w="1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Основания отказа в приеме документов</w:t>
            </w: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Основания отказа в предоставлении «подуслуги»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Основания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приостановления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предоставления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«подуслуги»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приостановления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предоставления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«подуслуги»"</w:t>
            </w:r>
          </w:p>
        </w:tc>
        <w:tc>
          <w:tcPr>
            <w:tcW w:w="44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Плата за предоставление «подуслуги»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обращения за получением «подуслуги»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получения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результата</w:t>
            </w:r>
          </w:p>
          <w:p w:rsidR="007E37AF" w:rsidRDefault="007E37AF" w:rsidP="00707413">
            <w:pPr>
              <w:jc w:val="center"/>
            </w:pPr>
            <w:r>
              <w:rPr>
                <w:sz w:val="20"/>
                <w:szCs w:val="20"/>
              </w:rPr>
              <w:t>«подуслуги»</w:t>
            </w:r>
          </w:p>
        </w:tc>
      </w:tr>
      <w:tr w:rsidR="007E37AF" w:rsidTr="00707413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платы (государственной пошлины)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КБК для взимания платы (государственной пошлины), в том числе через МФЦ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37AF" w:rsidTr="00707413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</w:tr>
      <w:tr w:rsidR="007E37AF" w:rsidTr="00707413">
        <w:tc>
          <w:tcPr>
            <w:tcW w:w="145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List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5pt1"/>
                <w:rFonts w:cs="Times New Roman"/>
                <w:sz w:val="18"/>
                <w:szCs w:val="18"/>
              </w:rPr>
              <w:t xml:space="preserve">1.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«подуслуги» 1:</w:t>
            </w:r>
          </w:p>
          <w:p w:rsidR="007E37AF" w:rsidRDefault="007E37AF" w:rsidP="00CC6941">
            <w:pPr>
              <w:jc w:val="center"/>
            </w:pPr>
            <w:r>
              <w:rPr>
                <w:sz w:val="18"/>
                <w:szCs w:val="18"/>
              </w:rPr>
              <w:t>1.  Присвоение адреса объекту адресации</w:t>
            </w:r>
          </w:p>
        </w:tc>
      </w:tr>
      <w:tr w:rsidR="007E37AF" w:rsidRPr="007867A4" w:rsidTr="00707413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both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18 рабочих дней со дня поступления заявления.</w:t>
            </w: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both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18 рабочих дней со дня поступления заявления.</w:t>
            </w: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483E78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1)документы в установленных законодательством случаях не скреплены печатями, имеют ненадлежащие подписи сторон или определенных законодательством должностных лиц (либо подписи отсутствуют);         2)тексты документов написаны неразборчиво, наименования юридических лиц, адреса их мест нахождения, должности, фамилии, имена, отчества физических лиц, адреса их мест жительства указаны неполностью, с сокращениями, в документах имеютсяподчистки, приписки, зачеркнутые слова и иные не оговоренные исправления;        3)документы заполнены карандашом;       4)документы имеют серьезные повреждения, наличие которых не позволяет однозначно истолковать их содержание.</w:t>
            </w:r>
          </w:p>
          <w:p w:rsidR="007E37AF" w:rsidRPr="007867A4" w:rsidRDefault="007E37AF" w:rsidP="00483E78">
            <w:pPr>
              <w:tabs>
                <w:tab w:val="left" w:pos="993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BE6739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1)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 заявления от заявителя о прекращении рассмотрении его обращения;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2)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установление факта предоставления заявителем недостоверных сведений по результатам запросов в органы и организации, в распоряжении которых находятся документы (сведения), необходимые для предоставления муниципальной услуги;</w:t>
            </w:r>
          </w:p>
          <w:p w:rsidR="007E37AF" w:rsidRPr="007867A4" w:rsidRDefault="007E37AF" w:rsidP="00BE6739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 заявлением о присвоении объекту адресации адреса обратилось лицо, не указанное в </w:t>
            </w:r>
            <w:hyperlink r:id="rId5" w:history="1">
              <w:r w:rsidRPr="007867A4">
                <w:rPr>
                  <w:rFonts w:ascii="Times New Roman" w:hAnsi="Times New Roman"/>
                  <w:bCs/>
                  <w:color w:val="000000"/>
                  <w:sz w:val="20"/>
                  <w:szCs w:val="20"/>
                </w:rPr>
                <w:t>пункте 4 подраздела 2 раздела 1</w:t>
              </w:r>
            </w:hyperlink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;</w:t>
            </w:r>
          </w:p>
          <w:p w:rsidR="007E37AF" w:rsidRPr="007867A4" w:rsidRDefault="007E37AF" w:rsidP="00BE6739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 соответствующий документ не был представлен заявителем (представителем заявителя) по собственной инициативе;</w:t>
            </w:r>
          </w:p>
          <w:p w:rsidR="007E37AF" w:rsidRPr="00094C94" w:rsidRDefault="007E37AF" w:rsidP="00BE6739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      5)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документы, обязанность по предоставлению которых для присвоения объекту адресации адреса возложена на заявителя (представителя заявителя), выданы с нарушением порядка, установленного законодательством Российской Федерации;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6)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отсутствуют случаи и условия для присвоения объекту адресации адреса, указанные в 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подпунктах 1, 2, 3 пункта 16 подраздела 1 раздела 2.</w:t>
            </w:r>
          </w:p>
          <w:p w:rsidR="007E37AF" w:rsidRPr="007867A4" w:rsidRDefault="007E37AF" w:rsidP="00BE6739">
            <w:pPr>
              <w:pStyle w:val="a1"/>
              <w:ind w:firstLine="0"/>
              <w:rPr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нет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-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bCs/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нет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7867A4">
              <w:rPr>
                <w:bCs/>
                <w:sz w:val="20"/>
                <w:szCs w:val="20"/>
              </w:rPr>
              <w:t>-</w:t>
            </w: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7867A4">
              <w:rPr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094C9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дминистрация Большеигнатовского муниципального района </w:t>
            </w:r>
            <w:r w:rsidRPr="007867A4">
              <w:rPr>
                <w:sz w:val="20"/>
                <w:szCs w:val="20"/>
              </w:rPr>
              <w:t>(лично, через представителя, почтовым отправлением)</w:t>
            </w: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 xml:space="preserve">МФЦ (лично, через представителя) 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094C9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дминистрация Большеигнатовского муниципального района </w:t>
            </w:r>
            <w:r w:rsidRPr="007867A4">
              <w:rPr>
                <w:sz w:val="20"/>
                <w:szCs w:val="20"/>
              </w:rPr>
              <w:t>(на бумажном носителе)</w:t>
            </w: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МФЦ (на бумажном носителе)</w:t>
            </w: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</w:p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</w:tr>
      <w:tr w:rsidR="007E37AF" w:rsidRPr="007867A4" w:rsidTr="009D4F5F">
        <w:tc>
          <w:tcPr>
            <w:tcW w:w="145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414CDC">
            <w:pPr>
              <w:pStyle w:val="List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5pt1"/>
                <w:rFonts w:cs="Times New Roman"/>
                <w:sz w:val="18"/>
                <w:szCs w:val="18"/>
              </w:rPr>
              <w:t xml:space="preserve">1.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«подуслуги» 2:</w:t>
            </w:r>
          </w:p>
          <w:p w:rsidR="007E37AF" w:rsidRPr="00094C94" w:rsidRDefault="007E37AF" w:rsidP="00C476DB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2.  Изменение адреса объекта адресации</w:t>
            </w:r>
          </w:p>
        </w:tc>
      </w:tr>
      <w:tr w:rsidR="007E37AF" w:rsidRPr="007867A4" w:rsidTr="00707413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C476DB">
            <w:pPr>
              <w:jc w:val="both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18 рабочих дней со дня поступления заявления.</w:t>
            </w:r>
          </w:p>
          <w:p w:rsidR="007E37AF" w:rsidRPr="007867A4" w:rsidRDefault="007E37AF" w:rsidP="0070741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C476DB">
            <w:pPr>
              <w:jc w:val="both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18 рабочих дней со дня поступления заявления.</w:t>
            </w:r>
          </w:p>
          <w:p w:rsidR="007E37AF" w:rsidRPr="007867A4" w:rsidRDefault="007E37AF" w:rsidP="0070741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C476DB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1)документы в установленных законодательством случаях не скреплены печатями, имеют ненадлежащие подписи сторон или определенных законодательством должностных лиц (либо подписи отсутствуют);         2)тексты документов написаны неразборчиво, наименования юридических лиц, адреса их мест нахождения, должности, фамилии, имена, отчества физических лиц, адреса их мест жительства указаны неполностью, с сокращениями, в документах имеютсяподчистки, приписки, зачеркнутые слова и иные не оговоренные исправления;        3)документы заполнены карандашом;       4)документы имеют серьезные повреждения, наличие которых не позволяет однозначно истолковать их содержание.</w:t>
            </w:r>
          </w:p>
          <w:p w:rsidR="007E37AF" w:rsidRPr="007867A4" w:rsidRDefault="007E37AF" w:rsidP="00483E78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BE6739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1)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 заявления от заявителя о прекращении рассмотрении его обращения;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2)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установление факта предоставления заявителем недостоверных сведений по результатам запросов в органы и организации, в распоряжении которых находятся документы (сведения), необходимые для предоставления муниципальной услуги;</w:t>
            </w:r>
          </w:p>
          <w:p w:rsidR="007E37AF" w:rsidRPr="007867A4" w:rsidRDefault="007E37AF" w:rsidP="00BE6739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заявлением о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 изменении адреса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объекта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адресации обратилось лицо, не указанное в </w:t>
            </w:r>
            <w:hyperlink r:id="rId6" w:history="1">
              <w:r w:rsidRPr="007867A4">
                <w:rPr>
                  <w:rFonts w:ascii="Times New Roman" w:hAnsi="Times New Roman"/>
                  <w:bCs/>
                  <w:color w:val="000000"/>
                  <w:sz w:val="20"/>
                  <w:szCs w:val="20"/>
                </w:rPr>
                <w:t>пункте 4 подраздела 2 раздела 1</w:t>
              </w:r>
            </w:hyperlink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;</w:t>
            </w:r>
          </w:p>
          <w:p w:rsidR="007E37AF" w:rsidRPr="007867A4" w:rsidRDefault="007E37AF" w:rsidP="00BE6739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ответ на межведомственный запрос свидетельствует об отсутствии документа и (или) информации, необходимых для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изменения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объекту адресации адреса и соответствующий документ не был представлен заявителем (представителем заявителя) по собственной инициативе;</w:t>
            </w:r>
          </w:p>
          <w:p w:rsidR="007E37AF" w:rsidRPr="00094C94" w:rsidRDefault="007E37AF" w:rsidP="00BE6739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      5)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документы, обязанность по предоставлению которых для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изменения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объекту адресации адреса возложена на заявителя (представителя заявителя), выданы с нарушением порядка, установленного законодательством Российской Федерации;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6)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отсутствуют случаи и условия для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изменения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объекту адресации адреса, указанные в 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подпунктах 1, 2, 3 пункта 16 подраздела 1 раздела 2.</w:t>
            </w:r>
          </w:p>
          <w:p w:rsidR="007E37AF" w:rsidRDefault="007E37AF" w:rsidP="00BE6739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BE6739">
            <w:pPr>
              <w:jc w:val="center"/>
              <w:rPr>
                <w:sz w:val="20"/>
                <w:szCs w:val="20"/>
              </w:rPr>
            </w:pPr>
            <w:r w:rsidRPr="00094C9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дминистрация Большеигнатовского муниципального района </w:t>
            </w:r>
            <w:r w:rsidRPr="007867A4">
              <w:rPr>
                <w:sz w:val="20"/>
                <w:szCs w:val="20"/>
              </w:rPr>
              <w:t>(лично, через представителя, почтовым отправлением)</w:t>
            </w:r>
          </w:p>
          <w:p w:rsidR="007E37AF" w:rsidRPr="00094C94" w:rsidRDefault="007E37AF" w:rsidP="00BE6739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МФЦ (лично, через представителя)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7867A4" w:rsidRDefault="007E37AF" w:rsidP="00BE6739">
            <w:pPr>
              <w:jc w:val="center"/>
              <w:rPr>
                <w:sz w:val="20"/>
                <w:szCs w:val="20"/>
              </w:rPr>
            </w:pPr>
            <w:r w:rsidRPr="00094C9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дминистрация Большеигнатовского муниципального района </w:t>
            </w:r>
            <w:r w:rsidRPr="007867A4">
              <w:rPr>
                <w:sz w:val="20"/>
                <w:szCs w:val="20"/>
              </w:rPr>
              <w:t>(на бумажном носителе)</w:t>
            </w:r>
          </w:p>
          <w:p w:rsidR="007E37AF" w:rsidRPr="007867A4" w:rsidRDefault="007E37AF" w:rsidP="00BE6739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МФЦ (на бумажном носителе)</w:t>
            </w:r>
          </w:p>
          <w:p w:rsidR="007E37AF" w:rsidRPr="007867A4" w:rsidRDefault="007E37AF" w:rsidP="00BE6739">
            <w:pPr>
              <w:jc w:val="center"/>
              <w:rPr>
                <w:sz w:val="20"/>
                <w:szCs w:val="20"/>
              </w:rPr>
            </w:pPr>
          </w:p>
          <w:p w:rsidR="007E37AF" w:rsidRPr="00094C94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</w:tr>
      <w:tr w:rsidR="007E37AF" w:rsidRPr="007867A4" w:rsidTr="009D4F5F">
        <w:tc>
          <w:tcPr>
            <w:tcW w:w="145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BE6739">
            <w:pPr>
              <w:pStyle w:val="List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85pt1"/>
                <w:rFonts w:cs="Times New Roman"/>
                <w:sz w:val="18"/>
                <w:szCs w:val="18"/>
              </w:rPr>
              <w:t xml:space="preserve">1.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«подуслуги» 3:</w:t>
            </w:r>
          </w:p>
          <w:p w:rsidR="007E37AF" w:rsidRPr="00094C94" w:rsidRDefault="007E37AF" w:rsidP="00BE6739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3.  Аннулирование адреса объекта адресации</w:t>
            </w:r>
          </w:p>
        </w:tc>
      </w:tr>
      <w:tr w:rsidR="007E37AF" w:rsidRPr="007867A4" w:rsidTr="00707413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C476DB">
            <w:pPr>
              <w:jc w:val="both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18 рабочих дней со дня поступления заявления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C476DB">
            <w:pPr>
              <w:jc w:val="both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18 рабочих дней со дня поступления заявления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A35162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1)документы в установленных законодательством случаях не скреплены печатями, имеют ненадлежащие подписи сторон или определенных законодательством должностных лиц (либо подписи отсутствуют);         2)тексты документов написаны неразборчиво, наименования юридических лиц, адреса их мест нахождения, должности, фамилии, имена, отчества физических лиц, адреса их мест жительства указаны неполностью, с сокращениями, в документах имеютсяподчистки, приписки, зачеркнутые слова и иные не оговоренные исправления;        3)документы заполнены карандашом;       4)документы имеют серьезные повреждения, наличие которых не позволяет однозначно истолковать их содержание.</w:t>
            </w:r>
          </w:p>
          <w:p w:rsidR="007E37AF" w:rsidRPr="007867A4" w:rsidRDefault="007E37AF" w:rsidP="00C476DB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A35162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1)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 заявления от заявителя о прекращении рассмотрении его обращения;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2)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установление факта предоставления заявителем недостоверных сведений по результатам запросов в органы и организации, в распоряжении которых находятся документы (сведения), необходимые для предоставления муниципальной услуги;</w:t>
            </w:r>
          </w:p>
          <w:p w:rsidR="007E37AF" w:rsidRPr="007867A4" w:rsidRDefault="007E37AF" w:rsidP="00A35162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заявлением о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 изменении адреса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объекта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адресации обратилось лицо, не указанное в </w:t>
            </w:r>
            <w:hyperlink r:id="rId7" w:history="1">
              <w:r w:rsidRPr="007867A4">
                <w:rPr>
                  <w:rFonts w:ascii="Times New Roman" w:hAnsi="Times New Roman"/>
                  <w:bCs/>
                  <w:color w:val="000000"/>
                  <w:sz w:val="20"/>
                  <w:szCs w:val="20"/>
                </w:rPr>
                <w:t>пункте 4 подраздела 2 раздела 1</w:t>
              </w:r>
            </w:hyperlink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;</w:t>
            </w:r>
          </w:p>
          <w:p w:rsidR="007E37AF" w:rsidRPr="007867A4" w:rsidRDefault="007E37AF" w:rsidP="00A35162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ответ на межведомственный запрос свидетельствует об отсутствии документа и (или) информации, необходимых для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изменения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объекту адресации адреса и соответствующий документ не был представлен заявителем (представителем заявителя) по собственной инициативе;</w:t>
            </w:r>
          </w:p>
          <w:p w:rsidR="007E37AF" w:rsidRPr="00094C94" w:rsidRDefault="007E37AF" w:rsidP="00A35162">
            <w:pPr>
              <w:pStyle w:val="a1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      5)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документы, обязанность по предоставлению которых для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изменения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объекту адресации адреса возложена на заявителя (представителя заявителя), выданы с нарушением порядка, установленного законодательством Российской Федерации;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6)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отсутствуют случаи и условия для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изменения</w:t>
            </w:r>
            <w:r w:rsidRPr="007867A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объекту адресации адреса, указанные в </w:t>
            </w:r>
            <w:r w:rsidRPr="007867A4">
              <w:rPr>
                <w:rFonts w:ascii="Times New Roman" w:hAnsi="Times New Roman"/>
                <w:color w:val="000000"/>
                <w:sz w:val="20"/>
                <w:szCs w:val="20"/>
              </w:rPr>
              <w:t>подпунктах 1, 2, 3 пункта 16 подраздела 1 раздела 2.</w:t>
            </w:r>
          </w:p>
          <w:p w:rsidR="007E37AF" w:rsidRDefault="007E37AF" w:rsidP="00BE6739">
            <w:pPr>
              <w:pStyle w:val="a1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867A4" w:rsidRDefault="007E37AF" w:rsidP="00A35162">
            <w:pPr>
              <w:jc w:val="center"/>
              <w:rPr>
                <w:sz w:val="20"/>
                <w:szCs w:val="20"/>
              </w:rPr>
            </w:pPr>
            <w:r w:rsidRPr="00094C9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дминистрация Большеигнатовского муниципального района </w:t>
            </w:r>
            <w:r w:rsidRPr="007867A4">
              <w:rPr>
                <w:sz w:val="20"/>
                <w:szCs w:val="20"/>
              </w:rPr>
              <w:t>(лично, через представителя, почтовым отправлением)</w:t>
            </w:r>
          </w:p>
          <w:p w:rsidR="007E37AF" w:rsidRPr="00094C94" w:rsidRDefault="007E37AF" w:rsidP="00A35162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МФЦ (лично, через представителя)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7867A4" w:rsidRDefault="007E37AF" w:rsidP="00A35162">
            <w:pPr>
              <w:jc w:val="center"/>
              <w:rPr>
                <w:sz w:val="20"/>
                <w:szCs w:val="20"/>
              </w:rPr>
            </w:pPr>
            <w:r w:rsidRPr="00094C9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дминистрация Большеигнатовского муниципального района </w:t>
            </w:r>
            <w:r w:rsidRPr="007867A4">
              <w:rPr>
                <w:sz w:val="20"/>
                <w:szCs w:val="20"/>
              </w:rPr>
              <w:t>(на бумажном носителе)</w:t>
            </w:r>
          </w:p>
          <w:p w:rsidR="007E37AF" w:rsidRPr="007867A4" w:rsidRDefault="007E37AF" w:rsidP="00A35162">
            <w:pPr>
              <w:jc w:val="center"/>
              <w:rPr>
                <w:sz w:val="20"/>
                <w:szCs w:val="20"/>
              </w:rPr>
            </w:pPr>
            <w:r w:rsidRPr="007867A4">
              <w:rPr>
                <w:sz w:val="20"/>
                <w:szCs w:val="20"/>
              </w:rPr>
              <w:t>МФЦ (на бумажном носителе)</w:t>
            </w:r>
          </w:p>
          <w:p w:rsidR="007E37AF" w:rsidRPr="00094C94" w:rsidRDefault="007E37AF" w:rsidP="00BE6739">
            <w:pPr>
              <w:jc w:val="center"/>
              <w:rPr>
                <w:sz w:val="20"/>
                <w:szCs w:val="20"/>
              </w:rPr>
            </w:pPr>
          </w:p>
        </w:tc>
      </w:tr>
    </w:tbl>
    <w:p w:rsidR="007E37AF" w:rsidRPr="007867A4" w:rsidRDefault="007E37AF" w:rsidP="001D0223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7E37AF" w:rsidRPr="007867A4" w:rsidRDefault="007E37AF" w:rsidP="001D0223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7E37AF" w:rsidRDefault="007E37AF" w:rsidP="001D0223">
      <w:pPr>
        <w:pStyle w:val="10"/>
        <w:shd w:val="clear" w:color="auto" w:fill="auto"/>
        <w:spacing w:line="240" w:lineRule="auto"/>
        <w:jc w:val="center"/>
      </w:pPr>
    </w:p>
    <w:p w:rsidR="007E37AF" w:rsidRDefault="007E37AF" w:rsidP="001D0223">
      <w:pPr>
        <w:pStyle w:val="10"/>
        <w:shd w:val="clear" w:color="auto" w:fill="auto"/>
        <w:spacing w:line="240" w:lineRule="auto"/>
        <w:jc w:val="center"/>
      </w:pPr>
    </w:p>
    <w:p w:rsidR="007E37AF" w:rsidRPr="00390144" w:rsidRDefault="007E37AF" w:rsidP="001D0223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390144">
        <w:rPr>
          <w:rStyle w:val="a0"/>
          <w:b/>
          <w:color w:val="000000"/>
          <w:sz w:val="24"/>
          <w:szCs w:val="24"/>
        </w:rPr>
        <w:t>Раздел 3. «Сведения о заявителях «подуслуги»</w:t>
      </w:r>
    </w:p>
    <w:p w:rsidR="007E37AF" w:rsidRDefault="007E37AF" w:rsidP="001D0223">
      <w:pPr>
        <w:pStyle w:val="10"/>
        <w:shd w:val="clear" w:color="auto" w:fill="auto"/>
        <w:spacing w:line="240" w:lineRule="auto"/>
        <w:jc w:val="center"/>
      </w:pPr>
    </w:p>
    <w:tbl>
      <w:tblPr>
        <w:tblW w:w="0" w:type="auto"/>
        <w:tblInd w:w="-5" w:type="dxa"/>
        <w:tblLayout w:type="fixed"/>
        <w:tblLook w:val="0000"/>
      </w:tblPr>
      <w:tblGrid>
        <w:gridCol w:w="5"/>
        <w:gridCol w:w="491"/>
        <w:gridCol w:w="1398"/>
        <w:gridCol w:w="1991"/>
        <w:gridCol w:w="2556"/>
        <w:gridCol w:w="1854"/>
        <w:gridCol w:w="1912"/>
        <w:gridCol w:w="1945"/>
        <w:gridCol w:w="2366"/>
      </w:tblGrid>
      <w:tr w:rsidR="007E37AF" w:rsidTr="00707413">
        <w:tc>
          <w:tcPr>
            <w:tcW w:w="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«подуслуги»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заявителя соответствующей категория на получение «подуслуги»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7E37AF" w:rsidTr="00707413">
        <w:tc>
          <w:tcPr>
            <w:tcW w:w="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7E37AF" w:rsidTr="00707413">
        <w:tc>
          <w:tcPr>
            <w:tcW w:w="14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18"/>
                <w:szCs w:val="18"/>
              </w:rPr>
            </w:pPr>
            <w:r>
              <w:rPr>
                <w:rStyle w:val="85pt1"/>
                <w:rFonts w:cs="Times New Roman"/>
                <w:color w:val="000000"/>
                <w:sz w:val="18"/>
                <w:szCs w:val="18"/>
              </w:rPr>
              <w:t>1. Наименование «подуслуги» 1:</w:t>
            </w:r>
          </w:p>
          <w:p w:rsidR="007E37AF" w:rsidRDefault="007E37AF" w:rsidP="00707413">
            <w:pPr>
              <w:jc w:val="center"/>
            </w:pPr>
            <w:r>
              <w:rPr>
                <w:rStyle w:val="85pt1"/>
                <w:color w:val="000000"/>
                <w:sz w:val="18"/>
                <w:szCs w:val="18"/>
              </w:rPr>
              <w:t>1.  Присвоение адреса объекту адресации</w:t>
            </w:r>
          </w:p>
        </w:tc>
      </w:tr>
      <w:tr w:rsidR="007E37AF" w:rsidTr="00707413">
        <w:tc>
          <w:tcPr>
            <w:tcW w:w="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AD56EC" w:rsidRDefault="007E37AF" w:rsidP="00AD56EC">
            <w:pPr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собственник объекта адресации (</w:t>
            </w:r>
            <w:r>
              <w:rPr>
                <w:color w:val="000000"/>
                <w:sz w:val="20"/>
                <w:szCs w:val="20"/>
              </w:rPr>
              <w:t>физическое лицо</w:t>
            </w:r>
            <w:r w:rsidRPr="00AD56EC">
              <w:rPr>
                <w:color w:val="000000"/>
                <w:sz w:val="20"/>
                <w:szCs w:val="20"/>
              </w:rPr>
              <w:t>) по собственной инициативе либо лицо, обладающее одним из следующих вещных прав на объект адресации: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хозяйственного ведения;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оперативного управления;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пожизненно наследуемого владения;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постоянного (бессрочного) пользования.</w:t>
            </w:r>
          </w:p>
          <w:p w:rsidR="007E37AF" w:rsidRDefault="007E37AF" w:rsidP="00AD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документ, удостоверяющий личность; доверенность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</w:t>
            </w:r>
          </w:p>
          <w:p w:rsidR="007E37AF" w:rsidRPr="00B0241A" w:rsidRDefault="007E37AF" w:rsidP="000341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любое дееспособное физическое лицо, достигшее 18 лет, доверенное лицо физического лица, законный представитель</w:t>
            </w:r>
          </w:p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</w:p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 xml:space="preserve">доверенность оформляется в соответствии со статьями 185-189 Гражданского Кодекса РФ (часть первая) от 30.11.1994 №51-ФЗ. </w:t>
            </w:r>
          </w:p>
          <w:p w:rsidR="007E37AF" w:rsidRPr="00B0241A" w:rsidRDefault="007E37AF" w:rsidP="00707413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Должна быть действительной на срок обращения за предоставлением услуги,  не должна  содержать подчисток, приписок, зачеркнутых слов и иных не оговоренных в них исправлений, не должна иметь серьезных повреждений, наличие которых не позволяет однозначно истолковать их содержание.</w:t>
            </w:r>
          </w:p>
          <w:p w:rsidR="007E37AF" w:rsidRPr="00B0241A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E37AF" w:rsidTr="00707413">
        <w:tc>
          <w:tcPr>
            <w:tcW w:w="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AD56EC" w:rsidRDefault="007E37AF" w:rsidP="00AD56EC">
            <w:pPr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собственник объекта адресации (</w:t>
            </w:r>
            <w:r>
              <w:rPr>
                <w:color w:val="000000"/>
                <w:sz w:val="20"/>
                <w:szCs w:val="20"/>
              </w:rPr>
              <w:t>юридическое лицо</w:t>
            </w:r>
            <w:r w:rsidRPr="00AD56EC">
              <w:rPr>
                <w:color w:val="000000"/>
                <w:sz w:val="20"/>
                <w:szCs w:val="20"/>
              </w:rPr>
              <w:t>) по собственной инициативе либо лицо, обладающее одним из следующих вещных прав на объект адресации: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хозяйственного ведения;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оперативного управления;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пожизненно наследуемого владения;</w:t>
            </w:r>
          </w:p>
          <w:p w:rsidR="007E37AF" w:rsidRPr="00AD56EC" w:rsidRDefault="007E37AF" w:rsidP="00AD56EC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постоянного (бессрочного) пользования.</w:t>
            </w:r>
          </w:p>
          <w:p w:rsidR="007E37AF" w:rsidRDefault="007E37AF" w:rsidP="00AD56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2F5D57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 xml:space="preserve">документ, удостоверяющий личность; доверенность; документ, подтверждающий право действовать без доверенности;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содержать подпись должностного лица, подготовившего документ, дата составления документа, информацию о праве физического лица действовать от имени заявителя без доверенности, должно быть действительным на срок обращения за предоставлением услуги.</w:t>
            </w:r>
          </w:p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лица имеющие соответствующие полномочия, доверенное лицо юридического лица;                                     лицо, действующее  без доверенности</w:t>
            </w:r>
          </w:p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0241A" w:rsidRDefault="007E37AF" w:rsidP="00707413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 xml:space="preserve">доверенность оформляется в соответствии со статьями 185-189 Гражданского Кодекса РФ (часть первая) от 30.11.1994 №51-ФЗ.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Pr="00B0241A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E37AF" w:rsidTr="009D4F5F">
        <w:tc>
          <w:tcPr>
            <w:tcW w:w="14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A35162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18"/>
                <w:szCs w:val="18"/>
              </w:rPr>
            </w:pPr>
            <w:r>
              <w:rPr>
                <w:rStyle w:val="85pt1"/>
                <w:rFonts w:cs="Times New Roman"/>
                <w:color w:val="000000"/>
                <w:sz w:val="18"/>
                <w:szCs w:val="18"/>
              </w:rPr>
              <w:t>1. Наименование «подуслуги» 2:</w:t>
            </w:r>
          </w:p>
          <w:p w:rsidR="007E37AF" w:rsidRDefault="007E37AF" w:rsidP="00A35162">
            <w:pPr>
              <w:jc w:val="center"/>
              <w:rPr>
                <w:sz w:val="18"/>
                <w:szCs w:val="18"/>
              </w:rPr>
            </w:pPr>
            <w:r>
              <w:rPr>
                <w:rStyle w:val="85pt1"/>
                <w:color w:val="000000"/>
                <w:sz w:val="18"/>
                <w:szCs w:val="18"/>
              </w:rPr>
              <w:t>2.  Изменение адреса объекта адресации</w:t>
            </w:r>
          </w:p>
        </w:tc>
      </w:tr>
      <w:tr w:rsidR="007E37AF" w:rsidTr="00707413">
        <w:tc>
          <w:tcPr>
            <w:tcW w:w="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AD56EC" w:rsidRDefault="007E37AF" w:rsidP="00B0241A">
            <w:pPr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собственник объекта адресации (</w:t>
            </w:r>
            <w:r>
              <w:rPr>
                <w:color w:val="000000"/>
                <w:sz w:val="20"/>
                <w:szCs w:val="20"/>
              </w:rPr>
              <w:t>физическое лицо</w:t>
            </w:r>
            <w:r w:rsidRPr="00AD56EC">
              <w:rPr>
                <w:color w:val="000000"/>
                <w:sz w:val="20"/>
                <w:szCs w:val="20"/>
              </w:rPr>
              <w:t>) по собственной инициативе либо лицо, обладающее одним из следующих вещных прав на объект адресации: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хозяйственного ведения;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оперативного управления;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пожизненно наследуемого владения;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постоянного (бессрочного) пользования.</w:t>
            </w:r>
          </w:p>
          <w:p w:rsidR="007E37AF" w:rsidRPr="00AD56EC" w:rsidRDefault="007E37AF" w:rsidP="00AD56E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2F5D57">
            <w:pPr>
              <w:jc w:val="center"/>
              <w:rPr>
                <w:sz w:val="18"/>
                <w:szCs w:val="18"/>
              </w:rPr>
            </w:pPr>
            <w:r w:rsidRPr="00B0241A">
              <w:rPr>
                <w:sz w:val="20"/>
                <w:szCs w:val="20"/>
              </w:rPr>
              <w:t>документ, удостоверяющий личность; доверенность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B0241A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</w:t>
            </w:r>
          </w:p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любое дееспособное физическое лицо, достигшее 18 лет, доверенное лицо физического лица, законный представитель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доверенность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 xml:space="preserve">доверенность оформляется в соответствии со статьями 185-189 Гражданского Кодекса РФ (часть первая) от 30.11.1994 №51-ФЗ. </w:t>
            </w:r>
          </w:p>
          <w:p w:rsidR="007E37AF" w:rsidRPr="00B0241A" w:rsidRDefault="007E37AF" w:rsidP="00B0241A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Должна быть действительной на срок обращения за предоставлением услуги,  не должна  содержать подчисток, приписок, зачеркнутых слов и иных не оговоренных в них исправлений, не должна иметь серьезных повреждений, наличие которых не позволяет однозначно истолковать их содержание.</w:t>
            </w:r>
          </w:p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</w:p>
        </w:tc>
      </w:tr>
      <w:tr w:rsidR="007E37AF" w:rsidTr="00707413">
        <w:tc>
          <w:tcPr>
            <w:tcW w:w="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AD56EC" w:rsidRDefault="007E37AF" w:rsidP="00B0241A">
            <w:pPr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собственник объекта адресации (</w:t>
            </w:r>
            <w:r>
              <w:rPr>
                <w:color w:val="000000"/>
                <w:sz w:val="20"/>
                <w:szCs w:val="20"/>
              </w:rPr>
              <w:t>юридическое лицо</w:t>
            </w:r>
            <w:r w:rsidRPr="00AD56EC">
              <w:rPr>
                <w:color w:val="000000"/>
                <w:sz w:val="20"/>
                <w:szCs w:val="20"/>
              </w:rPr>
              <w:t>) по собственной инициативе либо лицо, обладающее одним из следующих вещных прав на объект адресации: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хозяйственного ведения;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оперативного управления;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пожизненно наследуемого владения;</w:t>
            </w:r>
          </w:p>
          <w:p w:rsidR="007E37AF" w:rsidRPr="00AD56EC" w:rsidRDefault="007E37AF" w:rsidP="00B0241A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постоянного (бессрочного) пользования.</w:t>
            </w:r>
          </w:p>
          <w:p w:rsidR="007E37AF" w:rsidRPr="00AD56EC" w:rsidRDefault="007E37AF" w:rsidP="00B0241A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2F5D57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документ, удостоверяющий личность; доверенность; документ, подтверждающий право действовать без доверенности;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B0241A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содержать подпись должностного лица, подготовившего документ, дата составления документа, информацию о праве физического лица действовать от имени заявителя без доверенности, должно быть действительным на срок обращения за предоставлением услуги.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B0241A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лица имеющие соответствующие полномочия, доверенное лицо юридического лица;                                     лицо, действующее  без доверенности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доверенность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0241A" w:rsidRDefault="007E37AF" w:rsidP="00B0241A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 xml:space="preserve">доверенность оформляется в соответствии со статьями 185-189 Гражданского Кодекса РФ (часть первая) от 30.11.1994 №51-ФЗ.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</w:tr>
      <w:tr w:rsidR="007E37AF" w:rsidTr="009D4F5F">
        <w:tc>
          <w:tcPr>
            <w:tcW w:w="145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B0241A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18"/>
                <w:szCs w:val="18"/>
              </w:rPr>
            </w:pPr>
            <w:r>
              <w:rPr>
                <w:rStyle w:val="85pt1"/>
                <w:rFonts w:cs="Times New Roman"/>
                <w:color w:val="000000"/>
                <w:sz w:val="18"/>
                <w:szCs w:val="18"/>
              </w:rPr>
              <w:t>1. Наименование «подуслуги» 3: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18"/>
                <w:szCs w:val="18"/>
              </w:rPr>
              <w:t>3.  Аннулирование адреса объекта адресации</w:t>
            </w:r>
          </w:p>
        </w:tc>
      </w:tr>
      <w:tr w:rsidR="007E37AF" w:rsidTr="00707413">
        <w:trPr>
          <w:gridBefore w:val="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AD56EC" w:rsidRDefault="007E37AF" w:rsidP="00551E26">
            <w:pPr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собственник объекта адресации (</w:t>
            </w:r>
            <w:r>
              <w:rPr>
                <w:color w:val="000000"/>
                <w:sz w:val="20"/>
                <w:szCs w:val="20"/>
              </w:rPr>
              <w:t>физическое лицо</w:t>
            </w:r>
            <w:r w:rsidRPr="00AD56EC">
              <w:rPr>
                <w:color w:val="000000"/>
                <w:sz w:val="20"/>
                <w:szCs w:val="20"/>
              </w:rPr>
              <w:t>) по собственной инициативе либо лицо, обладающее одним из следующих вещных прав на объект адресации: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хозяйственного ведения;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оперативного управления;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пожизненно наследуемого владения;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постоянного (бессрочного) пользования.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2F5D57">
            <w:pPr>
              <w:jc w:val="center"/>
              <w:rPr>
                <w:sz w:val="18"/>
                <w:szCs w:val="18"/>
              </w:rPr>
            </w:pPr>
            <w:r w:rsidRPr="00B0241A">
              <w:rPr>
                <w:sz w:val="20"/>
                <w:szCs w:val="20"/>
              </w:rPr>
              <w:t>документ, удостоверяющий личность; доверенность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551E26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551E26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любое дееспособное физическое лицо, достигшее 18 лет, доверенное лицо физического лица, законный представитель</w:t>
            </w:r>
          </w:p>
          <w:p w:rsidR="007E37AF" w:rsidRPr="00B0241A" w:rsidRDefault="007E37AF" w:rsidP="00B0241A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доверенность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0241A" w:rsidRDefault="007E37AF" w:rsidP="00551E26">
            <w:pPr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 xml:space="preserve">доверенность оформляется в соответствии со статьями 185-189 Гражданского Кодекса РФ (часть первая) от 30.11.1994 №51-ФЗ. </w:t>
            </w:r>
          </w:p>
          <w:p w:rsidR="007E37AF" w:rsidRPr="00B0241A" w:rsidRDefault="007E37AF" w:rsidP="00551E26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Должна быть действительной на срок обращения за предоставлением услуги,  не должна  содержать подчисток, приписок, зачеркнутых слов и иных не оговоренных в них исправлений, не должна иметь серьезных повреждений, наличие которых не позволяет однозначно истолковать их содержание.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</w:tr>
      <w:tr w:rsidR="007E37AF" w:rsidTr="00707413">
        <w:trPr>
          <w:gridBefore w:val="1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AD56EC" w:rsidRDefault="007E37AF" w:rsidP="00551E26">
            <w:pPr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собственник объекта адресации (</w:t>
            </w:r>
            <w:r>
              <w:rPr>
                <w:color w:val="000000"/>
                <w:sz w:val="20"/>
                <w:szCs w:val="20"/>
              </w:rPr>
              <w:t>юридическое лицо</w:t>
            </w:r>
            <w:r w:rsidRPr="00AD56EC">
              <w:rPr>
                <w:color w:val="000000"/>
                <w:sz w:val="20"/>
                <w:szCs w:val="20"/>
              </w:rPr>
              <w:t>) по собственной инициативе либо лицо, обладающее одним из следующих вещных прав на объект адресации: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хозяйственного ведения;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оперативного управления;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пожизненно наследуемого владения;</w:t>
            </w:r>
          </w:p>
          <w:p w:rsidR="007E37AF" w:rsidRPr="00AD56EC" w:rsidRDefault="007E37AF" w:rsidP="00551E26">
            <w:pPr>
              <w:ind w:firstLine="1418"/>
              <w:jc w:val="both"/>
              <w:rPr>
                <w:color w:val="000000"/>
                <w:sz w:val="20"/>
                <w:szCs w:val="20"/>
              </w:rPr>
            </w:pPr>
            <w:r w:rsidRPr="00AD56EC">
              <w:rPr>
                <w:color w:val="000000"/>
                <w:sz w:val="20"/>
                <w:szCs w:val="20"/>
              </w:rPr>
              <w:t>- право постоянного (бессрочного) пользования.</w:t>
            </w:r>
          </w:p>
          <w:p w:rsidR="007E37AF" w:rsidRPr="00AD56EC" w:rsidRDefault="007E37AF" w:rsidP="00B0241A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2F5D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удостоверяющий личность; доверенность; документ, подтверждающий право действовать без доверенности;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551E26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содержать подпись должностного лица, подготовившего документ, дата составления документа, информацию о праве физического лица действовать от имени заявителя без доверенности, должно быть действительным на срок обращения за предоставлением услуги.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0241A" w:rsidRDefault="007E37AF" w:rsidP="00551E26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0241A">
              <w:rPr>
                <w:sz w:val="20"/>
                <w:szCs w:val="20"/>
              </w:rPr>
              <w:t>лица имеющие соответствующие полномочия, доверенное лицо юридического лица;                                     лицо, действующее  без доверенности</w:t>
            </w:r>
          </w:p>
          <w:p w:rsidR="007E37AF" w:rsidRPr="00B0241A" w:rsidRDefault="007E37AF" w:rsidP="00B0241A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доверенность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0241A" w:rsidRDefault="007E37AF" w:rsidP="00551E26">
            <w:pPr>
              <w:jc w:val="center"/>
              <w:rPr>
                <w:i/>
                <w:sz w:val="20"/>
                <w:szCs w:val="20"/>
                <w:u w:val="single"/>
              </w:rPr>
            </w:pPr>
            <w:r w:rsidRPr="00B0241A">
              <w:rPr>
                <w:sz w:val="20"/>
                <w:szCs w:val="20"/>
              </w:rPr>
              <w:t xml:space="preserve">доверенность оформляется в соответствии со статьями 185-189 Гражданского Кодекса РФ (часть первая) от 30.11.1994 №51-ФЗ.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Pr="00B0241A" w:rsidRDefault="007E37AF" w:rsidP="00B0241A">
            <w:pPr>
              <w:jc w:val="center"/>
              <w:rPr>
                <w:sz w:val="20"/>
                <w:szCs w:val="20"/>
              </w:rPr>
            </w:pPr>
          </w:p>
        </w:tc>
      </w:tr>
    </w:tbl>
    <w:p w:rsidR="007E37AF" w:rsidRDefault="007E37AF" w:rsidP="0003419A">
      <w:pPr>
        <w:pStyle w:val="10"/>
        <w:shd w:val="clear" w:color="auto" w:fill="auto"/>
        <w:spacing w:line="240" w:lineRule="auto"/>
      </w:pPr>
    </w:p>
    <w:p w:rsidR="007E37AF" w:rsidRDefault="007E37AF" w:rsidP="0003419A">
      <w:pPr>
        <w:pStyle w:val="10"/>
        <w:shd w:val="clear" w:color="auto" w:fill="auto"/>
        <w:spacing w:line="240" w:lineRule="auto"/>
      </w:pPr>
    </w:p>
    <w:p w:rsidR="007E37AF" w:rsidRDefault="007E37AF" w:rsidP="0003419A">
      <w:pPr>
        <w:pStyle w:val="10"/>
        <w:shd w:val="clear" w:color="auto" w:fill="auto"/>
        <w:spacing w:line="240" w:lineRule="auto"/>
      </w:pPr>
    </w:p>
    <w:p w:rsidR="007E37AF" w:rsidRDefault="007E37AF" w:rsidP="0003419A">
      <w:pPr>
        <w:pStyle w:val="10"/>
        <w:shd w:val="clear" w:color="auto" w:fill="auto"/>
        <w:spacing w:line="240" w:lineRule="auto"/>
      </w:pPr>
    </w:p>
    <w:p w:rsidR="007E37AF" w:rsidRDefault="007E37AF" w:rsidP="0003419A">
      <w:pPr>
        <w:pStyle w:val="10"/>
        <w:shd w:val="clear" w:color="auto" w:fill="auto"/>
        <w:spacing w:line="240" w:lineRule="auto"/>
      </w:pPr>
    </w:p>
    <w:p w:rsidR="007E37AF" w:rsidRPr="00390144" w:rsidRDefault="007E37AF" w:rsidP="001D0223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390144">
        <w:rPr>
          <w:rStyle w:val="a0"/>
          <w:b/>
          <w:color w:val="000000"/>
          <w:sz w:val="24"/>
          <w:szCs w:val="24"/>
        </w:rPr>
        <w:t>Раздел 4. «Документы, предоставляемые заявителем для получения «подуслуги»</w:t>
      </w:r>
    </w:p>
    <w:p w:rsidR="007E37AF" w:rsidRDefault="007E37AF" w:rsidP="001D0223">
      <w:pPr>
        <w:pStyle w:val="10"/>
        <w:shd w:val="clear" w:color="auto" w:fill="auto"/>
        <w:spacing w:line="240" w:lineRule="auto"/>
        <w:jc w:val="center"/>
      </w:pPr>
    </w:p>
    <w:tbl>
      <w:tblPr>
        <w:tblW w:w="0" w:type="auto"/>
        <w:tblInd w:w="-5" w:type="dxa"/>
        <w:tblLayout w:type="fixed"/>
        <w:tblLook w:val="0000"/>
      </w:tblPr>
      <w:tblGrid>
        <w:gridCol w:w="496"/>
        <w:gridCol w:w="1700"/>
        <w:gridCol w:w="1768"/>
        <w:gridCol w:w="2156"/>
        <w:gridCol w:w="1568"/>
        <w:gridCol w:w="2812"/>
        <w:gridCol w:w="1699"/>
        <w:gridCol w:w="2314"/>
      </w:tblGrid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3419A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03419A">
              <w:rPr>
                <w:rStyle w:val="85pt1"/>
                <w:b w:val="0"/>
                <w:color w:val="000000"/>
                <w:sz w:val="20"/>
                <w:szCs w:val="20"/>
              </w:rPr>
              <w:t>Категория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документов, которые предоставляет заявитель для получения «подуслуги»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6438E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26438E">
              <w:rPr>
                <w:rStyle w:val="85pt1"/>
                <w:b w:val="0"/>
                <w:color w:val="000000"/>
                <w:sz w:val="20"/>
                <w:szCs w:val="20"/>
              </w:rPr>
              <w:t>Условие</w:t>
            </w:r>
          </w:p>
          <w:p w:rsidR="007E37AF" w:rsidRPr="0026438E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26438E">
              <w:rPr>
                <w:rStyle w:val="85pt1"/>
                <w:b w:val="0"/>
                <w:color w:val="000000"/>
                <w:sz w:val="20"/>
                <w:szCs w:val="20"/>
              </w:rPr>
              <w:t>предоставления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 w:rsidRPr="0026438E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документу'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7E37AF" w:rsidRDefault="007E37AF" w:rsidP="00707413">
            <w:pPr>
              <w:pStyle w:val="BodyText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7E37AF" w:rsidTr="00707413">
        <w:tc>
          <w:tcPr>
            <w:tcW w:w="14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18"/>
                <w:szCs w:val="18"/>
              </w:rPr>
            </w:pPr>
            <w:r>
              <w:rPr>
                <w:rStyle w:val="85pt1"/>
                <w:rFonts w:cs="Times New Roman"/>
                <w:color w:val="000000"/>
                <w:sz w:val="18"/>
                <w:szCs w:val="18"/>
              </w:rPr>
              <w:t>1. Наименование «подуслуги» 1:</w:t>
            </w:r>
          </w:p>
          <w:p w:rsidR="007E37AF" w:rsidRDefault="007E37AF" w:rsidP="00707413">
            <w:pPr>
              <w:jc w:val="center"/>
            </w:pPr>
            <w:bookmarkStart w:id="1" w:name="__DdeLink__7156_309479703"/>
            <w:r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1"/>
            <w:r>
              <w:rPr>
                <w:rStyle w:val="85pt1"/>
                <w:color w:val="000000"/>
                <w:sz w:val="18"/>
                <w:szCs w:val="18"/>
              </w:rPr>
              <w:t>Присвоение адреса объекту адресации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03419A">
            <w:pPr>
              <w:jc w:val="both"/>
              <w:rPr>
                <w:sz w:val="18"/>
                <w:szCs w:val="18"/>
              </w:rPr>
            </w:pPr>
            <w:r w:rsidRPr="0003419A">
              <w:rPr>
                <w:color w:val="000000"/>
                <w:sz w:val="20"/>
                <w:szCs w:val="20"/>
              </w:rPr>
              <w:t xml:space="preserve">заявление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0341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заявление о </w:t>
            </w:r>
            <w:r w:rsidRPr="0003419A">
              <w:rPr>
                <w:color w:val="000000"/>
                <w:sz w:val="20"/>
                <w:szCs w:val="20"/>
              </w:rPr>
              <w:t>присвоении адреса объекту адресации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</w:t>
            </w:r>
          </w:p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707413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>проверка на соответствие установленным требованиям, формирование в дело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заявления подтверждаются подписью лица, подавшего заявление, с проставлением даты заполнения заявления. В случае подачи заявления через законного представителя или доверенное лицо сведения, указанные в заявлении, подтверждаются подписью законного представителя, доверенного лица с проставлением даты представления заявления.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заявления прилагается 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1 к технологической схеме)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03419A">
            <w:pPr>
              <w:pStyle w:val="1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Образец заполнения заявления прилагается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26438E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2 к технологической схеме)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</w:pP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 гражданина Российской Федерации</w:t>
            </w:r>
          </w:p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707413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104C2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доверенность </w:t>
            </w:r>
          </w:p>
          <w:p w:rsidR="007E37AF" w:rsidRPr="00104C2A" w:rsidRDefault="007E37AF" w:rsidP="00104C2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 w:rsidRPr="00104C2A">
              <w:rPr>
                <w:color w:val="000000"/>
                <w:sz w:val="20"/>
                <w:szCs w:val="20"/>
              </w:rPr>
              <w:t>в случае подачи заявления через представителя);</w:t>
            </w:r>
          </w:p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04C2A" w:rsidRDefault="007E37AF" w:rsidP="00104C2A">
            <w:pPr>
              <w:jc w:val="both"/>
              <w:rPr>
                <w:color w:val="000000"/>
                <w:sz w:val="20"/>
                <w:szCs w:val="20"/>
              </w:rPr>
            </w:pPr>
            <w:r w:rsidRPr="00104C2A">
              <w:rPr>
                <w:color w:val="000000"/>
                <w:sz w:val="20"/>
                <w:szCs w:val="20"/>
              </w:rPr>
              <w:t>копия доверенности, оформленная в соответствии</w:t>
            </w:r>
            <w:r>
              <w:rPr>
                <w:color w:val="000000"/>
                <w:sz w:val="20"/>
                <w:szCs w:val="20"/>
              </w:rPr>
              <w:t xml:space="preserve"> с действующим законодательством</w:t>
            </w:r>
            <w:r w:rsidRPr="00104C2A">
              <w:rPr>
                <w:color w:val="000000"/>
                <w:sz w:val="20"/>
                <w:szCs w:val="20"/>
              </w:rPr>
              <w:t>;</w:t>
            </w:r>
          </w:p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просмотра;</w:t>
            </w:r>
          </w:p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 .</w:t>
            </w:r>
          </w:p>
          <w:p w:rsidR="007E37AF" w:rsidRDefault="007E37AF" w:rsidP="00EC2828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E37AF" w:rsidRDefault="007E37AF" w:rsidP="00707413">
            <w:pPr>
              <w:snapToGrid w:val="0"/>
              <w:jc w:val="center"/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EC2828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содержание,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Default="007E37AF" w:rsidP="00EC2828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D63E6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документ, подтверждающий</w:t>
            </w:r>
            <w:r w:rsidRPr="00D63E61">
              <w:rPr>
                <w:color w:val="000000"/>
                <w:sz w:val="20"/>
                <w:szCs w:val="20"/>
              </w:rPr>
              <w:t xml:space="preserve"> полномочия лица действовать от имени юри</w:t>
            </w:r>
            <w:r>
              <w:rPr>
                <w:color w:val="000000"/>
                <w:sz w:val="20"/>
                <w:szCs w:val="20"/>
              </w:rPr>
              <w:t>дического лица без доверенности</w:t>
            </w:r>
            <w:r w:rsidRPr="00D63E61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04C2A" w:rsidRDefault="007E37AF" w:rsidP="00104C2A">
            <w:pPr>
              <w:jc w:val="both"/>
              <w:rPr>
                <w:color w:val="000000"/>
                <w:sz w:val="20"/>
                <w:szCs w:val="20"/>
              </w:rPr>
            </w:pPr>
            <w:r w:rsidRPr="00D63E61">
              <w:rPr>
                <w:color w:val="000000"/>
                <w:sz w:val="20"/>
                <w:szCs w:val="20"/>
              </w:rPr>
              <w:t>копия документа, подтверждающего полномочия лица действовать от имени юридического лица без доверенности или иной документ, на котором основаны полномочия представителя заявителя;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просмотра;</w:t>
            </w:r>
          </w:p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 .</w:t>
            </w:r>
          </w:p>
          <w:p w:rsidR="007E37AF" w:rsidRDefault="007E37AF" w:rsidP="00D63E61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D63E61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содержание,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Default="007E37AF" w:rsidP="00EC28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D63E61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63E61">
              <w:rPr>
                <w:bCs/>
                <w:color w:val="000000"/>
                <w:sz w:val="20"/>
                <w:szCs w:val="20"/>
              </w:rPr>
              <w:t>правоустанавливающие и (или) правоудостоверяющие документы на объект (объекты) адресации, если право на него (них) не зарегистрировано в Едином государственном реестре прав на недвижимое имущество и сделок с ним.</w:t>
            </w:r>
          </w:p>
          <w:p w:rsidR="007E37AF" w:rsidRDefault="007E37AF" w:rsidP="00D63E61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D63E61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63E61">
              <w:rPr>
                <w:bCs/>
                <w:color w:val="000000"/>
                <w:sz w:val="20"/>
                <w:szCs w:val="20"/>
              </w:rPr>
              <w:t>правоустанавливающие и (или) правоудостоверяющие документы на объект (объекты) адресации, если право на него (них) не зарегистрировано в Едином государственном реестре прав на недвижимое имущество и сделок с ним.</w:t>
            </w:r>
          </w:p>
          <w:p w:rsidR="007E37AF" w:rsidRPr="00D63E61" w:rsidRDefault="007E37AF" w:rsidP="00104C2A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D63E61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E37AF" w:rsidRDefault="007E37AF" w:rsidP="00D63E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E37AF" w:rsidTr="009D4F5F">
        <w:tc>
          <w:tcPr>
            <w:tcW w:w="14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012EF3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18"/>
                <w:szCs w:val="18"/>
              </w:rPr>
            </w:pPr>
            <w:r>
              <w:rPr>
                <w:rStyle w:val="85pt1"/>
                <w:rFonts w:cs="Times New Roman"/>
                <w:color w:val="000000"/>
                <w:sz w:val="18"/>
                <w:szCs w:val="18"/>
              </w:rPr>
              <w:t>1. Наименование «подуслуги» 2:</w:t>
            </w:r>
          </w:p>
          <w:p w:rsidR="007E37AF" w:rsidRDefault="007E37AF" w:rsidP="00012EF3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18"/>
                <w:szCs w:val="18"/>
              </w:rPr>
              <w:t>2.  Изменение адреса объекта адресации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both"/>
              <w:rPr>
                <w:sz w:val="18"/>
                <w:szCs w:val="18"/>
              </w:rPr>
            </w:pPr>
            <w:r w:rsidRPr="0003419A">
              <w:rPr>
                <w:color w:val="000000"/>
                <w:sz w:val="20"/>
                <w:szCs w:val="20"/>
              </w:rPr>
              <w:t xml:space="preserve">заявление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012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заявление об </w:t>
            </w:r>
            <w:r>
              <w:rPr>
                <w:color w:val="000000"/>
                <w:sz w:val="20"/>
                <w:szCs w:val="20"/>
              </w:rPr>
              <w:t>изменении адреса объекта</w:t>
            </w:r>
            <w:r w:rsidRPr="0003419A">
              <w:rPr>
                <w:color w:val="000000"/>
                <w:sz w:val="20"/>
                <w:szCs w:val="20"/>
              </w:rPr>
              <w:t xml:space="preserve"> адресации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>проверка на соответствие установленным требованиям, формирование в дело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заявления подтверждаются подписью лица, подавшего заявление, с проставлением даты заполнения заявления. В случае подачи заявления через законного представителя или доверенное лицо сведения, указанные в заявлении, подтверждаются подписью законного представителя, доверенного лица с проставлением даты представления заявления.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заявления прилагается 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1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Образец заполнения заявления прилагается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2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</w:pP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 гражданина Российской Федерации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9D4F5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доверенность </w:t>
            </w:r>
          </w:p>
          <w:p w:rsidR="007E37AF" w:rsidRPr="00104C2A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 w:rsidRPr="00104C2A">
              <w:rPr>
                <w:color w:val="000000"/>
                <w:sz w:val="20"/>
                <w:szCs w:val="20"/>
              </w:rPr>
              <w:t>в случае подачи заявления через представителя);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04C2A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 w:rsidRPr="00104C2A">
              <w:rPr>
                <w:color w:val="000000"/>
                <w:sz w:val="20"/>
                <w:szCs w:val="20"/>
              </w:rPr>
              <w:t>копия доверенности, оформленная в соответствии</w:t>
            </w:r>
            <w:r>
              <w:rPr>
                <w:color w:val="000000"/>
                <w:sz w:val="20"/>
                <w:szCs w:val="20"/>
              </w:rPr>
              <w:t xml:space="preserve"> с действующим законодательством</w:t>
            </w:r>
            <w:r w:rsidRPr="00104C2A">
              <w:rPr>
                <w:color w:val="000000"/>
                <w:sz w:val="20"/>
                <w:szCs w:val="20"/>
              </w:rPr>
              <w:t>;</w:t>
            </w:r>
          </w:p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просмотра;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 .</w:t>
            </w: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E37AF" w:rsidRDefault="007E37AF" w:rsidP="009D4F5F">
            <w:pPr>
              <w:snapToGrid w:val="0"/>
              <w:jc w:val="center"/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содержание,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документ, подтверждающий</w:t>
            </w:r>
            <w:r w:rsidRPr="00D63E61">
              <w:rPr>
                <w:color w:val="000000"/>
                <w:sz w:val="20"/>
                <w:szCs w:val="20"/>
              </w:rPr>
              <w:t xml:space="preserve"> полномочия лица действовать от имени юри</w:t>
            </w:r>
            <w:r>
              <w:rPr>
                <w:color w:val="000000"/>
                <w:sz w:val="20"/>
                <w:szCs w:val="20"/>
              </w:rPr>
              <w:t>дического лица без доверенности</w:t>
            </w:r>
            <w:r w:rsidRPr="00D63E61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04C2A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 w:rsidRPr="00D63E61">
              <w:rPr>
                <w:color w:val="000000"/>
                <w:sz w:val="20"/>
                <w:szCs w:val="20"/>
              </w:rPr>
              <w:t>копия документа, подтверждающего полномочия лица действовать от имени юридического лица без доверенности или иной документ, на котором основаны полномочия представителя заявителя;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просмотра;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 .</w:t>
            </w: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содержание,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9D4F5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63E61">
              <w:rPr>
                <w:bCs/>
                <w:color w:val="000000"/>
                <w:sz w:val="20"/>
                <w:szCs w:val="20"/>
              </w:rPr>
              <w:t>правоустанавливающие и (или) правоудостоверяющие документы на объект (объекты) адресации, если право на него (них) не зарегистрировано в Едином государственном реестре прав на недвижимое имущество и сделок с ним.</w:t>
            </w:r>
          </w:p>
          <w:p w:rsidR="007E37AF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9D4F5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63E61">
              <w:rPr>
                <w:bCs/>
                <w:color w:val="000000"/>
                <w:sz w:val="20"/>
                <w:szCs w:val="20"/>
              </w:rPr>
              <w:t>правоустанавливающие и (или) правоудостоверяющие документы на объект (объекты) адресации, если право на него (них) не зарегистрировано в Едином государственном реестре прав на недвижимое имущество и сделок с ним.</w:t>
            </w:r>
          </w:p>
          <w:p w:rsidR="007E37AF" w:rsidRPr="00D63E61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9D4F5F">
        <w:tc>
          <w:tcPr>
            <w:tcW w:w="14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524031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18"/>
                <w:szCs w:val="18"/>
              </w:rPr>
            </w:pPr>
            <w:r>
              <w:rPr>
                <w:rStyle w:val="85pt1"/>
                <w:rFonts w:cs="Times New Roman"/>
                <w:color w:val="000000"/>
                <w:sz w:val="18"/>
                <w:szCs w:val="18"/>
              </w:rPr>
              <w:t>1. Наименование «подуслуги» 3:</w:t>
            </w:r>
          </w:p>
          <w:p w:rsidR="007E37AF" w:rsidRDefault="007E37AF" w:rsidP="00524031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18"/>
                <w:szCs w:val="18"/>
              </w:rPr>
              <w:t>3.  Аннулирование адреса объекта адресации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both"/>
              <w:rPr>
                <w:sz w:val="18"/>
                <w:szCs w:val="18"/>
              </w:rPr>
            </w:pPr>
            <w:r w:rsidRPr="0003419A">
              <w:rPr>
                <w:color w:val="000000"/>
                <w:sz w:val="20"/>
                <w:szCs w:val="20"/>
              </w:rPr>
              <w:t xml:space="preserve">заявление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5240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заявление об </w:t>
            </w:r>
            <w:r>
              <w:rPr>
                <w:color w:val="000000"/>
                <w:sz w:val="20"/>
                <w:szCs w:val="20"/>
              </w:rPr>
              <w:t>аннулировании адреса объекта</w:t>
            </w:r>
            <w:r w:rsidRPr="0003419A">
              <w:rPr>
                <w:color w:val="000000"/>
                <w:sz w:val="20"/>
                <w:szCs w:val="20"/>
              </w:rPr>
              <w:t xml:space="preserve"> адресации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>проверка на соответствие установленным требованиям, формирование в дело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заявления подтверждаются подписью лица, подавшего заявление, с проставлением даты заполнения заявления. В случае подачи заявления через законного представителя или доверенное лицо сведения, указанные в заявлении, подтверждаются подписью законного представителя, доверенного лица с проставлением даты представления заявления.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заявления прилагается 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1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Образец заполнения заявления прилагается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2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</w:pP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 гражданина Российской Федерации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доверенность </w:t>
            </w:r>
          </w:p>
          <w:p w:rsidR="007E37AF" w:rsidRPr="00104C2A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 w:rsidRPr="00104C2A">
              <w:rPr>
                <w:color w:val="000000"/>
                <w:sz w:val="20"/>
                <w:szCs w:val="20"/>
              </w:rPr>
              <w:t>в случае подачи заявления через представителя);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04C2A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 w:rsidRPr="00104C2A">
              <w:rPr>
                <w:color w:val="000000"/>
                <w:sz w:val="20"/>
                <w:szCs w:val="20"/>
              </w:rPr>
              <w:t>копия доверенности, оформленная в соответствии</w:t>
            </w:r>
            <w:r>
              <w:rPr>
                <w:color w:val="000000"/>
                <w:sz w:val="20"/>
                <w:szCs w:val="20"/>
              </w:rPr>
              <w:t xml:space="preserve"> с действующим законодательством</w:t>
            </w:r>
            <w:r w:rsidRPr="00104C2A">
              <w:rPr>
                <w:color w:val="000000"/>
                <w:sz w:val="20"/>
                <w:szCs w:val="20"/>
              </w:rPr>
              <w:t>;</w:t>
            </w:r>
          </w:p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просмотра;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 .</w:t>
            </w: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E37AF" w:rsidRDefault="007E37AF" w:rsidP="009D4F5F">
            <w:pPr>
              <w:snapToGrid w:val="0"/>
              <w:jc w:val="center"/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содержание,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документ, подтверждающий</w:t>
            </w:r>
            <w:r w:rsidRPr="00D63E61">
              <w:rPr>
                <w:color w:val="000000"/>
                <w:sz w:val="20"/>
                <w:szCs w:val="20"/>
              </w:rPr>
              <w:t xml:space="preserve"> полномочия лица действовать от имени юри</w:t>
            </w:r>
            <w:r>
              <w:rPr>
                <w:color w:val="000000"/>
                <w:sz w:val="20"/>
                <w:szCs w:val="20"/>
              </w:rPr>
              <w:t>дического лица без доверенности</w:t>
            </w:r>
            <w:r w:rsidRPr="00D63E61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04C2A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  <w:r w:rsidRPr="00D63E61">
              <w:rPr>
                <w:color w:val="000000"/>
                <w:sz w:val="20"/>
                <w:szCs w:val="20"/>
              </w:rPr>
              <w:t>копия документа, подтверждающего полномочия лица действовать от имени юридического лица без доверенности или иной документ, на котором основаны полномочия представителя заявителя;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просмотра;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 .</w:t>
            </w: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проверка на соответствие установленным требованиям, формирование в дело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содержание, должна быть   подписана руководителем заявителя или уполномоченным этим руководителем лицом и заверена печатью  заявителя (при наличии печати). 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E37AF" w:rsidTr="00707413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9D4F5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63E61">
              <w:rPr>
                <w:bCs/>
                <w:color w:val="000000"/>
                <w:sz w:val="20"/>
                <w:szCs w:val="20"/>
              </w:rPr>
              <w:t>правоустанавливающие и (или) правоудостоверяющие документы на объект (объекты) адресации, если право на него (них) не зарегистрировано в Едином государственном реестре прав на недвижимое имущество и сделок с ним.</w:t>
            </w:r>
          </w:p>
          <w:p w:rsidR="007E37AF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63E61" w:rsidRDefault="007E37AF" w:rsidP="009D4F5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63E61">
              <w:rPr>
                <w:bCs/>
                <w:color w:val="000000"/>
                <w:sz w:val="20"/>
                <w:szCs w:val="20"/>
              </w:rPr>
              <w:t>правоустанавливающие и (или) правоудостоверяющие документы на объект (объекты) адресации, если право на него (них) не зарегистрировано в Едином государственном реестре прав на недвижимое имущество и сделок с ним.</w:t>
            </w:r>
          </w:p>
          <w:p w:rsidR="007E37AF" w:rsidRPr="00D63E61" w:rsidRDefault="007E37AF" w:rsidP="009D4F5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Действия:  проверка на соответствие установленным требованиям, предоставляется только для просмотра (снятия копии), формирование в дело</w:t>
            </w:r>
          </w:p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7E37AF" w:rsidRDefault="007E37AF" w:rsidP="00707413">
      <w:pPr>
        <w:pStyle w:val="BodyText"/>
      </w:pPr>
    </w:p>
    <w:p w:rsidR="007E37AF" w:rsidRPr="00390144" w:rsidRDefault="007E37AF" w:rsidP="001D0223">
      <w:pPr>
        <w:pStyle w:val="BodyText"/>
        <w:jc w:val="center"/>
        <w:rPr>
          <w:sz w:val="24"/>
        </w:rPr>
      </w:pPr>
      <w:r w:rsidRPr="00390144">
        <w:rPr>
          <w:rStyle w:val="1"/>
          <w:color w:val="000000"/>
          <w:sz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7E37AF" w:rsidRDefault="007E37AF" w:rsidP="001D0223">
      <w:pPr>
        <w:pStyle w:val="BodyText"/>
        <w:ind w:left="20"/>
        <w:jc w:val="center"/>
      </w:pPr>
    </w:p>
    <w:tbl>
      <w:tblPr>
        <w:tblW w:w="14493" w:type="dxa"/>
        <w:tblInd w:w="15" w:type="dxa"/>
        <w:tblLayout w:type="fixed"/>
        <w:tblLook w:val="0000"/>
      </w:tblPr>
      <w:tblGrid>
        <w:gridCol w:w="1739"/>
        <w:gridCol w:w="1461"/>
        <w:gridCol w:w="1740"/>
        <w:gridCol w:w="1705"/>
        <w:gridCol w:w="1329"/>
        <w:gridCol w:w="1289"/>
        <w:gridCol w:w="1740"/>
        <w:gridCol w:w="1740"/>
        <w:gridCol w:w="1750"/>
      </w:tblGrid>
      <w:tr w:rsidR="007E37AF" w:rsidRPr="00707413" w:rsidTr="00707413"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Реквизиты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актуальной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технологической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карты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межведомственного</w:t>
            </w:r>
          </w:p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</w:rPr>
              <w:t>взаимодействия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Наименование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запрашиваемого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документа</w:t>
            </w:r>
          </w:p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</w:rPr>
              <w:t>(сведения)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Наименование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органа (организации),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направляющего(ей)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межведомственный запрос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</w:rPr>
              <w:t>Наименование органа (организации), в адрес которого(ой) направляется межведомст</w:t>
            </w:r>
            <w:r w:rsidRPr="00707413">
              <w:rPr>
                <w:b w:val="0"/>
                <w:sz w:val="20"/>
                <w:szCs w:val="20"/>
              </w:rPr>
              <w:softHyphen/>
              <w:t>венный запрос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  <w:lang w:val="en-US"/>
              </w:rPr>
              <w:t>SID</w:t>
            </w:r>
            <w:r w:rsidRPr="00707413">
              <w:rPr>
                <w:b w:val="0"/>
                <w:sz w:val="20"/>
                <w:szCs w:val="20"/>
              </w:rPr>
              <w:t xml:space="preserve"> электронного сервиса/ наименование вида сведений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Срок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осуществления</w:t>
            </w:r>
          </w:p>
          <w:p w:rsidR="007E37AF" w:rsidRPr="00707413" w:rsidRDefault="007E37AF" w:rsidP="00707413">
            <w:pPr>
              <w:jc w:val="center"/>
              <w:rPr>
                <w:sz w:val="20"/>
                <w:szCs w:val="20"/>
              </w:rPr>
            </w:pPr>
            <w:r w:rsidRPr="00707413">
              <w:rPr>
                <w:sz w:val="20"/>
                <w:szCs w:val="20"/>
              </w:rPr>
              <w:t>межведомственного информационного</w:t>
            </w:r>
          </w:p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</w:rPr>
              <w:t>взаимодействия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707413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707413">
              <w:rPr>
                <w:b w:val="0"/>
                <w:sz w:val="20"/>
                <w:szCs w:val="20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707413" w:rsidRDefault="007E37AF" w:rsidP="00707413">
            <w:pPr>
              <w:pStyle w:val="BodyText"/>
              <w:jc w:val="center"/>
              <w:rPr>
                <w:b w:val="0"/>
              </w:rPr>
            </w:pPr>
            <w:r w:rsidRPr="00707413">
              <w:rPr>
                <w:b w:val="0"/>
                <w:sz w:val="20"/>
                <w:szCs w:val="20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7E37AF" w:rsidTr="00707413"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7E37AF" w:rsidTr="00707413">
        <w:tc>
          <w:tcPr>
            <w:tcW w:w="144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B2D50" w:rsidRDefault="007E37AF" w:rsidP="00707413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20"/>
                <w:szCs w:val="20"/>
              </w:rPr>
            </w:pPr>
            <w:r w:rsidRPr="000B2D50">
              <w:rPr>
                <w:rStyle w:val="85pt1"/>
                <w:rFonts w:cs="Times New Roman"/>
                <w:color w:val="000000"/>
                <w:sz w:val="20"/>
                <w:szCs w:val="20"/>
              </w:rPr>
              <w:t>1. Наименование «подуслуги» 1:</w:t>
            </w:r>
          </w:p>
          <w:p w:rsidR="007E37AF" w:rsidRDefault="007E37AF" w:rsidP="00707413">
            <w:pPr>
              <w:jc w:val="center"/>
            </w:pPr>
            <w:r w:rsidRPr="000B2D50">
              <w:rPr>
                <w:rStyle w:val="85pt1"/>
                <w:color w:val="000000"/>
                <w:sz w:val="20"/>
                <w:szCs w:val="20"/>
              </w:rPr>
              <w:t xml:space="preserve">              </w:t>
            </w:r>
            <w:bookmarkStart w:id="2" w:name="__DdeLink__7156_3094797031"/>
            <w:r w:rsidRPr="000B2D50">
              <w:rPr>
                <w:rStyle w:val="85pt1"/>
                <w:color w:val="000000"/>
                <w:sz w:val="20"/>
                <w:szCs w:val="20"/>
              </w:rPr>
              <w:t xml:space="preserve">1.  </w:t>
            </w:r>
            <w:bookmarkEnd w:id="2"/>
            <w:r w:rsidRPr="000B2D50">
              <w:rPr>
                <w:rStyle w:val="85pt1"/>
                <w:color w:val="000000"/>
                <w:sz w:val="20"/>
                <w:szCs w:val="20"/>
              </w:rPr>
              <w:t xml:space="preserve">Присвоение адреса объекту </w:t>
            </w:r>
            <w:r>
              <w:rPr>
                <w:rStyle w:val="85pt1"/>
                <w:color w:val="000000"/>
                <w:sz w:val="20"/>
                <w:szCs w:val="20"/>
              </w:rPr>
              <w:t>адресации</w:t>
            </w:r>
          </w:p>
        </w:tc>
      </w:tr>
      <w:tr w:rsidR="007E37AF" w:rsidTr="00707413"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B2D50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B2D50" w:rsidRDefault="007E37AF" w:rsidP="003A470E">
            <w:pPr>
              <w:snapToGrid w:val="0"/>
              <w:jc w:val="center"/>
              <w:rPr>
                <w:sz w:val="20"/>
                <w:szCs w:val="20"/>
              </w:rPr>
            </w:pPr>
            <w:r w:rsidRPr="000B2D50">
              <w:rPr>
                <w:color w:val="000000"/>
                <w:sz w:val="20"/>
                <w:szCs w:val="20"/>
                <w:shd w:val="clear" w:color="auto" w:fill="FFFFFF"/>
              </w:rPr>
              <w:t>Выписка из ЕГР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Н на объект адресации</w:t>
            </w:r>
          </w:p>
          <w:p w:rsidR="007E37AF" w:rsidRPr="000B2D50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3A470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-Кадастровый номер;</w:t>
            </w:r>
          </w:p>
          <w:p w:rsidR="007E37AF" w:rsidRDefault="007E37AF" w:rsidP="003A470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-Адрес;</w:t>
            </w:r>
          </w:p>
          <w:p w:rsidR="007E37AF" w:rsidRDefault="007E37AF" w:rsidP="003A470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-Площадь;</w:t>
            </w:r>
          </w:p>
          <w:p w:rsidR="007E37AF" w:rsidRDefault="007E37AF" w:rsidP="003A470E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-Наименование объекта</w:t>
            </w:r>
          </w:p>
          <w:p w:rsidR="007E37AF" w:rsidRPr="000B2D50" w:rsidRDefault="007E37AF" w:rsidP="003A470E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3A470E">
              <w:rPr>
                <w:color w:val="000000"/>
                <w:sz w:val="20"/>
                <w:szCs w:val="20"/>
                <w:shd w:val="clear" w:color="auto" w:fill="FFFFFF"/>
              </w:rPr>
              <w:t>Администрация Большеигнатовского муниципального района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3A470E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707413">
            <w:pPr>
              <w:jc w:val="center"/>
              <w:rPr>
                <w:sz w:val="20"/>
                <w:szCs w:val="20"/>
              </w:rPr>
            </w:pPr>
            <w:r w:rsidRPr="000B2D50">
              <w:rPr>
                <w:rStyle w:val="1"/>
                <w:color w:val="000000"/>
                <w:sz w:val="20"/>
                <w:szCs w:val="20"/>
                <w:lang w:val="en-US"/>
              </w:rPr>
              <w:t>SID000</w:t>
            </w:r>
            <w:r>
              <w:rPr>
                <w:rStyle w:val="1"/>
                <w:color w:val="000000"/>
                <w:sz w:val="20"/>
                <w:szCs w:val="20"/>
              </w:rPr>
              <w:t>3891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 день –направление запроса;</w:t>
            </w:r>
          </w:p>
          <w:p w:rsidR="007E37AF" w:rsidRPr="003A470E" w:rsidRDefault="007E37AF" w:rsidP="00707413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 дней – направление ответа на запрос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707413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Заполняется в оболочке СМЭВ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B2D50" w:rsidRDefault="007E37AF" w:rsidP="00707413">
            <w:pPr>
              <w:pStyle w:val="BodyText"/>
              <w:snapToGrid w:val="0"/>
              <w:jc w:val="center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Заполняется в оболочке СМЭВ</w:t>
            </w:r>
          </w:p>
        </w:tc>
      </w:tr>
      <w:tr w:rsidR="007E37AF" w:rsidTr="009D4F5F">
        <w:tc>
          <w:tcPr>
            <w:tcW w:w="144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B2D50" w:rsidRDefault="007E37AF" w:rsidP="00B4646C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20"/>
                <w:szCs w:val="20"/>
              </w:rPr>
            </w:pPr>
            <w:r>
              <w:rPr>
                <w:rStyle w:val="85pt1"/>
                <w:rFonts w:cs="Times New Roman"/>
                <w:color w:val="000000"/>
                <w:sz w:val="20"/>
                <w:szCs w:val="20"/>
              </w:rPr>
              <w:t>1. Наименование «подуслуги» 2</w:t>
            </w:r>
            <w:r w:rsidRPr="000B2D50">
              <w:rPr>
                <w:rStyle w:val="85pt1"/>
                <w:rFonts w:cs="Times New Roman"/>
                <w:color w:val="000000"/>
                <w:sz w:val="20"/>
                <w:szCs w:val="20"/>
              </w:rPr>
              <w:t>:</w:t>
            </w:r>
          </w:p>
          <w:p w:rsidR="007E37AF" w:rsidRPr="00B4646C" w:rsidRDefault="007E37AF" w:rsidP="00B4646C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rStyle w:val="85pt1"/>
                <w:b w:val="0"/>
                <w:color w:val="000000"/>
                <w:sz w:val="20"/>
                <w:szCs w:val="20"/>
              </w:rPr>
              <w:t xml:space="preserve">              2</w:t>
            </w: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 xml:space="preserve">.  </w:t>
            </w:r>
            <w:r>
              <w:rPr>
                <w:rStyle w:val="85pt1"/>
                <w:b w:val="0"/>
                <w:color w:val="000000"/>
                <w:sz w:val="20"/>
                <w:szCs w:val="20"/>
              </w:rPr>
              <w:t>Изменение адреса объекта</w:t>
            </w: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 xml:space="preserve"> адресации</w:t>
            </w:r>
          </w:p>
        </w:tc>
      </w:tr>
      <w:tr w:rsidR="007E37AF" w:rsidTr="00707413"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B2D50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B2D50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0B2D50">
              <w:rPr>
                <w:color w:val="000000"/>
                <w:sz w:val="20"/>
                <w:szCs w:val="20"/>
                <w:shd w:val="clear" w:color="auto" w:fill="FFFFFF"/>
              </w:rPr>
              <w:t>Выписка из ЕГР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Н на объект адресации</w:t>
            </w:r>
          </w:p>
          <w:p w:rsidR="007E37AF" w:rsidRPr="000B2D50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-Кадастровый номер;</w:t>
            </w:r>
          </w:p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-Адрес;</w:t>
            </w:r>
          </w:p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-Площадь;</w:t>
            </w:r>
          </w:p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-Наименование объекта</w:t>
            </w:r>
          </w:p>
          <w:p w:rsidR="007E37AF" w:rsidRPr="000B2D50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3A470E">
              <w:rPr>
                <w:color w:val="000000"/>
                <w:sz w:val="20"/>
                <w:szCs w:val="20"/>
                <w:shd w:val="clear" w:color="auto" w:fill="FFFFFF"/>
              </w:rPr>
              <w:t>Администрация Большеигнатовского муниципального района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jc w:val="center"/>
              <w:rPr>
                <w:sz w:val="20"/>
                <w:szCs w:val="20"/>
              </w:rPr>
            </w:pPr>
            <w:r w:rsidRPr="000B2D50">
              <w:rPr>
                <w:rStyle w:val="1"/>
                <w:color w:val="000000"/>
                <w:sz w:val="20"/>
                <w:szCs w:val="20"/>
                <w:lang w:val="en-US"/>
              </w:rPr>
              <w:t>SID000</w:t>
            </w:r>
            <w:r>
              <w:rPr>
                <w:rStyle w:val="1"/>
                <w:color w:val="000000"/>
                <w:sz w:val="20"/>
                <w:szCs w:val="20"/>
              </w:rPr>
              <w:t>3891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 день –направление запроса;</w:t>
            </w:r>
          </w:p>
          <w:p w:rsidR="007E37AF" w:rsidRPr="003A470E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 дней – направление ответа на запрос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Заполняется в оболочке СМЭВ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B2D50" w:rsidRDefault="007E37AF" w:rsidP="009D4F5F">
            <w:pPr>
              <w:pStyle w:val="BodyText"/>
              <w:snapToGrid w:val="0"/>
              <w:jc w:val="center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Заполняется в оболочке СМЭВ</w:t>
            </w:r>
          </w:p>
        </w:tc>
      </w:tr>
      <w:tr w:rsidR="007E37AF" w:rsidTr="009D4F5F">
        <w:tc>
          <w:tcPr>
            <w:tcW w:w="144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B2D50" w:rsidRDefault="007E37AF" w:rsidP="00B4646C">
            <w:pPr>
              <w:pStyle w:val="ListParagraph"/>
              <w:jc w:val="center"/>
              <w:rPr>
                <w:rStyle w:val="85pt1"/>
                <w:rFonts w:cs="Times New Roman"/>
                <w:color w:val="000000"/>
                <w:sz w:val="20"/>
                <w:szCs w:val="20"/>
              </w:rPr>
            </w:pPr>
            <w:r>
              <w:rPr>
                <w:rStyle w:val="85pt1"/>
                <w:rFonts w:cs="Times New Roman"/>
                <w:color w:val="000000"/>
                <w:sz w:val="20"/>
                <w:szCs w:val="20"/>
              </w:rPr>
              <w:t>1. Наименование «подуслуги» 3</w:t>
            </w:r>
            <w:r w:rsidRPr="000B2D50">
              <w:rPr>
                <w:rStyle w:val="85pt1"/>
                <w:rFonts w:cs="Times New Roman"/>
                <w:color w:val="000000"/>
                <w:sz w:val="20"/>
                <w:szCs w:val="20"/>
              </w:rPr>
              <w:t>:</w:t>
            </w:r>
          </w:p>
          <w:p w:rsidR="007E37AF" w:rsidRDefault="007E37AF" w:rsidP="00B4646C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rStyle w:val="85pt1"/>
                <w:b w:val="0"/>
                <w:color w:val="000000"/>
                <w:sz w:val="20"/>
                <w:szCs w:val="20"/>
              </w:rPr>
              <w:t xml:space="preserve">              3</w:t>
            </w: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 xml:space="preserve">.  </w:t>
            </w:r>
            <w:r>
              <w:rPr>
                <w:rStyle w:val="85pt1"/>
                <w:b w:val="0"/>
                <w:color w:val="000000"/>
                <w:sz w:val="20"/>
                <w:szCs w:val="20"/>
              </w:rPr>
              <w:t>Изменение адреса объекта</w:t>
            </w: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 xml:space="preserve"> адресации</w:t>
            </w:r>
          </w:p>
        </w:tc>
      </w:tr>
      <w:tr w:rsidR="007E37AF" w:rsidTr="00707413"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B2D50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B2D50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0B2D50">
              <w:rPr>
                <w:color w:val="000000"/>
                <w:sz w:val="20"/>
                <w:szCs w:val="20"/>
                <w:shd w:val="clear" w:color="auto" w:fill="FFFFFF"/>
              </w:rPr>
              <w:t>Выписка из ЕГР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Н на объект адресации</w:t>
            </w:r>
          </w:p>
          <w:p w:rsidR="007E37AF" w:rsidRPr="000B2D50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-Кадастровый номер;</w:t>
            </w:r>
          </w:p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-Адрес;</w:t>
            </w:r>
          </w:p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-Площадь;</w:t>
            </w:r>
          </w:p>
          <w:p w:rsidR="007E37AF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-Наименование объекта</w:t>
            </w:r>
          </w:p>
          <w:p w:rsidR="007E37AF" w:rsidRPr="000B2D50" w:rsidRDefault="007E37AF" w:rsidP="009D4F5F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3A470E">
              <w:rPr>
                <w:color w:val="000000"/>
                <w:sz w:val="20"/>
                <w:szCs w:val="20"/>
                <w:shd w:val="clear" w:color="auto" w:fill="FFFFFF"/>
              </w:rPr>
              <w:t>Администрация Большеигнатовского муниципального района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jc w:val="center"/>
              <w:rPr>
                <w:sz w:val="20"/>
                <w:szCs w:val="20"/>
              </w:rPr>
            </w:pPr>
            <w:r w:rsidRPr="000B2D50">
              <w:rPr>
                <w:rStyle w:val="1"/>
                <w:color w:val="000000"/>
                <w:sz w:val="20"/>
                <w:szCs w:val="20"/>
                <w:lang w:val="en-US"/>
              </w:rPr>
              <w:t>SID000</w:t>
            </w:r>
            <w:r>
              <w:rPr>
                <w:rStyle w:val="1"/>
                <w:color w:val="000000"/>
                <w:sz w:val="20"/>
                <w:szCs w:val="20"/>
              </w:rPr>
              <w:t>3891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 день –направление запроса;</w:t>
            </w:r>
          </w:p>
          <w:p w:rsidR="007E37AF" w:rsidRPr="003A470E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 дней – направление ответа на запрос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A470E" w:rsidRDefault="007E37AF" w:rsidP="009D4F5F">
            <w:pPr>
              <w:pStyle w:val="BodyText"/>
              <w:snapToGrid w:val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Заполняется в оболочке СМЭВ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0B2D50" w:rsidRDefault="007E37AF" w:rsidP="009D4F5F">
            <w:pPr>
              <w:pStyle w:val="BodyText"/>
              <w:snapToGrid w:val="0"/>
              <w:jc w:val="center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Заполняется в оболочке СМЭВ</w:t>
            </w:r>
          </w:p>
        </w:tc>
      </w:tr>
    </w:tbl>
    <w:p w:rsidR="007E37AF" w:rsidRDefault="007E37AF" w:rsidP="001D0223">
      <w:pPr>
        <w:pStyle w:val="BodyText"/>
        <w:ind w:left="20"/>
        <w:jc w:val="center"/>
      </w:pPr>
    </w:p>
    <w:p w:rsidR="007E37AF" w:rsidRDefault="007E37AF" w:rsidP="001D0223">
      <w:pPr>
        <w:pStyle w:val="BodyText"/>
        <w:ind w:left="20"/>
        <w:jc w:val="center"/>
      </w:pPr>
    </w:p>
    <w:p w:rsidR="007E37AF" w:rsidRDefault="007E37AF" w:rsidP="001D0223"/>
    <w:p w:rsidR="007E37AF" w:rsidRDefault="007E37AF" w:rsidP="001D0223">
      <w:pPr>
        <w:pageBreakBefore/>
      </w:pPr>
    </w:p>
    <w:p w:rsidR="007E37AF" w:rsidRPr="00390144" w:rsidRDefault="007E37AF" w:rsidP="001D0223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390144">
        <w:rPr>
          <w:rStyle w:val="a0"/>
          <w:b/>
          <w:color w:val="000000"/>
          <w:sz w:val="24"/>
          <w:szCs w:val="24"/>
        </w:rPr>
        <w:t>Раздел 6. Результат «подуслуги»</w:t>
      </w:r>
    </w:p>
    <w:p w:rsidR="007E37AF" w:rsidRPr="00390144" w:rsidRDefault="007E37AF" w:rsidP="001D0223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</w:p>
    <w:tbl>
      <w:tblPr>
        <w:tblW w:w="14776" w:type="dxa"/>
        <w:tblInd w:w="15" w:type="dxa"/>
        <w:tblLayout w:type="fixed"/>
        <w:tblLook w:val="0000"/>
      </w:tblPr>
      <w:tblGrid>
        <w:gridCol w:w="792"/>
        <w:gridCol w:w="1697"/>
        <w:gridCol w:w="1915"/>
        <w:gridCol w:w="1706"/>
        <w:gridCol w:w="1871"/>
        <w:gridCol w:w="1871"/>
        <w:gridCol w:w="1657"/>
        <w:gridCol w:w="1631"/>
        <w:gridCol w:w="1636"/>
      </w:tblGrid>
      <w:tr w:rsidR="007E37AF" w:rsidTr="00B4646C"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№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Документ/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документы,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являющийся(еся)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результатом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«подуслуги»"</w:t>
            </w:r>
          </w:p>
        </w:tc>
        <w:tc>
          <w:tcPr>
            <w:tcW w:w="1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Требования к документу/ документам, являющемуся(ихся) результатом «подуслуги»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Характеристика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результата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«подуслуги»</w:t>
            </w:r>
          </w:p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(положительный/</w:t>
            </w:r>
          </w:p>
          <w:p w:rsidR="007E37AF" w:rsidRPr="00B4646C" w:rsidRDefault="007E37AF" w:rsidP="00707413">
            <w:pPr>
              <w:jc w:val="center"/>
              <w:rPr>
                <w:rStyle w:val="85pt1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Форма документа/ документов, являющегося(ихся) результатом «подуслуги»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Образец документа/ документов, являющегося(ихся) результатом «подуслуги»</w:t>
            </w:r>
          </w:p>
        </w:tc>
        <w:tc>
          <w:tcPr>
            <w:tcW w:w="1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20"/>
                <w:szCs w:val="2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Способы получения результата «подуслуги»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b w:val="0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Срок хранения невостребованных заявителем результатов «подуслуги»</w:t>
            </w:r>
          </w:p>
        </w:tc>
      </w:tr>
      <w:tr w:rsidR="007E37AF" w:rsidTr="00B4646C"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ind w:left="220"/>
              <w:rPr>
                <w:b w:val="0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jc w:val="center"/>
              <w:rPr>
                <w:b w:val="0"/>
              </w:rPr>
            </w:pPr>
          </w:p>
        </w:tc>
        <w:tc>
          <w:tcPr>
            <w:tcW w:w="1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jc w:val="center"/>
              <w:rPr>
                <w:b w:val="0"/>
              </w:rPr>
            </w:pP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jc w:val="center"/>
              <w:rPr>
                <w:b w:val="0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jc w:val="center"/>
              <w:rPr>
                <w:b w:val="0"/>
              </w:rPr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jc w:val="center"/>
              <w:rPr>
                <w:b w:val="0"/>
              </w:rPr>
            </w:pPr>
          </w:p>
        </w:tc>
        <w:tc>
          <w:tcPr>
            <w:tcW w:w="1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snapToGrid w:val="0"/>
              <w:jc w:val="center"/>
              <w:rPr>
                <w:b w:val="0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Cs w:val="17"/>
              </w:rPr>
            </w:pPr>
            <w:r w:rsidRPr="00B4646C">
              <w:rPr>
                <w:rStyle w:val="85pt1"/>
                <w:b w:val="0"/>
                <w:color w:val="000000"/>
                <w:szCs w:val="17"/>
              </w:rPr>
              <w:t>в органе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b w:val="0"/>
              </w:rPr>
            </w:pPr>
            <w:r w:rsidRPr="00B4646C">
              <w:rPr>
                <w:rStyle w:val="85pt1"/>
                <w:b w:val="0"/>
                <w:color w:val="000000"/>
                <w:szCs w:val="17"/>
              </w:rPr>
              <w:t>в МФЦ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7E37AF" w:rsidTr="00B4646C">
        <w:tc>
          <w:tcPr>
            <w:tcW w:w="147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4646C" w:rsidRDefault="007E37AF" w:rsidP="00707413">
            <w:pPr>
              <w:pStyle w:val="BodyText"/>
              <w:jc w:val="center"/>
              <w:rPr>
                <w:rStyle w:val="85pt1"/>
                <w:b w:val="0"/>
                <w:color w:val="000000"/>
                <w:sz w:val="18"/>
                <w:szCs w:val="18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>1. Наименование «подуслуги» 1</w:t>
            </w:r>
            <w:r>
              <w:rPr>
                <w:rStyle w:val="85pt1"/>
                <w:b w:val="0"/>
                <w:color w:val="000000"/>
                <w:sz w:val="20"/>
                <w:szCs w:val="20"/>
              </w:rPr>
              <w:t>:</w:t>
            </w:r>
          </w:p>
          <w:p w:rsidR="007E37AF" w:rsidRDefault="007E37AF" w:rsidP="00525AFF">
            <w:pPr>
              <w:jc w:val="center"/>
            </w:pPr>
            <w:bookmarkStart w:id="3" w:name="__DdeLink__7156_3094797032"/>
            <w:r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3"/>
            <w:r>
              <w:rPr>
                <w:rStyle w:val="85pt1"/>
                <w:color w:val="000000"/>
                <w:sz w:val="18"/>
                <w:szCs w:val="18"/>
              </w:rPr>
              <w:t>Присвоение адреса объекту адресации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18"/>
                <w:szCs w:val="18"/>
              </w:rPr>
            </w:pPr>
            <w:r>
              <w:rPr>
                <w:rStyle w:val="1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390144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"/>
                <w:rFonts w:cs="Times New Roman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"/>
                <w:rFonts w:cs="Times New Roman"/>
                <w:b w:val="0"/>
                <w:bCs w:val="0"/>
                <w:color w:val="000000"/>
                <w:sz w:val="18"/>
                <w:szCs w:val="18"/>
              </w:rPr>
              <w:t xml:space="preserve">решение о присвоении адреса </w:t>
            </w:r>
            <w:r>
              <w:rPr>
                <w:rStyle w:val="85pt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объекту адресации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390144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  <w:r>
              <w:rPr>
                <w:rStyle w:val="1"/>
                <w:b w:val="0"/>
                <w:color w:val="000000"/>
                <w:sz w:val="20"/>
                <w:szCs w:val="20"/>
              </w:rPr>
              <w:t>Постановление администрации Большеигнатовского муниципального района, подписанное главой, либо лицом его замещающим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707413">
            <w:pPr>
              <w:pStyle w:val="BodyText"/>
              <w:jc w:val="center"/>
              <w:rPr>
                <w:b w:val="0"/>
                <w:i/>
                <w:sz w:val="20"/>
                <w:szCs w:val="20"/>
                <w:u w:val="single"/>
              </w:rPr>
            </w:pPr>
            <w:r w:rsidRPr="00390144">
              <w:rPr>
                <w:rStyle w:val="1"/>
                <w:b w:val="0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707413">
            <w:pPr>
              <w:pStyle w:val="BodyText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390144">
            <w:pPr>
              <w:pStyle w:val="BodyText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Администрация Большеигнатовского муниципального района (на бумажном носителе)</w:t>
            </w:r>
          </w:p>
          <w:p w:rsidR="007E37AF" w:rsidRDefault="007E37AF" w:rsidP="00707413">
            <w:pPr>
              <w:jc w:val="center"/>
              <w:rPr>
                <w:rStyle w:val="1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МФЦ (на бумажном носителе)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707413">
            <w:pPr>
              <w:pStyle w:val="BodyText"/>
              <w:jc w:val="center"/>
              <w:rPr>
                <w:rStyle w:val="1"/>
                <w:b w:val="0"/>
                <w:color w:val="000000"/>
                <w:sz w:val="18"/>
                <w:szCs w:val="18"/>
              </w:rPr>
            </w:pPr>
            <w:r>
              <w:rPr>
                <w:rStyle w:val="1"/>
                <w:b w:val="0"/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525AFF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525AFF">
              <w:rPr>
                <w:b w:val="0"/>
                <w:sz w:val="20"/>
                <w:szCs w:val="20"/>
              </w:rPr>
              <w:t>2 месяца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1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390144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"/>
                <w:rFonts w:cs="Times New Roman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решение об отказе в п</w:t>
            </w:r>
            <w:r>
              <w:rPr>
                <w:rStyle w:val="85pt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рисвоении адреса объекту адресации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525AFF">
            <w:pPr>
              <w:jc w:val="center"/>
              <w:rPr>
                <w:color w:val="000000"/>
                <w:sz w:val="20"/>
                <w:szCs w:val="20"/>
              </w:rPr>
            </w:pPr>
            <w:r w:rsidRPr="00525AFF">
              <w:rPr>
                <w:color w:val="000000"/>
                <w:sz w:val="20"/>
                <w:szCs w:val="20"/>
              </w:rPr>
              <w:t>Решение</w:t>
            </w:r>
          </w:p>
          <w:p w:rsidR="007E37AF" w:rsidRPr="00525AFF" w:rsidRDefault="007E37AF" w:rsidP="00525AFF">
            <w:pPr>
              <w:jc w:val="center"/>
              <w:rPr>
                <w:color w:val="000000"/>
                <w:sz w:val="20"/>
                <w:szCs w:val="20"/>
              </w:rPr>
            </w:pPr>
            <w:r w:rsidRPr="00525AFF">
              <w:rPr>
                <w:color w:val="000000"/>
                <w:sz w:val="20"/>
                <w:szCs w:val="20"/>
              </w:rPr>
              <w:t>об отказе в присвоении объекту адресации адреса</w:t>
            </w:r>
            <w:r>
              <w:rPr>
                <w:color w:val="000000"/>
                <w:sz w:val="20"/>
                <w:szCs w:val="20"/>
              </w:rPr>
              <w:t>, на бланке, подписанное главой, либо лицом его замещающим</w:t>
            </w:r>
          </w:p>
          <w:p w:rsidR="007E37AF" w:rsidRPr="00390144" w:rsidRDefault="007E37AF" w:rsidP="00707413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707413">
            <w:pPr>
              <w:pStyle w:val="BodyText"/>
              <w:jc w:val="center"/>
              <w:rPr>
                <w:b w:val="0"/>
                <w:i/>
                <w:sz w:val="20"/>
                <w:szCs w:val="20"/>
                <w:u w:val="single"/>
              </w:rPr>
            </w:pPr>
            <w:r w:rsidRPr="00390144">
              <w:rPr>
                <w:rStyle w:val="1"/>
                <w:b w:val="0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прилагается </w:t>
            </w:r>
          </w:p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3 к технологической схеме)</w:t>
            </w:r>
          </w:p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Pr="00390144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прилагается </w:t>
            </w:r>
          </w:p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4 к технологической схеме)</w:t>
            </w:r>
          </w:p>
          <w:p w:rsidR="007E37AF" w:rsidRDefault="007E37AF" w:rsidP="00390144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707413">
            <w:pPr>
              <w:pStyle w:val="BodyText"/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525A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Администрация Большеигнатовского муниципального района (на бумажном носителе)</w:t>
            </w:r>
          </w:p>
          <w:p w:rsidR="007E37AF" w:rsidRDefault="007E37AF" w:rsidP="00525AFF">
            <w:pPr>
              <w:jc w:val="center"/>
              <w:rPr>
                <w:rStyle w:val="1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МФЦ (на бумажном носителе)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707413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  <w:r>
              <w:rPr>
                <w:rStyle w:val="1"/>
                <w:b w:val="0"/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525AFF" w:rsidRDefault="007E37AF" w:rsidP="00707413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525AFF">
              <w:rPr>
                <w:b w:val="0"/>
                <w:sz w:val="20"/>
                <w:szCs w:val="20"/>
              </w:rPr>
              <w:t>2 месяца</w:t>
            </w:r>
          </w:p>
        </w:tc>
      </w:tr>
      <w:tr w:rsidR="007E37AF" w:rsidTr="009D4F5F">
        <w:tc>
          <w:tcPr>
            <w:tcW w:w="147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4646C" w:rsidRDefault="007E37AF" w:rsidP="00B4646C">
            <w:pPr>
              <w:pStyle w:val="BodyText"/>
              <w:jc w:val="center"/>
              <w:rPr>
                <w:rStyle w:val="85pt1"/>
                <w:b w:val="0"/>
                <w:color w:val="000000"/>
                <w:sz w:val="18"/>
                <w:szCs w:val="18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 xml:space="preserve">1. Наименование «подуслуги» </w:t>
            </w:r>
            <w:r>
              <w:rPr>
                <w:rStyle w:val="85pt1"/>
                <w:b w:val="0"/>
                <w:color w:val="000000"/>
                <w:sz w:val="20"/>
                <w:szCs w:val="20"/>
              </w:rPr>
              <w:t>2:</w:t>
            </w:r>
          </w:p>
          <w:p w:rsidR="007E37AF" w:rsidRPr="00B4646C" w:rsidRDefault="007E37AF" w:rsidP="004F71FA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>
              <w:rPr>
                <w:rStyle w:val="85pt1"/>
                <w:b w:val="0"/>
                <w:color w:val="000000"/>
                <w:sz w:val="18"/>
                <w:szCs w:val="18"/>
              </w:rPr>
              <w:t>2</w:t>
            </w:r>
            <w:r w:rsidRPr="00B4646C">
              <w:rPr>
                <w:rStyle w:val="85pt1"/>
                <w:b w:val="0"/>
                <w:color w:val="000000"/>
                <w:sz w:val="18"/>
                <w:szCs w:val="18"/>
              </w:rPr>
              <w:t xml:space="preserve">.  </w:t>
            </w:r>
            <w:r>
              <w:rPr>
                <w:rStyle w:val="85pt1"/>
                <w:b w:val="0"/>
                <w:color w:val="000000"/>
                <w:sz w:val="18"/>
                <w:szCs w:val="18"/>
              </w:rPr>
              <w:t>Изменение адреса объекта</w:t>
            </w:r>
            <w:r w:rsidRPr="00B4646C">
              <w:rPr>
                <w:rStyle w:val="85pt1"/>
                <w:b w:val="0"/>
                <w:color w:val="000000"/>
                <w:sz w:val="18"/>
                <w:szCs w:val="18"/>
              </w:rPr>
              <w:t xml:space="preserve"> адресации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BodyText"/>
              <w:jc w:val="center"/>
              <w:rPr>
                <w:rStyle w:val="1"/>
                <w:color w:val="000000"/>
                <w:sz w:val="18"/>
                <w:szCs w:val="18"/>
              </w:rPr>
            </w:pPr>
            <w:r>
              <w:rPr>
                <w:rStyle w:val="1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4F71FA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"/>
                <w:rFonts w:cs="Times New Roman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"/>
                <w:rFonts w:cs="Times New Roman"/>
                <w:b w:val="0"/>
                <w:bCs w:val="0"/>
                <w:color w:val="000000"/>
                <w:sz w:val="18"/>
                <w:szCs w:val="18"/>
              </w:rPr>
              <w:t xml:space="preserve">решение об изменении адреса </w:t>
            </w:r>
            <w:r>
              <w:rPr>
                <w:rStyle w:val="85pt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объекту адресации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  <w:r>
              <w:rPr>
                <w:rStyle w:val="1"/>
                <w:b w:val="0"/>
                <w:color w:val="000000"/>
                <w:sz w:val="20"/>
                <w:szCs w:val="20"/>
              </w:rPr>
              <w:t>Постановление администрации Большеигнатовского муниципального района, подписанное главой, либо лицом его замещающим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i/>
                <w:sz w:val="20"/>
                <w:szCs w:val="20"/>
                <w:u w:val="single"/>
              </w:rPr>
            </w:pPr>
            <w:r w:rsidRPr="00390144">
              <w:rPr>
                <w:rStyle w:val="1"/>
                <w:b w:val="0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Администрация Большеигнатовского муниципального района (на бумажном носителе)</w:t>
            </w:r>
          </w:p>
          <w:p w:rsidR="007E37AF" w:rsidRDefault="007E37AF" w:rsidP="009D4F5F">
            <w:pPr>
              <w:jc w:val="center"/>
              <w:rPr>
                <w:rStyle w:val="1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МФЦ (на бумажном носителе)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18"/>
                <w:szCs w:val="18"/>
              </w:rPr>
            </w:pPr>
            <w:r>
              <w:rPr>
                <w:rStyle w:val="1"/>
                <w:b w:val="0"/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525AFF">
              <w:rPr>
                <w:b w:val="0"/>
                <w:sz w:val="20"/>
                <w:szCs w:val="20"/>
              </w:rPr>
              <w:t>2 месяца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BodyText"/>
              <w:jc w:val="center"/>
              <w:rPr>
                <w:rStyle w:val="1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4F71FA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"/>
                <w:rFonts w:cs="Times New Roman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решение об отказе в изменении</w:t>
            </w:r>
            <w:r>
              <w:rPr>
                <w:rStyle w:val="85pt1"/>
                <w:rFonts w:cs="Times New Roman"/>
                <w:b w:val="0"/>
                <w:bCs w:val="0"/>
                <w:color w:val="000000"/>
                <w:sz w:val="18"/>
                <w:szCs w:val="18"/>
              </w:rPr>
              <w:t xml:space="preserve"> адреса объекту адресации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9D4F5F">
            <w:pPr>
              <w:jc w:val="center"/>
              <w:rPr>
                <w:color w:val="000000"/>
                <w:sz w:val="20"/>
                <w:szCs w:val="20"/>
              </w:rPr>
            </w:pPr>
            <w:r w:rsidRPr="00525AFF">
              <w:rPr>
                <w:color w:val="000000"/>
                <w:sz w:val="20"/>
                <w:szCs w:val="20"/>
              </w:rPr>
              <w:t>Решение</w:t>
            </w:r>
          </w:p>
          <w:p w:rsidR="007E37AF" w:rsidRPr="00525AFF" w:rsidRDefault="007E37AF" w:rsidP="009D4F5F">
            <w:pPr>
              <w:jc w:val="center"/>
              <w:rPr>
                <w:color w:val="000000"/>
                <w:sz w:val="20"/>
                <w:szCs w:val="20"/>
              </w:rPr>
            </w:pPr>
            <w:r w:rsidRPr="00525AFF">
              <w:rPr>
                <w:color w:val="000000"/>
                <w:sz w:val="20"/>
                <w:szCs w:val="20"/>
              </w:rPr>
              <w:t xml:space="preserve">об отказе в </w:t>
            </w:r>
            <w:r>
              <w:rPr>
                <w:color w:val="000000"/>
                <w:sz w:val="20"/>
                <w:szCs w:val="20"/>
              </w:rPr>
              <w:t>изменении</w:t>
            </w:r>
            <w:r w:rsidRPr="00525AFF">
              <w:rPr>
                <w:color w:val="000000"/>
                <w:sz w:val="20"/>
                <w:szCs w:val="20"/>
              </w:rPr>
              <w:t xml:space="preserve"> объекту адресации адреса</w:t>
            </w:r>
            <w:r>
              <w:rPr>
                <w:color w:val="000000"/>
                <w:sz w:val="20"/>
                <w:szCs w:val="20"/>
              </w:rPr>
              <w:t>, на бланке, подписанное главой, либо лицом его замещающим</w:t>
            </w:r>
          </w:p>
          <w:p w:rsidR="007E37AF" w:rsidRPr="00390144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i/>
                <w:sz w:val="20"/>
                <w:szCs w:val="20"/>
                <w:u w:val="single"/>
              </w:rPr>
            </w:pPr>
            <w:r w:rsidRPr="00390144">
              <w:rPr>
                <w:rStyle w:val="1"/>
                <w:b w:val="0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прилагается 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3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Pr="00390144" w:rsidRDefault="007E37AF" w:rsidP="009D4F5F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прилагается 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4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BodyText"/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Администрация Большеигнатовского муниципального района (на бумажном носителе)</w:t>
            </w:r>
          </w:p>
          <w:p w:rsidR="007E37AF" w:rsidRDefault="007E37AF" w:rsidP="009D4F5F">
            <w:pPr>
              <w:jc w:val="center"/>
              <w:rPr>
                <w:rStyle w:val="1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МФЦ (на бумажном носителе)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  <w:r>
              <w:rPr>
                <w:rStyle w:val="1"/>
                <w:b w:val="0"/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525AFF">
              <w:rPr>
                <w:b w:val="0"/>
                <w:sz w:val="20"/>
                <w:szCs w:val="20"/>
              </w:rPr>
              <w:t>2 месяца</w:t>
            </w:r>
          </w:p>
        </w:tc>
      </w:tr>
      <w:tr w:rsidR="007E37AF" w:rsidTr="009D4F5F">
        <w:tc>
          <w:tcPr>
            <w:tcW w:w="147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B4646C" w:rsidRDefault="007E37AF" w:rsidP="004F71FA">
            <w:pPr>
              <w:pStyle w:val="BodyText"/>
              <w:jc w:val="center"/>
              <w:rPr>
                <w:rStyle w:val="85pt1"/>
                <w:b w:val="0"/>
                <w:color w:val="000000"/>
                <w:sz w:val="18"/>
                <w:szCs w:val="18"/>
              </w:rPr>
            </w:pPr>
            <w:r w:rsidRPr="00B4646C">
              <w:rPr>
                <w:rStyle w:val="85pt1"/>
                <w:b w:val="0"/>
                <w:color w:val="000000"/>
                <w:sz w:val="20"/>
                <w:szCs w:val="20"/>
              </w:rPr>
              <w:t xml:space="preserve">1. Наименование «подуслуги» </w:t>
            </w:r>
            <w:r>
              <w:rPr>
                <w:rStyle w:val="85pt1"/>
                <w:b w:val="0"/>
                <w:color w:val="000000"/>
                <w:sz w:val="20"/>
                <w:szCs w:val="20"/>
              </w:rPr>
              <w:t>3:</w:t>
            </w:r>
          </w:p>
          <w:p w:rsidR="007E37AF" w:rsidRPr="00525AFF" w:rsidRDefault="007E37AF" w:rsidP="004F71FA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>
              <w:rPr>
                <w:rStyle w:val="85pt1"/>
                <w:b w:val="0"/>
                <w:color w:val="000000"/>
                <w:sz w:val="18"/>
                <w:szCs w:val="18"/>
              </w:rPr>
              <w:t>3</w:t>
            </w:r>
            <w:r w:rsidRPr="00B4646C">
              <w:rPr>
                <w:rStyle w:val="85pt1"/>
                <w:b w:val="0"/>
                <w:color w:val="000000"/>
                <w:sz w:val="18"/>
                <w:szCs w:val="18"/>
              </w:rPr>
              <w:t xml:space="preserve">.  </w:t>
            </w:r>
            <w:r>
              <w:rPr>
                <w:rStyle w:val="85pt1"/>
                <w:b w:val="0"/>
                <w:color w:val="000000"/>
                <w:sz w:val="18"/>
                <w:szCs w:val="18"/>
              </w:rPr>
              <w:t>Аннулирование адреса объекта</w:t>
            </w:r>
            <w:r w:rsidRPr="00B4646C">
              <w:rPr>
                <w:rStyle w:val="85pt1"/>
                <w:b w:val="0"/>
                <w:color w:val="000000"/>
                <w:sz w:val="18"/>
                <w:szCs w:val="18"/>
              </w:rPr>
              <w:t xml:space="preserve"> адресации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BodyText"/>
              <w:jc w:val="center"/>
              <w:rPr>
                <w:rStyle w:val="1"/>
                <w:color w:val="000000"/>
                <w:sz w:val="18"/>
                <w:szCs w:val="18"/>
              </w:rPr>
            </w:pPr>
            <w:r>
              <w:rPr>
                <w:rStyle w:val="1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5C51E4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"/>
                <w:rFonts w:cs="Times New Roman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"/>
                <w:rFonts w:cs="Times New Roman"/>
                <w:b w:val="0"/>
                <w:bCs w:val="0"/>
                <w:color w:val="000000"/>
                <w:sz w:val="18"/>
                <w:szCs w:val="18"/>
              </w:rPr>
              <w:t xml:space="preserve">решение об аннулировании адреса </w:t>
            </w:r>
            <w:r>
              <w:rPr>
                <w:rStyle w:val="85pt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объекту адресации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  <w:r>
              <w:rPr>
                <w:rStyle w:val="1"/>
                <w:b w:val="0"/>
                <w:color w:val="000000"/>
                <w:sz w:val="20"/>
                <w:szCs w:val="20"/>
              </w:rPr>
              <w:t>Постановление администрации Большеигнатовского муниципального района, подписанное главой, либо лицом его замещающим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i/>
                <w:sz w:val="20"/>
                <w:szCs w:val="20"/>
                <w:u w:val="single"/>
              </w:rPr>
            </w:pPr>
            <w:r w:rsidRPr="00390144">
              <w:rPr>
                <w:rStyle w:val="1"/>
                <w:b w:val="0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Администрация Большеигнатовского муниципального района (на бумажном носителе)</w:t>
            </w:r>
          </w:p>
          <w:p w:rsidR="007E37AF" w:rsidRDefault="007E37AF" w:rsidP="009D4F5F">
            <w:pPr>
              <w:jc w:val="center"/>
              <w:rPr>
                <w:rStyle w:val="1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МФЦ (на бумажном носителе)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18"/>
                <w:szCs w:val="18"/>
              </w:rPr>
            </w:pPr>
            <w:r>
              <w:rPr>
                <w:rStyle w:val="1"/>
                <w:b w:val="0"/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525AFF">
              <w:rPr>
                <w:b w:val="0"/>
                <w:sz w:val="20"/>
                <w:szCs w:val="20"/>
              </w:rPr>
              <w:t>2 месяца</w:t>
            </w:r>
          </w:p>
        </w:tc>
      </w:tr>
      <w:tr w:rsidR="007E37AF" w:rsidTr="00B4646C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BodyText"/>
              <w:jc w:val="center"/>
              <w:rPr>
                <w:rStyle w:val="1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5C51E4">
            <w:pPr>
              <w:pStyle w:val="ConsTitle"/>
              <w:widowControl/>
              <w:tabs>
                <w:tab w:val="left" w:pos="0"/>
              </w:tabs>
              <w:ind w:right="0"/>
              <w:jc w:val="center"/>
              <w:rPr>
                <w:rStyle w:val="1"/>
                <w:rFonts w:cs="Times New Roman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rStyle w:val="1"/>
                <w:rFonts w:cs="Times New Roman"/>
                <w:b w:val="0"/>
                <w:bCs w:val="0"/>
                <w:color w:val="000000"/>
                <w:sz w:val="18"/>
                <w:szCs w:val="18"/>
              </w:rPr>
              <w:t>решение об отказе в аннулировании</w:t>
            </w:r>
            <w:r>
              <w:rPr>
                <w:rStyle w:val="85pt1"/>
                <w:rFonts w:cs="Times New Roman"/>
                <w:b w:val="0"/>
                <w:bCs w:val="0"/>
                <w:color w:val="000000"/>
                <w:sz w:val="18"/>
                <w:szCs w:val="18"/>
              </w:rPr>
              <w:t xml:space="preserve"> адреса объекту адресации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9D4F5F">
            <w:pPr>
              <w:jc w:val="center"/>
              <w:rPr>
                <w:color w:val="000000"/>
                <w:sz w:val="20"/>
                <w:szCs w:val="20"/>
              </w:rPr>
            </w:pPr>
            <w:r w:rsidRPr="00525AFF">
              <w:rPr>
                <w:color w:val="000000"/>
                <w:sz w:val="20"/>
                <w:szCs w:val="20"/>
              </w:rPr>
              <w:t>Решение</w:t>
            </w:r>
          </w:p>
          <w:p w:rsidR="007E37AF" w:rsidRPr="00525AFF" w:rsidRDefault="007E37AF" w:rsidP="009D4F5F">
            <w:pPr>
              <w:jc w:val="center"/>
              <w:rPr>
                <w:color w:val="000000"/>
                <w:sz w:val="20"/>
                <w:szCs w:val="20"/>
              </w:rPr>
            </w:pPr>
            <w:r w:rsidRPr="00525AFF">
              <w:rPr>
                <w:color w:val="000000"/>
                <w:sz w:val="20"/>
                <w:szCs w:val="20"/>
              </w:rPr>
              <w:t xml:space="preserve">об отказе в </w:t>
            </w:r>
            <w:r>
              <w:rPr>
                <w:color w:val="000000"/>
                <w:sz w:val="20"/>
                <w:szCs w:val="20"/>
              </w:rPr>
              <w:t>аннулировании</w:t>
            </w:r>
            <w:r w:rsidRPr="00525AFF">
              <w:rPr>
                <w:color w:val="000000"/>
                <w:sz w:val="20"/>
                <w:szCs w:val="20"/>
              </w:rPr>
              <w:t xml:space="preserve"> объекту адресации адреса</w:t>
            </w:r>
            <w:r>
              <w:rPr>
                <w:color w:val="000000"/>
                <w:sz w:val="20"/>
                <w:szCs w:val="20"/>
              </w:rPr>
              <w:t>, на бланке, подписанное главой, либо лицом его замещающим</w:t>
            </w:r>
          </w:p>
          <w:p w:rsidR="007E37AF" w:rsidRPr="00390144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390144" w:rsidRDefault="007E37AF" w:rsidP="009D4F5F">
            <w:pPr>
              <w:pStyle w:val="BodyText"/>
              <w:jc w:val="center"/>
              <w:rPr>
                <w:b w:val="0"/>
                <w:i/>
                <w:sz w:val="20"/>
                <w:szCs w:val="20"/>
                <w:u w:val="single"/>
              </w:rPr>
            </w:pPr>
            <w:r w:rsidRPr="00390144">
              <w:rPr>
                <w:rStyle w:val="1"/>
                <w:b w:val="0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прилагается 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3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Pr="00390144" w:rsidRDefault="007E37AF" w:rsidP="009D4F5F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 прилагается 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(Приложение 4 к технологической схеме)</w:t>
            </w:r>
          </w:p>
          <w:p w:rsidR="007E37AF" w:rsidRDefault="007E37AF" w:rsidP="009D4F5F">
            <w:pPr>
              <w:pStyle w:val="10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7E37AF" w:rsidRDefault="007E37AF" w:rsidP="009D4F5F">
            <w:pPr>
              <w:pStyle w:val="BodyText"/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Администрация Большеигнатовского муниципального района (на бумажном носителе)</w:t>
            </w:r>
          </w:p>
          <w:p w:rsidR="007E37AF" w:rsidRDefault="007E37AF" w:rsidP="009D4F5F">
            <w:pPr>
              <w:jc w:val="center"/>
              <w:rPr>
                <w:rStyle w:val="1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2. МФЦ (на бумажном носителе)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rStyle w:val="1"/>
                <w:b w:val="0"/>
                <w:color w:val="000000"/>
                <w:sz w:val="20"/>
                <w:szCs w:val="20"/>
              </w:rPr>
            </w:pPr>
            <w:r>
              <w:rPr>
                <w:rStyle w:val="1"/>
                <w:b w:val="0"/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525AFF" w:rsidRDefault="007E37AF" w:rsidP="009D4F5F">
            <w:pPr>
              <w:pStyle w:val="BodyText"/>
              <w:jc w:val="center"/>
              <w:rPr>
                <w:b w:val="0"/>
                <w:sz w:val="20"/>
                <w:szCs w:val="20"/>
              </w:rPr>
            </w:pPr>
            <w:r w:rsidRPr="00525AFF">
              <w:rPr>
                <w:b w:val="0"/>
                <w:sz w:val="20"/>
                <w:szCs w:val="20"/>
              </w:rPr>
              <w:t>2 месяца</w:t>
            </w:r>
          </w:p>
        </w:tc>
      </w:tr>
    </w:tbl>
    <w:p w:rsidR="007E37AF" w:rsidRDefault="007E37AF" w:rsidP="009D6139">
      <w:pPr>
        <w:pStyle w:val="10"/>
        <w:shd w:val="clear" w:color="auto" w:fill="auto"/>
        <w:spacing w:line="240" w:lineRule="auto"/>
        <w:rPr>
          <w:rStyle w:val="a0"/>
          <w:b/>
          <w:color w:val="000000"/>
          <w:sz w:val="24"/>
          <w:szCs w:val="24"/>
        </w:rPr>
      </w:pPr>
    </w:p>
    <w:p w:rsidR="007E37AF" w:rsidRPr="009D6139" w:rsidRDefault="007E37AF" w:rsidP="009D6139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525AFF">
        <w:rPr>
          <w:rStyle w:val="a0"/>
          <w:b/>
          <w:color w:val="000000"/>
          <w:sz w:val="24"/>
          <w:szCs w:val="24"/>
        </w:rPr>
        <w:t>Раздел 7. «Технологические процессы предоставления «подуслуги»</w:t>
      </w:r>
    </w:p>
    <w:tbl>
      <w:tblPr>
        <w:tblW w:w="0" w:type="auto"/>
        <w:tblInd w:w="-5" w:type="dxa"/>
        <w:tblLayout w:type="fixed"/>
        <w:tblLook w:val="0000"/>
      </w:tblPr>
      <w:tblGrid>
        <w:gridCol w:w="486"/>
        <w:gridCol w:w="2627"/>
        <w:gridCol w:w="2756"/>
        <w:gridCol w:w="2664"/>
        <w:gridCol w:w="1652"/>
        <w:gridCol w:w="2076"/>
        <w:gridCol w:w="2252"/>
      </w:tblGrid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pStyle w:val="BodyText"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п/п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процесса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процедуры (процесса)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необходимые для выполнения процедуры процесса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выполнения процедуры процесса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</w:tr>
      <w:tr w:rsidR="007E37AF" w:rsidTr="00707413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</w:rPr>
              <w:t>1. Наименование «подуслуги» 1</w:t>
            </w:r>
          </w:p>
          <w:p w:rsidR="007E37AF" w:rsidRDefault="007E37AF" w:rsidP="00525AFF">
            <w:pPr>
              <w:jc w:val="center"/>
            </w:pPr>
            <w:bookmarkStart w:id="4" w:name="__DdeLink__7156_30947970321"/>
            <w:r>
              <w:rPr>
                <w:rStyle w:val="85pt1"/>
                <w:color w:val="000000"/>
                <w:sz w:val="18"/>
                <w:szCs w:val="18"/>
              </w:rPr>
              <w:t xml:space="preserve">1.  </w:t>
            </w:r>
            <w:bookmarkEnd w:id="4"/>
            <w:r>
              <w:rPr>
                <w:rStyle w:val="85pt1"/>
                <w:color w:val="000000"/>
                <w:sz w:val="18"/>
                <w:szCs w:val="18"/>
              </w:rPr>
              <w:t>Присвоение адреса объекту адресации</w:t>
            </w:r>
          </w:p>
        </w:tc>
      </w:tr>
      <w:tr w:rsidR="007E37AF" w:rsidTr="00707413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</w:rPr>
              <w:t>1. Наименование административной процедуры 1</w:t>
            </w:r>
          </w:p>
          <w:p w:rsidR="007E37AF" w:rsidRDefault="007E37AF" w:rsidP="00707413">
            <w:pPr>
              <w:jc w:val="center"/>
            </w:pPr>
            <w:r>
              <w:rPr>
                <w:rStyle w:val="85pt1"/>
                <w:sz w:val="18"/>
                <w:szCs w:val="18"/>
              </w:rPr>
              <w:t>1. Прием и регистрация заявления и прилагаемых к нему документов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-проверка документа, удостоверяющего личность заявителя;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-проверка комплектности документов, правильности оформления и содержания представленных документов, соответствия сведений, содержащихся в разных документах;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-сверка данных, представленных документов с данными, указанными в заявлении;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-сличение копий с подлинниками документа, заверение копии документов;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-регистрация поданного заявления;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-подготовка и выдача расписки о приеме заявления с документами;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-информирование заявителя о сроках предоставления муниципальной услуги;</w:t>
            </w:r>
          </w:p>
          <w:p w:rsidR="007E37AF" w:rsidRPr="001F7024" w:rsidRDefault="007E37AF" w:rsidP="00707413">
            <w:pPr>
              <w:jc w:val="center"/>
              <w:rPr>
                <w:sz w:val="18"/>
                <w:szCs w:val="18"/>
              </w:rPr>
            </w:pPr>
            <w:r w:rsidRPr="001D5995">
              <w:rPr>
                <w:sz w:val="20"/>
                <w:szCs w:val="20"/>
              </w:rPr>
              <w:t>-передача заявления с документами в администрацию Большеигнатовского муниципального района (при обращении заявителя в МФЦ)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1 рабочий день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1.Администрация Большеигнатовского муниципального района Республики Мордовия</w:t>
            </w:r>
          </w:p>
          <w:p w:rsidR="007E37AF" w:rsidRPr="001D5995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2.МФЦ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431DBF" w:rsidRDefault="007E37AF" w:rsidP="00707413">
            <w:pPr>
              <w:jc w:val="center"/>
              <w:rPr>
                <w:sz w:val="20"/>
                <w:szCs w:val="20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431DBF" w:rsidRDefault="007E37AF" w:rsidP="00707413">
            <w:pPr>
              <w:jc w:val="center"/>
              <w:rPr>
                <w:sz w:val="20"/>
                <w:szCs w:val="20"/>
              </w:rPr>
            </w:pPr>
            <w:r w:rsidRPr="00431DBF">
              <w:rPr>
                <w:sz w:val="20"/>
                <w:szCs w:val="20"/>
              </w:rPr>
              <w:t>нет</w:t>
            </w:r>
          </w:p>
        </w:tc>
      </w:tr>
      <w:tr w:rsidR="007E37AF" w:rsidTr="00707413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  <w:lang w:val="en-US"/>
              </w:rPr>
              <w:t>n</w:t>
            </w:r>
            <w:r>
              <w:rPr>
                <w:rStyle w:val="85pt1"/>
                <w:sz w:val="18"/>
                <w:szCs w:val="18"/>
              </w:rPr>
              <w:t>. Наименование административной процедуры 2</w:t>
            </w:r>
          </w:p>
          <w:p w:rsidR="007E37AF" w:rsidRDefault="007E37AF" w:rsidP="00707413">
            <w:pPr>
              <w:ind w:firstLine="709"/>
              <w:jc w:val="center"/>
            </w:pPr>
            <w:r>
              <w:rPr>
                <w:rStyle w:val="85pt1"/>
                <w:color w:val="000000"/>
                <w:sz w:val="18"/>
                <w:szCs w:val="18"/>
              </w:rPr>
              <w:t>2.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707413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Истребование документов (сведений) в рамках межведомственного взаимодействия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707413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-формирование и направление межведомственных запросов;</w:t>
            </w:r>
          </w:p>
          <w:p w:rsidR="007E37AF" w:rsidRPr="008D2568" w:rsidRDefault="007E37AF" w:rsidP="00707413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 xml:space="preserve">-рассмотрение полученных ответов 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707413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1 день – направление запроса;</w:t>
            </w:r>
          </w:p>
          <w:p w:rsidR="007E37AF" w:rsidRPr="008D2568" w:rsidRDefault="007E37AF" w:rsidP="00707413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5 дней – направление ответа на запрос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707413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Специалист администрации Большеигнатовского сельского поселения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sz w:val="18"/>
                <w:szCs w:val="18"/>
              </w:rPr>
              <w:t>нет</w:t>
            </w:r>
          </w:p>
        </w:tc>
      </w:tr>
      <w:tr w:rsidR="007E37AF" w:rsidTr="00707413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  <w:lang w:val="en-US"/>
              </w:rPr>
              <w:t>n</w:t>
            </w:r>
            <w:r>
              <w:rPr>
                <w:rStyle w:val="85pt1"/>
                <w:sz w:val="18"/>
                <w:szCs w:val="18"/>
              </w:rPr>
              <w:t>. Наименование административной процедуры 3</w:t>
            </w:r>
          </w:p>
          <w:p w:rsidR="007E37AF" w:rsidRDefault="007E37AF" w:rsidP="00707413">
            <w:pPr>
              <w:jc w:val="center"/>
            </w:pPr>
            <w:r>
              <w:rPr>
                <w:rStyle w:val="85pt1"/>
                <w:sz w:val="18"/>
                <w:szCs w:val="18"/>
              </w:rPr>
              <w:t>3. Принятие решения о предоставлении (об отказе в предоставлении) муниципальной услуги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D1B7B" w:rsidRDefault="007E37AF" w:rsidP="00DD1B7B">
            <w:pPr>
              <w:jc w:val="center"/>
              <w:rPr>
                <w:sz w:val="20"/>
                <w:szCs w:val="20"/>
              </w:rPr>
            </w:pPr>
            <w:r w:rsidRPr="00DD1B7B">
              <w:rPr>
                <w:sz w:val="20"/>
                <w:szCs w:val="20"/>
              </w:rPr>
              <w:t xml:space="preserve">Подготовка постановления администрации Большеигнатовского сельского поселения о присвоении адреса либо </w:t>
            </w:r>
            <w:r w:rsidRPr="00DD1B7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 xml:space="preserve"> присвоении</w:t>
            </w:r>
            <w:r w:rsidRPr="00DD1B7B">
              <w:rPr>
                <w:color w:val="000000"/>
                <w:sz w:val="20"/>
                <w:szCs w:val="20"/>
              </w:rPr>
              <w:t xml:space="preserve"> адреса объекта адресации с объяснением причин отказа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DD1B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-подготовка проекта постановления </w:t>
            </w:r>
            <w:r w:rsidRPr="00DD1B7B">
              <w:rPr>
                <w:sz w:val="20"/>
                <w:szCs w:val="20"/>
              </w:rPr>
              <w:t>администрации Большеигнатовского сельского поселения о присвоении адреса</w:t>
            </w:r>
            <w:r>
              <w:rPr>
                <w:sz w:val="20"/>
                <w:szCs w:val="20"/>
              </w:rPr>
              <w:t>;</w:t>
            </w:r>
          </w:p>
          <w:p w:rsidR="007E37AF" w:rsidRDefault="007E37AF" w:rsidP="00DD1B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-в случае невозможности присвоить адрес - подготовка</w:t>
            </w:r>
            <w:r w:rsidRPr="00DD1B7B">
              <w:rPr>
                <w:sz w:val="20"/>
                <w:szCs w:val="20"/>
              </w:rPr>
              <w:t xml:space="preserve"> </w:t>
            </w:r>
          </w:p>
          <w:p w:rsidR="007E37AF" w:rsidRPr="008D2568" w:rsidRDefault="007E37AF" w:rsidP="00DD1B7B">
            <w:pPr>
              <w:jc w:val="center"/>
              <w:rPr>
                <w:sz w:val="20"/>
                <w:szCs w:val="20"/>
              </w:rPr>
            </w:pPr>
            <w:r w:rsidRPr="00DD1B7B">
              <w:rPr>
                <w:sz w:val="20"/>
                <w:szCs w:val="20"/>
              </w:rPr>
              <w:t xml:space="preserve"> </w:t>
            </w:r>
            <w:r w:rsidRPr="00DD1B7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 присвоении адреса объекта адресации с объяснением причин отказа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D1B7B" w:rsidRDefault="007E37AF" w:rsidP="00DD1B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рабочих дней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A7749" w:rsidRDefault="007E37AF" w:rsidP="00707413">
            <w:pPr>
              <w:jc w:val="center"/>
              <w:rPr>
                <w:sz w:val="18"/>
                <w:szCs w:val="18"/>
              </w:rPr>
            </w:pPr>
            <w:r w:rsidRPr="008D2568">
              <w:rPr>
                <w:sz w:val="20"/>
                <w:szCs w:val="20"/>
              </w:rPr>
              <w:t>Специалист администрации Большеигнатовского сельского поселения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18"/>
                <w:szCs w:val="18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sz w:val="18"/>
                <w:szCs w:val="18"/>
              </w:rPr>
              <w:t>нет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2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 xml:space="preserve">Направление  (выдача) заявителю постановления администрации Большеигнатовского сельского поселения о присвоении адреса либо </w:t>
            </w:r>
            <w:r w:rsidRPr="0027794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 присвоении адреса объекта адресации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Предоставление документов заявителю способом, указанным в за</w:t>
            </w:r>
            <w:r>
              <w:rPr>
                <w:sz w:val="20"/>
                <w:szCs w:val="20"/>
              </w:rPr>
              <w:t>я</w:t>
            </w:r>
            <w:r w:rsidRPr="0027794B">
              <w:rPr>
                <w:sz w:val="20"/>
                <w:szCs w:val="20"/>
              </w:rPr>
              <w:t>влении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1  день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Специалист администрации Большеигнатовского сельского поселения, либо специалист МФЦ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нет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27794B" w:rsidRDefault="007E37AF" w:rsidP="0070741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нет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</w:rPr>
              <w:t>1. Наименование «подуслуги» 2</w:t>
            </w:r>
          </w:p>
          <w:p w:rsidR="007E37AF" w:rsidRDefault="007E37AF" w:rsidP="005C51E4">
            <w:pPr>
              <w:jc w:val="center"/>
            </w:pPr>
            <w:r>
              <w:rPr>
                <w:rStyle w:val="85pt1"/>
                <w:color w:val="000000"/>
                <w:sz w:val="18"/>
                <w:szCs w:val="18"/>
              </w:rPr>
              <w:t>2.  Изменение адреса объекта адресации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rStyle w:val="85pt1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</w:rPr>
              <w:t>1. Наименование административной процедуры 1</w:t>
            </w:r>
          </w:p>
          <w:p w:rsidR="007E37AF" w:rsidRDefault="007E37AF" w:rsidP="009D4F5F">
            <w:pPr>
              <w:jc w:val="center"/>
            </w:pPr>
            <w:r>
              <w:rPr>
                <w:rStyle w:val="85pt1"/>
                <w:sz w:val="18"/>
                <w:szCs w:val="18"/>
              </w:rPr>
              <w:t>1. Прием и регистрация заявления и прилагаемых к нему документов</w:t>
            </w:r>
          </w:p>
        </w:tc>
      </w:tr>
      <w:tr w:rsidR="007E37AF" w:rsidRPr="00431DBF" w:rsidTr="009D4F5F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-проверка документа, удостоверяющего личность заявителя;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-проверка комплектности документов, правильности оформления и содержания представленных документов, соответствия сведений, содержащихся в разных документах;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-сверка данных, представленных документов с данными, указанными в заявлении;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-сличение копий с подлинниками документа, заверение копии документов;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-регистрация поданного заявления;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-подготовка и выдача расписки о приеме заявления с документами;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-информирование заявителя о сроках предоставления муниципальной услуги;</w:t>
            </w:r>
          </w:p>
          <w:p w:rsidR="007E37AF" w:rsidRPr="001F7024" w:rsidRDefault="007E37AF" w:rsidP="009D4F5F">
            <w:pPr>
              <w:jc w:val="center"/>
              <w:rPr>
                <w:sz w:val="18"/>
                <w:szCs w:val="18"/>
              </w:rPr>
            </w:pPr>
            <w:r w:rsidRPr="001D5995">
              <w:rPr>
                <w:sz w:val="20"/>
                <w:szCs w:val="20"/>
              </w:rPr>
              <w:t>-передача заявления с документами в администрацию Большеигнатовского муниципального района (при обращении заявителя в МФЦ)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1 рабочий день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1.Администрация Большеигнатовского муниципального района Республики Мордовия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2.МФЦ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431DBF" w:rsidRDefault="007E37AF" w:rsidP="009D4F5F">
            <w:pPr>
              <w:jc w:val="center"/>
              <w:rPr>
                <w:sz w:val="20"/>
                <w:szCs w:val="20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431DBF" w:rsidRDefault="007E37AF" w:rsidP="009D4F5F">
            <w:pPr>
              <w:jc w:val="center"/>
              <w:rPr>
                <w:sz w:val="20"/>
                <w:szCs w:val="20"/>
              </w:rPr>
            </w:pPr>
            <w:r w:rsidRPr="00431DBF">
              <w:rPr>
                <w:sz w:val="20"/>
                <w:szCs w:val="20"/>
              </w:rPr>
              <w:t>нет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  <w:lang w:val="en-US"/>
              </w:rPr>
              <w:t>n</w:t>
            </w:r>
            <w:r>
              <w:rPr>
                <w:rStyle w:val="85pt1"/>
                <w:sz w:val="18"/>
                <w:szCs w:val="18"/>
              </w:rPr>
              <w:t>. Наименование административной процедуры 2</w:t>
            </w:r>
          </w:p>
          <w:p w:rsidR="007E37AF" w:rsidRDefault="007E37AF" w:rsidP="009D4F5F">
            <w:pPr>
              <w:ind w:firstLine="709"/>
              <w:jc w:val="center"/>
            </w:pPr>
            <w:r>
              <w:rPr>
                <w:rStyle w:val="85pt1"/>
                <w:color w:val="000000"/>
                <w:sz w:val="18"/>
                <w:szCs w:val="18"/>
              </w:rPr>
              <w:t>2.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7E37AF" w:rsidTr="009D4F5F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Истребование документов (сведений) в рамках межведомственного взаимодействия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-формирование и направление межведомственных запросов;</w:t>
            </w:r>
          </w:p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 xml:space="preserve">-рассмотрение полученных ответов 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1 день – направление запроса;</w:t>
            </w:r>
          </w:p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5 дней – направление ответа на запрос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Специалист администрации Большеигнатовского сельского поселения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</w:pPr>
            <w:r>
              <w:rPr>
                <w:sz w:val="18"/>
                <w:szCs w:val="18"/>
              </w:rPr>
              <w:t>нет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rStyle w:val="85pt1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  <w:lang w:val="en-US"/>
              </w:rPr>
              <w:t>n</w:t>
            </w:r>
            <w:r>
              <w:rPr>
                <w:rStyle w:val="85pt1"/>
                <w:sz w:val="18"/>
                <w:szCs w:val="18"/>
              </w:rPr>
              <w:t>. Наименование административной процедуры 3</w:t>
            </w:r>
          </w:p>
          <w:p w:rsidR="007E37AF" w:rsidRDefault="007E37AF" w:rsidP="009D4F5F">
            <w:pPr>
              <w:jc w:val="center"/>
            </w:pPr>
            <w:r>
              <w:rPr>
                <w:rStyle w:val="85pt1"/>
                <w:sz w:val="18"/>
                <w:szCs w:val="18"/>
              </w:rPr>
              <w:t>3. Принятие решения о предоставлении (об отказе в предоставлении) муниципальной услуги</w:t>
            </w:r>
          </w:p>
        </w:tc>
      </w:tr>
      <w:tr w:rsidR="007E37AF" w:rsidTr="009D4F5F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D1B7B" w:rsidRDefault="007E37AF" w:rsidP="005C51E4">
            <w:pPr>
              <w:jc w:val="center"/>
              <w:rPr>
                <w:sz w:val="20"/>
                <w:szCs w:val="20"/>
              </w:rPr>
            </w:pPr>
            <w:r w:rsidRPr="00DD1B7B">
              <w:rPr>
                <w:sz w:val="20"/>
                <w:szCs w:val="20"/>
              </w:rPr>
              <w:t>Подготовка постановления администрации Большеигнатовского сельского поселения о</w:t>
            </w:r>
            <w:r>
              <w:rPr>
                <w:sz w:val="20"/>
                <w:szCs w:val="20"/>
              </w:rPr>
              <w:t>б</w:t>
            </w:r>
            <w:r w:rsidRPr="00DD1B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изменении</w:t>
            </w:r>
            <w:r w:rsidRPr="00DD1B7B">
              <w:rPr>
                <w:sz w:val="20"/>
                <w:szCs w:val="20"/>
              </w:rPr>
              <w:t xml:space="preserve"> адреса либо </w:t>
            </w:r>
            <w:r w:rsidRPr="00DD1B7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>б изменении</w:t>
            </w:r>
            <w:r w:rsidRPr="00DD1B7B">
              <w:rPr>
                <w:color w:val="000000"/>
                <w:sz w:val="20"/>
                <w:szCs w:val="20"/>
              </w:rPr>
              <w:t xml:space="preserve"> адреса объекта адресации с объяснением причин отказа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-подготовка проекта постановления </w:t>
            </w:r>
            <w:r w:rsidRPr="00DD1B7B">
              <w:rPr>
                <w:sz w:val="20"/>
                <w:szCs w:val="20"/>
              </w:rPr>
              <w:t>администрации Большеигнатовского сельского поселения о</w:t>
            </w:r>
            <w:r>
              <w:rPr>
                <w:sz w:val="20"/>
                <w:szCs w:val="20"/>
              </w:rPr>
              <w:t>б</w:t>
            </w:r>
            <w:r w:rsidRPr="00DD1B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изменении</w:t>
            </w:r>
            <w:r w:rsidRPr="00DD1B7B">
              <w:rPr>
                <w:sz w:val="20"/>
                <w:szCs w:val="20"/>
              </w:rPr>
              <w:t xml:space="preserve"> адреса</w:t>
            </w:r>
            <w:r>
              <w:rPr>
                <w:sz w:val="20"/>
                <w:szCs w:val="20"/>
              </w:rPr>
              <w:t>;</w:t>
            </w:r>
          </w:p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-в случае невозможности изменить адрес - подготовка</w:t>
            </w:r>
            <w:r w:rsidRPr="00DD1B7B">
              <w:rPr>
                <w:sz w:val="20"/>
                <w:szCs w:val="20"/>
              </w:rPr>
              <w:t xml:space="preserve"> </w:t>
            </w:r>
          </w:p>
          <w:p w:rsidR="007E37AF" w:rsidRPr="008D2568" w:rsidRDefault="007E37AF" w:rsidP="00C32D93">
            <w:pPr>
              <w:jc w:val="center"/>
              <w:rPr>
                <w:sz w:val="20"/>
                <w:szCs w:val="20"/>
              </w:rPr>
            </w:pPr>
            <w:r w:rsidRPr="00DD1B7B">
              <w:rPr>
                <w:sz w:val="20"/>
                <w:szCs w:val="20"/>
              </w:rPr>
              <w:t xml:space="preserve"> </w:t>
            </w:r>
            <w:r w:rsidRPr="00DD1B7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DD1B7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изменении</w:t>
            </w:r>
            <w:r w:rsidRPr="00DD1B7B">
              <w:rPr>
                <w:color w:val="000000"/>
                <w:sz w:val="20"/>
                <w:szCs w:val="20"/>
              </w:rPr>
              <w:t xml:space="preserve"> адреса объекта адресации с объяснением причин отказа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D1B7B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рабочих дней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A7749" w:rsidRDefault="007E37AF" w:rsidP="009D4F5F">
            <w:pPr>
              <w:jc w:val="center"/>
              <w:rPr>
                <w:sz w:val="18"/>
                <w:szCs w:val="18"/>
              </w:rPr>
            </w:pPr>
            <w:r w:rsidRPr="008D2568">
              <w:rPr>
                <w:sz w:val="20"/>
                <w:szCs w:val="20"/>
              </w:rPr>
              <w:t>Специалист администрации Большеигнатовского сельского поселения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</w:pPr>
            <w:r>
              <w:rPr>
                <w:sz w:val="18"/>
                <w:szCs w:val="18"/>
              </w:rPr>
              <w:t>нет</w:t>
            </w:r>
          </w:p>
        </w:tc>
      </w:tr>
      <w:tr w:rsidR="007E37AF" w:rsidRPr="0027794B" w:rsidTr="009D4F5F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2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C32D93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Направление  (выдача) заявителю постановления администрации Большеигнатовского сельского поселения о</w:t>
            </w:r>
            <w:r>
              <w:rPr>
                <w:sz w:val="20"/>
                <w:szCs w:val="20"/>
              </w:rPr>
              <w:t>б</w:t>
            </w:r>
            <w:r w:rsidRPr="002779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изменении</w:t>
            </w:r>
            <w:r w:rsidRPr="0027794B">
              <w:rPr>
                <w:sz w:val="20"/>
                <w:szCs w:val="20"/>
              </w:rPr>
              <w:t xml:space="preserve"> адреса либо </w:t>
            </w:r>
            <w:r w:rsidRPr="0027794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27794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изменении</w:t>
            </w:r>
            <w:r w:rsidRPr="0027794B">
              <w:rPr>
                <w:color w:val="000000"/>
                <w:sz w:val="20"/>
                <w:szCs w:val="20"/>
              </w:rPr>
              <w:t xml:space="preserve"> адреса объекта адресации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Предоставление документов заявителю способом, указанным в за</w:t>
            </w:r>
            <w:r>
              <w:rPr>
                <w:sz w:val="20"/>
                <w:szCs w:val="20"/>
              </w:rPr>
              <w:t>я</w:t>
            </w:r>
            <w:r w:rsidRPr="0027794B">
              <w:rPr>
                <w:sz w:val="20"/>
                <w:szCs w:val="20"/>
              </w:rPr>
              <w:t>влении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1  день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Специалист администрации Большеигнатовского сельского поселения, либо специалист МФЦ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нет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нет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</w:rPr>
              <w:t>1. Наименование «подуслуги» 3:</w:t>
            </w:r>
          </w:p>
          <w:p w:rsidR="007E37AF" w:rsidRDefault="007E37AF" w:rsidP="00C32D93">
            <w:pPr>
              <w:jc w:val="center"/>
            </w:pPr>
            <w:r>
              <w:rPr>
                <w:rStyle w:val="85pt1"/>
                <w:color w:val="000000"/>
                <w:sz w:val="18"/>
                <w:szCs w:val="18"/>
              </w:rPr>
              <w:t>3.  Аннулирование адреса объекта адресации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rStyle w:val="85pt1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</w:rPr>
              <w:t>1. Наименование административной процедуры 1</w:t>
            </w:r>
          </w:p>
          <w:p w:rsidR="007E37AF" w:rsidRDefault="007E37AF" w:rsidP="009D4F5F">
            <w:pPr>
              <w:jc w:val="center"/>
            </w:pPr>
            <w:r>
              <w:rPr>
                <w:rStyle w:val="85pt1"/>
                <w:sz w:val="18"/>
                <w:szCs w:val="18"/>
              </w:rPr>
              <w:t>1. Прием и регистрация заявления и прилагаемых к нему документов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-проверка документа, удостоверяющего личность заявителя;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-проверка комплектности документов, правильности оформления и содержания представленных документов, соответствия сведений, содержащихся в разных документах;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-сверка данных, представленных документов с данными, указанными в заявлении;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-сличение копий с подлинниками документа, заверение копии документов;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-регистрация поданного заявления;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-подготовка и выдача расписки о приеме заявления с документами;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-информирование заявителя о сроках предоставления муниципальной услуги;</w:t>
            </w:r>
          </w:p>
          <w:p w:rsidR="007E37AF" w:rsidRPr="001F7024" w:rsidRDefault="007E37AF" w:rsidP="009D4F5F">
            <w:pPr>
              <w:jc w:val="center"/>
              <w:rPr>
                <w:sz w:val="18"/>
                <w:szCs w:val="18"/>
              </w:rPr>
            </w:pPr>
            <w:r w:rsidRPr="001D5995">
              <w:rPr>
                <w:sz w:val="20"/>
                <w:szCs w:val="20"/>
              </w:rPr>
              <w:t>-передача заявления с документами в администрацию Большеигнатовского муниципального района (при обращении заявителя в МФЦ)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 w:rsidRPr="001D5995">
              <w:rPr>
                <w:sz w:val="20"/>
                <w:szCs w:val="20"/>
              </w:rPr>
              <w:t>1 рабочий день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1.Администрация Большеигнатовского муниципального района Республики Мордовия</w:t>
            </w:r>
          </w:p>
          <w:p w:rsidR="007E37AF" w:rsidRPr="001D5995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2.МФЦ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431DBF" w:rsidRDefault="007E37AF" w:rsidP="009D4F5F">
            <w:pPr>
              <w:jc w:val="center"/>
              <w:rPr>
                <w:sz w:val="20"/>
                <w:szCs w:val="20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431DBF" w:rsidRDefault="007E37AF" w:rsidP="009D4F5F">
            <w:pPr>
              <w:jc w:val="center"/>
              <w:rPr>
                <w:sz w:val="20"/>
                <w:szCs w:val="20"/>
              </w:rPr>
            </w:pPr>
            <w:r w:rsidRPr="00431DBF">
              <w:rPr>
                <w:sz w:val="20"/>
                <w:szCs w:val="20"/>
              </w:rPr>
              <w:t>нет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C32D93">
            <w:pPr>
              <w:jc w:val="center"/>
              <w:rPr>
                <w:rStyle w:val="85pt1"/>
                <w:color w:val="000000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  <w:lang w:val="en-US"/>
              </w:rPr>
              <w:t>n</w:t>
            </w:r>
            <w:r>
              <w:rPr>
                <w:rStyle w:val="85pt1"/>
                <w:sz w:val="18"/>
                <w:szCs w:val="18"/>
              </w:rPr>
              <w:t>. Наименование административной процедуры 2</w:t>
            </w:r>
          </w:p>
          <w:p w:rsidR="007E37AF" w:rsidRPr="00431DBF" w:rsidRDefault="007E37AF" w:rsidP="00C32D93">
            <w:pPr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18"/>
                <w:szCs w:val="18"/>
              </w:rPr>
              <w:t>2.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Истребование документов (сведений) в рамках межведомственного взаимодействия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-формирование и направление межведомственных запросов;</w:t>
            </w:r>
          </w:p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 xml:space="preserve">-рассмотрение полученных ответов 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1 день – направление запроса;</w:t>
            </w:r>
          </w:p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5 дней – направление ответа на запрос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8D2568" w:rsidRDefault="007E37AF" w:rsidP="009D4F5F">
            <w:pPr>
              <w:jc w:val="center"/>
              <w:rPr>
                <w:sz w:val="20"/>
                <w:szCs w:val="20"/>
              </w:rPr>
            </w:pPr>
            <w:r w:rsidRPr="008D2568">
              <w:rPr>
                <w:sz w:val="20"/>
                <w:szCs w:val="20"/>
              </w:rPr>
              <w:t>Специалист администрации Большеигнатовского сельского поселения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</w:pPr>
            <w:r>
              <w:rPr>
                <w:sz w:val="18"/>
                <w:szCs w:val="18"/>
              </w:rPr>
              <w:t>нет</w:t>
            </w:r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C32D93">
            <w:pPr>
              <w:jc w:val="center"/>
              <w:rPr>
                <w:rStyle w:val="85pt1"/>
                <w:sz w:val="18"/>
                <w:szCs w:val="18"/>
              </w:rPr>
            </w:pPr>
            <w:r>
              <w:rPr>
                <w:rStyle w:val="85pt1"/>
                <w:sz w:val="18"/>
                <w:szCs w:val="18"/>
                <w:lang w:val="en-US"/>
              </w:rPr>
              <w:t>n</w:t>
            </w:r>
            <w:r>
              <w:rPr>
                <w:rStyle w:val="85pt1"/>
                <w:sz w:val="18"/>
                <w:szCs w:val="18"/>
              </w:rPr>
              <w:t>. Наименование административной процедуры 3</w:t>
            </w:r>
          </w:p>
          <w:p w:rsidR="007E37AF" w:rsidRPr="00431DBF" w:rsidRDefault="007E37AF" w:rsidP="00C32D93">
            <w:pPr>
              <w:jc w:val="center"/>
              <w:rPr>
                <w:sz w:val="20"/>
                <w:szCs w:val="20"/>
              </w:rPr>
            </w:pPr>
            <w:r>
              <w:rPr>
                <w:rStyle w:val="85pt1"/>
                <w:sz w:val="18"/>
                <w:szCs w:val="18"/>
              </w:rPr>
              <w:t>3. Принятие решения о предоставлении (об отказе в предоставлении) муниципальной услуги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D1B7B" w:rsidRDefault="007E37AF" w:rsidP="00C237ED">
            <w:pPr>
              <w:jc w:val="center"/>
              <w:rPr>
                <w:sz w:val="20"/>
                <w:szCs w:val="20"/>
              </w:rPr>
            </w:pPr>
            <w:r w:rsidRPr="00DD1B7B">
              <w:rPr>
                <w:sz w:val="20"/>
                <w:szCs w:val="20"/>
              </w:rPr>
              <w:t>Подготовка постановления администрации Большеигнатовского сельского поселения о</w:t>
            </w:r>
            <w:r>
              <w:rPr>
                <w:sz w:val="20"/>
                <w:szCs w:val="20"/>
              </w:rPr>
              <w:t>б</w:t>
            </w:r>
            <w:r w:rsidRPr="00DD1B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аннулировании</w:t>
            </w:r>
            <w:r w:rsidRPr="00DD1B7B">
              <w:rPr>
                <w:sz w:val="20"/>
                <w:szCs w:val="20"/>
              </w:rPr>
              <w:t xml:space="preserve"> адреса либо </w:t>
            </w:r>
            <w:r w:rsidRPr="00DD1B7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>б аннулировании</w:t>
            </w:r>
            <w:r w:rsidRPr="00DD1B7B">
              <w:rPr>
                <w:color w:val="000000"/>
                <w:sz w:val="20"/>
                <w:szCs w:val="20"/>
              </w:rPr>
              <w:t xml:space="preserve"> адреса объекта адресации с объяснением причин отказа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-подготовка проекта постановления </w:t>
            </w:r>
            <w:r w:rsidRPr="00DD1B7B">
              <w:rPr>
                <w:sz w:val="20"/>
                <w:szCs w:val="20"/>
              </w:rPr>
              <w:t>администрации Большеигнатовского сельского поселения о</w:t>
            </w:r>
            <w:r>
              <w:rPr>
                <w:sz w:val="20"/>
                <w:szCs w:val="20"/>
              </w:rPr>
              <w:t>б</w:t>
            </w:r>
            <w:r w:rsidRPr="00DD1B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аннулировании</w:t>
            </w:r>
            <w:r w:rsidRPr="00DD1B7B">
              <w:rPr>
                <w:sz w:val="20"/>
                <w:szCs w:val="20"/>
              </w:rPr>
              <w:t xml:space="preserve"> адреса</w:t>
            </w:r>
            <w:r>
              <w:rPr>
                <w:sz w:val="20"/>
                <w:szCs w:val="20"/>
              </w:rPr>
              <w:t>;</w:t>
            </w:r>
          </w:p>
          <w:p w:rsidR="007E37AF" w:rsidRDefault="007E37AF" w:rsidP="009D4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-в случае невозможности аннулировать адрес - подготовка</w:t>
            </w:r>
            <w:r w:rsidRPr="00DD1B7B">
              <w:rPr>
                <w:sz w:val="20"/>
                <w:szCs w:val="20"/>
              </w:rPr>
              <w:t xml:space="preserve"> </w:t>
            </w:r>
          </w:p>
          <w:p w:rsidR="007E37AF" w:rsidRPr="008D2568" w:rsidRDefault="007E37AF" w:rsidP="00C237ED">
            <w:pPr>
              <w:jc w:val="center"/>
              <w:rPr>
                <w:sz w:val="20"/>
                <w:szCs w:val="20"/>
              </w:rPr>
            </w:pPr>
            <w:r w:rsidRPr="00DD1B7B">
              <w:rPr>
                <w:sz w:val="20"/>
                <w:szCs w:val="20"/>
              </w:rPr>
              <w:t xml:space="preserve"> </w:t>
            </w:r>
            <w:r w:rsidRPr="00DD1B7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DD1B7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аннулировании</w:t>
            </w:r>
            <w:r w:rsidRPr="00DD1B7B">
              <w:rPr>
                <w:color w:val="000000"/>
                <w:sz w:val="20"/>
                <w:szCs w:val="20"/>
              </w:rPr>
              <w:t xml:space="preserve"> адреса объекта адресации с объяснением причин отказа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DD1B7B" w:rsidRDefault="007E37AF" w:rsidP="009D4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рабочих дней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0A7749" w:rsidRDefault="007E37AF" w:rsidP="009D4F5F">
            <w:pPr>
              <w:jc w:val="center"/>
              <w:rPr>
                <w:sz w:val="18"/>
                <w:szCs w:val="18"/>
              </w:rPr>
            </w:pPr>
            <w:r w:rsidRPr="008D2568">
              <w:rPr>
                <w:sz w:val="20"/>
                <w:szCs w:val="20"/>
              </w:rPr>
              <w:t>Специалист администрации Большеигнатовского сельского поселения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jc w:val="center"/>
              <w:rPr>
                <w:sz w:val="18"/>
                <w:szCs w:val="18"/>
              </w:rPr>
            </w:pPr>
            <w:r w:rsidRPr="00431DBF">
              <w:rPr>
                <w:sz w:val="20"/>
                <w:szCs w:val="20"/>
              </w:rPr>
              <w:t>Документальное обеспечение технологическое обеспечение (наличие) доступа к автоматизированным системам, наличие принтера)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jc w:val="center"/>
            </w:pPr>
            <w:r>
              <w:rPr>
                <w:sz w:val="18"/>
                <w:szCs w:val="18"/>
              </w:rPr>
              <w:t>нет</w:t>
            </w:r>
          </w:p>
        </w:tc>
      </w:tr>
      <w:tr w:rsidR="007E37AF" w:rsidTr="00707413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2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C237ED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Направление  (выдача) заявителю постановления администрации Большеигнатовского сельского поселения о</w:t>
            </w:r>
            <w:r>
              <w:rPr>
                <w:sz w:val="20"/>
                <w:szCs w:val="20"/>
              </w:rPr>
              <w:t>б</w:t>
            </w:r>
            <w:r w:rsidRPr="002779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аннулировании</w:t>
            </w:r>
            <w:r w:rsidRPr="0027794B">
              <w:rPr>
                <w:sz w:val="20"/>
                <w:szCs w:val="20"/>
              </w:rPr>
              <w:t xml:space="preserve"> адреса либо </w:t>
            </w:r>
            <w:r w:rsidRPr="0027794B">
              <w:rPr>
                <w:color w:val="000000"/>
                <w:sz w:val="20"/>
                <w:szCs w:val="20"/>
              </w:rPr>
              <w:t>письменного отказа в выдаче постановления администрации Большеигнатовского сельского поселения о</w:t>
            </w:r>
            <w:r>
              <w:rPr>
                <w:color w:val="000000"/>
                <w:sz w:val="20"/>
                <w:szCs w:val="20"/>
              </w:rPr>
              <w:t>б</w:t>
            </w:r>
            <w:r w:rsidRPr="0027794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аннулировании</w:t>
            </w:r>
            <w:r w:rsidRPr="0027794B">
              <w:rPr>
                <w:color w:val="000000"/>
                <w:sz w:val="20"/>
                <w:szCs w:val="20"/>
              </w:rPr>
              <w:t xml:space="preserve"> адреса объекта адресации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Предоставление документов заявителю способом, указанным в за</w:t>
            </w:r>
            <w:r>
              <w:rPr>
                <w:sz w:val="20"/>
                <w:szCs w:val="20"/>
              </w:rPr>
              <w:t>я</w:t>
            </w:r>
            <w:r w:rsidRPr="0027794B">
              <w:rPr>
                <w:sz w:val="20"/>
                <w:szCs w:val="20"/>
              </w:rPr>
              <w:t>влении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1  день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Специалист администрации Большеигнатовского сельского поселения, либо специалист МФЦ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нет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27794B" w:rsidRDefault="007E37AF" w:rsidP="009D4F5F">
            <w:pPr>
              <w:snapToGrid w:val="0"/>
              <w:jc w:val="center"/>
              <w:rPr>
                <w:sz w:val="20"/>
                <w:szCs w:val="20"/>
              </w:rPr>
            </w:pPr>
            <w:r w:rsidRPr="0027794B">
              <w:rPr>
                <w:sz w:val="20"/>
                <w:szCs w:val="20"/>
              </w:rPr>
              <w:t>нет</w:t>
            </w:r>
          </w:p>
        </w:tc>
      </w:tr>
    </w:tbl>
    <w:p w:rsidR="007E37AF" w:rsidRDefault="007E37AF" w:rsidP="009D6139">
      <w:pPr>
        <w:pStyle w:val="10"/>
        <w:shd w:val="clear" w:color="auto" w:fill="auto"/>
        <w:spacing w:line="240" w:lineRule="auto"/>
      </w:pPr>
    </w:p>
    <w:p w:rsidR="007E37AF" w:rsidRPr="009D6139" w:rsidRDefault="007E37AF" w:rsidP="009D6139">
      <w:pPr>
        <w:pStyle w:val="10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27794B">
        <w:rPr>
          <w:rStyle w:val="a0"/>
          <w:b/>
          <w:color w:val="000000"/>
          <w:sz w:val="24"/>
          <w:szCs w:val="24"/>
        </w:rPr>
        <w:t>Раздел 8. «Особенности предоставления «подуслуги» в электронной форме»</w:t>
      </w:r>
    </w:p>
    <w:tbl>
      <w:tblPr>
        <w:tblW w:w="0" w:type="auto"/>
        <w:tblInd w:w="-5" w:type="dxa"/>
        <w:tblLayout w:type="fixed"/>
        <w:tblLook w:val="0000"/>
      </w:tblPr>
      <w:tblGrid>
        <w:gridCol w:w="1768"/>
        <w:gridCol w:w="1778"/>
        <w:gridCol w:w="1704"/>
        <w:gridCol w:w="2210"/>
        <w:gridCol w:w="2246"/>
        <w:gridCol w:w="1770"/>
        <w:gridCol w:w="3037"/>
      </w:tblGrid>
      <w:tr w:rsidR="007E37AF" w:rsidTr="00707413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подачи запроса о предоставлении «подуслуги»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предоставлении «подуслуги»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органом, предоставляющим услугу, запроса о предоставлении «подуслуги» и иных документов, необходимых для предоставления «подуслуги»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государственной пошлины за предоставление «подуслуги»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предоставления «подуслуги» и досудебного(внесудебного)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7E37AF" w:rsidTr="00707413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</w:tr>
      <w:tr w:rsidR="007E37AF" w:rsidTr="00707413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487EA6" w:rsidRDefault="007E37AF" w:rsidP="00707413">
            <w:pPr>
              <w:jc w:val="center"/>
              <w:rPr>
                <w:rStyle w:val="85pt1"/>
                <w:color w:val="000000"/>
                <w:sz w:val="20"/>
                <w:szCs w:val="20"/>
              </w:rPr>
            </w:pPr>
            <w:r w:rsidRPr="00487EA6">
              <w:rPr>
                <w:rStyle w:val="85pt1"/>
                <w:sz w:val="20"/>
                <w:szCs w:val="20"/>
              </w:rPr>
              <w:t>1. Наименование «подуслуги» 1</w:t>
            </w:r>
          </w:p>
          <w:p w:rsidR="007E37AF" w:rsidRDefault="007E37AF" w:rsidP="0027794B">
            <w:pPr>
              <w:jc w:val="center"/>
            </w:pPr>
            <w:bookmarkStart w:id="5" w:name="__DdeLink__7156_309479703211"/>
            <w:r w:rsidRPr="00487EA6">
              <w:rPr>
                <w:rStyle w:val="85pt1"/>
                <w:color w:val="000000"/>
                <w:sz w:val="20"/>
                <w:szCs w:val="20"/>
              </w:rPr>
              <w:t xml:space="preserve">1.  </w:t>
            </w:r>
            <w:bookmarkEnd w:id="5"/>
            <w:r w:rsidRPr="00487EA6">
              <w:rPr>
                <w:rStyle w:val="85pt1"/>
                <w:color w:val="000000"/>
                <w:sz w:val="20"/>
                <w:szCs w:val="20"/>
              </w:rPr>
              <w:t xml:space="preserve">Присвоение адреса объекту </w:t>
            </w:r>
            <w:r>
              <w:rPr>
                <w:rStyle w:val="85pt1"/>
                <w:color w:val="000000"/>
                <w:sz w:val="20"/>
                <w:szCs w:val="20"/>
              </w:rPr>
              <w:t>адресации</w:t>
            </w:r>
          </w:p>
        </w:tc>
      </w:tr>
      <w:tr w:rsidR="007E37AF" w:rsidTr="00707413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официальном сайте администрации Большеигнатовского муниципального района Республики Мордовия </w:t>
            </w:r>
            <w:hyperlink r:id="rId8" w:history="1">
              <w:r w:rsidRPr="00D0540A">
                <w:rPr>
                  <w:rStyle w:val="Hyperlink"/>
                  <w:color w:val="000000"/>
                  <w:sz w:val="20"/>
                  <w:szCs w:val="20"/>
                </w:rPr>
                <w:t>http://bignatovo.e-mordovia.ru</w:t>
              </w:r>
            </w:hyperlink>
            <w:r w:rsidRPr="00D0540A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Запись заявителя в электронной форме на прием в орган: осуществляется по телефонам администрации Большеигнатовского муниципального района и МФЦ или по электронной почте администрации и МФЦ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Требуется предоставление заявителем документов на бумажном носителе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Электронная почта заявителя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70741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официальном сайте администрации Большеигнатовского муниципального района Республики Мордовия </w:t>
            </w:r>
            <w:hyperlink r:id="rId9" w:history="1">
              <w:r w:rsidRPr="00D0540A">
                <w:rPr>
                  <w:rStyle w:val="Hyperlink"/>
                  <w:color w:val="000000"/>
                  <w:sz w:val="20"/>
                  <w:szCs w:val="20"/>
                </w:rPr>
                <w:t>http://bignatovo.e-mordovia.ru</w:t>
              </w:r>
            </w:hyperlink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487EA6" w:rsidRDefault="007E37AF" w:rsidP="00C237ED">
            <w:pPr>
              <w:jc w:val="center"/>
              <w:rPr>
                <w:rStyle w:val="85pt1"/>
                <w:color w:val="000000"/>
                <w:sz w:val="20"/>
                <w:szCs w:val="20"/>
              </w:rPr>
            </w:pPr>
            <w:r w:rsidRPr="00487EA6">
              <w:rPr>
                <w:rStyle w:val="85pt1"/>
                <w:sz w:val="20"/>
                <w:szCs w:val="20"/>
              </w:rPr>
              <w:t xml:space="preserve">1. Наименование «подуслуги» </w:t>
            </w:r>
            <w:r>
              <w:rPr>
                <w:rStyle w:val="85pt1"/>
                <w:sz w:val="20"/>
                <w:szCs w:val="20"/>
              </w:rPr>
              <w:t>2</w:t>
            </w:r>
          </w:p>
          <w:p w:rsidR="007E37AF" w:rsidRDefault="007E37AF" w:rsidP="00C237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2</w:t>
            </w:r>
            <w:r w:rsidRPr="00487EA6">
              <w:rPr>
                <w:rStyle w:val="85pt1"/>
                <w:color w:val="000000"/>
                <w:sz w:val="20"/>
                <w:szCs w:val="20"/>
              </w:rPr>
              <w:t xml:space="preserve">.  </w:t>
            </w:r>
            <w:r>
              <w:rPr>
                <w:rStyle w:val="85pt1"/>
                <w:color w:val="000000"/>
                <w:sz w:val="20"/>
                <w:szCs w:val="20"/>
              </w:rPr>
              <w:t>Изменение адреса объекта</w:t>
            </w:r>
            <w:r w:rsidRPr="00487EA6">
              <w:rPr>
                <w:rStyle w:val="85pt1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85pt1"/>
                <w:color w:val="000000"/>
                <w:sz w:val="20"/>
                <w:szCs w:val="20"/>
              </w:rPr>
              <w:t>адресации</w:t>
            </w:r>
          </w:p>
        </w:tc>
      </w:tr>
      <w:tr w:rsidR="007E37AF" w:rsidTr="00707413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официальном сайте администрации Большеигнатовского муниципального района Республики Мордовия </w:t>
            </w:r>
            <w:hyperlink r:id="rId10" w:history="1">
              <w:r w:rsidRPr="00D0540A">
                <w:rPr>
                  <w:rStyle w:val="Hyperlink"/>
                  <w:color w:val="000000"/>
                  <w:sz w:val="20"/>
                  <w:szCs w:val="20"/>
                </w:rPr>
                <w:t>http://bignatovo.e-mordovia.ru</w:t>
              </w:r>
            </w:hyperlink>
            <w:r w:rsidRPr="00D0540A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Запись заявителя в электронной форме на прием в орган: осуществляется по телефонам администрации Большеигнатовского муниципального района и МФЦ или по электронной почте администрации и МФЦ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Требуется предоставление заявителем документов на бумажном носителе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Электронная почта заявителя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официальном сайте администрации Большеигнатовского муниципального района Республики Мордовия </w:t>
            </w:r>
            <w:hyperlink r:id="rId11" w:history="1">
              <w:r w:rsidRPr="00D0540A">
                <w:rPr>
                  <w:rStyle w:val="Hyperlink"/>
                  <w:color w:val="000000"/>
                  <w:sz w:val="20"/>
                  <w:szCs w:val="20"/>
                </w:rPr>
                <w:t>http://bignatovo.e-mordovia.ru</w:t>
              </w:r>
            </w:hyperlink>
          </w:p>
        </w:tc>
      </w:tr>
      <w:tr w:rsidR="007E37AF" w:rsidTr="009D4F5F">
        <w:tc>
          <w:tcPr>
            <w:tcW w:w="14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Pr="00487EA6" w:rsidRDefault="007E37AF" w:rsidP="00C237ED">
            <w:pPr>
              <w:jc w:val="center"/>
              <w:rPr>
                <w:rStyle w:val="85pt1"/>
                <w:color w:val="000000"/>
                <w:sz w:val="20"/>
                <w:szCs w:val="20"/>
              </w:rPr>
            </w:pPr>
            <w:r w:rsidRPr="00487EA6">
              <w:rPr>
                <w:rStyle w:val="85pt1"/>
                <w:sz w:val="20"/>
                <w:szCs w:val="20"/>
              </w:rPr>
              <w:t xml:space="preserve">1. Наименование «подуслуги» </w:t>
            </w:r>
            <w:r>
              <w:rPr>
                <w:rStyle w:val="85pt1"/>
                <w:sz w:val="20"/>
                <w:szCs w:val="20"/>
              </w:rPr>
              <w:t>3</w:t>
            </w:r>
          </w:p>
          <w:p w:rsidR="007E37AF" w:rsidRDefault="007E37AF" w:rsidP="00C237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3</w:t>
            </w:r>
            <w:r w:rsidRPr="00487EA6">
              <w:rPr>
                <w:rStyle w:val="85pt1"/>
                <w:color w:val="000000"/>
                <w:sz w:val="20"/>
                <w:szCs w:val="20"/>
              </w:rPr>
              <w:t xml:space="preserve">.  </w:t>
            </w:r>
            <w:r>
              <w:rPr>
                <w:rStyle w:val="85pt1"/>
                <w:color w:val="000000"/>
                <w:sz w:val="20"/>
                <w:szCs w:val="20"/>
              </w:rPr>
              <w:t>Аннулирование адреса объекта</w:t>
            </w:r>
            <w:r w:rsidRPr="00487EA6">
              <w:rPr>
                <w:rStyle w:val="85pt1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85pt1"/>
                <w:color w:val="000000"/>
                <w:sz w:val="20"/>
                <w:szCs w:val="20"/>
              </w:rPr>
              <w:t>адресации</w:t>
            </w:r>
          </w:p>
        </w:tc>
      </w:tr>
      <w:tr w:rsidR="007E37AF" w:rsidTr="00707413"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официальном сайте администрации Большеигнатовского муниципального района Республики Мордовия </w:t>
            </w:r>
            <w:hyperlink r:id="rId12" w:history="1">
              <w:r w:rsidRPr="00D0540A">
                <w:rPr>
                  <w:rStyle w:val="Hyperlink"/>
                  <w:color w:val="000000"/>
                  <w:sz w:val="20"/>
                  <w:szCs w:val="20"/>
                </w:rPr>
                <w:t>http://bignatovo.e-mordovia.ru</w:t>
              </w:r>
            </w:hyperlink>
            <w:r w:rsidRPr="00D0540A">
              <w:rPr>
                <w:color w:val="000000"/>
                <w:sz w:val="20"/>
                <w:szCs w:val="20"/>
              </w:rPr>
              <w:t>;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Запись заявителя в электронной форме на прием в орган: осуществляется по телефонам администрации Большеигнатовского муниципального района и МФЦ или по электронной почте администрации и МФЦ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Требуется предоставление заявителем документов на бумажном носителе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Электронная почта заявителя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7AF" w:rsidRDefault="007E37AF" w:rsidP="009D4F5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официальном сайте администрации Большеигнатовского муниципального района Республики Мордовия </w:t>
            </w:r>
            <w:hyperlink r:id="rId13" w:history="1">
              <w:r w:rsidRPr="00D0540A">
                <w:rPr>
                  <w:rStyle w:val="Hyperlink"/>
                  <w:color w:val="000000"/>
                  <w:sz w:val="20"/>
                  <w:szCs w:val="20"/>
                </w:rPr>
                <w:t>http://bignatovo.e-mordovia.ru</w:t>
              </w:r>
            </w:hyperlink>
          </w:p>
        </w:tc>
      </w:tr>
    </w:tbl>
    <w:p w:rsidR="007E37AF" w:rsidRDefault="007E37AF"/>
    <w:p w:rsidR="007E37AF" w:rsidRDefault="007E37AF"/>
    <w:p w:rsidR="007E37AF" w:rsidRDefault="007E37AF"/>
    <w:p w:rsidR="007E37AF" w:rsidRDefault="007E37AF"/>
    <w:p w:rsidR="007E37AF" w:rsidRDefault="007E37AF"/>
    <w:p w:rsidR="007E37AF" w:rsidRDefault="007E37AF"/>
    <w:p w:rsidR="007E37AF" w:rsidRDefault="007E37AF"/>
    <w:p w:rsidR="007E37AF" w:rsidRDefault="007E37AF"/>
    <w:p w:rsidR="007E37AF" w:rsidRDefault="007E37AF"/>
    <w:sectPr w:rsidR="007E37AF" w:rsidSect="001D022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223"/>
    <w:rsid w:val="00012EF3"/>
    <w:rsid w:val="0003419A"/>
    <w:rsid w:val="00094C94"/>
    <w:rsid w:val="000A7749"/>
    <w:rsid w:val="000A7F6F"/>
    <w:rsid w:val="000B2D50"/>
    <w:rsid w:val="000C674C"/>
    <w:rsid w:val="00104C2A"/>
    <w:rsid w:val="001D0223"/>
    <w:rsid w:val="001D5995"/>
    <w:rsid w:val="001E10A1"/>
    <w:rsid w:val="001F6671"/>
    <w:rsid w:val="001F7024"/>
    <w:rsid w:val="002172BC"/>
    <w:rsid w:val="0026438E"/>
    <w:rsid w:val="0027794B"/>
    <w:rsid w:val="002C58F8"/>
    <w:rsid w:val="002F5D57"/>
    <w:rsid w:val="00390144"/>
    <w:rsid w:val="003A470E"/>
    <w:rsid w:val="003F3F0B"/>
    <w:rsid w:val="00414CDC"/>
    <w:rsid w:val="00431DBF"/>
    <w:rsid w:val="00483E78"/>
    <w:rsid w:val="00487EA6"/>
    <w:rsid w:val="004B6A79"/>
    <w:rsid w:val="004F71FA"/>
    <w:rsid w:val="00524031"/>
    <w:rsid w:val="00525AFF"/>
    <w:rsid w:val="00551E26"/>
    <w:rsid w:val="005C51E4"/>
    <w:rsid w:val="00613BDC"/>
    <w:rsid w:val="00704572"/>
    <w:rsid w:val="00707413"/>
    <w:rsid w:val="00741ECC"/>
    <w:rsid w:val="007867A4"/>
    <w:rsid w:val="007E37AF"/>
    <w:rsid w:val="0080368C"/>
    <w:rsid w:val="008211C2"/>
    <w:rsid w:val="008B6EF4"/>
    <w:rsid w:val="008C3896"/>
    <w:rsid w:val="008D2568"/>
    <w:rsid w:val="009D4F5F"/>
    <w:rsid w:val="009D6139"/>
    <w:rsid w:val="00A35162"/>
    <w:rsid w:val="00A61C38"/>
    <w:rsid w:val="00AD56EC"/>
    <w:rsid w:val="00B0241A"/>
    <w:rsid w:val="00B4646C"/>
    <w:rsid w:val="00B5648B"/>
    <w:rsid w:val="00B648BC"/>
    <w:rsid w:val="00BA2821"/>
    <w:rsid w:val="00BE252B"/>
    <w:rsid w:val="00BE6739"/>
    <w:rsid w:val="00C237ED"/>
    <w:rsid w:val="00C32D93"/>
    <w:rsid w:val="00C476DB"/>
    <w:rsid w:val="00CC6941"/>
    <w:rsid w:val="00CD4639"/>
    <w:rsid w:val="00D0540A"/>
    <w:rsid w:val="00D63E61"/>
    <w:rsid w:val="00DC2545"/>
    <w:rsid w:val="00DD1B7B"/>
    <w:rsid w:val="00EA2109"/>
    <w:rsid w:val="00EC2828"/>
    <w:rsid w:val="00F01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22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D0223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D0223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1D0223"/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D022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Основной текст (2)"/>
    <w:uiPriority w:val="99"/>
    <w:rsid w:val="001D0223"/>
    <w:rPr>
      <w:rFonts w:ascii="Times New Roman" w:hAnsi="Times New Roman"/>
      <w:sz w:val="25"/>
      <w:shd w:val="clear" w:color="auto" w:fill="FFFFFF"/>
    </w:rPr>
  </w:style>
  <w:style w:type="character" w:customStyle="1" w:styleId="a">
    <w:name w:val="Подпись к таблице"/>
    <w:uiPriority w:val="99"/>
    <w:rsid w:val="001D0223"/>
    <w:rPr>
      <w:rFonts w:ascii="Times New Roman" w:hAnsi="Times New Roman"/>
      <w:sz w:val="26"/>
      <w:shd w:val="clear" w:color="auto" w:fill="FFFFFF"/>
    </w:rPr>
  </w:style>
  <w:style w:type="paragraph" w:customStyle="1" w:styleId="21">
    <w:name w:val="Основной текст (2)1"/>
    <w:basedOn w:val="Normal"/>
    <w:uiPriority w:val="99"/>
    <w:rsid w:val="001D0223"/>
    <w:pPr>
      <w:widowControl w:val="0"/>
      <w:shd w:val="clear" w:color="auto" w:fill="FFFFFF"/>
      <w:suppressAutoHyphens/>
      <w:spacing w:before="420" w:after="420" w:line="312" w:lineRule="exact"/>
    </w:pPr>
    <w:rPr>
      <w:rFonts w:eastAsia="Calibri"/>
      <w:b/>
      <w:bCs/>
      <w:color w:val="00000A"/>
      <w:sz w:val="25"/>
      <w:szCs w:val="25"/>
      <w:lang w:eastAsia="hi-IN" w:bidi="hi-IN"/>
    </w:rPr>
  </w:style>
  <w:style w:type="character" w:customStyle="1" w:styleId="a0">
    <w:name w:val="Колонтитул"/>
    <w:uiPriority w:val="99"/>
    <w:rsid w:val="001D0223"/>
    <w:rPr>
      <w:rFonts w:ascii="Times New Roman" w:hAnsi="Times New Roman"/>
      <w:sz w:val="26"/>
      <w:shd w:val="clear" w:color="auto" w:fill="FFFFFF"/>
    </w:rPr>
  </w:style>
  <w:style w:type="character" w:customStyle="1" w:styleId="1">
    <w:name w:val="Основной текст Знак1"/>
    <w:uiPriority w:val="99"/>
    <w:rsid w:val="001D0223"/>
    <w:rPr>
      <w:rFonts w:ascii="Times New Roman" w:hAnsi="Times New Roman"/>
      <w:sz w:val="26"/>
      <w:shd w:val="clear" w:color="auto" w:fill="FFFFFF"/>
    </w:rPr>
  </w:style>
  <w:style w:type="character" w:customStyle="1" w:styleId="85pt1">
    <w:name w:val="Основной текст + 8.5 pt1"/>
    <w:uiPriority w:val="99"/>
    <w:rsid w:val="001D0223"/>
    <w:rPr>
      <w:rFonts w:ascii="Times New Roman" w:hAnsi="Times New Roman"/>
      <w:sz w:val="17"/>
      <w:shd w:val="clear" w:color="auto" w:fill="FFFFFF"/>
    </w:rPr>
  </w:style>
  <w:style w:type="paragraph" w:customStyle="1" w:styleId="10">
    <w:name w:val="Колонтитул1"/>
    <w:basedOn w:val="Normal"/>
    <w:uiPriority w:val="99"/>
    <w:rsid w:val="001D0223"/>
    <w:pPr>
      <w:widowControl w:val="0"/>
      <w:shd w:val="clear" w:color="auto" w:fill="FFFFFF"/>
      <w:suppressAutoHyphens/>
      <w:spacing w:line="240" w:lineRule="atLeast"/>
    </w:pPr>
    <w:rPr>
      <w:rFonts w:eastAsia="Calibri"/>
      <w:color w:val="00000A"/>
      <w:sz w:val="26"/>
      <w:szCs w:val="26"/>
      <w:lang w:eastAsia="hi-IN" w:bidi="hi-IN"/>
    </w:rPr>
  </w:style>
  <w:style w:type="paragraph" w:customStyle="1" w:styleId="ConsTitle">
    <w:name w:val="ConsTitle"/>
    <w:uiPriority w:val="99"/>
    <w:rsid w:val="001D0223"/>
    <w:pPr>
      <w:widowControl w:val="0"/>
      <w:suppressAutoHyphens/>
      <w:ind w:right="19772"/>
    </w:pPr>
    <w:rPr>
      <w:rFonts w:ascii="Arial" w:eastAsia="SimSun" w:hAnsi="Arial" w:cs="Arial"/>
      <w:b/>
      <w:bCs/>
      <w:color w:val="00000A"/>
      <w:sz w:val="16"/>
      <w:szCs w:val="16"/>
      <w:lang w:eastAsia="hi-IN" w:bidi="hi-IN"/>
    </w:rPr>
  </w:style>
  <w:style w:type="paragraph" w:styleId="ListParagraph">
    <w:name w:val="List Paragraph"/>
    <w:basedOn w:val="Normal"/>
    <w:uiPriority w:val="99"/>
    <w:qFormat/>
    <w:rsid w:val="001D0223"/>
    <w:pPr>
      <w:widowControl w:val="0"/>
      <w:suppressAutoHyphens/>
      <w:ind w:left="720"/>
    </w:pPr>
    <w:rPr>
      <w:rFonts w:ascii="Liberation Serif" w:eastAsia="SimSun" w:hAnsi="Liberation Serif" w:cs="Mangal"/>
      <w:color w:val="00000A"/>
      <w:lang w:eastAsia="hi-IN" w:bidi="hi-IN"/>
    </w:rPr>
  </w:style>
  <w:style w:type="paragraph" w:customStyle="1" w:styleId="a1">
    <w:name w:val="Текст информации об изменениях"/>
    <w:basedOn w:val="Normal"/>
    <w:next w:val="Normal"/>
    <w:uiPriority w:val="99"/>
    <w:rsid w:val="00A61C3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D0540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13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" TargetMode="External"/><Relationship Id="rId13" Type="http://schemas.openxmlformats.org/officeDocument/2006/relationships/hyperlink" Target="http://bignato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666E1F469F152F0EE7DB9CBFF001B76A85F340424BD66D6D820B2ADEEA0D40E8C8B9A675F0A8DFDd4tBI" TargetMode="External"/><Relationship Id="rId12" Type="http://schemas.openxmlformats.org/officeDocument/2006/relationships/hyperlink" Target="http://bignato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666E1F469F152F0EE7DB9CBFF001B76A85F340424BD66D6D820B2ADEEA0D40E8C8B9A675F0A8DFDd4tBI" TargetMode="External"/><Relationship Id="rId11" Type="http://schemas.openxmlformats.org/officeDocument/2006/relationships/hyperlink" Target="http://bignatovo.e-mordovia.ru" TargetMode="External"/><Relationship Id="rId5" Type="http://schemas.openxmlformats.org/officeDocument/2006/relationships/hyperlink" Target="consultantplus://offline/ref=5666E1F469F152F0EE7DB9CBFF001B76A85F340424BD66D6D820B2ADEEA0D40E8C8B9A675F0A8DFDd4tBI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gnatovo.e-mordovi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34</Pages>
  <Words>7413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subject/>
  <dc:creator>ADM</dc:creator>
  <cp:keywords/>
  <dc:description/>
  <cp:lastModifiedBy>Для работы</cp:lastModifiedBy>
  <cp:revision>3</cp:revision>
  <cp:lastPrinted>2017-07-14T12:38:00Z</cp:lastPrinted>
  <dcterms:created xsi:type="dcterms:W3CDTF">2017-08-07T09:04:00Z</dcterms:created>
  <dcterms:modified xsi:type="dcterms:W3CDTF">2017-08-07T09:06:00Z</dcterms:modified>
</cp:coreProperties>
</file>