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3BE" w:rsidRPr="00EE4200" w:rsidRDefault="00C103BE" w:rsidP="00DB6866">
      <w:pPr>
        <w:pStyle w:val="30"/>
        <w:shd w:val="clear" w:color="auto" w:fill="auto"/>
        <w:spacing w:line="240" w:lineRule="auto"/>
        <w:jc w:val="center"/>
        <w:rPr>
          <w:rStyle w:val="31pt"/>
          <w:sz w:val="28"/>
          <w:szCs w:val="28"/>
        </w:rPr>
      </w:pPr>
      <w:r w:rsidRPr="00EE4200">
        <w:rPr>
          <w:rStyle w:val="31pt"/>
          <w:sz w:val="28"/>
          <w:szCs w:val="28"/>
        </w:rPr>
        <w:t>АДМИНИСТРАЦИЯ</w:t>
      </w:r>
    </w:p>
    <w:p w:rsidR="00C103BE" w:rsidRPr="00EE4200" w:rsidRDefault="00C103BE" w:rsidP="00DB6866">
      <w:pPr>
        <w:pStyle w:val="30"/>
        <w:shd w:val="clear" w:color="auto" w:fill="auto"/>
        <w:spacing w:line="240" w:lineRule="auto"/>
        <w:jc w:val="center"/>
        <w:rPr>
          <w:rStyle w:val="31pt"/>
          <w:sz w:val="28"/>
          <w:szCs w:val="28"/>
        </w:rPr>
      </w:pPr>
      <w:r w:rsidRPr="00EE4200">
        <w:rPr>
          <w:rStyle w:val="31pt"/>
          <w:sz w:val="28"/>
          <w:szCs w:val="28"/>
        </w:rPr>
        <w:t xml:space="preserve"> БОЛЬШЕИГНАТОВСКОГО МУНИЦИПАЛЬНОГО РАЙОНА </w:t>
      </w:r>
    </w:p>
    <w:p w:rsidR="00C103BE" w:rsidRPr="00EE4200" w:rsidRDefault="00C103BE" w:rsidP="00DB6866">
      <w:pPr>
        <w:pStyle w:val="30"/>
        <w:shd w:val="clear" w:color="auto" w:fill="auto"/>
        <w:spacing w:line="240" w:lineRule="auto"/>
        <w:jc w:val="center"/>
        <w:rPr>
          <w:rStyle w:val="31pt"/>
          <w:sz w:val="28"/>
          <w:szCs w:val="28"/>
        </w:rPr>
      </w:pPr>
      <w:r w:rsidRPr="00EE4200">
        <w:rPr>
          <w:rStyle w:val="31pt"/>
          <w:sz w:val="28"/>
          <w:szCs w:val="28"/>
        </w:rPr>
        <w:t xml:space="preserve"> РЕСПУБЛИКИ МОРДОВИЯ</w:t>
      </w:r>
    </w:p>
    <w:p w:rsidR="00C103BE" w:rsidRPr="00EE4200" w:rsidRDefault="00C103BE" w:rsidP="00DB6866">
      <w:pPr>
        <w:pStyle w:val="30"/>
        <w:shd w:val="clear" w:color="auto" w:fill="auto"/>
        <w:spacing w:line="240" w:lineRule="auto"/>
        <w:ind w:left="1100" w:hanging="1100"/>
        <w:jc w:val="center"/>
        <w:rPr>
          <w:rStyle w:val="31pt"/>
        </w:rPr>
      </w:pPr>
    </w:p>
    <w:p w:rsidR="00C103BE" w:rsidRPr="00EE4200" w:rsidRDefault="00C103BE" w:rsidP="00DB6866">
      <w:pPr>
        <w:pStyle w:val="30"/>
        <w:shd w:val="clear" w:color="auto" w:fill="auto"/>
        <w:spacing w:line="240" w:lineRule="exact"/>
        <w:ind w:left="1100" w:hanging="1100"/>
        <w:jc w:val="center"/>
        <w:rPr>
          <w:rStyle w:val="31pt"/>
        </w:rPr>
      </w:pPr>
    </w:p>
    <w:p w:rsidR="00C103BE" w:rsidRDefault="00C103BE" w:rsidP="00DB6866">
      <w:pPr>
        <w:pStyle w:val="30"/>
        <w:shd w:val="clear" w:color="auto" w:fill="auto"/>
        <w:spacing w:line="240" w:lineRule="exact"/>
        <w:jc w:val="center"/>
        <w:rPr>
          <w:rStyle w:val="31pt"/>
          <w:sz w:val="28"/>
          <w:szCs w:val="28"/>
        </w:rPr>
      </w:pPr>
    </w:p>
    <w:p w:rsidR="00C103BE" w:rsidRPr="00EE4200" w:rsidRDefault="00C103BE" w:rsidP="00DB6866">
      <w:pPr>
        <w:pStyle w:val="30"/>
        <w:shd w:val="clear" w:color="auto" w:fill="auto"/>
        <w:spacing w:line="240" w:lineRule="exact"/>
        <w:jc w:val="center"/>
        <w:rPr>
          <w:rStyle w:val="31pt"/>
          <w:sz w:val="28"/>
          <w:szCs w:val="28"/>
        </w:rPr>
      </w:pPr>
      <w:r w:rsidRPr="00EE4200">
        <w:rPr>
          <w:rStyle w:val="31pt"/>
          <w:sz w:val="28"/>
          <w:szCs w:val="28"/>
        </w:rPr>
        <w:t>ПОСТАНОВЛЕНИЕ</w:t>
      </w:r>
    </w:p>
    <w:p w:rsidR="00C103BE" w:rsidRPr="00EE4200" w:rsidRDefault="00C103BE" w:rsidP="00DB6866">
      <w:pPr>
        <w:pStyle w:val="30"/>
        <w:shd w:val="clear" w:color="auto" w:fill="auto"/>
        <w:spacing w:line="240" w:lineRule="exact"/>
        <w:jc w:val="center"/>
        <w:rPr>
          <w:rStyle w:val="31pt"/>
          <w:sz w:val="28"/>
          <w:szCs w:val="28"/>
        </w:rPr>
      </w:pPr>
    </w:p>
    <w:p w:rsidR="00C103BE" w:rsidRPr="00EE4200" w:rsidRDefault="00C103BE" w:rsidP="00DB6866">
      <w:pPr>
        <w:pStyle w:val="30"/>
        <w:shd w:val="clear" w:color="auto" w:fill="auto"/>
        <w:spacing w:line="240" w:lineRule="exact"/>
        <w:jc w:val="center"/>
        <w:rPr>
          <w:b w:val="0"/>
          <w:sz w:val="28"/>
          <w:szCs w:val="28"/>
        </w:rPr>
      </w:pPr>
    </w:p>
    <w:p w:rsidR="00C103BE" w:rsidRPr="00EE4200" w:rsidRDefault="00C103BE" w:rsidP="00DB6866">
      <w:pPr>
        <w:pStyle w:val="20"/>
        <w:shd w:val="clear" w:color="auto" w:fill="auto"/>
        <w:spacing w:after="221" w:line="278" w:lineRule="exact"/>
        <w:ind w:left="1100" w:hanging="1100"/>
        <w:jc w:val="center"/>
        <w:rPr>
          <w:sz w:val="28"/>
          <w:szCs w:val="28"/>
        </w:rPr>
      </w:pPr>
      <w:r w:rsidRPr="00EE4200">
        <w:rPr>
          <w:sz w:val="28"/>
          <w:szCs w:val="28"/>
        </w:rPr>
        <w:t xml:space="preserve">от </w:t>
      </w:r>
      <w:r>
        <w:rPr>
          <w:sz w:val="28"/>
          <w:szCs w:val="28"/>
        </w:rPr>
        <w:t>16.06.</w:t>
      </w:r>
      <w:r w:rsidRPr="00EE4200">
        <w:rPr>
          <w:sz w:val="28"/>
          <w:szCs w:val="28"/>
        </w:rPr>
        <w:t xml:space="preserve">2017 год                                                                       № </w:t>
      </w:r>
      <w:r>
        <w:rPr>
          <w:sz w:val="28"/>
          <w:szCs w:val="28"/>
        </w:rPr>
        <w:t>317</w:t>
      </w:r>
    </w:p>
    <w:p w:rsidR="00C103BE" w:rsidRPr="00EE4200" w:rsidRDefault="00C103BE" w:rsidP="00DB6866">
      <w:pPr>
        <w:pStyle w:val="20"/>
        <w:shd w:val="clear" w:color="auto" w:fill="auto"/>
        <w:spacing w:after="221" w:line="278" w:lineRule="exact"/>
        <w:ind w:left="1100" w:hanging="1100"/>
        <w:jc w:val="center"/>
      </w:pPr>
      <w:r w:rsidRPr="00EE4200">
        <w:t>с. Большое Игнатово</w:t>
      </w:r>
    </w:p>
    <w:p w:rsidR="00C103BE" w:rsidRDefault="00C103BE" w:rsidP="00DB6866">
      <w:pPr>
        <w:pStyle w:val="60"/>
        <w:shd w:val="clear" w:color="auto" w:fill="auto"/>
        <w:spacing w:after="0" w:line="240" w:lineRule="auto"/>
        <w:ind w:right="4638" w:firstLine="0"/>
        <w:jc w:val="both"/>
        <w:rPr>
          <w:b w:val="0"/>
          <w:sz w:val="28"/>
          <w:szCs w:val="28"/>
        </w:rPr>
      </w:pPr>
    </w:p>
    <w:p w:rsidR="00C103BE" w:rsidRDefault="00C103BE" w:rsidP="00DB6866">
      <w:pPr>
        <w:pStyle w:val="60"/>
        <w:shd w:val="clear" w:color="auto" w:fill="auto"/>
        <w:spacing w:after="0" w:line="240" w:lineRule="auto"/>
        <w:ind w:right="4638" w:firstLine="0"/>
        <w:jc w:val="both"/>
        <w:rPr>
          <w:b w:val="0"/>
          <w:sz w:val="28"/>
          <w:szCs w:val="28"/>
        </w:rPr>
      </w:pPr>
    </w:p>
    <w:p w:rsidR="00C103BE" w:rsidRDefault="00C103BE" w:rsidP="00DB6866">
      <w:pPr>
        <w:pStyle w:val="60"/>
        <w:shd w:val="clear" w:color="auto" w:fill="auto"/>
        <w:spacing w:after="0" w:line="240" w:lineRule="auto"/>
        <w:ind w:right="4638" w:firstLine="0"/>
        <w:jc w:val="both"/>
        <w:rPr>
          <w:b w:val="0"/>
          <w:sz w:val="28"/>
          <w:szCs w:val="28"/>
        </w:rPr>
      </w:pPr>
      <w:r w:rsidRPr="00EE4200">
        <w:rPr>
          <w:b w:val="0"/>
          <w:sz w:val="28"/>
          <w:szCs w:val="28"/>
        </w:rPr>
        <w:t xml:space="preserve">Об утверждении технологической схемы предоставления муниципальной услуги </w:t>
      </w:r>
      <w:r w:rsidRPr="00A54412">
        <w:rPr>
          <w:b w:val="0"/>
          <w:sz w:val="28"/>
          <w:szCs w:val="28"/>
        </w:rPr>
        <w:t>«Прием заявлений и выдача документов о согласовании переустройства и (или) перепланировки жилого помещения»</w:t>
      </w:r>
    </w:p>
    <w:p w:rsidR="00C103BE" w:rsidRPr="00EE4200" w:rsidRDefault="00C103BE" w:rsidP="00DB6866">
      <w:pPr>
        <w:pStyle w:val="60"/>
        <w:shd w:val="clear" w:color="auto" w:fill="auto"/>
        <w:spacing w:after="0" w:line="240" w:lineRule="auto"/>
        <w:ind w:right="4638" w:firstLine="0"/>
        <w:jc w:val="both"/>
        <w:rPr>
          <w:b w:val="0"/>
        </w:rPr>
      </w:pPr>
    </w:p>
    <w:p w:rsidR="00C103BE" w:rsidRPr="00A64BFE" w:rsidRDefault="00C103BE" w:rsidP="00DB6866">
      <w:pPr>
        <w:pStyle w:val="120"/>
        <w:shd w:val="clear" w:color="auto" w:fill="auto"/>
        <w:tabs>
          <w:tab w:val="left" w:pos="4142"/>
        </w:tabs>
        <w:spacing w:before="0" w:after="0" w:line="322" w:lineRule="exact"/>
        <w:ind w:firstLine="720"/>
        <w:jc w:val="both"/>
        <w:rPr>
          <w:b w:val="0"/>
          <w:color w:val="000000"/>
          <w:sz w:val="28"/>
          <w:szCs w:val="28"/>
        </w:rPr>
      </w:pPr>
      <w:r w:rsidRPr="00A64BFE">
        <w:rPr>
          <w:b w:val="0"/>
          <w:color w:val="000000"/>
          <w:sz w:val="28"/>
          <w:szCs w:val="28"/>
        </w:rPr>
        <w:t xml:space="preserve">В соответствии с постановлением Правительства Российской Федерации от 27.09.2011 года №797 «О взаимодействии между многофункциональными центрами предоставления государственных и муниципальных услуг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самоуправления», администрация Большеигнатовского муниципального района </w:t>
      </w:r>
    </w:p>
    <w:p w:rsidR="00C103BE" w:rsidRPr="00A64BFE" w:rsidRDefault="00C103BE" w:rsidP="00DB6866">
      <w:pPr>
        <w:pStyle w:val="120"/>
        <w:shd w:val="clear" w:color="auto" w:fill="auto"/>
        <w:tabs>
          <w:tab w:val="left" w:pos="4142"/>
        </w:tabs>
        <w:spacing w:before="0" w:after="0" w:line="322" w:lineRule="exact"/>
        <w:ind w:firstLine="720"/>
        <w:jc w:val="both"/>
        <w:rPr>
          <w:b w:val="0"/>
          <w:sz w:val="28"/>
          <w:szCs w:val="28"/>
        </w:rPr>
      </w:pPr>
      <w:r w:rsidRPr="00A64BFE">
        <w:rPr>
          <w:b w:val="0"/>
          <w:color w:val="000000"/>
          <w:sz w:val="28"/>
          <w:szCs w:val="28"/>
        </w:rPr>
        <w:t>п о с т а н о в л я е т:</w:t>
      </w:r>
    </w:p>
    <w:p w:rsidR="00C103BE" w:rsidRPr="00A64BFE" w:rsidRDefault="00C103BE" w:rsidP="00DB6866">
      <w:pPr>
        <w:pStyle w:val="120"/>
        <w:numPr>
          <w:ilvl w:val="0"/>
          <w:numId w:val="4"/>
        </w:numPr>
        <w:shd w:val="clear" w:color="auto" w:fill="auto"/>
        <w:tabs>
          <w:tab w:val="left" w:pos="787"/>
        </w:tabs>
        <w:spacing w:before="0" w:after="0" w:line="322" w:lineRule="exact"/>
        <w:jc w:val="both"/>
        <w:rPr>
          <w:b w:val="0"/>
          <w:sz w:val="28"/>
          <w:szCs w:val="28"/>
        </w:rPr>
      </w:pPr>
      <w:r w:rsidRPr="00A64BFE">
        <w:rPr>
          <w:b w:val="0"/>
          <w:color w:val="000000"/>
          <w:sz w:val="28"/>
          <w:szCs w:val="28"/>
        </w:rPr>
        <w:t xml:space="preserve">Утвердить прилагаемую технологическую схему предоставления муниципальной услуги </w:t>
      </w:r>
      <w:r w:rsidRPr="00A54412">
        <w:rPr>
          <w:b w:val="0"/>
          <w:sz w:val="28"/>
          <w:szCs w:val="28"/>
        </w:rPr>
        <w:t>«Прием заявлений и выдача документов о согласовании переустройства и (или) перепланировки жилого помещения»</w:t>
      </w:r>
      <w:r w:rsidRPr="00A64BFE">
        <w:rPr>
          <w:b w:val="0"/>
          <w:color w:val="000000"/>
          <w:sz w:val="28"/>
          <w:szCs w:val="28"/>
        </w:rPr>
        <w:t>по принципу «одного окна».</w:t>
      </w:r>
    </w:p>
    <w:p w:rsidR="00C103BE" w:rsidRPr="00A64BFE" w:rsidRDefault="00C103BE" w:rsidP="00DB6866">
      <w:pPr>
        <w:pStyle w:val="120"/>
        <w:numPr>
          <w:ilvl w:val="0"/>
          <w:numId w:val="4"/>
        </w:numPr>
        <w:shd w:val="clear" w:color="auto" w:fill="auto"/>
        <w:tabs>
          <w:tab w:val="left" w:pos="787"/>
        </w:tabs>
        <w:spacing w:before="0" w:after="0" w:line="322" w:lineRule="exact"/>
        <w:jc w:val="both"/>
        <w:rPr>
          <w:b w:val="0"/>
          <w:sz w:val="28"/>
          <w:szCs w:val="28"/>
        </w:rPr>
      </w:pPr>
      <w:r w:rsidRPr="00A64BFE">
        <w:rPr>
          <w:b w:val="0"/>
          <w:color w:val="000000"/>
          <w:sz w:val="28"/>
          <w:szCs w:val="28"/>
        </w:rPr>
        <w:t>Разместить утвержденную технологическую схему на официальном сайте Большеигнатовского муниципального района Республики Мордовия.</w:t>
      </w:r>
    </w:p>
    <w:p w:rsidR="00C103BE" w:rsidRPr="00A64BFE" w:rsidRDefault="00C103BE" w:rsidP="00DB6866">
      <w:pPr>
        <w:pStyle w:val="120"/>
        <w:numPr>
          <w:ilvl w:val="0"/>
          <w:numId w:val="4"/>
        </w:numPr>
        <w:shd w:val="clear" w:color="auto" w:fill="auto"/>
        <w:tabs>
          <w:tab w:val="left" w:pos="787"/>
        </w:tabs>
        <w:spacing w:before="0" w:after="1564" w:line="322" w:lineRule="exact"/>
        <w:jc w:val="both"/>
        <w:rPr>
          <w:b w:val="0"/>
          <w:sz w:val="28"/>
          <w:szCs w:val="28"/>
        </w:rPr>
      </w:pPr>
      <w:r w:rsidRPr="00A64BFE">
        <w:rPr>
          <w:b w:val="0"/>
          <w:color w:val="000000"/>
          <w:sz w:val="28"/>
          <w:szCs w:val="28"/>
        </w:rPr>
        <w:t>Постановление вступает в силу со дня его подписания.</w:t>
      </w:r>
    </w:p>
    <w:p w:rsidR="00C103BE" w:rsidRDefault="00C103BE" w:rsidP="00DB6866">
      <w:pPr>
        <w:pStyle w:val="BodyText"/>
        <w:ind w:left="993"/>
        <w:jc w:val="both"/>
        <w:rPr>
          <w:szCs w:val="28"/>
        </w:rPr>
      </w:pPr>
    </w:p>
    <w:p w:rsidR="00C103BE" w:rsidRDefault="00C103BE" w:rsidP="00B4639C">
      <w:pPr>
        <w:pStyle w:val="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C103BE" w:rsidRDefault="00C103BE" w:rsidP="00B4639C">
      <w:pPr>
        <w:pStyle w:val="a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Т. Н. Полозова</w:t>
      </w:r>
    </w:p>
    <w:p w:rsidR="00C103BE" w:rsidRDefault="00C103BE" w:rsidP="00DB686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DB686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DB686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421" w:type="dxa"/>
        <w:tblLook w:val="00A0"/>
      </w:tblPr>
      <w:tblGrid>
        <w:gridCol w:w="5210"/>
        <w:gridCol w:w="5211"/>
      </w:tblGrid>
      <w:tr w:rsidR="00C103BE" w:rsidRPr="006C0E3D" w:rsidTr="006C0E3D">
        <w:trPr>
          <w:trHeight w:val="1447"/>
        </w:trPr>
        <w:tc>
          <w:tcPr>
            <w:tcW w:w="521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Утверждено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 xml:space="preserve"> постановленим администрации Большеигнатовского муниципального района 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0E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16.06.</w:t>
            </w:r>
            <w:r w:rsidRPr="006C0E3D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17 год № 317</w:t>
            </w:r>
          </w:p>
        </w:tc>
      </w:tr>
    </w:tbl>
    <w:p w:rsidR="00C103BE" w:rsidRDefault="00C103BE" w:rsidP="00A5441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A5441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A5441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A5441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A5441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A5441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A5441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A5441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A5441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A5441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Pr="00A54412" w:rsidRDefault="00C103BE" w:rsidP="00A54412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54412">
        <w:rPr>
          <w:rFonts w:ascii="Times New Roman" w:hAnsi="Times New Roman"/>
          <w:b/>
          <w:sz w:val="28"/>
          <w:szCs w:val="28"/>
        </w:rPr>
        <w:t xml:space="preserve">Технологическая схема предоставления муниципальной услуги «Прием заявлений и выдача документов о согласовании переустройства и (или) перепланировки жилого помещения» по принципу «одного окна» </w:t>
      </w:r>
    </w:p>
    <w:p w:rsidR="00C103BE" w:rsidRPr="00A54412" w:rsidRDefault="00C103BE" w:rsidP="00A54412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54412">
        <w:rPr>
          <w:rFonts w:ascii="Times New Roman" w:hAnsi="Times New Roman"/>
          <w:b/>
          <w:sz w:val="28"/>
          <w:szCs w:val="28"/>
        </w:rPr>
        <w:t>в МФЦ</w:t>
      </w:r>
    </w:p>
    <w:p w:rsidR="00C103BE" w:rsidRDefault="00C103BE" w:rsidP="00A5441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Pr="009E0AA4" w:rsidRDefault="00C103BE" w:rsidP="00DB6866">
      <w:pPr>
        <w:suppressAutoHyphens/>
        <w:rPr>
          <w:rFonts w:ascii="Times New Roman" w:hAnsi="Times New Roman"/>
          <w:bCs/>
          <w:color w:val="000000"/>
          <w:lang w:eastAsia="ar-SA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Pr="00DB6866" w:rsidRDefault="00C103BE" w:rsidP="00DB6866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B6866">
        <w:rPr>
          <w:rFonts w:ascii="Times New Roman" w:hAnsi="Times New Roman"/>
          <w:b/>
          <w:sz w:val="24"/>
          <w:szCs w:val="24"/>
        </w:rPr>
        <w:t>Раздел 1. «Общие сведения о государственной услуге»</w:t>
      </w: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5"/>
        <w:gridCol w:w="3632"/>
        <w:gridCol w:w="6344"/>
      </w:tblGrid>
      <w:tr w:rsidR="00C103BE" w:rsidRPr="006C0E3D" w:rsidTr="006C0E3D">
        <w:tc>
          <w:tcPr>
            <w:tcW w:w="4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63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Параметр</w:t>
            </w:r>
          </w:p>
        </w:tc>
        <w:tc>
          <w:tcPr>
            <w:tcW w:w="634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Значение параметра</w:t>
            </w:r>
          </w:p>
        </w:tc>
      </w:tr>
      <w:tr w:rsidR="00C103BE" w:rsidRPr="006C0E3D" w:rsidTr="006C0E3D">
        <w:tc>
          <w:tcPr>
            <w:tcW w:w="4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3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4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103BE" w:rsidRPr="006C0E3D" w:rsidTr="006C0E3D">
        <w:tc>
          <w:tcPr>
            <w:tcW w:w="4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3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Наименование органа, предоставляющего услугу</w:t>
            </w:r>
          </w:p>
        </w:tc>
        <w:tc>
          <w:tcPr>
            <w:tcW w:w="634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Администрации Большеигнатовского муниципального района Республики Мордовия</w:t>
            </w:r>
          </w:p>
        </w:tc>
      </w:tr>
      <w:tr w:rsidR="00C103BE" w:rsidRPr="006C0E3D" w:rsidTr="006C0E3D">
        <w:tc>
          <w:tcPr>
            <w:tcW w:w="4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3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Номер услуги в федеральном - реестре</w:t>
            </w:r>
          </w:p>
        </w:tc>
        <w:tc>
          <w:tcPr>
            <w:tcW w:w="634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1300000010000054801</w:t>
            </w:r>
          </w:p>
        </w:tc>
      </w:tr>
      <w:tr w:rsidR="00C103BE" w:rsidRPr="006C0E3D" w:rsidTr="006C0E3D">
        <w:tc>
          <w:tcPr>
            <w:tcW w:w="4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3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634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Прием заявлений и выдача документов о согласовании переустройства и (или) перепланировки жилого помещения</w:t>
            </w:r>
          </w:p>
        </w:tc>
      </w:tr>
      <w:tr w:rsidR="00C103BE" w:rsidRPr="006C0E3D" w:rsidTr="006C0E3D">
        <w:tc>
          <w:tcPr>
            <w:tcW w:w="4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3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634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C103BE" w:rsidRPr="006C0E3D" w:rsidTr="006C0E3D">
        <w:tc>
          <w:tcPr>
            <w:tcW w:w="4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3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Административный регламент предоставления муниципальной услуги</w:t>
            </w:r>
          </w:p>
        </w:tc>
        <w:tc>
          <w:tcPr>
            <w:tcW w:w="634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 xml:space="preserve">Постановление </w:t>
            </w:r>
            <w:r w:rsidRPr="006C0E3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Администрации Большеигнатовского муниципального района Республики Мордовия от 24 июня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C0E3D">
                <w:rPr>
                  <w:rFonts w:ascii="Times New Roman" w:hAnsi="Times New Roman"/>
                  <w:bCs/>
                  <w:color w:val="000000"/>
                  <w:sz w:val="24"/>
                  <w:szCs w:val="24"/>
                  <w:lang w:eastAsia="ar-SA"/>
                </w:rPr>
                <w:t>2013 г</w:t>
              </w:r>
            </w:smartTag>
            <w:r w:rsidRPr="006C0E3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. № 312</w:t>
            </w:r>
            <w:r w:rsidRPr="006C0E3D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6C0E3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Об утверждении Административного регламента </w:t>
            </w:r>
            <w:r w:rsidRPr="006C0E3D">
              <w:rPr>
                <w:rFonts w:ascii="Times New Roman" w:hAnsi="Times New Roman"/>
                <w:sz w:val="24"/>
                <w:szCs w:val="24"/>
              </w:rPr>
              <w:t xml:space="preserve">Администрации Большеигнатовского муниципального района РМ по предоставлению муниципальной услуги «Прием заявлений и выдача документов о согласовании переустройства и (или) перепланировки жилого помещения»  </w:t>
            </w:r>
          </w:p>
        </w:tc>
      </w:tr>
      <w:tr w:rsidR="00C103BE" w:rsidRPr="006C0E3D" w:rsidTr="006C0E3D">
        <w:tc>
          <w:tcPr>
            <w:tcW w:w="4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63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Перечень «подуслуг»</w:t>
            </w:r>
          </w:p>
        </w:tc>
        <w:tc>
          <w:tcPr>
            <w:tcW w:w="634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C103BE" w:rsidRPr="006C0E3D" w:rsidTr="006C0E3D">
        <w:tc>
          <w:tcPr>
            <w:tcW w:w="445" w:type="dxa"/>
            <w:vMerge w:val="restart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632" w:type="dxa"/>
            <w:vMerge w:val="restart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Способы оценки качества предоставления государственной услуги</w:t>
            </w:r>
          </w:p>
        </w:tc>
        <w:tc>
          <w:tcPr>
            <w:tcW w:w="6344" w:type="dxa"/>
          </w:tcPr>
          <w:p w:rsidR="00C103BE" w:rsidRPr="006C0E3D" w:rsidRDefault="00C103BE" w:rsidP="006C0E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личное обращение</w:t>
            </w:r>
          </w:p>
        </w:tc>
      </w:tr>
      <w:tr w:rsidR="00C103BE" w:rsidRPr="006C0E3D" w:rsidTr="006C0E3D">
        <w:tc>
          <w:tcPr>
            <w:tcW w:w="445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2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:rsidR="00C103BE" w:rsidRPr="006C0E3D" w:rsidRDefault="00C103BE" w:rsidP="006C0E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региональный портал государственных и муниципальных услуг (с момента реализации технической возможности)</w:t>
            </w:r>
          </w:p>
        </w:tc>
      </w:tr>
      <w:tr w:rsidR="00C103BE" w:rsidRPr="006C0E3D" w:rsidTr="006C0E3D">
        <w:tc>
          <w:tcPr>
            <w:tcW w:w="445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2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:rsidR="00C103BE" w:rsidRPr="006C0E3D" w:rsidRDefault="00C103BE" w:rsidP="006C0E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другие способы</w:t>
            </w:r>
          </w:p>
        </w:tc>
      </w:tr>
    </w:tbl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Pr="00DB6866" w:rsidRDefault="00C103BE" w:rsidP="00DB6866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B6866">
        <w:rPr>
          <w:rFonts w:ascii="Times New Roman" w:hAnsi="Times New Roman"/>
          <w:b/>
          <w:sz w:val="24"/>
          <w:szCs w:val="24"/>
        </w:rPr>
        <w:t>Раздел 2. «Общие сведения о «подуслугах»</w:t>
      </w: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6"/>
        <w:gridCol w:w="4145"/>
        <w:gridCol w:w="5640"/>
      </w:tblGrid>
      <w:tr w:rsidR="00C103BE" w:rsidRPr="006C0E3D" w:rsidTr="006C0E3D">
        <w:tc>
          <w:tcPr>
            <w:tcW w:w="63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Наименование «подуслуги»</w:t>
            </w:r>
            <w:r w:rsidRPr="006C0E3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564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Прием заявлений и выдача документов о согласовании переустройства и (или) перепланировки жилого помещения</w:t>
            </w:r>
          </w:p>
        </w:tc>
      </w:tr>
      <w:tr w:rsidR="00C103BE" w:rsidRPr="006C0E3D" w:rsidTr="006C0E3D">
        <w:tc>
          <w:tcPr>
            <w:tcW w:w="4781" w:type="dxa"/>
            <w:gridSpan w:val="2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Срок предоставления в зависимости от условий:</w:t>
            </w:r>
          </w:p>
        </w:tc>
        <w:tc>
          <w:tcPr>
            <w:tcW w:w="564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03BE" w:rsidRPr="006C0E3D" w:rsidTr="006C0E3D">
        <w:tc>
          <w:tcPr>
            <w:tcW w:w="63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1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564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48 дней</w:t>
            </w:r>
          </w:p>
        </w:tc>
      </w:tr>
      <w:tr w:rsidR="00C103BE" w:rsidRPr="006C0E3D" w:rsidTr="006C0E3D">
        <w:tc>
          <w:tcPr>
            <w:tcW w:w="63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1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564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48 дней</w:t>
            </w:r>
          </w:p>
        </w:tc>
      </w:tr>
      <w:tr w:rsidR="00C103BE" w:rsidRPr="006C0E3D" w:rsidTr="006C0E3D">
        <w:tc>
          <w:tcPr>
            <w:tcW w:w="63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41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Основания отказа в приёме документов</w:t>
            </w:r>
          </w:p>
        </w:tc>
        <w:tc>
          <w:tcPr>
            <w:tcW w:w="5640" w:type="dxa"/>
          </w:tcPr>
          <w:p w:rsidR="00C103BE" w:rsidRPr="006C0E3D" w:rsidRDefault="00C103BE" w:rsidP="006C0E3D">
            <w:pPr>
              <w:pStyle w:val="ListParagraph"/>
              <w:numPr>
                <w:ilvl w:val="0"/>
                <w:numId w:val="1"/>
              </w:numPr>
              <w:tabs>
                <w:tab w:val="left" w:pos="32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не предоставление документов, указанных в Административном регламенте, обязанность по предоставлению которых возложена на заявителя;</w:t>
            </w:r>
          </w:p>
          <w:p w:rsidR="00C103BE" w:rsidRPr="006C0E3D" w:rsidRDefault="00C103BE" w:rsidP="006C0E3D">
            <w:pPr>
              <w:pStyle w:val="ListParagraph"/>
              <w:numPr>
                <w:ilvl w:val="0"/>
                <w:numId w:val="1"/>
              </w:numPr>
              <w:tabs>
                <w:tab w:val="left" w:pos="32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нарушение требований к оформлению документов, предусмотренных Административным регламентом</w:t>
            </w:r>
          </w:p>
        </w:tc>
      </w:tr>
      <w:tr w:rsidR="00C103BE" w:rsidRPr="006C0E3D" w:rsidTr="006C0E3D">
        <w:tc>
          <w:tcPr>
            <w:tcW w:w="63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1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Основания  отказа в предоставлении «подуслуги»</w:t>
            </w:r>
          </w:p>
        </w:tc>
        <w:tc>
          <w:tcPr>
            <w:tcW w:w="5640" w:type="dxa"/>
          </w:tcPr>
          <w:p w:rsidR="00C103BE" w:rsidRPr="006C0E3D" w:rsidRDefault="00C103BE" w:rsidP="006C0E3D">
            <w:pPr>
              <w:pStyle w:val="ListParagraph"/>
              <w:numPr>
                <w:ilvl w:val="0"/>
                <w:numId w:val="2"/>
              </w:numPr>
              <w:tabs>
                <w:tab w:val="left" w:pos="211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не предоставление документов, указанных в Административном регламенте, обязанность по   предоставлению которых возложена на заявителя;</w:t>
            </w:r>
          </w:p>
          <w:p w:rsidR="00C103BE" w:rsidRPr="006C0E3D" w:rsidRDefault="00C103BE" w:rsidP="006C0E3D">
            <w:pPr>
              <w:pStyle w:val="ListParagraph"/>
              <w:numPr>
                <w:ilvl w:val="0"/>
                <w:numId w:val="2"/>
              </w:numPr>
              <w:tabs>
                <w:tab w:val="left" w:pos="211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представления документов в ненадлежащий орган;</w:t>
            </w:r>
          </w:p>
          <w:p w:rsidR="00C103BE" w:rsidRPr="006C0E3D" w:rsidRDefault="00C103BE" w:rsidP="006C0E3D">
            <w:pPr>
              <w:pStyle w:val="ListParagraph"/>
              <w:numPr>
                <w:ilvl w:val="0"/>
                <w:numId w:val="2"/>
              </w:numPr>
              <w:tabs>
                <w:tab w:val="left" w:pos="211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несоответствия проекта переустройства и (или) перепланировки жилого помещения требованиям законодательства</w:t>
            </w:r>
          </w:p>
        </w:tc>
      </w:tr>
      <w:tr w:rsidR="00C103BE" w:rsidRPr="006C0E3D" w:rsidTr="006C0E3D">
        <w:tc>
          <w:tcPr>
            <w:tcW w:w="63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1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Основания приостановления предоставления «подуслуги»</w:t>
            </w:r>
          </w:p>
        </w:tc>
        <w:tc>
          <w:tcPr>
            <w:tcW w:w="564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C103BE" w:rsidRPr="006C0E3D" w:rsidTr="006C0E3D">
        <w:tc>
          <w:tcPr>
            <w:tcW w:w="63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41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Срок приостановления предоставления «подуслуги»</w:t>
            </w:r>
          </w:p>
        </w:tc>
        <w:tc>
          <w:tcPr>
            <w:tcW w:w="564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C103BE" w:rsidRPr="006C0E3D" w:rsidTr="006C0E3D">
        <w:tc>
          <w:tcPr>
            <w:tcW w:w="4781" w:type="dxa"/>
            <w:gridSpan w:val="2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Плата за предоставление «подуслуги»:</w:t>
            </w:r>
          </w:p>
        </w:tc>
        <w:tc>
          <w:tcPr>
            <w:tcW w:w="564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03BE" w:rsidRPr="006C0E3D" w:rsidTr="006C0E3D">
        <w:tc>
          <w:tcPr>
            <w:tcW w:w="63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41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Наличие платы (государственной пошлины)</w:t>
            </w:r>
          </w:p>
        </w:tc>
        <w:tc>
          <w:tcPr>
            <w:tcW w:w="564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C103BE" w:rsidRPr="006C0E3D" w:rsidTr="006C0E3D">
        <w:tc>
          <w:tcPr>
            <w:tcW w:w="63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41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Реквизиты нормативного правового акта, являющегося основанием для взимания платы (государственной пошлины)</w:t>
            </w:r>
          </w:p>
        </w:tc>
        <w:tc>
          <w:tcPr>
            <w:tcW w:w="564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103BE" w:rsidRPr="006C0E3D" w:rsidTr="006C0E3D">
        <w:tc>
          <w:tcPr>
            <w:tcW w:w="63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41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КБК для взимания платы (государственной пошлины), в том числе для МФЦ</w:t>
            </w:r>
          </w:p>
        </w:tc>
        <w:tc>
          <w:tcPr>
            <w:tcW w:w="564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103BE" w:rsidRPr="006C0E3D" w:rsidTr="006C0E3D">
        <w:tc>
          <w:tcPr>
            <w:tcW w:w="63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41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Способ обращения за получением «подуслуги»</w:t>
            </w:r>
          </w:p>
        </w:tc>
        <w:tc>
          <w:tcPr>
            <w:tcW w:w="5640" w:type="dxa"/>
          </w:tcPr>
          <w:p w:rsidR="00C103BE" w:rsidRPr="006C0E3D" w:rsidRDefault="00C103BE" w:rsidP="006C0E3D">
            <w:pPr>
              <w:pStyle w:val="60"/>
              <w:shd w:val="clear" w:color="auto" w:fill="auto"/>
              <w:spacing w:after="60" w:line="240" w:lineRule="exact"/>
              <w:ind w:firstLine="180"/>
              <w:rPr>
                <w:b w:val="0"/>
              </w:rPr>
            </w:pPr>
            <w:r w:rsidRPr="00DB6866">
              <w:rPr>
                <w:rStyle w:val="61"/>
              </w:rPr>
              <w:t>Администрация Большеигнатовского муниципального района Республики Мордовия.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Style w:val="61"/>
                <w:b w:val="0"/>
              </w:rPr>
            </w:pPr>
            <w:r w:rsidRPr="006C0E3D">
              <w:rPr>
                <w:rStyle w:val="61"/>
                <w:b w:val="0"/>
              </w:rPr>
              <w:t>МБУ «МФЦ» - в части приема и (или) выдачи документов на предоставление муниципальной услуги: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средствами почтовой связи</w:t>
            </w:r>
          </w:p>
        </w:tc>
      </w:tr>
      <w:tr w:rsidR="00C103BE" w:rsidRPr="006C0E3D" w:rsidTr="006C0E3D">
        <w:tc>
          <w:tcPr>
            <w:tcW w:w="63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41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Способ получения результата «подуслуги»</w:t>
            </w:r>
          </w:p>
        </w:tc>
        <w:tc>
          <w:tcPr>
            <w:tcW w:w="5640" w:type="dxa"/>
          </w:tcPr>
          <w:p w:rsidR="00C103BE" w:rsidRPr="006C0E3D" w:rsidRDefault="00C103BE" w:rsidP="006C0E3D">
            <w:pPr>
              <w:pStyle w:val="60"/>
              <w:shd w:val="clear" w:color="auto" w:fill="auto"/>
              <w:spacing w:after="60" w:line="240" w:lineRule="exact"/>
              <w:ind w:firstLine="180"/>
              <w:rPr>
                <w:b w:val="0"/>
              </w:rPr>
            </w:pPr>
            <w:r w:rsidRPr="00DB6866">
              <w:rPr>
                <w:rStyle w:val="61"/>
              </w:rPr>
              <w:t>Администрация Большеигнатовского муниципального района Республики Мордовия.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Style w:val="61"/>
                <w:b w:val="0"/>
              </w:rPr>
            </w:pPr>
            <w:r w:rsidRPr="006C0E3D">
              <w:rPr>
                <w:rStyle w:val="61"/>
                <w:b w:val="0"/>
              </w:rPr>
              <w:t>МБУ «МФЦ» - в части приема и (или) выдачи документов на предоставление муниципальной услуги: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средствами почтовой связи</w:t>
            </w:r>
          </w:p>
        </w:tc>
      </w:tr>
    </w:tbl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DB6866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B6866">
        <w:rPr>
          <w:rFonts w:ascii="Times New Roman" w:hAnsi="Times New Roman"/>
          <w:b/>
          <w:sz w:val="24"/>
          <w:szCs w:val="24"/>
        </w:rPr>
        <w:t>Раздел 3. «Сведения о заявителях «подуслуги»</w:t>
      </w:r>
    </w:p>
    <w:p w:rsidR="00C103BE" w:rsidRPr="00DB6866" w:rsidRDefault="00C103BE" w:rsidP="00DB6866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5"/>
        <w:gridCol w:w="3349"/>
        <w:gridCol w:w="6627"/>
      </w:tblGrid>
      <w:tr w:rsidR="00C103BE" w:rsidRPr="006C0E3D" w:rsidTr="006C0E3D">
        <w:tc>
          <w:tcPr>
            <w:tcW w:w="4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349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Наименование «подуслуги» 1.</w:t>
            </w:r>
          </w:p>
        </w:tc>
        <w:tc>
          <w:tcPr>
            <w:tcW w:w="6627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Прием заявлений и выдача документов о согласовании переустройства и (или) перепланировки жилого помещения</w:t>
            </w:r>
          </w:p>
        </w:tc>
      </w:tr>
      <w:tr w:rsidR="00C103BE" w:rsidRPr="006C0E3D" w:rsidTr="006C0E3D">
        <w:tc>
          <w:tcPr>
            <w:tcW w:w="4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49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Категории лиц, имеющих право на получение «подуслуги»</w:t>
            </w:r>
          </w:p>
        </w:tc>
        <w:tc>
          <w:tcPr>
            <w:tcW w:w="6627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iCs/>
                <w:sz w:val="24"/>
                <w:szCs w:val="24"/>
              </w:rPr>
              <w:t>Заявителями на предоставление муниципальной услуги являются физические или юридические лица, являющиеся собственниками жилых помещений, расположенных на территории муниципального образования город Надым</w:t>
            </w:r>
          </w:p>
        </w:tc>
      </w:tr>
      <w:tr w:rsidR="00C103BE" w:rsidRPr="006C0E3D" w:rsidTr="006C0E3D">
        <w:tc>
          <w:tcPr>
            <w:tcW w:w="4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49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Документ, подтверждающий правомочие заявителя соответствующей категорий на получение «подуслуги»</w:t>
            </w:r>
          </w:p>
        </w:tc>
        <w:tc>
          <w:tcPr>
            <w:tcW w:w="6627" w:type="dxa"/>
          </w:tcPr>
          <w:p w:rsidR="00C103BE" w:rsidRPr="006C0E3D" w:rsidRDefault="00C103BE" w:rsidP="006C0E3D">
            <w:pPr>
              <w:numPr>
                <w:ilvl w:val="0"/>
                <w:numId w:val="3"/>
              </w:numPr>
              <w:tabs>
                <w:tab w:val="left" w:pos="322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Документы, удостоверяющие личность (для физических лиц);</w:t>
            </w:r>
          </w:p>
          <w:p w:rsidR="00C103BE" w:rsidRPr="006C0E3D" w:rsidRDefault="00C103BE" w:rsidP="006C0E3D">
            <w:pPr>
              <w:numPr>
                <w:ilvl w:val="0"/>
                <w:numId w:val="3"/>
              </w:numPr>
              <w:tabs>
                <w:tab w:val="left" w:pos="322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документ, удостоверяющего права (полномочия) представителя физического или юридического лица, если с заявлением обращается представитель заявителя (заявителей), выданного в установленном законом порядке</w:t>
            </w:r>
          </w:p>
        </w:tc>
      </w:tr>
      <w:tr w:rsidR="00C103BE" w:rsidRPr="006C0E3D" w:rsidTr="006C0E3D">
        <w:tc>
          <w:tcPr>
            <w:tcW w:w="4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49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Установленные требования к  документу, подтверждающему правомочие заявителя соответствующей категории на получение «подуслуги»</w:t>
            </w:r>
          </w:p>
        </w:tc>
        <w:tc>
          <w:tcPr>
            <w:tcW w:w="6627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Документы должны быть оформлены в соответствии с требованиями законодательства РФ</w:t>
            </w:r>
          </w:p>
        </w:tc>
      </w:tr>
      <w:tr w:rsidR="00C103BE" w:rsidRPr="006C0E3D" w:rsidTr="006C0E3D">
        <w:tc>
          <w:tcPr>
            <w:tcW w:w="4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49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Наличие возможности подачи заявления на предоставление «подуслуги» представителями заявителя</w:t>
            </w:r>
          </w:p>
        </w:tc>
        <w:tc>
          <w:tcPr>
            <w:tcW w:w="6627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</w:tr>
      <w:tr w:rsidR="00C103BE" w:rsidRPr="006C0E3D" w:rsidTr="006C0E3D">
        <w:tc>
          <w:tcPr>
            <w:tcW w:w="4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349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6627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C103BE" w:rsidRPr="006C0E3D" w:rsidTr="006C0E3D">
        <w:tc>
          <w:tcPr>
            <w:tcW w:w="4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49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Наименование документа, подтверждающего право подачи заявления от имени заявителя</w:t>
            </w:r>
          </w:p>
        </w:tc>
        <w:tc>
          <w:tcPr>
            <w:tcW w:w="6627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Документы, подтверждающие полномочия представителя, в случае подачи заявления представителем заявителя (доверенность, распорядительный акт юридического лица, решение общего собрания и т.п.)</w:t>
            </w:r>
          </w:p>
        </w:tc>
      </w:tr>
      <w:tr w:rsidR="00C103BE" w:rsidRPr="006C0E3D" w:rsidTr="006C0E3D">
        <w:tc>
          <w:tcPr>
            <w:tcW w:w="44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349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Установленные требования к документу, подтверждающему право подачи заявления от имени заявителя</w:t>
            </w:r>
          </w:p>
        </w:tc>
        <w:tc>
          <w:tcPr>
            <w:tcW w:w="6627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0E3D">
              <w:rPr>
                <w:rFonts w:ascii="Times New Roman" w:hAnsi="Times New Roman"/>
                <w:bCs/>
                <w:sz w:val="24"/>
                <w:szCs w:val="24"/>
              </w:rPr>
              <w:t>Для физических лиц нотариально удостоверенная доверенность.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E3D">
              <w:rPr>
                <w:rFonts w:ascii="Times New Roman" w:hAnsi="Times New Roman"/>
                <w:sz w:val="24"/>
                <w:szCs w:val="24"/>
              </w:rPr>
              <w:t>Для юридических лиц документ содержит наименование, реквизиты юридического лица, подписан уполномоченным лицом (с расшифровкой подписи) и имеет печать. Данные представителя указаны полностью</w:t>
            </w:r>
          </w:p>
        </w:tc>
      </w:tr>
    </w:tbl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C103BE" w:rsidSect="00E2464B">
          <w:headerReference w:type="default" r:id="rId7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C103BE" w:rsidRPr="00DB6866" w:rsidRDefault="00C103BE" w:rsidP="00DB6866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B6866">
        <w:rPr>
          <w:rFonts w:ascii="Times New Roman" w:hAnsi="Times New Roman"/>
          <w:b/>
          <w:sz w:val="24"/>
          <w:szCs w:val="24"/>
        </w:rPr>
        <w:t>Раздел 4. «Документы, предоставляемые заявителем для получения «подуслуги»</w:t>
      </w:r>
    </w:p>
    <w:p w:rsidR="00C103BE" w:rsidRDefault="00C103BE" w:rsidP="00425C2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268"/>
        <w:gridCol w:w="3969"/>
        <w:gridCol w:w="1858"/>
        <w:gridCol w:w="1873"/>
        <w:gridCol w:w="2222"/>
        <w:gridCol w:w="1276"/>
        <w:gridCol w:w="1417"/>
      </w:tblGrid>
      <w:tr w:rsidR="00C103BE" w:rsidRPr="006C0E3D" w:rsidTr="006C0E3D">
        <w:tc>
          <w:tcPr>
            <w:tcW w:w="53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№</w:t>
            </w:r>
          </w:p>
        </w:tc>
        <w:tc>
          <w:tcPr>
            <w:tcW w:w="226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Категория документа</w:t>
            </w:r>
          </w:p>
        </w:tc>
        <w:tc>
          <w:tcPr>
            <w:tcW w:w="3969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Наименования документов,  которые представляет заявитель для получения «подуслуги»</w:t>
            </w:r>
          </w:p>
        </w:tc>
        <w:tc>
          <w:tcPr>
            <w:tcW w:w="185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Количество, необходимых экземпляров документа с указанием подлинник/копия</w:t>
            </w:r>
          </w:p>
        </w:tc>
        <w:tc>
          <w:tcPr>
            <w:tcW w:w="1873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Документ, предоставляемый по условию</w:t>
            </w:r>
          </w:p>
        </w:tc>
        <w:tc>
          <w:tcPr>
            <w:tcW w:w="222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Установленные требования к документу</w:t>
            </w:r>
          </w:p>
        </w:tc>
        <w:tc>
          <w:tcPr>
            <w:tcW w:w="127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Форма (шаблон) документа</w:t>
            </w:r>
          </w:p>
        </w:tc>
        <w:tc>
          <w:tcPr>
            <w:tcW w:w="1417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Образец документа/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заполнения документа</w:t>
            </w:r>
          </w:p>
        </w:tc>
      </w:tr>
      <w:tr w:rsidR="00C103BE" w:rsidRPr="006C0E3D" w:rsidTr="006C0E3D">
        <w:tc>
          <w:tcPr>
            <w:tcW w:w="53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2</w:t>
            </w:r>
          </w:p>
        </w:tc>
        <w:tc>
          <w:tcPr>
            <w:tcW w:w="3969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3</w:t>
            </w:r>
          </w:p>
        </w:tc>
        <w:tc>
          <w:tcPr>
            <w:tcW w:w="185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4</w:t>
            </w:r>
          </w:p>
        </w:tc>
        <w:tc>
          <w:tcPr>
            <w:tcW w:w="1873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5</w:t>
            </w:r>
          </w:p>
        </w:tc>
        <w:tc>
          <w:tcPr>
            <w:tcW w:w="222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7</w:t>
            </w:r>
          </w:p>
        </w:tc>
        <w:tc>
          <w:tcPr>
            <w:tcW w:w="1417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8</w:t>
            </w:r>
          </w:p>
        </w:tc>
      </w:tr>
      <w:tr w:rsidR="00C103BE" w:rsidRPr="006C0E3D" w:rsidTr="006C0E3D">
        <w:tc>
          <w:tcPr>
            <w:tcW w:w="15417" w:type="dxa"/>
            <w:gridSpan w:val="8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Прием заявлений и выдача документов о согласовании переустройства и (или) перепланировки жилого помещения</w:t>
            </w:r>
          </w:p>
        </w:tc>
      </w:tr>
      <w:tr w:rsidR="00C103BE" w:rsidRPr="006C0E3D" w:rsidTr="006C0E3D">
        <w:tc>
          <w:tcPr>
            <w:tcW w:w="53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Документы, являющиеся основанием для начала оказания муниципальной услуги</w:t>
            </w:r>
          </w:p>
        </w:tc>
        <w:tc>
          <w:tcPr>
            <w:tcW w:w="3969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Заявление о предоставлении муниципальной услуги (форма и образец в приложении №1.2)</w:t>
            </w:r>
          </w:p>
        </w:tc>
        <w:tc>
          <w:tcPr>
            <w:tcW w:w="185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22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По форме, утвержденной </w:t>
            </w:r>
            <w:r w:rsidRPr="006C0E3D">
              <w:rPr>
                <w:rFonts w:ascii="Times New Roman" w:hAnsi="Times New Roman"/>
                <w:iCs/>
              </w:rPr>
              <w:t>постановлением Правительства Российской Федерации от 28.04.2005 № 266 «Об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переустройства и (или) перепланировки жилого помещения»</w:t>
            </w:r>
          </w:p>
        </w:tc>
        <w:tc>
          <w:tcPr>
            <w:tcW w:w="127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Прилагается </w:t>
            </w:r>
          </w:p>
        </w:tc>
        <w:tc>
          <w:tcPr>
            <w:tcW w:w="1417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Прилагается</w:t>
            </w:r>
          </w:p>
        </w:tc>
      </w:tr>
      <w:tr w:rsidR="00C103BE" w:rsidRPr="006C0E3D" w:rsidTr="006C0E3D">
        <w:tc>
          <w:tcPr>
            <w:tcW w:w="53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Проект переустройства и (или) перепланировки</w:t>
            </w:r>
          </w:p>
        </w:tc>
        <w:tc>
          <w:tcPr>
            <w:tcW w:w="3969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Подготовленный и оформленный в установленном порядке проект переустройства и (или) перепланировки переустраиваемого и (или) перепланируемого жилого помещения</w:t>
            </w:r>
          </w:p>
        </w:tc>
        <w:tc>
          <w:tcPr>
            <w:tcW w:w="185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22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27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</w:tr>
      <w:tr w:rsidR="00C103BE" w:rsidRPr="006C0E3D" w:rsidTr="006C0E3D">
        <w:tc>
          <w:tcPr>
            <w:tcW w:w="53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3</w:t>
            </w:r>
          </w:p>
        </w:tc>
        <w:tc>
          <w:tcPr>
            <w:tcW w:w="226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Согласие членов семьи</w:t>
            </w:r>
          </w:p>
        </w:tc>
        <w:tc>
          <w:tcPr>
            <w:tcW w:w="3969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Согласие всех членов семьи нанимателя (в том числе временно отсутствующих членов семьи нанимателя), занимающих переустраиваемое и (или) перепланируемое жилое помещение на основании договора социального найма</w:t>
            </w:r>
          </w:p>
        </w:tc>
        <w:tc>
          <w:tcPr>
            <w:tcW w:w="185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ind w:right="-204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В случае, если заявителем является уполномоченный наймодателем на представление предусмотренных настоящим пунктом документов наниматель переустраиваемого и (или) перепланируемого жилого помещения по договору социального найма</w:t>
            </w:r>
          </w:p>
        </w:tc>
        <w:tc>
          <w:tcPr>
            <w:tcW w:w="222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В письменной форме</w:t>
            </w:r>
          </w:p>
        </w:tc>
        <w:tc>
          <w:tcPr>
            <w:tcW w:w="127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</w:tr>
    </w:tbl>
    <w:p w:rsidR="00C103BE" w:rsidRDefault="00C103BE" w:rsidP="00E2464B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03BE" w:rsidRPr="00E2464B" w:rsidRDefault="00C103BE" w:rsidP="00E2464B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2464B">
        <w:rPr>
          <w:rFonts w:ascii="Times New Roman" w:hAnsi="Times New Roman"/>
          <w:b/>
          <w:sz w:val="24"/>
          <w:szCs w:val="24"/>
        </w:rPr>
        <w:t>Раздел 5. «Документы и сведения, получаемые посредством межведомственного информационного взаимодействия»</w:t>
      </w:r>
    </w:p>
    <w:p w:rsidR="00C103BE" w:rsidRPr="004322FD" w:rsidRDefault="00C103BE" w:rsidP="00425C22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50"/>
        <w:gridCol w:w="1660"/>
        <w:gridCol w:w="1742"/>
        <w:gridCol w:w="1812"/>
        <w:gridCol w:w="1691"/>
        <w:gridCol w:w="1418"/>
        <w:gridCol w:w="1701"/>
        <w:gridCol w:w="1616"/>
        <w:gridCol w:w="1296"/>
      </w:tblGrid>
      <w:tr w:rsidR="00C103BE" w:rsidRPr="006C0E3D" w:rsidTr="006C0E3D">
        <w:tc>
          <w:tcPr>
            <w:tcW w:w="185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66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Наименование запрашиваемого документа (сведения)</w:t>
            </w:r>
          </w:p>
        </w:tc>
        <w:tc>
          <w:tcPr>
            <w:tcW w:w="174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18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Наименование органа (организации), направляющего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(ей) межведомственный запрос</w:t>
            </w:r>
          </w:p>
        </w:tc>
        <w:tc>
          <w:tcPr>
            <w:tcW w:w="1691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Наименование органа - (организации), в адрес которого (ой) направляется межведомственный запрос</w:t>
            </w:r>
          </w:p>
        </w:tc>
        <w:tc>
          <w:tcPr>
            <w:tcW w:w="141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  <w:lang w:val="en-US"/>
              </w:rPr>
              <w:t>SID</w:t>
            </w:r>
            <w:r w:rsidRPr="006C0E3D">
              <w:rPr>
                <w:rFonts w:ascii="Times New Roman" w:hAnsi="Times New Roman"/>
              </w:rPr>
              <w:t xml:space="preserve"> электронного сервиса</w:t>
            </w:r>
          </w:p>
        </w:tc>
        <w:tc>
          <w:tcPr>
            <w:tcW w:w="1701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Срок осуществления межведомственного информационного взаимодействия</w:t>
            </w:r>
          </w:p>
        </w:tc>
        <w:tc>
          <w:tcPr>
            <w:tcW w:w="161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Форма (шаблон) межведомственного запроса</w:t>
            </w:r>
          </w:p>
        </w:tc>
        <w:tc>
          <w:tcPr>
            <w:tcW w:w="129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Образец заполнения формы межведомственного запроса</w:t>
            </w:r>
          </w:p>
        </w:tc>
      </w:tr>
      <w:tr w:rsidR="00C103BE" w:rsidRPr="006C0E3D" w:rsidTr="006C0E3D">
        <w:tc>
          <w:tcPr>
            <w:tcW w:w="185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1</w:t>
            </w:r>
          </w:p>
        </w:tc>
        <w:tc>
          <w:tcPr>
            <w:tcW w:w="166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2</w:t>
            </w:r>
          </w:p>
        </w:tc>
        <w:tc>
          <w:tcPr>
            <w:tcW w:w="174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3</w:t>
            </w:r>
          </w:p>
        </w:tc>
        <w:tc>
          <w:tcPr>
            <w:tcW w:w="18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4</w:t>
            </w:r>
          </w:p>
        </w:tc>
        <w:tc>
          <w:tcPr>
            <w:tcW w:w="1691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7</w:t>
            </w:r>
          </w:p>
        </w:tc>
        <w:tc>
          <w:tcPr>
            <w:tcW w:w="161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8</w:t>
            </w:r>
          </w:p>
        </w:tc>
        <w:tc>
          <w:tcPr>
            <w:tcW w:w="129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9</w:t>
            </w:r>
          </w:p>
        </w:tc>
      </w:tr>
      <w:tr w:rsidR="00C103BE" w:rsidRPr="006C0E3D" w:rsidTr="006C0E3D">
        <w:tc>
          <w:tcPr>
            <w:tcW w:w="14786" w:type="dxa"/>
            <w:gridSpan w:val="9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Прием заявлений и выдача документов о согласовании переустройства и (или) перепланировки жилого помещения</w:t>
            </w:r>
          </w:p>
        </w:tc>
      </w:tr>
      <w:tr w:rsidR="00C103BE" w:rsidRPr="006C0E3D" w:rsidTr="006C0E3D">
        <w:tc>
          <w:tcPr>
            <w:tcW w:w="1850" w:type="dxa"/>
            <w:vMerge w:val="restart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66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Правоустанавливающий документ на переустраиваемое и (или) перепланируемое жилое помещение</w:t>
            </w:r>
          </w:p>
        </w:tc>
        <w:tc>
          <w:tcPr>
            <w:tcW w:w="174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Сведения о собственнике жилого помещения</w:t>
            </w:r>
          </w:p>
        </w:tc>
        <w:tc>
          <w:tcPr>
            <w:tcW w:w="1812" w:type="dxa"/>
            <w:vMerge w:val="restart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Администрация  Большеигнатовского муниципального района Республики Мордовия</w:t>
            </w:r>
          </w:p>
        </w:tc>
        <w:tc>
          <w:tcPr>
            <w:tcW w:w="1691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Федеральная служба государственной регистрации, кадастра и картографии</w:t>
            </w:r>
          </w:p>
        </w:tc>
        <w:tc>
          <w:tcPr>
            <w:tcW w:w="141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SID0003564</w:t>
            </w:r>
          </w:p>
        </w:tc>
        <w:tc>
          <w:tcPr>
            <w:tcW w:w="1701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5 дней</w:t>
            </w:r>
          </w:p>
        </w:tc>
        <w:tc>
          <w:tcPr>
            <w:tcW w:w="161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29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</w:tr>
      <w:tr w:rsidR="00C103BE" w:rsidRPr="006C0E3D" w:rsidTr="006C0E3D">
        <w:tc>
          <w:tcPr>
            <w:tcW w:w="1850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Технический паспорт переустраиваемого и (или) перепланируемого жилого помещения</w:t>
            </w:r>
          </w:p>
        </w:tc>
        <w:tc>
          <w:tcPr>
            <w:tcW w:w="174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Технический паспорт</w:t>
            </w:r>
          </w:p>
        </w:tc>
        <w:tc>
          <w:tcPr>
            <w:tcW w:w="1812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1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Бюро технической инвентаризации</w:t>
            </w:r>
          </w:p>
        </w:tc>
        <w:tc>
          <w:tcPr>
            <w:tcW w:w="141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701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10 дней</w:t>
            </w:r>
          </w:p>
        </w:tc>
        <w:tc>
          <w:tcPr>
            <w:tcW w:w="161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29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</w:tr>
      <w:tr w:rsidR="00C103BE" w:rsidRPr="006C0E3D" w:rsidTr="006C0E3D">
        <w:tc>
          <w:tcPr>
            <w:tcW w:w="1850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</w:t>
            </w:r>
          </w:p>
        </w:tc>
        <w:tc>
          <w:tcPr>
            <w:tcW w:w="174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Сведения о допустимости проведения переустройства и (или) перепланировки жилого помещения</w:t>
            </w:r>
          </w:p>
        </w:tc>
        <w:tc>
          <w:tcPr>
            <w:tcW w:w="1812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1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  <w:szCs w:val="24"/>
              </w:rPr>
              <w:t>Отдел градостроительства, архитектуры, ЖКХ и вопросам ГО и ЧС администрации муниципального района</w:t>
            </w:r>
          </w:p>
        </w:tc>
        <w:tc>
          <w:tcPr>
            <w:tcW w:w="141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701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10 дней</w:t>
            </w:r>
          </w:p>
        </w:tc>
        <w:tc>
          <w:tcPr>
            <w:tcW w:w="161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29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</w:tr>
    </w:tbl>
    <w:p w:rsidR="00C103BE" w:rsidRDefault="00C103BE" w:rsidP="00425C22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C504E">
        <w:rPr>
          <w:rFonts w:ascii="Times New Roman" w:hAnsi="Times New Roman"/>
        </w:rPr>
        <w:t>Технологическая карта межведомственного взаимодействия разработана в АИС ТКМВ</w:t>
      </w:r>
    </w:p>
    <w:p w:rsidR="00C103BE" w:rsidRDefault="00C103BE" w:rsidP="00425C22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103BE" w:rsidRPr="00E2464B" w:rsidRDefault="00C103BE" w:rsidP="00E2464B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2464B">
        <w:rPr>
          <w:rFonts w:ascii="Times New Roman" w:hAnsi="Times New Roman"/>
          <w:b/>
          <w:sz w:val="24"/>
          <w:szCs w:val="24"/>
        </w:rPr>
        <w:t>Раздел 6. Результат «подуслуги»</w:t>
      </w:r>
    </w:p>
    <w:p w:rsidR="00C103BE" w:rsidRPr="007F7858" w:rsidRDefault="00C103BE" w:rsidP="00425C22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976"/>
        <w:gridCol w:w="1742"/>
        <w:gridCol w:w="1812"/>
        <w:gridCol w:w="1691"/>
        <w:gridCol w:w="1559"/>
        <w:gridCol w:w="1560"/>
        <w:gridCol w:w="1616"/>
        <w:gridCol w:w="1296"/>
      </w:tblGrid>
      <w:tr w:rsidR="00C103BE" w:rsidRPr="006C0E3D" w:rsidTr="006C0E3D">
        <w:tc>
          <w:tcPr>
            <w:tcW w:w="534" w:type="dxa"/>
            <w:vMerge w:val="restart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№</w:t>
            </w:r>
          </w:p>
        </w:tc>
        <w:tc>
          <w:tcPr>
            <w:tcW w:w="2976" w:type="dxa"/>
            <w:vMerge w:val="restart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Документ/документы, являющиеся результатом «подуслуги»</w:t>
            </w:r>
          </w:p>
        </w:tc>
        <w:tc>
          <w:tcPr>
            <w:tcW w:w="1742" w:type="dxa"/>
            <w:vMerge w:val="restart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Требования к документу/док ументам, являющимся результатом «подуслуги»</w:t>
            </w:r>
          </w:p>
        </w:tc>
        <w:tc>
          <w:tcPr>
            <w:tcW w:w="1812" w:type="dxa"/>
            <w:vMerge w:val="restart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Характеристика результата (положительный/отрицательный)</w:t>
            </w:r>
          </w:p>
        </w:tc>
        <w:tc>
          <w:tcPr>
            <w:tcW w:w="1691" w:type="dxa"/>
            <w:vMerge w:val="restart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Форма документа/документов, являющимся результатом «подуслуги»</w:t>
            </w:r>
          </w:p>
        </w:tc>
        <w:tc>
          <w:tcPr>
            <w:tcW w:w="1559" w:type="dxa"/>
            <w:vMerge w:val="restart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Образец документа/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документов, являющихся результатом «подуслуги»</w:t>
            </w:r>
          </w:p>
        </w:tc>
        <w:tc>
          <w:tcPr>
            <w:tcW w:w="1560" w:type="dxa"/>
            <w:vMerge w:val="restart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Способ получения результата</w:t>
            </w:r>
          </w:p>
        </w:tc>
        <w:tc>
          <w:tcPr>
            <w:tcW w:w="2912" w:type="dxa"/>
            <w:gridSpan w:val="2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Срок хранения невостребованных заявителем результатов</w:t>
            </w:r>
          </w:p>
        </w:tc>
      </w:tr>
      <w:tr w:rsidR="00C103BE" w:rsidRPr="006C0E3D" w:rsidTr="006C0E3D">
        <w:tc>
          <w:tcPr>
            <w:tcW w:w="534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42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2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1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в органе</w:t>
            </w:r>
          </w:p>
        </w:tc>
        <w:tc>
          <w:tcPr>
            <w:tcW w:w="129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в МФЦ</w:t>
            </w:r>
          </w:p>
        </w:tc>
      </w:tr>
      <w:tr w:rsidR="00C103BE" w:rsidRPr="006C0E3D" w:rsidTr="006C0E3D">
        <w:tc>
          <w:tcPr>
            <w:tcW w:w="53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1</w:t>
            </w:r>
          </w:p>
        </w:tc>
        <w:tc>
          <w:tcPr>
            <w:tcW w:w="297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2</w:t>
            </w:r>
          </w:p>
        </w:tc>
        <w:tc>
          <w:tcPr>
            <w:tcW w:w="174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3</w:t>
            </w:r>
          </w:p>
        </w:tc>
        <w:tc>
          <w:tcPr>
            <w:tcW w:w="18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4</w:t>
            </w:r>
          </w:p>
        </w:tc>
        <w:tc>
          <w:tcPr>
            <w:tcW w:w="1691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5</w:t>
            </w:r>
          </w:p>
        </w:tc>
        <w:tc>
          <w:tcPr>
            <w:tcW w:w="1559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6</w:t>
            </w:r>
          </w:p>
        </w:tc>
        <w:tc>
          <w:tcPr>
            <w:tcW w:w="1560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7</w:t>
            </w:r>
          </w:p>
        </w:tc>
        <w:tc>
          <w:tcPr>
            <w:tcW w:w="161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8</w:t>
            </w:r>
          </w:p>
        </w:tc>
        <w:tc>
          <w:tcPr>
            <w:tcW w:w="129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9</w:t>
            </w:r>
          </w:p>
        </w:tc>
      </w:tr>
      <w:tr w:rsidR="00C103BE" w:rsidRPr="006C0E3D" w:rsidTr="006C0E3D">
        <w:tc>
          <w:tcPr>
            <w:tcW w:w="14786" w:type="dxa"/>
            <w:gridSpan w:val="9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Прием заявлений и выдача документов о согласовании переустройства и (или) перепланировки жилого помещения</w:t>
            </w:r>
          </w:p>
        </w:tc>
      </w:tr>
      <w:tr w:rsidR="00C103BE" w:rsidRPr="006C0E3D" w:rsidTr="006C0E3D">
        <w:tc>
          <w:tcPr>
            <w:tcW w:w="53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1</w:t>
            </w:r>
          </w:p>
        </w:tc>
        <w:tc>
          <w:tcPr>
            <w:tcW w:w="297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Решение о согласовании переустройства и (или) перепланировки жилого помещения</w:t>
            </w:r>
          </w:p>
        </w:tc>
        <w:tc>
          <w:tcPr>
            <w:tcW w:w="174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6C0E3D">
              <w:rPr>
                <w:rFonts w:ascii="Times New Roman" w:hAnsi="Times New Roman"/>
              </w:rPr>
              <w:t xml:space="preserve">По форме (Приложение 1,2), утвержденной </w:t>
            </w:r>
            <w:r w:rsidRPr="006C0E3D">
              <w:rPr>
                <w:rFonts w:ascii="Times New Roman" w:hAnsi="Times New Roman"/>
                <w:iCs/>
              </w:rPr>
              <w:t xml:space="preserve">постановлением Правительства Российской Федерации от 28.04.2005 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  <w:iCs/>
              </w:rPr>
              <w:t>№ 266</w:t>
            </w:r>
          </w:p>
        </w:tc>
        <w:tc>
          <w:tcPr>
            <w:tcW w:w="18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Положительный </w:t>
            </w:r>
          </w:p>
        </w:tc>
        <w:tc>
          <w:tcPr>
            <w:tcW w:w="1691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Прилагается </w:t>
            </w:r>
          </w:p>
        </w:tc>
        <w:tc>
          <w:tcPr>
            <w:tcW w:w="1559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Прилагается</w:t>
            </w:r>
          </w:p>
        </w:tc>
        <w:tc>
          <w:tcPr>
            <w:tcW w:w="1560" w:type="dxa"/>
            <w:vMerge w:val="restart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В органе, предоставляющем муниципальную услугу;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средствами почтовой связи</w:t>
            </w:r>
          </w:p>
        </w:tc>
        <w:tc>
          <w:tcPr>
            <w:tcW w:w="1616" w:type="dxa"/>
            <w:vMerge w:val="restart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Не востребованные заявителем результаты предоставления муниципальных услуг направляются заявителю почтой по адресу, указанному в обращении на предоставление муниципальной услуги</w:t>
            </w:r>
          </w:p>
        </w:tc>
        <w:tc>
          <w:tcPr>
            <w:tcW w:w="1296" w:type="dxa"/>
          </w:tcPr>
          <w:p w:rsidR="00C103BE" w:rsidRPr="006C0E3D" w:rsidRDefault="00C103BE" w:rsidP="006C0E3D">
            <w:pPr>
              <w:spacing w:after="0" w:line="240" w:lineRule="auto"/>
            </w:pPr>
            <w:r w:rsidRPr="006C0E3D">
              <w:rPr>
                <w:rFonts w:ascii="Times New Roman" w:hAnsi="Times New Roman"/>
                <w:szCs w:val="24"/>
              </w:rPr>
              <w:t>30 дней</w:t>
            </w:r>
          </w:p>
        </w:tc>
      </w:tr>
      <w:tr w:rsidR="00C103BE" w:rsidRPr="006C0E3D" w:rsidTr="006C0E3D">
        <w:tc>
          <w:tcPr>
            <w:tcW w:w="53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2</w:t>
            </w:r>
          </w:p>
        </w:tc>
        <w:tc>
          <w:tcPr>
            <w:tcW w:w="297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Выдача акта приемочной комиссии о завершении переустройства и (или) перепланировки жилого помещения</w:t>
            </w:r>
          </w:p>
        </w:tc>
        <w:tc>
          <w:tcPr>
            <w:tcW w:w="1742" w:type="dxa"/>
            <w:vMerge w:val="restart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По форме (приложение 5), установленной  Административным регламентом</w:t>
            </w:r>
          </w:p>
        </w:tc>
        <w:tc>
          <w:tcPr>
            <w:tcW w:w="18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Положительный </w:t>
            </w:r>
          </w:p>
        </w:tc>
        <w:tc>
          <w:tcPr>
            <w:tcW w:w="1691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Прилагается </w:t>
            </w:r>
          </w:p>
        </w:tc>
        <w:tc>
          <w:tcPr>
            <w:tcW w:w="1559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60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16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96" w:type="dxa"/>
          </w:tcPr>
          <w:p w:rsidR="00C103BE" w:rsidRPr="006C0E3D" w:rsidRDefault="00C103BE" w:rsidP="006C0E3D">
            <w:pPr>
              <w:spacing w:after="0" w:line="240" w:lineRule="auto"/>
            </w:pPr>
            <w:r w:rsidRPr="006C0E3D">
              <w:rPr>
                <w:rFonts w:ascii="Times New Roman" w:hAnsi="Times New Roman"/>
                <w:szCs w:val="24"/>
              </w:rPr>
              <w:t>30 дней</w:t>
            </w:r>
          </w:p>
        </w:tc>
      </w:tr>
      <w:tr w:rsidR="00C103BE" w:rsidRPr="006C0E3D" w:rsidTr="006C0E3D">
        <w:tc>
          <w:tcPr>
            <w:tcW w:w="53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3</w:t>
            </w:r>
          </w:p>
        </w:tc>
        <w:tc>
          <w:tcPr>
            <w:tcW w:w="297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Решение об отказе в согласовании переустройства и (или) перепланировки жилого помещения</w:t>
            </w:r>
          </w:p>
        </w:tc>
        <w:tc>
          <w:tcPr>
            <w:tcW w:w="1742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Отрицательный </w:t>
            </w:r>
          </w:p>
        </w:tc>
        <w:tc>
          <w:tcPr>
            <w:tcW w:w="1691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Прилагается </w:t>
            </w:r>
          </w:p>
        </w:tc>
        <w:tc>
          <w:tcPr>
            <w:tcW w:w="1559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60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16" w:type="dxa"/>
            <w:vMerge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96" w:type="dxa"/>
          </w:tcPr>
          <w:p w:rsidR="00C103BE" w:rsidRPr="006C0E3D" w:rsidRDefault="00C103BE" w:rsidP="006C0E3D">
            <w:pPr>
              <w:spacing w:after="0" w:line="240" w:lineRule="auto"/>
            </w:pPr>
            <w:r w:rsidRPr="006C0E3D">
              <w:rPr>
                <w:rFonts w:ascii="Times New Roman" w:hAnsi="Times New Roman"/>
                <w:szCs w:val="24"/>
              </w:rPr>
              <w:t>30 дней</w:t>
            </w:r>
          </w:p>
        </w:tc>
      </w:tr>
    </w:tbl>
    <w:p w:rsidR="00C103BE" w:rsidRPr="00E2464B" w:rsidRDefault="00C103BE" w:rsidP="00E2464B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2464B">
        <w:rPr>
          <w:rFonts w:ascii="Times New Roman" w:hAnsi="Times New Roman"/>
          <w:b/>
          <w:sz w:val="24"/>
          <w:szCs w:val="24"/>
        </w:rPr>
        <w:t>Раздел 7. «Технологические процессы предоставления «подуслуги»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8"/>
        <w:gridCol w:w="2126"/>
        <w:gridCol w:w="3818"/>
        <w:gridCol w:w="2112"/>
        <w:gridCol w:w="2112"/>
        <w:gridCol w:w="2113"/>
        <w:gridCol w:w="2113"/>
      </w:tblGrid>
      <w:tr w:rsidR="00C103BE" w:rsidRPr="006C0E3D" w:rsidTr="006C0E3D">
        <w:tc>
          <w:tcPr>
            <w:tcW w:w="56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№ п/п</w:t>
            </w:r>
          </w:p>
        </w:tc>
        <w:tc>
          <w:tcPr>
            <w:tcW w:w="212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Наименование процедуры процесса</w:t>
            </w:r>
          </w:p>
        </w:tc>
        <w:tc>
          <w:tcPr>
            <w:tcW w:w="381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Особенности исполнения процедуры процесса</w:t>
            </w:r>
          </w:p>
        </w:tc>
        <w:tc>
          <w:tcPr>
            <w:tcW w:w="21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Сроки исполнения процедуры (процесса)</w:t>
            </w:r>
          </w:p>
        </w:tc>
        <w:tc>
          <w:tcPr>
            <w:tcW w:w="21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Исполнитель процедуры процесса</w:t>
            </w:r>
          </w:p>
        </w:tc>
        <w:tc>
          <w:tcPr>
            <w:tcW w:w="2113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Ресурсы, необходимые для выполнения процедуры процесса</w:t>
            </w:r>
          </w:p>
        </w:tc>
        <w:tc>
          <w:tcPr>
            <w:tcW w:w="2113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Формы документов, необходимые для выполнения процедуры процесса</w:t>
            </w:r>
          </w:p>
        </w:tc>
      </w:tr>
      <w:tr w:rsidR="00C103BE" w:rsidRPr="006C0E3D" w:rsidTr="006C0E3D">
        <w:tc>
          <w:tcPr>
            <w:tcW w:w="56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2</w:t>
            </w:r>
          </w:p>
        </w:tc>
        <w:tc>
          <w:tcPr>
            <w:tcW w:w="381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3</w:t>
            </w:r>
          </w:p>
        </w:tc>
        <w:tc>
          <w:tcPr>
            <w:tcW w:w="21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4</w:t>
            </w:r>
          </w:p>
        </w:tc>
        <w:tc>
          <w:tcPr>
            <w:tcW w:w="21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5</w:t>
            </w:r>
          </w:p>
        </w:tc>
        <w:tc>
          <w:tcPr>
            <w:tcW w:w="2113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6</w:t>
            </w:r>
          </w:p>
        </w:tc>
        <w:tc>
          <w:tcPr>
            <w:tcW w:w="2113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7</w:t>
            </w:r>
          </w:p>
        </w:tc>
      </w:tr>
      <w:tr w:rsidR="00C103BE" w:rsidRPr="006C0E3D" w:rsidTr="006C0E3D">
        <w:tc>
          <w:tcPr>
            <w:tcW w:w="14962" w:type="dxa"/>
            <w:gridSpan w:val="7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Прием заявлений и выдача документов о согласовании переустройства и (или) перепланировки жилого помещения</w:t>
            </w:r>
          </w:p>
        </w:tc>
      </w:tr>
      <w:tr w:rsidR="00C103BE" w:rsidRPr="006C0E3D" w:rsidTr="006C0E3D">
        <w:tc>
          <w:tcPr>
            <w:tcW w:w="14962" w:type="dxa"/>
            <w:gridSpan w:val="7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Прием и регистрация заявления и документов,необходимых для предоставления муниципальной услуги</w:t>
            </w:r>
          </w:p>
        </w:tc>
      </w:tr>
      <w:tr w:rsidR="00C103BE" w:rsidRPr="006C0E3D" w:rsidTr="006C0E3D">
        <w:tc>
          <w:tcPr>
            <w:tcW w:w="56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Принятие заявления</w:t>
            </w:r>
          </w:p>
        </w:tc>
        <w:tc>
          <w:tcPr>
            <w:tcW w:w="3818" w:type="dxa"/>
          </w:tcPr>
          <w:p w:rsidR="00C103BE" w:rsidRPr="006C0E3D" w:rsidRDefault="00C103BE" w:rsidP="006C0E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6C0E3D">
              <w:rPr>
                <w:rFonts w:ascii="Times New Roman" w:hAnsi="Times New Roman"/>
                <w:bCs/>
              </w:rPr>
              <w:t>Специалист, в обязанности которого входит принятие документов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  <w:bCs/>
              </w:rPr>
              <w:t xml:space="preserve">проверяет </w:t>
            </w:r>
            <w:r w:rsidRPr="006C0E3D">
              <w:rPr>
                <w:rFonts w:ascii="Times New Roman" w:hAnsi="Times New Roman"/>
                <w:szCs w:val="24"/>
              </w:rPr>
              <w:t xml:space="preserve">соответствие представленных документов требованиям, </w:t>
            </w:r>
            <w:r w:rsidRPr="006C0E3D">
              <w:rPr>
                <w:rFonts w:ascii="Times New Roman" w:hAnsi="Times New Roman"/>
                <w:bCs/>
              </w:rPr>
              <w:t xml:space="preserve">установленным </w:t>
            </w:r>
            <w:r w:rsidRPr="006C0E3D">
              <w:rPr>
                <w:rFonts w:ascii="Times New Roman" w:hAnsi="Times New Roman"/>
              </w:rPr>
              <w:t>Административным регламентом</w:t>
            </w:r>
          </w:p>
        </w:tc>
        <w:tc>
          <w:tcPr>
            <w:tcW w:w="21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Не более 30минут</w:t>
            </w:r>
          </w:p>
        </w:tc>
        <w:tc>
          <w:tcPr>
            <w:tcW w:w="21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Орган, предоставляющий муниципальную услугу и МФЦ</w:t>
            </w:r>
          </w:p>
        </w:tc>
        <w:tc>
          <w:tcPr>
            <w:tcW w:w="2113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Нормативные правовые акты, регулирующие предоставление муниципальной услуги</w:t>
            </w:r>
          </w:p>
        </w:tc>
        <w:tc>
          <w:tcPr>
            <w:tcW w:w="2113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</w:tr>
      <w:tr w:rsidR="00C103BE" w:rsidRPr="006C0E3D" w:rsidTr="006C0E3D">
        <w:tc>
          <w:tcPr>
            <w:tcW w:w="14962" w:type="dxa"/>
            <w:gridSpan w:val="7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Рассмотрение обращения заявителя и оформление результата предоставлениялибо отказа в предоставлении муниципальной услуги</w:t>
            </w:r>
          </w:p>
        </w:tc>
      </w:tr>
      <w:tr w:rsidR="00C103BE" w:rsidRPr="006C0E3D" w:rsidTr="006C0E3D">
        <w:tc>
          <w:tcPr>
            <w:tcW w:w="56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Направление межведомственных запросов и получение ответов</w:t>
            </w:r>
          </w:p>
        </w:tc>
        <w:tc>
          <w:tcPr>
            <w:tcW w:w="381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В случае не предоставления заявителем </w:t>
            </w:r>
            <w:r w:rsidRPr="006C0E3D">
              <w:rPr>
                <w:rFonts w:ascii="Times New Roman" w:hAnsi="Times New Roman"/>
                <w:szCs w:val="24"/>
              </w:rPr>
              <w:t>документов,</w:t>
            </w:r>
            <w:r w:rsidRPr="006C0E3D">
              <w:rPr>
                <w:rFonts w:ascii="Times New Roman" w:eastAsia="SimSun" w:hAnsi="Times New Roman"/>
                <w:szCs w:val="24"/>
                <w:lang w:eastAsia="zh-CN"/>
              </w:rPr>
              <w:t xml:space="preserve"> которые заявитель </w:t>
            </w:r>
            <w:r w:rsidRPr="006C0E3D">
              <w:rPr>
                <w:rFonts w:ascii="Times New Roman" w:hAnsi="Times New Roman"/>
                <w:szCs w:val="24"/>
              </w:rPr>
              <w:t>вправе представить по собственной инициативе</w:t>
            </w:r>
            <w:r w:rsidRPr="006C0E3D">
              <w:rPr>
                <w:rFonts w:ascii="Times New Roman" w:hAnsi="Times New Roman"/>
                <w:spacing w:val="-7"/>
                <w:szCs w:val="24"/>
              </w:rPr>
              <w:t>специалист</w:t>
            </w:r>
            <w:r w:rsidRPr="006C0E3D">
              <w:rPr>
                <w:rFonts w:ascii="Times New Roman" w:hAnsi="Times New Roman"/>
                <w:spacing w:val="-1"/>
                <w:szCs w:val="24"/>
              </w:rPr>
              <w:t>,</w:t>
            </w:r>
            <w:r w:rsidRPr="006C0E3D">
              <w:rPr>
                <w:rFonts w:ascii="Times New Roman" w:hAnsi="Times New Roman"/>
                <w:szCs w:val="24"/>
              </w:rPr>
              <w:t xml:space="preserve"> уполномоченный на рассмотрение обращения заявителя формирует и направляет межведомственные запросы</w:t>
            </w:r>
          </w:p>
        </w:tc>
        <w:tc>
          <w:tcPr>
            <w:tcW w:w="21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Не более 10 дней</w:t>
            </w:r>
          </w:p>
        </w:tc>
        <w:tc>
          <w:tcPr>
            <w:tcW w:w="21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Орган, предоставляющий муниципальную услугу</w:t>
            </w:r>
          </w:p>
        </w:tc>
        <w:tc>
          <w:tcPr>
            <w:tcW w:w="2113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Нормативные правовые акты, регулирующие предоставление муниципальной услуги.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Доступ к системе межведомственного электронного взаимодействия</w:t>
            </w:r>
          </w:p>
        </w:tc>
        <w:tc>
          <w:tcPr>
            <w:tcW w:w="2113" w:type="dxa"/>
          </w:tcPr>
          <w:p w:rsidR="00C103BE" w:rsidRPr="006C0E3D" w:rsidRDefault="00C103BE" w:rsidP="006C0E3D">
            <w:pPr>
              <w:spacing w:after="0" w:line="240" w:lineRule="auto"/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</w:tr>
      <w:tr w:rsidR="00C103BE" w:rsidRPr="006C0E3D" w:rsidTr="006C0E3D">
        <w:tc>
          <w:tcPr>
            <w:tcW w:w="56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3</w:t>
            </w:r>
          </w:p>
        </w:tc>
        <w:tc>
          <w:tcPr>
            <w:tcW w:w="212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Рассмотрение документов и принятие решения о предоставлении муниципальной услуги, либо об отказе в предоставлении муниципальной услуги</w:t>
            </w:r>
          </w:p>
        </w:tc>
        <w:tc>
          <w:tcPr>
            <w:tcW w:w="381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  <w:spacing w:val="-7"/>
                <w:szCs w:val="24"/>
              </w:rPr>
              <w:t>Специалист,</w:t>
            </w:r>
            <w:r w:rsidRPr="006C0E3D">
              <w:rPr>
                <w:rFonts w:ascii="Times New Roman" w:hAnsi="Times New Roman"/>
                <w:szCs w:val="24"/>
              </w:rPr>
              <w:t xml:space="preserve"> уполномоченный на рассмотрение </w:t>
            </w:r>
            <w:r w:rsidRPr="006C0E3D">
              <w:rPr>
                <w:rFonts w:ascii="Times New Roman" w:hAnsi="Times New Roman"/>
                <w:spacing w:val="-1"/>
                <w:szCs w:val="24"/>
              </w:rPr>
              <w:t xml:space="preserve">обращения </w:t>
            </w:r>
            <w:r w:rsidRPr="006C0E3D">
              <w:rPr>
                <w:rFonts w:ascii="Times New Roman" w:hAnsi="Times New Roman"/>
                <w:szCs w:val="24"/>
              </w:rPr>
              <w:t xml:space="preserve">заявителя,устанавливает </w:t>
            </w:r>
            <w:r w:rsidRPr="006C0E3D">
              <w:rPr>
                <w:rFonts w:ascii="Times New Roman" w:hAnsi="Times New Roman"/>
                <w:bCs/>
                <w:szCs w:val="24"/>
              </w:rPr>
              <w:t>наличие оснований для отказа в предоставлении муниципальной услуги</w:t>
            </w:r>
          </w:p>
        </w:tc>
        <w:tc>
          <w:tcPr>
            <w:tcW w:w="21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Не более 20 дней</w:t>
            </w:r>
          </w:p>
        </w:tc>
        <w:tc>
          <w:tcPr>
            <w:tcW w:w="21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Орган, предоставляющий муниципальную услугу</w:t>
            </w:r>
          </w:p>
        </w:tc>
        <w:tc>
          <w:tcPr>
            <w:tcW w:w="2113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Нормативные правовые акты, регулирующие предоставление муниципальной услуги</w:t>
            </w:r>
          </w:p>
        </w:tc>
        <w:tc>
          <w:tcPr>
            <w:tcW w:w="2113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</w:tr>
      <w:tr w:rsidR="00C103BE" w:rsidRPr="006C0E3D" w:rsidTr="006C0E3D">
        <w:tc>
          <w:tcPr>
            <w:tcW w:w="56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4</w:t>
            </w:r>
          </w:p>
        </w:tc>
        <w:tc>
          <w:tcPr>
            <w:tcW w:w="212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Оформление результата предоставления муниципальной услуги</w:t>
            </w:r>
          </w:p>
        </w:tc>
        <w:tc>
          <w:tcPr>
            <w:tcW w:w="381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pacing w:val="-7"/>
                <w:szCs w:val="24"/>
              </w:rPr>
            </w:pPr>
            <w:r w:rsidRPr="006C0E3D">
              <w:rPr>
                <w:rFonts w:ascii="Times New Roman" w:hAnsi="Times New Roman"/>
                <w:spacing w:val="-7"/>
                <w:szCs w:val="24"/>
              </w:rPr>
              <w:t>В случае, если предоставление муниципальной услуги входит в полномочия органа, предоставляющего муниципальную услугу и отсутствуют основания для отказа в предоставлении муниципальной услуги, специалист, уполномоченный на рассмотрение обращения Заявителя, готовит проект решения о согласовании переустройства и (или) перепланировки жилого помещения.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pacing w:val="-7"/>
                <w:szCs w:val="24"/>
              </w:rPr>
            </w:pPr>
            <w:r w:rsidRPr="006C0E3D">
              <w:rPr>
                <w:rFonts w:ascii="Times New Roman" w:hAnsi="Times New Roman"/>
                <w:spacing w:val="-7"/>
                <w:szCs w:val="24"/>
              </w:rPr>
              <w:t>В случае если имеются основания для отказа в предоставлении муниципальной услуги, специалист, уполномоченный на рассмотрение обращения заявителя, готовит проект решения об отказе в согласовании переустройства и (или) перепланировки жилого помещения</w:t>
            </w:r>
          </w:p>
        </w:tc>
        <w:tc>
          <w:tcPr>
            <w:tcW w:w="21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Не более 15 дней</w:t>
            </w:r>
          </w:p>
        </w:tc>
        <w:tc>
          <w:tcPr>
            <w:tcW w:w="21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Орган, предоставляющий муниципальную услугу</w:t>
            </w:r>
          </w:p>
        </w:tc>
        <w:tc>
          <w:tcPr>
            <w:tcW w:w="2113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Нормативные правовые акты, регулирующие предоставление муниципальной услуги</w:t>
            </w:r>
          </w:p>
        </w:tc>
        <w:tc>
          <w:tcPr>
            <w:tcW w:w="2113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</w:tr>
      <w:tr w:rsidR="00C103BE" w:rsidRPr="006C0E3D" w:rsidTr="006C0E3D">
        <w:tc>
          <w:tcPr>
            <w:tcW w:w="14962" w:type="dxa"/>
            <w:gridSpan w:val="7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Выдача результата предоставления либо отказа впредоставлении муниципальной услуги</w:t>
            </w:r>
          </w:p>
        </w:tc>
      </w:tr>
      <w:tr w:rsidR="00C103BE" w:rsidRPr="006C0E3D" w:rsidTr="006C0E3D">
        <w:tc>
          <w:tcPr>
            <w:tcW w:w="56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5</w:t>
            </w:r>
          </w:p>
        </w:tc>
        <w:tc>
          <w:tcPr>
            <w:tcW w:w="2126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Выдача результата предоставления муниципальной услуги</w:t>
            </w:r>
          </w:p>
        </w:tc>
        <w:tc>
          <w:tcPr>
            <w:tcW w:w="3818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Один экземпляр решения о согласовании либо решения об отказе в согласовании переустройства и (или) перепланировки жилого помещения специалист, ответственный за выдачу документов вручает лично Заявителю под подпись или обеспечивает направление Заявителю почтой по адресу, указанному в заявлении.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Завершение переустройства и (или) перепланировки жилого помещения подтверждается актом приемочной комиссии.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Акт приемочной комиссии составляется и выдается после проведения осмотра жилого помещения по поступившему в управление архитектуры устного уведомления от Заявителя об окончании выполнения ремонтно-строительных работ.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Один экземпляр Акта приемочной комиссии вручается лично Заявителю под подпись или направляется Заявителю почтой по адресу, указанному в заявлении</w:t>
            </w:r>
          </w:p>
        </w:tc>
        <w:tc>
          <w:tcPr>
            <w:tcW w:w="21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Решение о согласовании либо решения об отказе в согласовании переустройства и (или) перепланировки жилого помещения выдается в срок не более 3 дней.</w:t>
            </w: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Акт приемочной комиссии выдается в срок не более 30 дней</w:t>
            </w:r>
          </w:p>
        </w:tc>
        <w:tc>
          <w:tcPr>
            <w:tcW w:w="2112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Орган, предоставляющий муниципальную услугу и МФЦ</w:t>
            </w:r>
          </w:p>
        </w:tc>
        <w:tc>
          <w:tcPr>
            <w:tcW w:w="2113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Нормативные правовые акты, регулирующие предоставление муниципальной услуги</w:t>
            </w:r>
          </w:p>
        </w:tc>
        <w:tc>
          <w:tcPr>
            <w:tcW w:w="2113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</w:tr>
    </w:tbl>
    <w:p w:rsidR="00C103BE" w:rsidRPr="00E2464B" w:rsidRDefault="00C103BE" w:rsidP="00E2464B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2464B">
        <w:rPr>
          <w:rFonts w:ascii="Times New Roman" w:hAnsi="Times New Roman"/>
          <w:b/>
          <w:sz w:val="24"/>
          <w:szCs w:val="24"/>
        </w:rPr>
        <w:t>Раздел 8. «Особенности предоставления «подуслуги» в электронной форме»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"/>
        <w:gridCol w:w="2464"/>
        <w:gridCol w:w="2462"/>
        <w:gridCol w:w="2463"/>
        <w:gridCol w:w="2463"/>
        <w:gridCol w:w="2464"/>
        <w:gridCol w:w="2464"/>
      </w:tblGrid>
      <w:tr w:rsidR="00C103BE" w:rsidRPr="006C0E3D" w:rsidTr="006C0E3D">
        <w:trPr>
          <w:jc w:val="center"/>
        </w:trPr>
        <w:tc>
          <w:tcPr>
            <w:tcW w:w="2464" w:type="dxa"/>
            <w:gridSpan w:val="2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Способ получения заявителем информации о сроках и порядке предоставления «подуслуги»</w:t>
            </w:r>
          </w:p>
        </w:tc>
        <w:tc>
          <w:tcPr>
            <w:tcW w:w="246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Способ записи на  прием в орган</w:t>
            </w:r>
          </w:p>
        </w:tc>
        <w:tc>
          <w:tcPr>
            <w:tcW w:w="246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Способ приема и регистрации органом, предоставляющим услугу, запроса и  иных документов, необходимых для предоставления «подуслуги»</w:t>
            </w:r>
          </w:p>
        </w:tc>
        <w:tc>
          <w:tcPr>
            <w:tcW w:w="246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Способ оплаты заявителем государственной  пошлины или иной платы, взимаемой за предоставление «подуслуги»</w:t>
            </w:r>
          </w:p>
        </w:tc>
        <w:tc>
          <w:tcPr>
            <w:tcW w:w="246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Способ получения сведений о ходе выполнения запроса о предоставлении «подуслуги»</w:t>
            </w:r>
          </w:p>
        </w:tc>
        <w:tc>
          <w:tcPr>
            <w:tcW w:w="246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Способ подачи жалобы на нарушение порядка предоставления «подуслуги» и досудебного (внесудебного) обжалования решений и действий (бездействия) органа в процессе получения «подуслуги»</w:t>
            </w:r>
          </w:p>
        </w:tc>
      </w:tr>
      <w:tr w:rsidR="00C103BE" w:rsidRPr="006C0E3D" w:rsidTr="006C0E3D">
        <w:trPr>
          <w:jc w:val="center"/>
        </w:trPr>
        <w:tc>
          <w:tcPr>
            <w:tcW w:w="2464" w:type="dxa"/>
            <w:gridSpan w:val="2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1</w:t>
            </w:r>
          </w:p>
        </w:tc>
        <w:tc>
          <w:tcPr>
            <w:tcW w:w="246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2</w:t>
            </w:r>
          </w:p>
        </w:tc>
        <w:tc>
          <w:tcPr>
            <w:tcW w:w="246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3</w:t>
            </w:r>
          </w:p>
        </w:tc>
        <w:tc>
          <w:tcPr>
            <w:tcW w:w="246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4</w:t>
            </w:r>
          </w:p>
        </w:tc>
        <w:tc>
          <w:tcPr>
            <w:tcW w:w="246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5</w:t>
            </w:r>
          </w:p>
        </w:tc>
        <w:tc>
          <w:tcPr>
            <w:tcW w:w="246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6</w:t>
            </w:r>
          </w:p>
        </w:tc>
      </w:tr>
      <w:tr w:rsidR="00C103BE" w:rsidRPr="006C0E3D" w:rsidTr="006C0E3D">
        <w:trPr>
          <w:jc w:val="center"/>
        </w:trPr>
        <w:tc>
          <w:tcPr>
            <w:tcW w:w="14786" w:type="dxa"/>
            <w:gridSpan w:val="7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Прием заявлений и выдача документов о согласовании переустройства и (или) перепланировки жилого помещения</w:t>
            </w:r>
          </w:p>
        </w:tc>
      </w:tr>
      <w:tr w:rsidR="00C103BE" w:rsidRPr="006C0E3D" w:rsidTr="006C0E3D">
        <w:trPr>
          <w:gridBefore w:val="1"/>
          <w:jc w:val="center"/>
        </w:trPr>
        <w:tc>
          <w:tcPr>
            <w:tcW w:w="246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bookmarkStart w:id="0" w:name="_GoBack"/>
            <w:r w:rsidRPr="006C0E3D">
              <w:rPr>
                <w:rFonts w:ascii="Times New Roman" w:hAnsi="Times New Roman"/>
              </w:rPr>
              <w:t>Портал государственных и муниципальных услуг</w:t>
            </w:r>
          </w:p>
        </w:tc>
        <w:tc>
          <w:tcPr>
            <w:tcW w:w="246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46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Требуется предоставления заявителем документов на бумажном носителе для оказания услуги</w:t>
            </w:r>
          </w:p>
        </w:tc>
        <w:tc>
          <w:tcPr>
            <w:tcW w:w="2464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>-</w:t>
            </w:r>
          </w:p>
        </w:tc>
        <w:tc>
          <w:tcPr>
            <w:tcW w:w="246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465" w:type="dxa"/>
          </w:tcPr>
          <w:p w:rsidR="00C103BE" w:rsidRPr="006C0E3D" w:rsidRDefault="00C103BE" w:rsidP="006C0E3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6C0E3D">
              <w:rPr>
                <w:rFonts w:ascii="Times New Roman" w:hAnsi="Times New Roman"/>
              </w:rPr>
              <w:t xml:space="preserve">Нет </w:t>
            </w:r>
          </w:p>
        </w:tc>
      </w:tr>
    </w:tbl>
    <w:p w:rsidR="00C103BE" w:rsidRDefault="00C103BE" w:rsidP="0049056A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9056A">
        <w:rPr>
          <w:rFonts w:ascii="Times New Roman" w:hAnsi="Times New Roman"/>
          <w:sz w:val="24"/>
          <w:szCs w:val="24"/>
        </w:rPr>
        <w:t>Особенности предоставления муниципальной услуги в электронной форме указаны в паспорте муниципальной у</w:t>
      </w:r>
      <w:r>
        <w:rPr>
          <w:rFonts w:ascii="Times New Roman" w:hAnsi="Times New Roman"/>
          <w:sz w:val="24"/>
          <w:szCs w:val="24"/>
        </w:rPr>
        <w:t>слуги</w:t>
      </w:r>
    </w:p>
    <w:p w:rsidR="00C103BE" w:rsidRDefault="00C103BE" w:rsidP="0049056A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103BE" w:rsidRDefault="00C103BE" w:rsidP="009D16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E1FF2">
        <w:rPr>
          <w:rFonts w:ascii="Times New Roman" w:hAnsi="Times New Roman"/>
          <w:sz w:val="28"/>
          <w:szCs w:val="28"/>
        </w:rPr>
        <w:t xml:space="preserve">Начальник отдела градостроительства, архитектуры, </w:t>
      </w:r>
    </w:p>
    <w:p w:rsidR="00C103BE" w:rsidRDefault="00C103BE" w:rsidP="009D16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E1FF2">
        <w:rPr>
          <w:rFonts w:ascii="Times New Roman" w:hAnsi="Times New Roman"/>
          <w:sz w:val="28"/>
          <w:szCs w:val="28"/>
        </w:rPr>
        <w:t>ЖКХ и вопросам гражданской обороны и чрезвычайным ситуациям</w:t>
      </w:r>
    </w:p>
    <w:p w:rsidR="00C103BE" w:rsidRPr="00DE1FF2" w:rsidRDefault="00C103BE" w:rsidP="009D16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E1FF2">
        <w:rPr>
          <w:rFonts w:ascii="Times New Roman" w:hAnsi="Times New Roman"/>
          <w:sz w:val="28"/>
          <w:szCs w:val="28"/>
        </w:rPr>
        <w:t>администрации Большеигнатовского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Т. И. Антипов              </w:t>
      </w:r>
    </w:p>
    <w:p w:rsidR="00C103BE" w:rsidRDefault="00C103BE" w:rsidP="009D1612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  <w:sectPr w:rsidR="00C103BE" w:rsidSect="009D1612">
          <w:pgSz w:w="16838" w:h="11906" w:orient="landscape"/>
          <w:pgMar w:top="284" w:right="1134" w:bottom="567" w:left="1134" w:header="709" w:footer="709" w:gutter="0"/>
          <w:cols w:space="708"/>
          <w:titlePg/>
          <w:docGrid w:linePitch="360"/>
        </w:sectPr>
      </w:pPr>
    </w:p>
    <w:p w:rsidR="00C103BE" w:rsidRDefault="00C103BE" w:rsidP="005B3D7B">
      <w:pPr>
        <w:widowControl w:val="0"/>
        <w:adjustRightInd w:val="0"/>
        <w:spacing w:after="0" w:line="240" w:lineRule="auto"/>
        <w:ind w:left="4395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Приложение1</w:t>
      </w:r>
    </w:p>
    <w:p w:rsidR="00C103BE" w:rsidRDefault="00C103BE" w:rsidP="005B3D7B">
      <w:pPr>
        <w:widowControl w:val="0"/>
        <w:autoSpaceDE w:val="0"/>
        <w:autoSpaceDN w:val="0"/>
        <w:adjustRightInd w:val="0"/>
        <w:spacing w:after="0" w:line="240" w:lineRule="auto"/>
        <w:ind w:left="4395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Администрацию Большеигнатовского муниципального района РМ</w:t>
      </w:r>
    </w:p>
    <w:p w:rsidR="00C103BE" w:rsidRPr="001C6DD3" w:rsidRDefault="00C103BE" w:rsidP="005B3D7B">
      <w:pPr>
        <w:pStyle w:val="FootnoteText"/>
        <w:jc w:val="both"/>
        <w:rPr>
          <w:sz w:val="24"/>
          <w:szCs w:val="24"/>
        </w:rPr>
      </w:pPr>
    </w:p>
    <w:p w:rsidR="00C103BE" w:rsidRDefault="00C103BE" w:rsidP="005B3D7B">
      <w:pPr>
        <w:spacing w:after="0" w:line="240" w:lineRule="auto"/>
        <w:jc w:val="center"/>
        <w:rPr>
          <w:b/>
          <w:bCs/>
          <w:spacing w:val="60"/>
          <w:sz w:val="24"/>
          <w:szCs w:val="24"/>
        </w:rPr>
      </w:pPr>
      <w:r w:rsidRPr="009F1036">
        <w:rPr>
          <w:b/>
          <w:bCs/>
          <w:spacing w:val="60"/>
          <w:sz w:val="24"/>
          <w:szCs w:val="24"/>
        </w:rPr>
        <w:t>Заявление</w:t>
      </w:r>
    </w:p>
    <w:p w:rsidR="00C103BE" w:rsidRPr="00C21F8E" w:rsidRDefault="00C103BE" w:rsidP="005B3D7B">
      <w:pPr>
        <w:spacing w:after="0" w:line="240" w:lineRule="auto"/>
        <w:jc w:val="center"/>
        <w:rPr>
          <w:bCs/>
        </w:rPr>
      </w:pPr>
      <w:r w:rsidRPr="009F1036">
        <w:rPr>
          <w:b/>
          <w:bCs/>
          <w:sz w:val="24"/>
          <w:szCs w:val="24"/>
        </w:rPr>
        <w:t>о переустройстве и (или) перепланировке жилого помещения</w:t>
      </w:r>
    </w:p>
    <w:tbl>
      <w:tblPr>
        <w:tblW w:w="99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87"/>
        <w:gridCol w:w="9541"/>
      </w:tblGrid>
      <w:tr w:rsidR="00C103BE" w:rsidRPr="006C0E3D" w:rsidTr="00B4639C">
        <w:tc>
          <w:tcPr>
            <w:tcW w:w="387" w:type="dxa"/>
            <w:vAlign w:val="bottom"/>
          </w:tcPr>
          <w:p w:rsidR="00C103BE" w:rsidRPr="006C0E3D" w:rsidRDefault="00C103BE" w:rsidP="00B4639C">
            <w:r w:rsidRPr="006C0E3D">
              <w:t>От</w:t>
            </w:r>
          </w:p>
        </w:tc>
        <w:tc>
          <w:tcPr>
            <w:tcW w:w="9541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both"/>
            </w:pPr>
          </w:p>
        </w:tc>
      </w:tr>
      <w:tr w:rsidR="00C103BE" w:rsidRPr="006C0E3D" w:rsidTr="00B4639C">
        <w:tc>
          <w:tcPr>
            <w:tcW w:w="9928" w:type="dxa"/>
            <w:gridSpan w:val="2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(указывается наниматель, либо арендатор, либо собственник жилого помещения, либо собственники жилого помещения, находящегося в общей</w:t>
            </w:r>
          </w:p>
        </w:tc>
      </w:tr>
      <w:tr w:rsidR="00C103BE" w:rsidRPr="006C0E3D" w:rsidTr="00B4639C">
        <w:tc>
          <w:tcPr>
            <w:tcW w:w="9928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</w:tr>
      <w:tr w:rsidR="00C103BE" w:rsidRPr="006C0E3D" w:rsidTr="00B4639C">
        <w:tc>
          <w:tcPr>
            <w:tcW w:w="9928" w:type="dxa"/>
            <w:gridSpan w:val="2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собственности двух и более лиц, в случае, если ни один из собственников либо иных лиц не уполномочен в установленном порядке представлять их интересы)</w:t>
            </w:r>
          </w:p>
        </w:tc>
      </w:tr>
      <w:tr w:rsidR="00C103BE" w:rsidRPr="006C0E3D" w:rsidTr="00B4639C">
        <w:tc>
          <w:tcPr>
            <w:tcW w:w="9928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</w:tr>
      <w:tr w:rsidR="00C103BE" w:rsidRPr="006C0E3D" w:rsidTr="00B4639C">
        <w:tc>
          <w:tcPr>
            <w:tcW w:w="99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</w:tr>
      <w:tr w:rsidR="00C103BE" w:rsidRPr="006C0E3D" w:rsidTr="00B4639C">
        <w:tc>
          <w:tcPr>
            <w:tcW w:w="99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 xml:space="preserve">      </w:t>
            </w:r>
          </w:p>
        </w:tc>
      </w:tr>
      <w:tr w:rsidR="00C103BE" w:rsidRPr="006C0E3D" w:rsidTr="00B4639C">
        <w:tc>
          <w:tcPr>
            <w:tcW w:w="99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</w:tr>
      <w:tr w:rsidR="00C103BE" w:rsidRPr="006C0E3D" w:rsidTr="00B4639C">
        <w:tc>
          <w:tcPr>
            <w:tcW w:w="99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</w:tr>
    </w:tbl>
    <w:p w:rsidR="00C103BE" w:rsidRPr="0000423D" w:rsidRDefault="00C103BE" w:rsidP="005B3D7B">
      <w:pPr>
        <w:tabs>
          <w:tab w:val="left" w:pos="1650"/>
        </w:tabs>
        <w:jc w:val="both"/>
        <w:rPr>
          <w:color w:val="000000"/>
        </w:rPr>
      </w:pPr>
    </w:p>
    <w:p w:rsidR="00C103BE" w:rsidRPr="001906F7" w:rsidRDefault="00C103BE" w:rsidP="005B3D7B">
      <w:pPr>
        <w:tabs>
          <w:tab w:val="left" w:pos="1134"/>
        </w:tabs>
        <w:ind w:left="1134" w:hanging="1134"/>
        <w:jc w:val="both"/>
        <w:rPr>
          <w:sz w:val="14"/>
          <w:szCs w:val="14"/>
        </w:rPr>
      </w:pPr>
      <w:r w:rsidRPr="001906F7">
        <w:rPr>
          <w:color w:val="000000"/>
          <w:sz w:val="14"/>
          <w:szCs w:val="14"/>
          <w:u w:val="single"/>
        </w:rPr>
        <w:t>Примечание:</w:t>
      </w:r>
      <w:r w:rsidRPr="001906F7">
        <w:rPr>
          <w:color w:val="000000"/>
          <w:sz w:val="14"/>
          <w:szCs w:val="14"/>
        </w:rPr>
        <w:tab/>
      </w:r>
      <w:r w:rsidRPr="001906F7">
        <w:rPr>
          <w:sz w:val="14"/>
          <w:szCs w:val="14"/>
        </w:rPr>
        <w:t>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телефона; для представителя физического лица указываются: фамилия, имя, отчество представителя, реквизиты доверенности, которая прилагается к заявлению.</w:t>
      </w:r>
    </w:p>
    <w:p w:rsidR="00C103BE" w:rsidRPr="001906F7" w:rsidRDefault="00C103BE" w:rsidP="005B3D7B">
      <w:pPr>
        <w:ind w:left="1134"/>
        <w:jc w:val="both"/>
        <w:rPr>
          <w:sz w:val="14"/>
          <w:szCs w:val="14"/>
        </w:rPr>
      </w:pPr>
      <w:r w:rsidRPr="001906F7">
        <w:rPr>
          <w:sz w:val="14"/>
          <w:szCs w:val="14"/>
        </w:rPr>
        <w:t>Для юридических лиц указываются: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 и прилагаемого к заявлению.</w:t>
      </w:r>
    </w:p>
    <w:tbl>
      <w:tblPr>
        <w:tblW w:w="99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68"/>
        <w:gridCol w:w="1843"/>
        <w:gridCol w:w="992"/>
        <w:gridCol w:w="4825"/>
      </w:tblGrid>
      <w:tr w:rsidR="00C103BE" w:rsidRPr="006C0E3D" w:rsidTr="00B433EF">
        <w:tc>
          <w:tcPr>
            <w:tcW w:w="4111" w:type="dxa"/>
            <w:gridSpan w:val="2"/>
            <w:vAlign w:val="bottom"/>
          </w:tcPr>
          <w:p w:rsidR="00C103BE" w:rsidRPr="006C0E3D" w:rsidRDefault="00C103BE" w:rsidP="00B4639C">
            <w:r w:rsidRPr="006C0E3D">
              <w:t>Место нахождения жилого помещения:</w:t>
            </w:r>
          </w:p>
        </w:tc>
        <w:tc>
          <w:tcPr>
            <w:tcW w:w="5817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</w:tr>
      <w:tr w:rsidR="00C103BE" w:rsidRPr="006C0E3D" w:rsidTr="00B433EF">
        <w:tc>
          <w:tcPr>
            <w:tcW w:w="4111" w:type="dxa"/>
            <w:gridSpan w:val="2"/>
          </w:tcPr>
          <w:p w:rsidR="00C103BE" w:rsidRPr="006C0E3D" w:rsidRDefault="00C103BE" w:rsidP="00B4639C">
            <w:pPr>
              <w:rPr>
                <w:sz w:val="12"/>
                <w:szCs w:val="12"/>
              </w:rPr>
            </w:pPr>
          </w:p>
        </w:tc>
        <w:tc>
          <w:tcPr>
            <w:tcW w:w="5817" w:type="dxa"/>
            <w:gridSpan w:val="2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(указывается полный адрес: наименование субъекта Российской федерации,</w:t>
            </w:r>
          </w:p>
        </w:tc>
      </w:tr>
      <w:tr w:rsidR="00C103BE" w:rsidRPr="006C0E3D" w:rsidTr="00B433EF">
        <w:tc>
          <w:tcPr>
            <w:tcW w:w="9928" w:type="dxa"/>
            <w:gridSpan w:val="4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муниципальное образование, поселение, улица, дом, корпус, строение, квартира (комната), подъезд, этаж)</w:t>
            </w:r>
          </w:p>
        </w:tc>
      </w:tr>
      <w:tr w:rsidR="00C103BE" w:rsidRPr="006C0E3D" w:rsidTr="00B4639C">
        <w:tc>
          <w:tcPr>
            <w:tcW w:w="4111" w:type="dxa"/>
            <w:gridSpan w:val="2"/>
            <w:vAlign w:val="bottom"/>
          </w:tcPr>
          <w:p w:rsidR="00C103BE" w:rsidRPr="006C0E3D" w:rsidRDefault="00C103BE" w:rsidP="00B4639C">
            <w:r w:rsidRPr="006C0E3D">
              <w:t>Собственник (и) жилого помещения:</w:t>
            </w:r>
          </w:p>
        </w:tc>
        <w:tc>
          <w:tcPr>
            <w:tcW w:w="5817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0650ED" w:rsidRDefault="00C103BE" w:rsidP="00B4639C">
            <w:pPr>
              <w:pStyle w:val="Heading2"/>
              <w:jc w:val="left"/>
              <w:rPr>
                <w:b w:val="0"/>
                <w:sz w:val="22"/>
                <w:szCs w:val="22"/>
              </w:rPr>
            </w:pPr>
          </w:p>
        </w:tc>
      </w:tr>
      <w:tr w:rsidR="00C103BE" w:rsidRPr="006C0E3D" w:rsidTr="00B433EF">
        <w:trPr>
          <w:trHeight w:val="295"/>
        </w:trPr>
        <w:tc>
          <w:tcPr>
            <w:tcW w:w="9928" w:type="dxa"/>
            <w:gridSpan w:val="4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</w:tr>
      <w:tr w:rsidR="00C103BE" w:rsidRPr="006C0E3D" w:rsidTr="00B4639C">
        <w:tc>
          <w:tcPr>
            <w:tcW w:w="2268" w:type="dxa"/>
            <w:vAlign w:val="bottom"/>
          </w:tcPr>
          <w:p w:rsidR="00C103BE" w:rsidRPr="006C0E3D" w:rsidRDefault="00C103BE" w:rsidP="00B433EF">
            <w:r w:rsidRPr="006C0E3D">
              <w:br w:type="page"/>
              <w:t>Прошу разрешить</w:t>
            </w:r>
          </w:p>
        </w:tc>
        <w:tc>
          <w:tcPr>
            <w:tcW w:w="7660" w:type="dxa"/>
            <w:gridSpan w:val="3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</w:tr>
      <w:tr w:rsidR="00C103BE" w:rsidRPr="006C0E3D" w:rsidTr="00B4639C">
        <w:tc>
          <w:tcPr>
            <w:tcW w:w="2268" w:type="dxa"/>
          </w:tcPr>
          <w:p w:rsidR="00C103BE" w:rsidRPr="006C0E3D" w:rsidRDefault="00C103BE" w:rsidP="00B4639C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660" w:type="dxa"/>
            <w:gridSpan w:val="3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2"/>
                <w:szCs w:val="12"/>
              </w:rPr>
            </w:pPr>
            <w:r w:rsidRPr="006C0E3D">
              <w:rPr>
                <w:sz w:val="12"/>
                <w:szCs w:val="12"/>
              </w:rPr>
              <w:t>(переустройство, перепланировку, переустройство и перепланировку — нужное указать)</w:t>
            </w:r>
          </w:p>
        </w:tc>
      </w:tr>
      <w:tr w:rsidR="00C103BE" w:rsidRPr="006C0E3D" w:rsidTr="00B4639C">
        <w:tc>
          <w:tcPr>
            <w:tcW w:w="5103" w:type="dxa"/>
            <w:gridSpan w:val="3"/>
          </w:tcPr>
          <w:p w:rsidR="00C103BE" w:rsidRPr="006C0E3D" w:rsidRDefault="00C103BE" w:rsidP="00B4639C">
            <w:pPr>
              <w:jc w:val="both"/>
            </w:pPr>
            <w:r w:rsidRPr="006C0E3D">
              <w:t>жилого помещения, занимаемого на основании</w:t>
            </w:r>
          </w:p>
        </w:tc>
        <w:tc>
          <w:tcPr>
            <w:tcW w:w="4825" w:type="dxa"/>
            <w:tcBorders>
              <w:bottom w:val="single" w:sz="4" w:space="0" w:color="auto"/>
            </w:tcBorders>
          </w:tcPr>
          <w:p w:rsidR="00C103BE" w:rsidRPr="006C0E3D" w:rsidRDefault="00C103BE" w:rsidP="00B4639C"/>
        </w:tc>
      </w:tr>
      <w:tr w:rsidR="00C103BE" w:rsidRPr="006C0E3D" w:rsidTr="00B4639C">
        <w:tc>
          <w:tcPr>
            <w:tcW w:w="5103" w:type="dxa"/>
            <w:gridSpan w:val="3"/>
          </w:tcPr>
          <w:p w:rsidR="00C103BE" w:rsidRPr="006C0E3D" w:rsidRDefault="00C103BE" w:rsidP="00B4639C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4825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ind w:left="193"/>
              <w:jc w:val="center"/>
              <w:rPr>
                <w:sz w:val="12"/>
                <w:szCs w:val="12"/>
              </w:rPr>
            </w:pPr>
            <w:r w:rsidRPr="006C0E3D">
              <w:rPr>
                <w:sz w:val="12"/>
                <w:szCs w:val="12"/>
              </w:rPr>
              <w:t>(права собственности, договора найма, договора аренды — нужное указать)</w:t>
            </w:r>
          </w:p>
        </w:tc>
      </w:tr>
    </w:tbl>
    <w:p w:rsidR="00C103BE" w:rsidRPr="00C21F8E" w:rsidRDefault="00C103BE" w:rsidP="005B3D7B">
      <w:pPr>
        <w:jc w:val="both"/>
      </w:pPr>
      <w:r w:rsidRPr="00C21F8E">
        <w:t>согласно прилагаемому проекту (проектной документации) переустройства и (или) перепланировки жилого помещения.</w:t>
      </w:r>
    </w:p>
    <w:tbl>
      <w:tblPr>
        <w:tblW w:w="99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525"/>
        <w:gridCol w:w="288"/>
        <w:gridCol w:w="279"/>
        <w:gridCol w:w="288"/>
        <w:gridCol w:w="425"/>
        <w:gridCol w:w="142"/>
        <w:gridCol w:w="284"/>
        <w:gridCol w:w="425"/>
        <w:gridCol w:w="1137"/>
        <w:gridCol w:w="421"/>
        <w:gridCol w:w="430"/>
        <w:gridCol w:w="284"/>
      </w:tblGrid>
      <w:tr w:rsidR="00C103BE" w:rsidRPr="006C0E3D" w:rsidTr="00B4639C">
        <w:tc>
          <w:tcPr>
            <w:tcW w:w="5813" w:type="dxa"/>
            <w:gridSpan w:val="2"/>
            <w:vAlign w:val="bottom"/>
          </w:tcPr>
          <w:p w:rsidR="00C103BE" w:rsidRPr="006C0E3D" w:rsidRDefault="00C103BE" w:rsidP="00B4639C">
            <w:pPr>
              <w:tabs>
                <w:tab w:val="right" w:pos="6509"/>
              </w:tabs>
            </w:pPr>
            <w:r w:rsidRPr="006C0E3D">
              <w:t>Срок производства ремонтно-строительных работ</w:t>
            </w:r>
          </w:p>
        </w:tc>
        <w:tc>
          <w:tcPr>
            <w:tcW w:w="279" w:type="dxa"/>
            <w:vAlign w:val="bottom"/>
          </w:tcPr>
          <w:p w:rsidR="00C103BE" w:rsidRPr="006C0E3D" w:rsidRDefault="00C103BE" w:rsidP="00B4639C">
            <w:pPr>
              <w:tabs>
                <w:tab w:val="right" w:pos="6509"/>
              </w:tabs>
              <w:jc w:val="right"/>
            </w:pPr>
            <w:r w:rsidRPr="006C0E3D">
              <w:t>с</w:t>
            </w:r>
          </w:p>
        </w:tc>
        <w:tc>
          <w:tcPr>
            <w:tcW w:w="288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«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84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562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421" w:type="dxa"/>
            <w:vAlign w:val="bottom"/>
          </w:tcPr>
          <w:p w:rsidR="00C103BE" w:rsidRPr="006C0E3D" w:rsidRDefault="00C103BE" w:rsidP="00B4639C">
            <w:pPr>
              <w:jc w:val="center"/>
            </w:pPr>
            <w:r w:rsidRPr="006C0E3D">
              <w:t>20</w:t>
            </w:r>
          </w:p>
        </w:tc>
        <w:tc>
          <w:tcPr>
            <w:tcW w:w="430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84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</w:tr>
      <w:tr w:rsidR="00C103BE" w:rsidRPr="006C0E3D" w:rsidTr="00B4639C">
        <w:tc>
          <w:tcPr>
            <w:tcW w:w="6092" w:type="dxa"/>
            <w:gridSpan w:val="3"/>
            <w:vAlign w:val="bottom"/>
          </w:tcPr>
          <w:p w:rsidR="00C103BE" w:rsidRPr="006C0E3D" w:rsidRDefault="00C103BE" w:rsidP="00B4639C">
            <w:pPr>
              <w:tabs>
                <w:tab w:val="right" w:pos="6509"/>
              </w:tabs>
              <w:jc w:val="right"/>
            </w:pPr>
            <w:r w:rsidRPr="006C0E3D">
              <w:t>по</w:t>
            </w:r>
          </w:p>
        </w:tc>
        <w:tc>
          <w:tcPr>
            <w:tcW w:w="288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«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84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562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421" w:type="dxa"/>
            <w:vAlign w:val="bottom"/>
          </w:tcPr>
          <w:p w:rsidR="00C103BE" w:rsidRPr="006C0E3D" w:rsidRDefault="00C103BE" w:rsidP="00B4639C">
            <w:pPr>
              <w:jc w:val="center"/>
            </w:pPr>
            <w:r w:rsidRPr="006C0E3D">
              <w:t>20</w:t>
            </w:r>
          </w:p>
        </w:tc>
        <w:tc>
          <w:tcPr>
            <w:tcW w:w="430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84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</w:tr>
      <w:tr w:rsidR="00C103BE" w:rsidRPr="006C0E3D" w:rsidTr="00B4639C">
        <w:tc>
          <w:tcPr>
            <w:tcW w:w="5525" w:type="dxa"/>
            <w:vAlign w:val="bottom"/>
          </w:tcPr>
          <w:p w:rsidR="00C103BE" w:rsidRPr="006C0E3D" w:rsidRDefault="00C103BE" w:rsidP="00B4639C">
            <w:pPr>
              <w:tabs>
                <w:tab w:val="right" w:pos="6509"/>
              </w:tabs>
            </w:pPr>
          </w:p>
          <w:p w:rsidR="00C103BE" w:rsidRPr="006C0E3D" w:rsidRDefault="00C103BE" w:rsidP="00B4639C">
            <w:pPr>
              <w:tabs>
                <w:tab w:val="right" w:pos="6509"/>
              </w:tabs>
            </w:pPr>
            <w:r w:rsidRPr="006C0E3D">
              <w:t>Режим производства ремонтно-строительных работ с</w:t>
            </w:r>
          </w:p>
        </w:tc>
        <w:tc>
          <w:tcPr>
            <w:tcW w:w="855" w:type="dxa"/>
            <w:gridSpan w:val="3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tabs>
                <w:tab w:val="right" w:pos="6509"/>
              </w:tabs>
              <w:ind w:left="51"/>
              <w:jc w:val="center"/>
            </w:pPr>
            <w:r w:rsidRPr="006C0E3D">
              <w:t>9.00</w:t>
            </w:r>
          </w:p>
        </w:tc>
        <w:tc>
          <w:tcPr>
            <w:tcW w:w="425" w:type="dxa"/>
            <w:vAlign w:val="bottom"/>
          </w:tcPr>
          <w:p w:rsidR="00C103BE" w:rsidRPr="006C0E3D" w:rsidRDefault="00C103BE" w:rsidP="00B4639C">
            <w:pPr>
              <w:tabs>
                <w:tab w:val="right" w:pos="6509"/>
              </w:tabs>
              <w:ind w:left="51"/>
            </w:pPr>
            <w:r w:rsidRPr="006C0E3D">
              <w:t>до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tabs>
                <w:tab w:val="right" w:pos="6509"/>
              </w:tabs>
              <w:ind w:left="51"/>
              <w:jc w:val="center"/>
            </w:pPr>
            <w:r w:rsidRPr="006C0E3D">
              <w:t>19.00</w:t>
            </w:r>
          </w:p>
        </w:tc>
        <w:tc>
          <w:tcPr>
            <w:tcW w:w="2272" w:type="dxa"/>
            <w:gridSpan w:val="4"/>
            <w:vAlign w:val="bottom"/>
          </w:tcPr>
          <w:p w:rsidR="00C103BE" w:rsidRPr="006C0E3D" w:rsidRDefault="00C103BE" w:rsidP="00B4639C">
            <w:pPr>
              <w:tabs>
                <w:tab w:val="right" w:pos="6509"/>
              </w:tabs>
              <w:ind w:left="51"/>
              <w:jc w:val="center"/>
            </w:pPr>
            <w:r w:rsidRPr="006C0E3D">
              <w:t>часов в рабочие дни</w:t>
            </w:r>
          </w:p>
        </w:tc>
      </w:tr>
    </w:tbl>
    <w:p w:rsidR="00C103BE" w:rsidRPr="000271D2" w:rsidRDefault="00C103BE" w:rsidP="005B3D7B">
      <w:pPr>
        <w:jc w:val="both"/>
        <w:rPr>
          <w:color w:val="000000"/>
          <w:sz w:val="16"/>
          <w:szCs w:val="16"/>
        </w:rPr>
      </w:pPr>
    </w:p>
    <w:p w:rsidR="00C103BE" w:rsidRPr="0000423D" w:rsidRDefault="00C103BE" w:rsidP="00B433EF">
      <w:pPr>
        <w:spacing w:after="0" w:line="240" w:lineRule="auto"/>
        <w:jc w:val="both"/>
        <w:rPr>
          <w:color w:val="000000"/>
        </w:rPr>
      </w:pPr>
      <w:r w:rsidRPr="0000423D">
        <w:rPr>
          <w:color w:val="000000"/>
        </w:rPr>
        <w:t>Обязуюсь:</w:t>
      </w:r>
    </w:p>
    <w:p w:rsidR="00C103BE" w:rsidRPr="0000423D" w:rsidRDefault="00C103BE" w:rsidP="00B433EF">
      <w:pPr>
        <w:spacing w:after="0" w:line="240" w:lineRule="auto"/>
        <w:jc w:val="both"/>
        <w:rPr>
          <w:color w:val="000000"/>
        </w:rPr>
      </w:pPr>
      <w:r w:rsidRPr="0000423D">
        <w:rPr>
          <w:color w:val="000000"/>
        </w:rPr>
        <w:t>-</w:t>
      </w:r>
      <w:r w:rsidRPr="0000423D">
        <w:rPr>
          <w:color w:val="FFFFFF"/>
        </w:rPr>
        <w:sym w:font="Symbol" w:char="F02D"/>
      </w:r>
      <w:r w:rsidRPr="0000423D">
        <w:rPr>
          <w:color w:val="000000"/>
        </w:rPr>
        <w:t>осуществить ремонтно-строительные работы в соответствии с проектом (проектной документацией);</w:t>
      </w:r>
    </w:p>
    <w:p w:rsidR="00C103BE" w:rsidRPr="0000423D" w:rsidRDefault="00C103BE" w:rsidP="00B433EF">
      <w:pPr>
        <w:spacing w:after="0" w:line="240" w:lineRule="auto"/>
        <w:jc w:val="both"/>
        <w:rPr>
          <w:color w:val="000000"/>
        </w:rPr>
      </w:pPr>
      <w:r w:rsidRPr="0000423D">
        <w:rPr>
          <w:color w:val="000000"/>
        </w:rPr>
        <w:t>-</w:t>
      </w:r>
      <w:r w:rsidRPr="0000423D">
        <w:rPr>
          <w:color w:val="FFFFFF"/>
        </w:rPr>
        <w:sym w:font="Symbol" w:char="F02D"/>
      </w:r>
      <w:r w:rsidRPr="0000423D">
        <w:rPr>
          <w:color w:val="000000"/>
        </w:rPr>
        <w:t>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работ;</w:t>
      </w:r>
    </w:p>
    <w:p w:rsidR="00C103BE" w:rsidRDefault="00C103BE" w:rsidP="00B433EF">
      <w:pPr>
        <w:spacing w:after="0" w:line="240" w:lineRule="auto"/>
        <w:jc w:val="both"/>
        <w:rPr>
          <w:color w:val="000000"/>
        </w:rPr>
      </w:pPr>
      <w:r w:rsidRPr="0000423D">
        <w:rPr>
          <w:color w:val="000000"/>
        </w:rPr>
        <w:t>-</w:t>
      </w:r>
      <w:r w:rsidRPr="0000423D">
        <w:rPr>
          <w:color w:val="FFFFFF"/>
        </w:rPr>
        <w:sym w:font="Symbol" w:char="F02D"/>
      </w:r>
      <w:r w:rsidRPr="0000423D">
        <w:rPr>
          <w:color w:val="000000"/>
        </w:rPr>
        <w:t>осуществить работы в установленные сроки и с соблюдением согласованного режима проведения работ.</w:t>
      </w:r>
    </w:p>
    <w:p w:rsidR="00C103BE" w:rsidRPr="000271D2" w:rsidRDefault="00C103BE" w:rsidP="00B433EF">
      <w:pPr>
        <w:spacing w:after="0" w:line="240" w:lineRule="auto"/>
        <w:jc w:val="both"/>
        <w:rPr>
          <w:color w:val="000000"/>
          <w:sz w:val="16"/>
          <w:szCs w:val="16"/>
        </w:rPr>
      </w:pPr>
    </w:p>
    <w:p w:rsidR="00C103BE" w:rsidRDefault="00C103BE" w:rsidP="00B433EF">
      <w:pPr>
        <w:spacing w:after="0" w:line="240" w:lineRule="auto"/>
        <w:jc w:val="both"/>
      </w:pPr>
      <w:r w:rsidRPr="0000423D">
        <w:rPr>
          <w:color w:val="000000"/>
        </w:rPr>
        <w:t>Согласие на переустройство и (или) перепланировку получено от совместно проживающих совершеннолетних членов семьи нанимателя жилого помещения по договору социального найма от</w:t>
      </w:r>
      <w:r w:rsidRPr="0000423D">
        <w:t xml:space="preserve">: 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8"/>
        <w:gridCol w:w="406"/>
        <w:gridCol w:w="210"/>
        <w:gridCol w:w="1610"/>
        <w:gridCol w:w="230"/>
        <w:gridCol w:w="708"/>
        <w:gridCol w:w="420"/>
        <w:gridCol w:w="431"/>
        <w:gridCol w:w="850"/>
        <w:gridCol w:w="4820"/>
      </w:tblGrid>
      <w:tr w:rsidR="00C103BE" w:rsidRPr="006C0E3D" w:rsidTr="00B4639C">
        <w:tc>
          <w:tcPr>
            <w:tcW w:w="238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«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10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30" w:type="dxa"/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420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  <w:tc>
          <w:tcPr>
            <w:tcW w:w="431" w:type="dxa"/>
            <w:vAlign w:val="bottom"/>
          </w:tcPr>
          <w:p w:rsidR="00C103BE" w:rsidRPr="006C0E3D" w:rsidRDefault="00C103BE" w:rsidP="00B4639C">
            <w:r w:rsidRPr="006C0E3D">
              <w:t>№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4820" w:type="dxa"/>
            <w:vAlign w:val="bottom"/>
          </w:tcPr>
          <w:p w:rsidR="00C103BE" w:rsidRPr="006C0E3D" w:rsidRDefault="00C103BE" w:rsidP="00B4639C">
            <w:pPr>
              <w:jc w:val="center"/>
            </w:pPr>
          </w:p>
        </w:tc>
      </w:tr>
    </w:tbl>
    <w:p w:rsidR="00C103BE" w:rsidRPr="000271D2" w:rsidRDefault="00C103BE" w:rsidP="005B3D7B">
      <w:pPr>
        <w:jc w:val="both"/>
        <w:rPr>
          <w:sz w:val="16"/>
          <w:szCs w:val="16"/>
        </w:rPr>
      </w:pPr>
    </w:p>
    <w:tbl>
      <w:tblPr>
        <w:tblW w:w="992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468"/>
        <w:gridCol w:w="3283"/>
        <w:gridCol w:w="1344"/>
        <w:gridCol w:w="2266"/>
      </w:tblGrid>
      <w:tr w:rsidR="00C103BE" w:rsidRPr="006C0E3D" w:rsidTr="00B4639C">
        <w:tc>
          <w:tcPr>
            <w:tcW w:w="567" w:type="dxa"/>
          </w:tcPr>
          <w:p w:rsidR="00C103BE" w:rsidRPr="006C0E3D" w:rsidRDefault="00C103BE" w:rsidP="00B4639C">
            <w:pPr>
              <w:jc w:val="center"/>
            </w:pPr>
            <w:r w:rsidRPr="006C0E3D">
              <w:t>П/п</w:t>
            </w:r>
          </w:p>
        </w:tc>
        <w:tc>
          <w:tcPr>
            <w:tcW w:w="2468" w:type="dxa"/>
          </w:tcPr>
          <w:p w:rsidR="00C103BE" w:rsidRPr="006C0E3D" w:rsidRDefault="00C103BE" w:rsidP="00B4639C">
            <w:pPr>
              <w:jc w:val="center"/>
            </w:pPr>
            <w:r w:rsidRPr="006C0E3D">
              <w:t>Фамилия, имя, отчество</w:t>
            </w:r>
          </w:p>
        </w:tc>
        <w:tc>
          <w:tcPr>
            <w:tcW w:w="3283" w:type="dxa"/>
          </w:tcPr>
          <w:p w:rsidR="00C103BE" w:rsidRPr="006C0E3D" w:rsidRDefault="00C103BE" w:rsidP="00B4639C">
            <w:pPr>
              <w:jc w:val="center"/>
            </w:pPr>
            <w:r w:rsidRPr="006C0E3D">
              <w:rPr>
                <w:sz w:val="18"/>
                <w:szCs w:val="18"/>
              </w:rPr>
              <w:t>Документ, удостоверяющий личность</w:t>
            </w:r>
            <w:r w:rsidRPr="006C0E3D">
              <w:t xml:space="preserve"> (серия, номер, кем и когда выдан)</w:t>
            </w:r>
          </w:p>
        </w:tc>
        <w:tc>
          <w:tcPr>
            <w:tcW w:w="1344" w:type="dxa"/>
          </w:tcPr>
          <w:p w:rsidR="00C103BE" w:rsidRPr="006C0E3D" w:rsidRDefault="00C103BE" w:rsidP="00B4639C">
            <w:pPr>
              <w:jc w:val="center"/>
            </w:pPr>
            <w:r w:rsidRPr="006C0E3D">
              <w:t>Подпись*</w:t>
            </w:r>
          </w:p>
        </w:tc>
        <w:tc>
          <w:tcPr>
            <w:tcW w:w="2266" w:type="dxa"/>
          </w:tcPr>
          <w:p w:rsidR="00C103BE" w:rsidRPr="006C0E3D" w:rsidRDefault="00C103BE" w:rsidP="00B4639C">
            <w:pPr>
              <w:jc w:val="center"/>
            </w:pPr>
            <w:r w:rsidRPr="006C0E3D">
              <w:t>Отметка о нотариальном заверении подписей лиц</w:t>
            </w:r>
          </w:p>
        </w:tc>
      </w:tr>
      <w:tr w:rsidR="00C103BE" w:rsidRPr="006C0E3D" w:rsidTr="00B4639C">
        <w:tc>
          <w:tcPr>
            <w:tcW w:w="567" w:type="dxa"/>
            <w:vAlign w:val="center"/>
          </w:tcPr>
          <w:p w:rsidR="00C103BE" w:rsidRPr="006C0E3D" w:rsidRDefault="00C103BE" w:rsidP="00B4639C">
            <w:pPr>
              <w:jc w:val="center"/>
            </w:pPr>
            <w:r w:rsidRPr="006C0E3D">
              <w:t>1</w:t>
            </w:r>
          </w:p>
        </w:tc>
        <w:tc>
          <w:tcPr>
            <w:tcW w:w="2468" w:type="dxa"/>
            <w:vAlign w:val="center"/>
          </w:tcPr>
          <w:p w:rsidR="00C103BE" w:rsidRPr="006C0E3D" w:rsidRDefault="00C103BE" w:rsidP="00B4639C">
            <w:pPr>
              <w:jc w:val="center"/>
            </w:pPr>
            <w:r w:rsidRPr="006C0E3D">
              <w:t>2</w:t>
            </w:r>
          </w:p>
        </w:tc>
        <w:tc>
          <w:tcPr>
            <w:tcW w:w="3283" w:type="dxa"/>
            <w:vAlign w:val="center"/>
          </w:tcPr>
          <w:p w:rsidR="00C103BE" w:rsidRPr="006C0E3D" w:rsidRDefault="00C103BE" w:rsidP="00B4639C">
            <w:pPr>
              <w:jc w:val="center"/>
            </w:pPr>
            <w:r w:rsidRPr="006C0E3D">
              <w:t>3</w:t>
            </w:r>
          </w:p>
        </w:tc>
        <w:tc>
          <w:tcPr>
            <w:tcW w:w="1344" w:type="dxa"/>
            <w:vAlign w:val="center"/>
          </w:tcPr>
          <w:p w:rsidR="00C103BE" w:rsidRPr="006C0E3D" w:rsidRDefault="00C103BE" w:rsidP="00B4639C">
            <w:pPr>
              <w:jc w:val="center"/>
            </w:pPr>
            <w:r w:rsidRPr="006C0E3D">
              <w:t>4</w:t>
            </w:r>
          </w:p>
        </w:tc>
        <w:tc>
          <w:tcPr>
            <w:tcW w:w="2266" w:type="dxa"/>
            <w:vAlign w:val="center"/>
          </w:tcPr>
          <w:p w:rsidR="00C103BE" w:rsidRPr="006C0E3D" w:rsidRDefault="00C103BE" w:rsidP="00B4639C">
            <w:pPr>
              <w:jc w:val="center"/>
            </w:pPr>
            <w:r w:rsidRPr="006C0E3D">
              <w:t>5</w:t>
            </w:r>
          </w:p>
        </w:tc>
      </w:tr>
      <w:tr w:rsidR="00C103BE" w:rsidRPr="006C0E3D" w:rsidTr="00B4639C">
        <w:tc>
          <w:tcPr>
            <w:tcW w:w="567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468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283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1344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266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</w:tr>
      <w:tr w:rsidR="00C103BE" w:rsidRPr="006C0E3D" w:rsidTr="00B4639C">
        <w:tc>
          <w:tcPr>
            <w:tcW w:w="567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468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283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1344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266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</w:tr>
    </w:tbl>
    <w:p w:rsidR="00C103BE" w:rsidRPr="0000423D" w:rsidRDefault="00C103BE" w:rsidP="005B3D7B">
      <w:pPr>
        <w:jc w:val="both"/>
        <w:rPr>
          <w:color w:val="000000"/>
          <w:sz w:val="14"/>
          <w:szCs w:val="14"/>
        </w:rPr>
      </w:pPr>
      <w:r w:rsidRPr="0000423D">
        <w:rPr>
          <w:color w:val="000000"/>
          <w:sz w:val="14"/>
          <w:szCs w:val="14"/>
        </w:rPr>
        <w:t>*Подписи ставятся в присутствии должностного лица, принимающего документы. В ином случае представляется оформленное в письменном виде согласие члена семьи, заверенное нотариально, с проставлением отметки об этом в графе 5.</w:t>
      </w:r>
    </w:p>
    <w:p w:rsidR="00C103BE" w:rsidRPr="009F1036" w:rsidRDefault="00C103BE" w:rsidP="005B3D7B">
      <w:pPr>
        <w:rPr>
          <w:color w:val="000000"/>
        </w:rPr>
      </w:pPr>
      <w:r w:rsidRPr="009F1036">
        <w:rPr>
          <w:color w:val="000000"/>
        </w:rPr>
        <w:t>К заявлению прилагаются следующие документы: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6"/>
        <w:gridCol w:w="6662"/>
        <w:gridCol w:w="2835"/>
      </w:tblGrid>
      <w:tr w:rsidR="00C103BE" w:rsidRPr="006C0E3D" w:rsidTr="00B4639C">
        <w:tc>
          <w:tcPr>
            <w:tcW w:w="426" w:type="dxa"/>
            <w:vAlign w:val="bottom"/>
          </w:tcPr>
          <w:p w:rsidR="00C103BE" w:rsidRPr="006C0E3D" w:rsidRDefault="00C103BE" w:rsidP="00B4639C">
            <w:r w:rsidRPr="006C0E3D">
              <w:t>1)</w:t>
            </w:r>
          </w:p>
        </w:tc>
        <w:tc>
          <w:tcPr>
            <w:tcW w:w="9497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both"/>
            </w:pPr>
          </w:p>
        </w:tc>
      </w:tr>
      <w:tr w:rsidR="00C103BE" w:rsidRPr="006C0E3D" w:rsidTr="00B4639C">
        <w:tc>
          <w:tcPr>
            <w:tcW w:w="7088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right"/>
            </w:pPr>
          </w:p>
        </w:tc>
        <w:tc>
          <w:tcPr>
            <w:tcW w:w="2835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на_____листе(ах) в_____экз.</w:t>
            </w:r>
          </w:p>
        </w:tc>
      </w:tr>
      <w:tr w:rsidR="00C103BE" w:rsidRPr="006C0E3D" w:rsidTr="00B4639C">
        <w:tc>
          <w:tcPr>
            <w:tcW w:w="9923" w:type="dxa"/>
            <w:gridSpan w:val="3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(указывается вид и реквизиты правоустанавливающего документа на переустраиваемое и (или) перепланируемое жилое помещение)</w:t>
            </w:r>
          </w:p>
        </w:tc>
      </w:tr>
    </w:tbl>
    <w:p w:rsidR="00C103BE" w:rsidRPr="0000423D" w:rsidRDefault="00C103BE" w:rsidP="005B3D7B">
      <w:pPr>
        <w:jc w:val="both"/>
      </w:pPr>
      <w:r w:rsidRPr="0000423D">
        <w:t>2)</w:t>
      </w:r>
      <w:r w:rsidRPr="0000423D">
        <w:rPr>
          <w:color w:val="FFFFFF"/>
        </w:rPr>
        <w:sym w:font="Symbol" w:char="F02D"/>
      </w:r>
      <w:r w:rsidRPr="0000423D">
        <w:t xml:space="preserve">Проект (проектная документация) переустройства и (или) перепланировки жилого помещения </w:t>
      </w:r>
      <w:r>
        <w:t xml:space="preserve">                   на_____листе(ах) в 2 экз.;</w:t>
      </w:r>
    </w:p>
    <w:p w:rsidR="00C103BE" w:rsidRPr="0000423D" w:rsidRDefault="00C103BE" w:rsidP="005B3D7B">
      <w:pPr>
        <w:jc w:val="both"/>
      </w:pPr>
      <w:r w:rsidRPr="0000423D">
        <w:t>3)</w:t>
      </w:r>
      <w:r w:rsidRPr="0000423D">
        <w:rPr>
          <w:color w:val="FFFFFF"/>
        </w:rPr>
        <w:sym w:font="Symbol" w:char="F02D"/>
      </w:r>
      <w:r w:rsidRPr="0000423D">
        <w:t>Технический паспорт переустраиваемого и (или) пере</w:t>
      </w:r>
      <w:r>
        <w:t xml:space="preserve">планируемого жилого </w:t>
      </w:r>
      <w:r w:rsidRPr="0000423D">
        <w:t xml:space="preserve">помещения </w:t>
      </w:r>
      <w:r>
        <w:t xml:space="preserve">                     на_____листе(ах) в_____экз.;</w:t>
      </w:r>
    </w:p>
    <w:p w:rsidR="00C103BE" w:rsidRPr="0000423D" w:rsidRDefault="00C103BE" w:rsidP="005B3D7B">
      <w:pPr>
        <w:jc w:val="both"/>
      </w:pPr>
      <w:r w:rsidRPr="0000423D">
        <w:t>4)</w:t>
      </w:r>
      <w:r w:rsidRPr="0000423D">
        <w:rPr>
          <w:color w:val="FFFFFF"/>
        </w:rPr>
        <w:sym w:font="Symbol" w:char="F02D"/>
      </w:r>
      <w:r w:rsidRPr="0000423D">
        <w:t xml:space="preserve">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 (представляется в случаях, если такое жилое помещение или дом, в котором оно находится, является памятником архитектуры, истории или культуры) </w:t>
      </w:r>
      <w:r>
        <w:t>на_____листе(ах) в_____экз.;</w:t>
      </w:r>
    </w:p>
    <w:p w:rsidR="00C103BE" w:rsidRPr="0000423D" w:rsidRDefault="00C103BE" w:rsidP="005B3D7B">
      <w:pPr>
        <w:jc w:val="both"/>
      </w:pPr>
      <w:r w:rsidRPr="0000423D">
        <w:t>5)</w:t>
      </w:r>
      <w:r w:rsidRPr="0000423D">
        <w:rPr>
          <w:color w:val="FFFFFF"/>
        </w:rPr>
        <w:sym w:font="Symbol" w:char="F02D"/>
      </w:r>
      <w:r w:rsidRPr="0000423D">
        <w:rPr>
          <w:color w:val="000000"/>
        </w:rPr>
        <w:t>Документы, подтверждающие согласие временно отсутствующих членов семьи нанимателя на переустройство и (или) перепланировку жилого</w:t>
      </w:r>
      <w:r w:rsidRPr="0000423D">
        <w:t xml:space="preserve"> помещения </w:t>
      </w:r>
      <w:r>
        <w:t>на_____листе(ах) в_____экз.;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68"/>
        <w:gridCol w:w="7655"/>
      </w:tblGrid>
      <w:tr w:rsidR="00C103BE" w:rsidRPr="006C0E3D" w:rsidTr="00B4639C">
        <w:tc>
          <w:tcPr>
            <w:tcW w:w="2268" w:type="dxa"/>
            <w:vAlign w:val="bottom"/>
          </w:tcPr>
          <w:p w:rsidR="00C103BE" w:rsidRPr="006C0E3D" w:rsidRDefault="00C103BE" w:rsidP="00B4639C">
            <w:r w:rsidRPr="006C0E3D">
              <w:t>6)</w:t>
            </w:r>
            <w:r w:rsidRPr="006C0E3D">
              <w:rPr>
                <w:color w:val="FFFFFF"/>
              </w:rPr>
              <w:sym w:font="Symbol" w:char="F02D"/>
            </w:r>
            <w:r w:rsidRPr="006C0E3D">
              <w:t>Иные документы:</w:t>
            </w:r>
          </w:p>
        </w:tc>
        <w:tc>
          <w:tcPr>
            <w:tcW w:w="7655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both"/>
            </w:pPr>
          </w:p>
        </w:tc>
      </w:tr>
      <w:tr w:rsidR="00C103BE" w:rsidRPr="006C0E3D" w:rsidTr="00B4639C">
        <w:tc>
          <w:tcPr>
            <w:tcW w:w="2268" w:type="dxa"/>
            <w:vAlign w:val="bottom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7655" w:type="dxa"/>
            <w:tcBorders>
              <w:top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(доверенности, выписки из уставов и др.)</w:t>
            </w:r>
          </w:p>
        </w:tc>
      </w:tr>
      <w:tr w:rsidR="00C103BE" w:rsidRPr="006C0E3D" w:rsidTr="00B4639C">
        <w:tc>
          <w:tcPr>
            <w:tcW w:w="99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03BE" w:rsidRPr="006C0E3D" w:rsidRDefault="00C103BE" w:rsidP="00B4639C">
            <w:pPr>
              <w:jc w:val="both"/>
            </w:pPr>
          </w:p>
        </w:tc>
      </w:tr>
    </w:tbl>
    <w:p w:rsidR="00C103BE" w:rsidRDefault="00C103BE" w:rsidP="005B3D7B"/>
    <w:p w:rsidR="00C103BE" w:rsidRPr="0032438C" w:rsidRDefault="00C103BE" w:rsidP="005B3D7B"/>
    <w:p w:rsidR="00C103BE" w:rsidRPr="0057230A" w:rsidRDefault="00C103BE" w:rsidP="005B3D7B">
      <w:r w:rsidRPr="001C6DD3">
        <w:t>Подписи лиц, подавших заявление*:</w:t>
      </w:r>
    </w:p>
    <w:p w:rsidR="00C103BE" w:rsidRPr="0032438C" w:rsidRDefault="00C103BE" w:rsidP="005B3D7B"/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8"/>
        <w:gridCol w:w="406"/>
        <w:gridCol w:w="210"/>
        <w:gridCol w:w="1610"/>
        <w:gridCol w:w="371"/>
        <w:gridCol w:w="567"/>
        <w:gridCol w:w="420"/>
        <w:gridCol w:w="2295"/>
        <w:gridCol w:w="224"/>
        <w:gridCol w:w="3582"/>
      </w:tblGrid>
      <w:tr w:rsidR="00C103BE" w:rsidRPr="006C0E3D" w:rsidTr="00B4639C">
        <w:tc>
          <w:tcPr>
            <w:tcW w:w="238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«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10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71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  <w:tc>
          <w:tcPr>
            <w:tcW w:w="420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24" w:type="dxa"/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582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</w:tr>
      <w:tr w:rsidR="00C103BE" w:rsidRPr="006C0E3D" w:rsidTr="00B4639C">
        <w:tc>
          <w:tcPr>
            <w:tcW w:w="238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406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0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1610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(дата)</w:t>
            </w:r>
          </w:p>
        </w:tc>
        <w:tc>
          <w:tcPr>
            <w:tcW w:w="371" w:type="dxa"/>
          </w:tcPr>
          <w:p w:rsidR="00C103BE" w:rsidRPr="006C0E3D" w:rsidRDefault="00C103BE" w:rsidP="00B4639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420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2295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 заявителя)</w:t>
            </w:r>
          </w:p>
        </w:tc>
        <w:tc>
          <w:tcPr>
            <w:tcW w:w="224" w:type="dxa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82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(расшифровка подписи заявителя)</w:t>
            </w:r>
          </w:p>
        </w:tc>
      </w:tr>
    </w:tbl>
    <w:p w:rsidR="00C103BE" w:rsidRDefault="00C103BE" w:rsidP="005B3D7B"/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8"/>
        <w:gridCol w:w="406"/>
        <w:gridCol w:w="210"/>
        <w:gridCol w:w="1610"/>
        <w:gridCol w:w="371"/>
        <w:gridCol w:w="567"/>
        <w:gridCol w:w="420"/>
        <w:gridCol w:w="2295"/>
        <w:gridCol w:w="224"/>
        <w:gridCol w:w="3582"/>
      </w:tblGrid>
      <w:tr w:rsidR="00C103BE" w:rsidRPr="006C0E3D" w:rsidTr="00B4639C">
        <w:tc>
          <w:tcPr>
            <w:tcW w:w="238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«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10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71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  <w:tc>
          <w:tcPr>
            <w:tcW w:w="420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24" w:type="dxa"/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582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</w:tr>
      <w:tr w:rsidR="00C103BE" w:rsidRPr="006C0E3D" w:rsidTr="00B4639C">
        <w:tc>
          <w:tcPr>
            <w:tcW w:w="238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406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0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1610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(дата)</w:t>
            </w:r>
          </w:p>
        </w:tc>
        <w:tc>
          <w:tcPr>
            <w:tcW w:w="371" w:type="dxa"/>
          </w:tcPr>
          <w:p w:rsidR="00C103BE" w:rsidRPr="006C0E3D" w:rsidRDefault="00C103BE" w:rsidP="00B4639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420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2295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 заявителя)</w:t>
            </w:r>
          </w:p>
        </w:tc>
        <w:tc>
          <w:tcPr>
            <w:tcW w:w="224" w:type="dxa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82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(расшифровка подписи заявителя)</w:t>
            </w:r>
          </w:p>
        </w:tc>
      </w:tr>
    </w:tbl>
    <w:p w:rsidR="00C103BE" w:rsidRDefault="00C103BE" w:rsidP="005B3D7B"/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8"/>
        <w:gridCol w:w="406"/>
        <w:gridCol w:w="210"/>
        <w:gridCol w:w="1610"/>
        <w:gridCol w:w="371"/>
        <w:gridCol w:w="567"/>
        <w:gridCol w:w="420"/>
        <w:gridCol w:w="2295"/>
        <w:gridCol w:w="224"/>
        <w:gridCol w:w="3582"/>
      </w:tblGrid>
      <w:tr w:rsidR="00C103BE" w:rsidRPr="006C0E3D" w:rsidTr="00B4639C">
        <w:tc>
          <w:tcPr>
            <w:tcW w:w="238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«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10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71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  <w:tc>
          <w:tcPr>
            <w:tcW w:w="420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24" w:type="dxa"/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582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</w:tr>
      <w:tr w:rsidR="00C103BE" w:rsidRPr="006C0E3D" w:rsidTr="00B4639C">
        <w:tc>
          <w:tcPr>
            <w:tcW w:w="238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406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0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1610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(дата)</w:t>
            </w:r>
          </w:p>
        </w:tc>
        <w:tc>
          <w:tcPr>
            <w:tcW w:w="371" w:type="dxa"/>
          </w:tcPr>
          <w:p w:rsidR="00C103BE" w:rsidRPr="006C0E3D" w:rsidRDefault="00C103BE" w:rsidP="00B4639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420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2295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 заявителя)</w:t>
            </w:r>
          </w:p>
        </w:tc>
        <w:tc>
          <w:tcPr>
            <w:tcW w:w="224" w:type="dxa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82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(расшифровка подписи заявителя)</w:t>
            </w:r>
          </w:p>
        </w:tc>
      </w:tr>
    </w:tbl>
    <w:p w:rsidR="00C103BE" w:rsidRDefault="00C103BE" w:rsidP="005B3D7B"/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8"/>
        <w:gridCol w:w="406"/>
        <w:gridCol w:w="210"/>
        <w:gridCol w:w="1610"/>
        <w:gridCol w:w="371"/>
        <w:gridCol w:w="567"/>
        <w:gridCol w:w="420"/>
        <w:gridCol w:w="2295"/>
        <w:gridCol w:w="224"/>
        <w:gridCol w:w="3582"/>
      </w:tblGrid>
      <w:tr w:rsidR="00C103BE" w:rsidRPr="006C0E3D" w:rsidTr="00B4639C">
        <w:tc>
          <w:tcPr>
            <w:tcW w:w="238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«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10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71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  <w:tc>
          <w:tcPr>
            <w:tcW w:w="420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24" w:type="dxa"/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582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</w:tr>
      <w:tr w:rsidR="00C103BE" w:rsidRPr="006C0E3D" w:rsidTr="00B4639C">
        <w:tc>
          <w:tcPr>
            <w:tcW w:w="238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406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0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1610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(дата)</w:t>
            </w:r>
          </w:p>
        </w:tc>
        <w:tc>
          <w:tcPr>
            <w:tcW w:w="371" w:type="dxa"/>
          </w:tcPr>
          <w:p w:rsidR="00C103BE" w:rsidRPr="006C0E3D" w:rsidRDefault="00C103BE" w:rsidP="00B4639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420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2295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 заявителя)</w:t>
            </w:r>
          </w:p>
        </w:tc>
        <w:tc>
          <w:tcPr>
            <w:tcW w:w="224" w:type="dxa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82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(расшифровка подписи заявителя)</w:t>
            </w:r>
          </w:p>
        </w:tc>
      </w:tr>
    </w:tbl>
    <w:p w:rsidR="00C103BE" w:rsidRPr="001C6DD3" w:rsidRDefault="00C103BE" w:rsidP="005B3D7B"/>
    <w:p w:rsidR="00C103BE" w:rsidRPr="005306A1" w:rsidRDefault="00C103BE" w:rsidP="005B3D7B">
      <w:pPr>
        <w:jc w:val="both"/>
        <w:rPr>
          <w:sz w:val="14"/>
          <w:szCs w:val="14"/>
        </w:rPr>
      </w:pPr>
      <w:r w:rsidRPr="005306A1">
        <w:rPr>
          <w:sz w:val="14"/>
          <w:szCs w:val="14"/>
        </w:rPr>
        <w:t>*При пользовании жилыми помещениями на основании договора социального найма заявление подписывается нанимателем, указанным в договоре в качестве стороны, при пользовании помещением на основании договора аренды – арендатором, при пользовании жилым помещением на праве собственности – собственником (собственниками)</w:t>
      </w:r>
    </w:p>
    <w:p w:rsidR="00C103BE" w:rsidRPr="00054AB8" w:rsidRDefault="00C103BE" w:rsidP="005B3D7B">
      <w:pPr>
        <w:rPr>
          <w:sz w:val="14"/>
          <w:szCs w:val="14"/>
        </w:rPr>
      </w:pPr>
      <w:r w:rsidRPr="00054AB8">
        <w:rPr>
          <w:sz w:val="14"/>
          <w:szCs w:val="14"/>
        </w:rPr>
        <w:t>_______________________________________________________________________________________________</w:t>
      </w:r>
      <w:r>
        <w:rPr>
          <w:sz w:val="14"/>
          <w:szCs w:val="14"/>
        </w:rPr>
        <w:t>__________________________________________</w:t>
      </w:r>
      <w:r w:rsidRPr="00054AB8">
        <w:rPr>
          <w:sz w:val="14"/>
          <w:szCs w:val="14"/>
        </w:rPr>
        <w:t>____</w:t>
      </w:r>
    </w:p>
    <w:p w:rsidR="00C103BE" w:rsidRPr="009F1036" w:rsidRDefault="00C103BE" w:rsidP="005B3D7B">
      <w:pPr>
        <w:jc w:val="center"/>
        <w:rPr>
          <w:sz w:val="12"/>
          <w:szCs w:val="12"/>
        </w:rPr>
      </w:pPr>
      <w:r w:rsidRPr="009F1036">
        <w:rPr>
          <w:sz w:val="12"/>
          <w:szCs w:val="12"/>
        </w:rPr>
        <w:t>(следующие позиции заполняются должностным лицом, принявшим заявление)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94"/>
        <w:gridCol w:w="420"/>
        <w:gridCol w:w="996"/>
        <w:gridCol w:w="283"/>
        <w:gridCol w:w="464"/>
        <w:gridCol w:w="253"/>
        <w:gridCol w:w="1979"/>
        <w:gridCol w:w="283"/>
        <w:gridCol w:w="567"/>
        <w:gridCol w:w="284"/>
      </w:tblGrid>
      <w:tr w:rsidR="00C103BE" w:rsidRPr="006C0E3D" w:rsidTr="00B4639C">
        <w:tc>
          <w:tcPr>
            <w:tcW w:w="5810" w:type="dxa"/>
            <w:gridSpan w:val="3"/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</w:pPr>
            <w:r w:rsidRPr="006C0E3D">
              <w:t>Документы представлены на приеме</w:t>
            </w:r>
          </w:p>
        </w:tc>
        <w:tc>
          <w:tcPr>
            <w:tcW w:w="283" w:type="dxa"/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  <w:jc w:val="right"/>
            </w:pPr>
            <w:r w:rsidRPr="006C0E3D">
              <w:t>«</w:t>
            </w:r>
          </w:p>
        </w:tc>
        <w:tc>
          <w:tcPr>
            <w:tcW w:w="464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53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979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83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  <w:tc>
          <w:tcPr>
            <w:tcW w:w="284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</w:tr>
      <w:tr w:rsidR="00C103BE" w:rsidRPr="006C0E3D" w:rsidTr="00B4639C">
        <w:tc>
          <w:tcPr>
            <w:tcW w:w="4814" w:type="dxa"/>
            <w:gridSpan w:val="2"/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</w:pPr>
            <w:r w:rsidRPr="006C0E3D">
              <w:t>Входящий номер регистрации заявления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</w:pPr>
          </w:p>
        </w:tc>
        <w:tc>
          <w:tcPr>
            <w:tcW w:w="4113" w:type="dxa"/>
            <w:gridSpan w:val="7"/>
            <w:vAlign w:val="bottom"/>
          </w:tcPr>
          <w:p w:rsidR="00C103BE" w:rsidRPr="006C0E3D" w:rsidRDefault="00C103BE" w:rsidP="00B4639C">
            <w:pPr>
              <w:jc w:val="center"/>
            </w:pPr>
          </w:p>
        </w:tc>
      </w:tr>
      <w:tr w:rsidR="00C103BE" w:rsidRPr="006C0E3D" w:rsidTr="00B4639C">
        <w:tc>
          <w:tcPr>
            <w:tcW w:w="4394" w:type="dxa"/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</w:pPr>
            <w:r w:rsidRPr="006C0E3D">
              <w:t>Выдана расписка в получении документов</w:t>
            </w:r>
          </w:p>
        </w:tc>
        <w:tc>
          <w:tcPr>
            <w:tcW w:w="420" w:type="dxa"/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</w:pPr>
            <w:r w:rsidRPr="006C0E3D">
              <w:t>№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</w:pPr>
          </w:p>
        </w:tc>
        <w:tc>
          <w:tcPr>
            <w:tcW w:w="283" w:type="dxa"/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  <w:jc w:val="right"/>
            </w:pPr>
            <w:r w:rsidRPr="006C0E3D">
              <w:t>«</w:t>
            </w:r>
          </w:p>
        </w:tc>
        <w:tc>
          <w:tcPr>
            <w:tcW w:w="464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53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979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83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  <w:tc>
          <w:tcPr>
            <w:tcW w:w="284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</w:tr>
      <w:tr w:rsidR="00C103BE" w:rsidRPr="006C0E3D" w:rsidTr="00B4639C">
        <w:tc>
          <w:tcPr>
            <w:tcW w:w="5810" w:type="dxa"/>
            <w:gridSpan w:val="3"/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</w:pPr>
            <w:r w:rsidRPr="006C0E3D">
              <w:t>Расписку получил:</w:t>
            </w:r>
          </w:p>
        </w:tc>
        <w:tc>
          <w:tcPr>
            <w:tcW w:w="283" w:type="dxa"/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  <w:jc w:val="right"/>
            </w:pPr>
            <w:r w:rsidRPr="006C0E3D">
              <w:t>«</w:t>
            </w:r>
          </w:p>
        </w:tc>
        <w:tc>
          <w:tcPr>
            <w:tcW w:w="46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53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83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20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  <w:tc>
          <w:tcPr>
            <w:tcW w:w="284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</w:tr>
      <w:tr w:rsidR="00C103BE" w:rsidRPr="006C0E3D" w:rsidTr="00B4639C">
        <w:tc>
          <w:tcPr>
            <w:tcW w:w="6810" w:type="dxa"/>
            <w:gridSpan w:val="6"/>
            <w:vAlign w:val="bottom"/>
          </w:tcPr>
          <w:p w:rsidR="00C103BE" w:rsidRPr="006C0E3D" w:rsidRDefault="00C103BE" w:rsidP="00B4639C"/>
        </w:tc>
        <w:tc>
          <w:tcPr>
            <w:tcW w:w="3113" w:type="dxa"/>
            <w:gridSpan w:val="4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</w:tr>
      <w:tr w:rsidR="00C103BE" w:rsidRPr="006C0E3D" w:rsidTr="00B4639C">
        <w:tc>
          <w:tcPr>
            <w:tcW w:w="6810" w:type="dxa"/>
            <w:gridSpan w:val="6"/>
            <w:vAlign w:val="bottom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3113" w:type="dxa"/>
            <w:gridSpan w:val="4"/>
            <w:tcBorders>
              <w:top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 заявителя)</w:t>
            </w:r>
          </w:p>
        </w:tc>
      </w:tr>
      <w:tr w:rsidR="00C103BE" w:rsidRPr="006C0E3D" w:rsidTr="00B4639C">
        <w:tc>
          <w:tcPr>
            <w:tcW w:w="5810" w:type="dxa"/>
            <w:gridSpan w:val="3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16"/>
                <w:szCs w:val="16"/>
              </w:rPr>
            </w:pPr>
            <w:r w:rsidRPr="006C0E3D">
              <w:rPr>
                <w:sz w:val="16"/>
                <w:szCs w:val="16"/>
              </w:rPr>
              <w:t>Главный специалист сектора градостроительного развития</w:t>
            </w:r>
          </w:p>
        </w:tc>
        <w:tc>
          <w:tcPr>
            <w:tcW w:w="1000" w:type="dxa"/>
            <w:gridSpan w:val="3"/>
            <w:vAlign w:val="bottom"/>
          </w:tcPr>
          <w:p w:rsidR="00C103BE" w:rsidRPr="006C0E3D" w:rsidRDefault="00C103BE" w:rsidP="00B4639C"/>
        </w:tc>
        <w:tc>
          <w:tcPr>
            <w:tcW w:w="3113" w:type="dxa"/>
            <w:gridSpan w:val="4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</w:tr>
      <w:tr w:rsidR="00C103BE" w:rsidRPr="006C0E3D" w:rsidTr="00B4639C">
        <w:tc>
          <w:tcPr>
            <w:tcW w:w="5810" w:type="dxa"/>
            <w:gridSpan w:val="3"/>
            <w:tcBorders>
              <w:top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(должность, Ф. И. О. должностного лица, принявшего заявление)</w:t>
            </w:r>
          </w:p>
        </w:tc>
        <w:tc>
          <w:tcPr>
            <w:tcW w:w="1000" w:type="dxa"/>
            <w:gridSpan w:val="3"/>
            <w:vAlign w:val="bottom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113" w:type="dxa"/>
            <w:gridSpan w:val="4"/>
            <w:tcBorders>
              <w:top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(подпись)</w:t>
            </w:r>
          </w:p>
        </w:tc>
      </w:tr>
    </w:tbl>
    <w:p w:rsidR="00C103BE" w:rsidRPr="00974775" w:rsidRDefault="00C103BE" w:rsidP="005B3D7B"/>
    <w:p w:rsidR="00C103BE" w:rsidRPr="0049056A" w:rsidRDefault="00C103BE" w:rsidP="0049056A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bookmarkEnd w:id="0"/>
    <w:p w:rsidR="00C103BE" w:rsidRPr="00BC24B4" w:rsidRDefault="00C103BE" w:rsidP="00425C22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5B3D7B">
      <w:pPr>
        <w:widowControl w:val="0"/>
        <w:adjustRightInd w:val="0"/>
        <w:ind w:left="4395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№2</w:t>
      </w:r>
    </w:p>
    <w:p w:rsidR="00C103BE" w:rsidRDefault="00C103BE" w:rsidP="005B3D7B">
      <w:pPr>
        <w:widowControl w:val="0"/>
        <w:autoSpaceDE w:val="0"/>
        <w:autoSpaceDN w:val="0"/>
        <w:adjustRightInd w:val="0"/>
        <w:spacing w:after="0" w:line="240" w:lineRule="auto"/>
        <w:ind w:left="4395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Администрацию Большеигнатовского муниципального района РМ</w:t>
      </w:r>
    </w:p>
    <w:p w:rsidR="00C103BE" w:rsidRDefault="00C103BE" w:rsidP="005B3D7B">
      <w:pPr>
        <w:jc w:val="center"/>
        <w:rPr>
          <w:b/>
          <w:bCs/>
          <w:spacing w:val="60"/>
          <w:sz w:val="24"/>
          <w:szCs w:val="24"/>
        </w:rPr>
      </w:pPr>
      <w:r w:rsidRPr="009F1036">
        <w:rPr>
          <w:b/>
          <w:bCs/>
          <w:spacing w:val="60"/>
          <w:sz w:val="24"/>
          <w:szCs w:val="24"/>
        </w:rPr>
        <w:t>Заявление</w:t>
      </w:r>
    </w:p>
    <w:p w:rsidR="00C103BE" w:rsidRPr="009F1036" w:rsidRDefault="00C103BE" w:rsidP="005B3D7B">
      <w:pPr>
        <w:jc w:val="center"/>
        <w:rPr>
          <w:b/>
          <w:bCs/>
          <w:sz w:val="24"/>
          <w:szCs w:val="24"/>
        </w:rPr>
      </w:pPr>
      <w:r w:rsidRPr="009F1036">
        <w:rPr>
          <w:b/>
          <w:bCs/>
          <w:sz w:val="24"/>
          <w:szCs w:val="24"/>
        </w:rPr>
        <w:t>о переустройстве и (или) перепланировке жилого помещения</w:t>
      </w:r>
    </w:p>
    <w:tbl>
      <w:tblPr>
        <w:tblW w:w="10207" w:type="dxa"/>
        <w:tblInd w:w="-284" w:type="dxa"/>
        <w:tblLayout w:type="fixed"/>
        <w:tblCellMar>
          <w:left w:w="0" w:type="dxa"/>
          <w:right w:w="0" w:type="dxa"/>
        </w:tblCellMar>
        <w:tblLook w:val="0000"/>
      </w:tblPr>
      <w:tblGrid>
        <w:gridCol w:w="387"/>
        <w:gridCol w:w="9820"/>
      </w:tblGrid>
      <w:tr w:rsidR="00C103BE" w:rsidRPr="006C0E3D" w:rsidTr="00B433EF">
        <w:tc>
          <w:tcPr>
            <w:tcW w:w="387" w:type="dxa"/>
            <w:vAlign w:val="bottom"/>
          </w:tcPr>
          <w:p w:rsidR="00C103BE" w:rsidRPr="006C0E3D" w:rsidRDefault="00C103BE" w:rsidP="00B4639C">
            <w:r w:rsidRPr="006C0E3D">
              <w:t>От</w:t>
            </w:r>
          </w:p>
        </w:tc>
        <w:tc>
          <w:tcPr>
            <w:tcW w:w="9820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both"/>
            </w:pPr>
            <w:r w:rsidRPr="006C0E3D">
              <w:t>Иванова Ивана  Ивановича, паспорт ххххххххххх от ххххх</w:t>
            </w:r>
          </w:p>
        </w:tc>
      </w:tr>
      <w:tr w:rsidR="00C103BE" w:rsidRPr="006C0E3D" w:rsidTr="00B433EF">
        <w:tc>
          <w:tcPr>
            <w:tcW w:w="10207" w:type="dxa"/>
            <w:gridSpan w:val="2"/>
          </w:tcPr>
          <w:p w:rsidR="00C103BE" w:rsidRPr="006C0E3D" w:rsidRDefault="00C103BE" w:rsidP="00B433EF">
            <w:pPr>
              <w:ind w:left="-142" w:firstLine="142"/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(указывается наниматель, либо арендатор, либо собственник жилого помещения, либо собственники жилого помещения, находящегося в общей</w:t>
            </w:r>
          </w:p>
        </w:tc>
      </w:tr>
      <w:tr w:rsidR="00C103BE" w:rsidRPr="006C0E3D" w:rsidTr="00B433EF">
        <w:tc>
          <w:tcPr>
            <w:tcW w:w="10207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</w:tr>
      <w:tr w:rsidR="00C103BE" w:rsidRPr="006C0E3D" w:rsidTr="00B433EF">
        <w:tc>
          <w:tcPr>
            <w:tcW w:w="10207" w:type="dxa"/>
            <w:gridSpan w:val="2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собственности двух и более лиц, в случае, если ни один из собственников либо иных лиц не уполномочен в установленном порядке представлять их интересы)</w:t>
            </w:r>
          </w:p>
        </w:tc>
      </w:tr>
      <w:tr w:rsidR="00C103BE" w:rsidRPr="006C0E3D" w:rsidTr="00B433EF">
        <w:tc>
          <w:tcPr>
            <w:tcW w:w="10207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r w:rsidRPr="006C0E3D">
              <w:t>Контактный телефон 8ХХХХХХХХ</w:t>
            </w:r>
          </w:p>
        </w:tc>
      </w:tr>
      <w:tr w:rsidR="00C103BE" w:rsidRPr="006C0E3D" w:rsidTr="00B433EF">
        <w:tc>
          <w:tcPr>
            <w:tcW w:w="1020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</w:tr>
      <w:tr w:rsidR="00C103BE" w:rsidRPr="006C0E3D" w:rsidTr="00B433EF">
        <w:tc>
          <w:tcPr>
            <w:tcW w:w="1020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 xml:space="preserve">      </w:t>
            </w:r>
          </w:p>
        </w:tc>
      </w:tr>
      <w:tr w:rsidR="00C103BE" w:rsidRPr="006C0E3D" w:rsidTr="00B433EF">
        <w:tc>
          <w:tcPr>
            <w:tcW w:w="1020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</w:tr>
      <w:tr w:rsidR="00C103BE" w:rsidRPr="006C0E3D" w:rsidTr="00B433EF">
        <w:tc>
          <w:tcPr>
            <w:tcW w:w="1020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</w:tr>
    </w:tbl>
    <w:p w:rsidR="00C103BE" w:rsidRPr="001906F7" w:rsidRDefault="00C103BE" w:rsidP="005B3D7B">
      <w:pPr>
        <w:tabs>
          <w:tab w:val="left" w:pos="1134"/>
        </w:tabs>
        <w:ind w:left="1134" w:hanging="1134"/>
        <w:jc w:val="both"/>
        <w:rPr>
          <w:sz w:val="14"/>
          <w:szCs w:val="14"/>
        </w:rPr>
      </w:pPr>
      <w:r w:rsidRPr="001906F7">
        <w:rPr>
          <w:color w:val="000000"/>
          <w:sz w:val="14"/>
          <w:szCs w:val="14"/>
          <w:u w:val="single"/>
        </w:rPr>
        <w:t>Примечание:</w:t>
      </w:r>
      <w:r w:rsidRPr="001906F7">
        <w:rPr>
          <w:color w:val="000000"/>
          <w:sz w:val="14"/>
          <w:szCs w:val="14"/>
        </w:rPr>
        <w:tab/>
      </w:r>
      <w:r w:rsidRPr="001906F7">
        <w:rPr>
          <w:sz w:val="14"/>
          <w:szCs w:val="14"/>
        </w:rPr>
        <w:t>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телефона; для представителя физического лица указываются: фамилия, имя, отчество представителя, реквизиты доверенности, которая прилагается к заявлению.</w:t>
      </w:r>
    </w:p>
    <w:p w:rsidR="00C103BE" w:rsidRPr="001906F7" w:rsidRDefault="00C103BE" w:rsidP="005B3D7B">
      <w:pPr>
        <w:ind w:left="1134"/>
        <w:jc w:val="both"/>
        <w:rPr>
          <w:sz w:val="14"/>
          <w:szCs w:val="14"/>
        </w:rPr>
      </w:pPr>
      <w:r w:rsidRPr="001906F7">
        <w:rPr>
          <w:sz w:val="14"/>
          <w:szCs w:val="14"/>
        </w:rPr>
        <w:t>Для юридических лиц указываются: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 и прилагаемого к заявлению.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68"/>
        <w:gridCol w:w="1843"/>
        <w:gridCol w:w="992"/>
        <w:gridCol w:w="4820"/>
      </w:tblGrid>
      <w:tr w:rsidR="00C103BE" w:rsidRPr="006C0E3D" w:rsidTr="00B433EF">
        <w:tc>
          <w:tcPr>
            <w:tcW w:w="4111" w:type="dxa"/>
            <w:gridSpan w:val="2"/>
            <w:vAlign w:val="bottom"/>
          </w:tcPr>
          <w:p w:rsidR="00C103BE" w:rsidRPr="006C0E3D" w:rsidRDefault="00C103BE" w:rsidP="00B4639C">
            <w:r w:rsidRPr="006C0E3D">
              <w:t>Место нахождения жилого помещения:</w:t>
            </w:r>
          </w:p>
        </w:tc>
        <w:tc>
          <w:tcPr>
            <w:tcW w:w="5812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r w:rsidRPr="006C0E3D">
              <w:t>РМ, Борльшеигнатовский район, с. Большое Игнатово, ул. Советская, д. Х, квХ</w:t>
            </w:r>
          </w:p>
        </w:tc>
      </w:tr>
      <w:tr w:rsidR="00C103BE" w:rsidRPr="006C0E3D" w:rsidTr="00B433EF">
        <w:tc>
          <w:tcPr>
            <w:tcW w:w="4111" w:type="dxa"/>
            <w:gridSpan w:val="2"/>
          </w:tcPr>
          <w:p w:rsidR="00C103BE" w:rsidRPr="006C0E3D" w:rsidRDefault="00C103BE" w:rsidP="00B4639C">
            <w:pPr>
              <w:rPr>
                <w:sz w:val="12"/>
                <w:szCs w:val="12"/>
              </w:rPr>
            </w:pPr>
          </w:p>
        </w:tc>
        <w:tc>
          <w:tcPr>
            <w:tcW w:w="5812" w:type="dxa"/>
            <w:gridSpan w:val="2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(указывается полный адрес: наименование субъекта Российской федерации,</w:t>
            </w:r>
          </w:p>
        </w:tc>
      </w:tr>
      <w:tr w:rsidR="00C103BE" w:rsidRPr="006C0E3D" w:rsidTr="00B433EF">
        <w:tc>
          <w:tcPr>
            <w:tcW w:w="9923" w:type="dxa"/>
            <w:gridSpan w:val="4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center"/>
            </w:pPr>
          </w:p>
        </w:tc>
      </w:tr>
      <w:tr w:rsidR="00C103BE" w:rsidRPr="006C0E3D" w:rsidTr="00B433EF">
        <w:tc>
          <w:tcPr>
            <w:tcW w:w="9923" w:type="dxa"/>
            <w:gridSpan w:val="4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муниципальное образование, поселение, улица, дом, корпус, строение, квартира (комната), подъезд, этаж)</w:t>
            </w:r>
          </w:p>
        </w:tc>
      </w:tr>
      <w:tr w:rsidR="00C103BE" w:rsidRPr="006C0E3D" w:rsidTr="00B433EF">
        <w:tc>
          <w:tcPr>
            <w:tcW w:w="4111" w:type="dxa"/>
            <w:gridSpan w:val="2"/>
            <w:vAlign w:val="bottom"/>
          </w:tcPr>
          <w:p w:rsidR="00C103BE" w:rsidRPr="006C0E3D" w:rsidRDefault="00C103BE" w:rsidP="00B4639C">
            <w:r w:rsidRPr="006C0E3D">
              <w:t>Собственник (и) жилого помещения:</w:t>
            </w:r>
          </w:p>
        </w:tc>
        <w:tc>
          <w:tcPr>
            <w:tcW w:w="5812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3626DD" w:rsidRDefault="00C103BE" w:rsidP="00B4639C">
            <w:pPr>
              <w:pStyle w:val="Heading2"/>
              <w:jc w:val="left"/>
              <w:rPr>
                <w:b w:val="0"/>
                <w:sz w:val="22"/>
                <w:szCs w:val="22"/>
              </w:rPr>
            </w:pPr>
            <w:r w:rsidRPr="003626DD">
              <w:rPr>
                <w:b w:val="0"/>
                <w:sz w:val="22"/>
                <w:szCs w:val="22"/>
              </w:rPr>
              <w:t>ХХХХХХХХХХХХХХХХХХХ</w:t>
            </w:r>
          </w:p>
        </w:tc>
      </w:tr>
      <w:tr w:rsidR="00C103BE" w:rsidRPr="006C0E3D" w:rsidTr="00B433EF">
        <w:tc>
          <w:tcPr>
            <w:tcW w:w="9923" w:type="dxa"/>
            <w:gridSpan w:val="4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</w:tr>
      <w:tr w:rsidR="00C103BE" w:rsidRPr="006C0E3D" w:rsidTr="00B433EF">
        <w:tc>
          <w:tcPr>
            <w:tcW w:w="2268" w:type="dxa"/>
            <w:vAlign w:val="bottom"/>
          </w:tcPr>
          <w:p w:rsidR="00C103BE" w:rsidRPr="006C0E3D" w:rsidRDefault="00C103BE" w:rsidP="008A3A33">
            <w:r w:rsidRPr="006C0E3D">
              <w:br w:type="page"/>
              <w:t>Прошу разрешить</w:t>
            </w:r>
          </w:p>
        </w:tc>
        <w:tc>
          <w:tcPr>
            <w:tcW w:w="7655" w:type="dxa"/>
            <w:gridSpan w:val="3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r w:rsidRPr="006C0E3D">
              <w:t xml:space="preserve">Перепланировку и (или) переустройство квартиры </w:t>
            </w:r>
          </w:p>
        </w:tc>
      </w:tr>
      <w:tr w:rsidR="00C103BE" w:rsidRPr="006C0E3D" w:rsidTr="00B433EF">
        <w:tc>
          <w:tcPr>
            <w:tcW w:w="2268" w:type="dxa"/>
          </w:tcPr>
          <w:p w:rsidR="00C103BE" w:rsidRPr="006C0E3D" w:rsidRDefault="00C103BE" w:rsidP="00B4639C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655" w:type="dxa"/>
            <w:gridSpan w:val="3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2"/>
                <w:szCs w:val="12"/>
              </w:rPr>
            </w:pPr>
            <w:r w:rsidRPr="006C0E3D">
              <w:rPr>
                <w:sz w:val="12"/>
                <w:szCs w:val="12"/>
              </w:rPr>
              <w:t>(переустройство, перепланировку, переустройство и перепланировку — нужное указать)</w:t>
            </w:r>
          </w:p>
        </w:tc>
      </w:tr>
      <w:tr w:rsidR="00C103BE" w:rsidRPr="006C0E3D" w:rsidTr="00B433EF">
        <w:tc>
          <w:tcPr>
            <w:tcW w:w="5103" w:type="dxa"/>
            <w:gridSpan w:val="3"/>
          </w:tcPr>
          <w:p w:rsidR="00C103BE" w:rsidRPr="006C0E3D" w:rsidRDefault="00C103BE" w:rsidP="00B4639C">
            <w:pPr>
              <w:jc w:val="both"/>
            </w:pPr>
            <w:r w:rsidRPr="006C0E3D">
              <w:t>жилого помещения, занимаемого на основании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r w:rsidRPr="006C0E3D">
              <w:t>права собственности</w:t>
            </w:r>
          </w:p>
        </w:tc>
      </w:tr>
      <w:tr w:rsidR="00C103BE" w:rsidRPr="006C0E3D" w:rsidTr="00B433EF">
        <w:tc>
          <w:tcPr>
            <w:tcW w:w="5103" w:type="dxa"/>
            <w:gridSpan w:val="3"/>
          </w:tcPr>
          <w:p w:rsidR="00C103BE" w:rsidRPr="006C0E3D" w:rsidRDefault="00C103BE" w:rsidP="00B4639C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ind w:left="193"/>
              <w:jc w:val="center"/>
              <w:rPr>
                <w:sz w:val="12"/>
                <w:szCs w:val="12"/>
              </w:rPr>
            </w:pPr>
            <w:r w:rsidRPr="006C0E3D">
              <w:rPr>
                <w:sz w:val="12"/>
                <w:szCs w:val="12"/>
              </w:rPr>
              <w:t>(права собственности, договора найма, договора аренды — нужное указать)</w:t>
            </w:r>
          </w:p>
        </w:tc>
      </w:tr>
      <w:tr w:rsidR="00C103BE" w:rsidRPr="006C0E3D" w:rsidTr="00B433EF">
        <w:tc>
          <w:tcPr>
            <w:tcW w:w="9923" w:type="dxa"/>
            <w:gridSpan w:val="4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ind w:left="57"/>
              <w:jc w:val="right"/>
            </w:pPr>
          </w:p>
        </w:tc>
      </w:tr>
    </w:tbl>
    <w:p w:rsidR="00C103BE" w:rsidRPr="00C21F8E" w:rsidRDefault="00C103BE" w:rsidP="005B3D7B">
      <w:pPr>
        <w:jc w:val="both"/>
      </w:pPr>
      <w:r w:rsidRPr="00C21F8E">
        <w:t>согласно прилагаемому проекту (проектной документации) переустройства и (или) перепланировки жилого помещения.</w:t>
      </w:r>
    </w:p>
    <w:tbl>
      <w:tblPr>
        <w:tblW w:w="99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525"/>
        <w:gridCol w:w="288"/>
        <w:gridCol w:w="279"/>
        <w:gridCol w:w="288"/>
        <w:gridCol w:w="425"/>
        <w:gridCol w:w="142"/>
        <w:gridCol w:w="284"/>
        <w:gridCol w:w="425"/>
        <w:gridCol w:w="1137"/>
        <w:gridCol w:w="421"/>
        <w:gridCol w:w="430"/>
        <w:gridCol w:w="284"/>
      </w:tblGrid>
      <w:tr w:rsidR="00C103BE" w:rsidRPr="006C0E3D" w:rsidTr="00B4639C">
        <w:tc>
          <w:tcPr>
            <w:tcW w:w="5813" w:type="dxa"/>
            <w:gridSpan w:val="2"/>
            <w:vAlign w:val="bottom"/>
          </w:tcPr>
          <w:p w:rsidR="00C103BE" w:rsidRPr="006C0E3D" w:rsidRDefault="00C103BE" w:rsidP="00B4639C">
            <w:pPr>
              <w:tabs>
                <w:tab w:val="right" w:pos="6509"/>
              </w:tabs>
            </w:pPr>
            <w:r w:rsidRPr="006C0E3D">
              <w:t>Срок производства ремонтно-строительных работ</w:t>
            </w:r>
          </w:p>
        </w:tc>
        <w:tc>
          <w:tcPr>
            <w:tcW w:w="279" w:type="dxa"/>
            <w:vAlign w:val="bottom"/>
          </w:tcPr>
          <w:p w:rsidR="00C103BE" w:rsidRPr="006C0E3D" w:rsidRDefault="00C103BE" w:rsidP="00B4639C">
            <w:pPr>
              <w:tabs>
                <w:tab w:val="right" w:pos="6509"/>
              </w:tabs>
              <w:jc w:val="right"/>
            </w:pPr>
            <w:r w:rsidRPr="006C0E3D">
              <w:t>с</w:t>
            </w:r>
          </w:p>
        </w:tc>
        <w:tc>
          <w:tcPr>
            <w:tcW w:w="288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«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84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562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421" w:type="dxa"/>
            <w:vAlign w:val="bottom"/>
          </w:tcPr>
          <w:p w:rsidR="00C103BE" w:rsidRPr="006C0E3D" w:rsidRDefault="00C103BE" w:rsidP="00B4639C">
            <w:pPr>
              <w:jc w:val="center"/>
            </w:pPr>
            <w:r w:rsidRPr="006C0E3D">
              <w:t>20</w:t>
            </w:r>
          </w:p>
        </w:tc>
        <w:tc>
          <w:tcPr>
            <w:tcW w:w="430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84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</w:tr>
      <w:tr w:rsidR="00C103BE" w:rsidRPr="006C0E3D" w:rsidTr="00B4639C">
        <w:tc>
          <w:tcPr>
            <w:tcW w:w="6092" w:type="dxa"/>
            <w:gridSpan w:val="3"/>
            <w:vAlign w:val="bottom"/>
          </w:tcPr>
          <w:p w:rsidR="00C103BE" w:rsidRPr="006C0E3D" w:rsidRDefault="00C103BE" w:rsidP="00B4639C">
            <w:pPr>
              <w:tabs>
                <w:tab w:val="right" w:pos="6509"/>
              </w:tabs>
              <w:jc w:val="right"/>
            </w:pPr>
            <w:r w:rsidRPr="006C0E3D">
              <w:t>по</w:t>
            </w:r>
          </w:p>
        </w:tc>
        <w:tc>
          <w:tcPr>
            <w:tcW w:w="288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«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84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562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421" w:type="dxa"/>
            <w:vAlign w:val="bottom"/>
          </w:tcPr>
          <w:p w:rsidR="00C103BE" w:rsidRPr="006C0E3D" w:rsidRDefault="00C103BE" w:rsidP="00B4639C">
            <w:pPr>
              <w:jc w:val="center"/>
            </w:pPr>
            <w:r w:rsidRPr="006C0E3D">
              <w:t>20</w:t>
            </w:r>
          </w:p>
        </w:tc>
        <w:tc>
          <w:tcPr>
            <w:tcW w:w="430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84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</w:tr>
      <w:tr w:rsidR="00C103BE" w:rsidRPr="006C0E3D" w:rsidTr="00B4639C">
        <w:tc>
          <w:tcPr>
            <w:tcW w:w="5525" w:type="dxa"/>
            <w:vAlign w:val="bottom"/>
          </w:tcPr>
          <w:p w:rsidR="00C103BE" w:rsidRPr="006C0E3D" w:rsidRDefault="00C103BE" w:rsidP="00B4639C">
            <w:pPr>
              <w:tabs>
                <w:tab w:val="right" w:pos="6509"/>
              </w:tabs>
            </w:pPr>
          </w:p>
          <w:p w:rsidR="00C103BE" w:rsidRPr="006C0E3D" w:rsidRDefault="00C103BE" w:rsidP="00B4639C">
            <w:pPr>
              <w:tabs>
                <w:tab w:val="right" w:pos="6509"/>
              </w:tabs>
            </w:pPr>
            <w:r w:rsidRPr="006C0E3D">
              <w:t>Режим производства ремонтно-строительных работ с</w:t>
            </w:r>
          </w:p>
        </w:tc>
        <w:tc>
          <w:tcPr>
            <w:tcW w:w="855" w:type="dxa"/>
            <w:gridSpan w:val="3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tabs>
                <w:tab w:val="right" w:pos="6509"/>
              </w:tabs>
              <w:ind w:left="51"/>
              <w:jc w:val="center"/>
            </w:pPr>
            <w:r w:rsidRPr="006C0E3D">
              <w:t>9.00</w:t>
            </w:r>
          </w:p>
        </w:tc>
        <w:tc>
          <w:tcPr>
            <w:tcW w:w="425" w:type="dxa"/>
            <w:vAlign w:val="bottom"/>
          </w:tcPr>
          <w:p w:rsidR="00C103BE" w:rsidRPr="006C0E3D" w:rsidRDefault="00C103BE" w:rsidP="00B4639C">
            <w:pPr>
              <w:tabs>
                <w:tab w:val="right" w:pos="6509"/>
              </w:tabs>
              <w:ind w:left="51"/>
            </w:pPr>
            <w:r w:rsidRPr="006C0E3D">
              <w:t>до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tabs>
                <w:tab w:val="right" w:pos="6509"/>
              </w:tabs>
              <w:ind w:left="51"/>
              <w:jc w:val="center"/>
            </w:pPr>
            <w:r w:rsidRPr="006C0E3D">
              <w:t>19.00</w:t>
            </w:r>
          </w:p>
        </w:tc>
        <w:tc>
          <w:tcPr>
            <w:tcW w:w="2272" w:type="dxa"/>
            <w:gridSpan w:val="4"/>
            <w:vAlign w:val="bottom"/>
          </w:tcPr>
          <w:p w:rsidR="00C103BE" w:rsidRPr="006C0E3D" w:rsidRDefault="00C103BE" w:rsidP="00B4639C">
            <w:pPr>
              <w:tabs>
                <w:tab w:val="right" w:pos="6509"/>
              </w:tabs>
              <w:ind w:left="51"/>
              <w:jc w:val="center"/>
            </w:pPr>
            <w:r w:rsidRPr="006C0E3D">
              <w:t>часов в рабочие дни</w:t>
            </w:r>
          </w:p>
        </w:tc>
      </w:tr>
    </w:tbl>
    <w:p w:rsidR="00C103BE" w:rsidRPr="0000423D" w:rsidRDefault="00C103BE" w:rsidP="008A3A33">
      <w:pPr>
        <w:spacing w:after="0" w:line="240" w:lineRule="auto"/>
        <w:jc w:val="both"/>
        <w:rPr>
          <w:color w:val="000000"/>
        </w:rPr>
      </w:pPr>
      <w:r w:rsidRPr="0000423D">
        <w:rPr>
          <w:color w:val="000000"/>
        </w:rPr>
        <w:t>Обязуюсь:</w:t>
      </w:r>
    </w:p>
    <w:p w:rsidR="00C103BE" w:rsidRPr="0000423D" w:rsidRDefault="00C103BE" w:rsidP="008A3A33">
      <w:pPr>
        <w:spacing w:after="0" w:line="240" w:lineRule="auto"/>
        <w:jc w:val="both"/>
        <w:rPr>
          <w:color w:val="000000"/>
        </w:rPr>
      </w:pPr>
      <w:r w:rsidRPr="0000423D">
        <w:rPr>
          <w:color w:val="000000"/>
        </w:rPr>
        <w:t>-</w:t>
      </w:r>
      <w:r w:rsidRPr="0000423D">
        <w:rPr>
          <w:color w:val="FFFFFF"/>
        </w:rPr>
        <w:sym w:font="Symbol" w:char="F02D"/>
      </w:r>
      <w:r w:rsidRPr="0000423D">
        <w:rPr>
          <w:color w:val="000000"/>
        </w:rPr>
        <w:t>осуществить ремонтно-строительные работы в соответствии с проектом (проектной документацией);</w:t>
      </w:r>
    </w:p>
    <w:p w:rsidR="00C103BE" w:rsidRPr="0000423D" w:rsidRDefault="00C103BE" w:rsidP="008A3A33">
      <w:pPr>
        <w:spacing w:after="0" w:line="240" w:lineRule="auto"/>
        <w:jc w:val="both"/>
        <w:rPr>
          <w:color w:val="000000"/>
        </w:rPr>
      </w:pPr>
      <w:r w:rsidRPr="0000423D">
        <w:rPr>
          <w:color w:val="000000"/>
        </w:rPr>
        <w:t>-</w:t>
      </w:r>
      <w:r w:rsidRPr="0000423D">
        <w:rPr>
          <w:color w:val="FFFFFF"/>
        </w:rPr>
        <w:sym w:font="Symbol" w:char="F02D"/>
      </w:r>
      <w:r w:rsidRPr="0000423D">
        <w:rPr>
          <w:color w:val="000000"/>
        </w:rPr>
        <w:t>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работ;</w:t>
      </w:r>
    </w:p>
    <w:p w:rsidR="00C103BE" w:rsidRDefault="00C103BE" w:rsidP="008A3A33">
      <w:pPr>
        <w:spacing w:after="0" w:line="240" w:lineRule="auto"/>
        <w:jc w:val="both"/>
        <w:rPr>
          <w:color w:val="000000"/>
        </w:rPr>
      </w:pPr>
      <w:r w:rsidRPr="0000423D">
        <w:rPr>
          <w:color w:val="000000"/>
        </w:rPr>
        <w:t>-</w:t>
      </w:r>
      <w:r w:rsidRPr="0000423D">
        <w:rPr>
          <w:color w:val="FFFFFF"/>
        </w:rPr>
        <w:sym w:font="Symbol" w:char="F02D"/>
      </w:r>
      <w:r w:rsidRPr="0000423D">
        <w:rPr>
          <w:color w:val="000000"/>
        </w:rPr>
        <w:t>осуществить работы в установленные сроки и с соблюдением согласованного режима проведения работ.</w:t>
      </w:r>
    </w:p>
    <w:p w:rsidR="00C103BE" w:rsidRPr="000271D2" w:rsidRDefault="00C103BE" w:rsidP="008A3A33">
      <w:pPr>
        <w:spacing w:after="0" w:line="240" w:lineRule="auto"/>
        <w:jc w:val="both"/>
        <w:rPr>
          <w:color w:val="000000"/>
          <w:sz w:val="16"/>
          <w:szCs w:val="16"/>
        </w:rPr>
      </w:pPr>
    </w:p>
    <w:p w:rsidR="00C103BE" w:rsidRDefault="00C103BE" w:rsidP="008A3A33">
      <w:pPr>
        <w:spacing w:after="0" w:line="240" w:lineRule="auto"/>
        <w:jc w:val="both"/>
      </w:pPr>
      <w:r w:rsidRPr="0000423D">
        <w:rPr>
          <w:color w:val="000000"/>
        </w:rPr>
        <w:t>Согласие на переустройство и (или) перепланировку получено от совместно проживающих совершеннолетних членов семьи нанимателя жилого помещения по договору социального найма от</w:t>
      </w:r>
      <w:r w:rsidRPr="0000423D">
        <w:t xml:space="preserve">: 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8"/>
        <w:gridCol w:w="406"/>
        <w:gridCol w:w="210"/>
        <w:gridCol w:w="1610"/>
        <w:gridCol w:w="230"/>
        <w:gridCol w:w="708"/>
        <w:gridCol w:w="420"/>
        <w:gridCol w:w="431"/>
        <w:gridCol w:w="850"/>
        <w:gridCol w:w="4820"/>
      </w:tblGrid>
      <w:tr w:rsidR="00C103BE" w:rsidRPr="006C0E3D" w:rsidTr="00B4639C">
        <w:tc>
          <w:tcPr>
            <w:tcW w:w="238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«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10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30" w:type="dxa"/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420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  <w:tc>
          <w:tcPr>
            <w:tcW w:w="431" w:type="dxa"/>
            <w:vAlign w:val="bottom"/>
          </w:tcPr>
          <w:p w:rsidR="00C103BE" w:rsidRPr="006C0E3D" w:rsidRDefault="00C103BE" w:rsidP="00B4639C">
            <w:r w:rsidRPr="006C0E3D">
              <w:t>№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4820" w:type="dxa"/>
            <w:vAlign w:val="bottom"/>
          </w:tcPr>
          <w:p w:rsidR="00C103BE" w:rsidRPr="006C0E3D" w:rsidRDefault="00C103BE" w:rsidP="00B4639C">
            <w:pPr>
              <w:jc w:val="center"/>
            </w:pPr>
          </w:p>
        </w:tc>
      </w:tr>
    </w:tbl>
    <w:p w:rsidR="00C103BE" w:rsidRPr="000271D2" w:rsidRDefault="00C103BE" w:rsidP="005B3D7B">
      <w:pPr>
        <w:jc w:val="both"/>
        <w:rPr>
          <w:sz w:val="16"/>
          <w:szCs w:val="16"/>
        </w:rPr>
      </w:pPr>
    </w:p>
    <w:tbl>
      <w:tblPr>
        <w:tblW w:w="992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468"/>
        <w:gridCol w:w="3283"/>
        <w:gridCol w:w="1344"/>
        <w:gridCol w:w="2266"/>
      </w:tblGrid>
      <w:tr w:rsidR="00C103BE" w:rsidRPr="006C0E3D" w:rsidTr="00B4639C">
        <w:tc>
          <w:tcPr>
            <w:tcW w:w="567" w:type="dxa"/>
          </w:tcPr>
          <w:p w:rsidR="00C103BE" w:rsidRPr="006C0E3D" w:rsidRDefault="00C103BE" w:rsidP="00B4639C">
            <w:pPr>
              <w:jc w:val="center"/>
            </w:pPr>
            <w:r w:rsidRPr="006C0E3D">
              <w:t>П/п</w:t>
            </w:r>
          </w:p>
        </w:tc>
        <w:tc>
          <w:tcPr>
            <w:tcW w:w="2468" w:type="dxa"/>
          </w:tcPr>
          <w:p w:rsidR="00C103BE" w:rsidRPr="006C0E3D" w:rsidRDefault="00C103BE" w:rsidP="00B4639C">
            <w:pPr>
              <w:jc w:val="center"/>
            </w:pPr>
            <w:r w:rsidRPr="006C0E3D">
              <w:t>Фамилия, имя, отчество</w:t>
            </w:r>
          </w:p>
        </w:tc>
        <w:tc>
          <w:tcPr>
            <w:tcW w:w="3283" w:type="dxa"/>
          </w:tcPr>
          <w:p w:rsidR="00C103BE" w:rsidRPr="006C0E3D" w:rsidRDefault="00C103BE" w:rsidP="00B4639C">
            <w:pPr>
              <w:jc w:val="center"/>
            </w:pPr>
            <w:r w:rsidRPr="006C0E3D">
              <w:rPr>
                <w:sz w:val="18"/>
                <w:szCs w:val="18"/>
              </w:rPr>
              <w:t>Документ, удостоверяющий личность</w:t>
            </w:r>
            <w:r w:rsidRPr="006C0E3D">
              <w:t xml:space="preserve"> (серия, номер, кем и когда выдан)</w:t>
            </w:r>
          </w:p>
        </w:tc>
        <w:tc>
          <w:tcPr>
            <w:tcW w:w="1344" w:type="dxa"/>
          </w:tcPr>
          <w:p w:rsidR="00C103BE" w:rsidRPr="006C0E3D" w:rsidRDefault="00C103BE" w:rsidP="00B4639C">
            <w:pPr>
              <w:jc w:val="center"/>
            </w:pPr>
            <w:r w:rsidRPr="006C0E3D">
              <w:t>Подпись*</w:t>
            </w:r>
          </w:p>
        </w:tc>
        <w:tc>
          <w:tcPr>
            <w:tcW w:w="2266" w:type="dxa"/>
          </w:tcPr>
          <w:p w:rsidR="00C103BE" w:rsidRPr="006C0E3D" w:rsidRDefault="00C103BE" w:rsidP="00B4639C">
            <w:pPr>
              <w:jc w:val="center"/>
            </w:pPr>
            <w:r w:rsidRPr="006C0E3D">
              <w:t>Отметка о нотариальном заверении подписей лиц</w:t>
            </w:r>
          </w:p>
        </w:tc>
      </w:tr>
      <w:tr w:rsidR="00C103BE" w:rsidRPr="006C0E3D" w:rsidTr="00B4639C">
        <w:tc>
          <w:tcPr>
            <w:tcW w:w="567" w:type="dxa"/>
            <w:vAlign w:val="center"/>
          </w:tcPr>
          <w:p w:rsidR="00C103BE" w:rsidRPr="006C0E3D" w:rsidRDefault="00C103BE" w:rsidP="00B4639C">
            <w:pPr>
              <w:jc w:val="center"/>
            </w:pPr>
            <w:r w:rsidRPr="006C0E3D">
              <w:t>1</w:t>
            </w:r>
          </w:p>
        </w:tc>
        <w:tc>
          <w:tcPr>
            <w:tcW w:w="2468" w:type="dxa"/>
            <w:vAlign w:val="center"/>
          </w:tcPr>
          <w:p w:rsidR="00C103BE" w:rsidRPr="006C0E3D" w:rsidRDefault="00C103BE" w:rsidP="00B4639C">
            <w:pPr>
              <w:jc w:val="center"/>
            </w:pPr>
            <w:r w:rsidRPr="006C0E3D">
              <w:t>2</w:t>
            </w:r>
          </w:p>
        </w:tc>
        <w:tc>
          <w:tcPr>
            <w:tcW w:w="3283" w:type="dxa"/>
            <w:vAlign w:val="center"/>
          </w:tcPr>
          <w:p w:rsidR="00C103BE" w:rsidRPr="006C0E3D" w:rsidRDefault="00C103BE" w:rsidP="00B4639C">
            <w:pPr>
              <w:jc w:val="center"/>
            </w:pPr>
            <w:r w:rsidRPr="006C0E3D">
              <w:t>3</w:t>
            </w:r>
          </w:p>
        </w:tc>
        <w:tc>
          <w:tcPr>
            <w:tcW w:w="1344" w:type="dxa"/>
            <w:vAlign w:val="center"/>
          </w:tcPr>
          <w:p w:rsidR="00C103BE" w:rsidRPr="006C0E3D" w:rsidRDefault="00C103BE" w:rsidP="00B4639C">
            <w:pPr>
              <w:jc w:val="center"/>
            </w:pPr>
            <w:r w:rsidRPr="006C0E3D">
              <w:t>4</w:t>
            </w:r>
          </w:p>
        </w:tc>
        <w:tc>
          <w:tcPr>
            <w:tcW w:w="2266" w:type="dxa"/>
            <w:vAlign w:val="center"/>
          </w:tcPr>
          <w:p w:rsidR="00C103BE" w:rsidRPr="006C0E3D" w:rsidRDefault="00C103BE" w:rsidP="00B4639C">
            <w:pPr>
              <w:jc w:val="center"/>
            </w:pPr>
            <w:r w:rsidRPr="006C0E3D">
              <w:t>5</w:t>
            </w:r>
          </w:p>
        </w:tc>
      </w:tr>
      <w:tr w:rsidR="00C103BE" w:rsidRPr="006C0E3D" w:rsidTr="00B4639C">
        <w:tc>
          <w:tcPr>
            <w:tcW w:w="567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468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283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1344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266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</w:tr>
      <w:tr w:rsidR="00C103BE" w:rsidRPr="006C0E3D" w:rsidTr="00B4639C">
        <w:tc>
          <w:tcPr>
            <w:tcW w:w="567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468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283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1344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266" w:type="dxa"/>
            <w:vAlign w:val="center"/>
          </w:tcPr>
          <w:p w:rsidR="00C103BE" w:rsidRPr="006C0E3D" w:rsidRDefault="00C103BE" w:rsidP="00B4639C">
            <w:pPr>
              <w:jc w:val="center"/>
            </w:pPr>
          </w:p>
        </w:tc>
      </w:tr>
    </w:tbl>
    <w:p w:rsidR="00C103BE" w:rsidRPr="0000423D" w:rsidRDefault="00C103BE" w:rsidP="005B3D7B">
      <w:pPr>
        <w:jc w:val="both"/>
        <w:rPr>
          <w:color w:val="000000"/>
          <w:sz w:val="14"/>
          <w:szCs w:val="14"/>
        </w:rPr>
      </w:pPr>
      <w:r w:rsidRPr="0000423D">
        <w:rPr>
          <w:color w:val="000000"/>
          <w:sz w:val="14"/>
          <w:szCs w:val="14"/>
        </w:rPr>
        <w:t>*Подписи ставятся в присутствии должностного лица, принимающего документы. В ином случае представляется оформленное в письменном виде согласие члена семьи, заверенное нотариально, с проставлением отметки об этом в графе 5.</w:t>
      </w:r>
    </w:p>
    <w:p w:rsidR="00C103BE" w:rsidRPr="009F1036" w:rsidRDefault="00C103BE" w:rsidP="005B3D7B">
      <w:pPr>
        <w:rPr>
          <w:color w:val="000000"/>
        </w:rPr>
      </w:pPr>
      <w:r w:rsidRPr="009F1036">
        <w:rPr>
          <w:color w:val="000000"/>
        </w:rPr>
        <w:t>К заявлению прилагаются следующие документы: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6"/>
        <w:gridCol w:w="6662"/>
        <w:gridCol w:w="2835"/>
      </w:tblGrid>
      <w:tr w:rsidR="00C103BE" w:rsidRPr="006C0E3D" w:rsidTr="00B4639C">
        <w:tc>
          <w:tcPr>
            <w:tcW w:w="426" w:type="dxa"/>
            <w:vAlign w:val="bottom"/>
          </w:tcPr>
          <w:p w:rsidR="00C103BE" w:rsidRPr="006C0E3D" w:rsidRDefault="00C103BE" w:rsidP="00B4639C">
            <w:r w:rsidRPr="006C0E3D">
              <w:t>1)</w:t>
            </w:r>
          </w:p>
        </w:tc>
        <w:tc>
          <w:tcPr>
            <w:tcW w:w="9497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both"/>
            </w:pPr>
            <w:r w:rsidRPr="006C0E3D">
              <w:t>Копия паспорта, свидетельство о государственной регистрации права</w:t>
            </w:r>
          </w:p>
        </w:tc>
      </w:tr>
      <w:tr w:rsidR="00C103BE" w:rsidRPr="006C0E3D" w:rsidTr="00B4639C">
        <w:tc>
          <w:tcPr>
            <w:tcW w:w="7088" w:type="dxa"/>
            <w:gridSpan w:val="2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right"/>
            </w:pPr>
          </w:p>
        </w:tc>
        <w:tc>
          <w:tcPr>
            <w:tcW w:w="2835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на_____листе(ах) в_____экз.</w:t>
            </w:r>
          </w:p>
        </w:tc>
      </w:tr>
      <w:tr w:rsidR="00C103BE" w:rsidRPr="006C0E3D" w:rsidTr="00B4639C">
        <w:tc>
          <w:tcPr>
            <w:tcW w:w="9923" w:type="dxa"/>
            <w:gridSpan w:val="3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(указывается вид и реквизиты правоустанавливающего документа на переустраиваемое и (или) перепланируемое жилое помещение)</w:t>
            </w:r>
          </w:p>
        </w:tc>
      </w:tr>
    </w:tbl>
    <w:p w:rsidR="00C103BE" w:rsidRPr="0000423D" w:rsidRDefault="00C103BE" w:rsidP="008A3A33">
      <w:pPr>
        <w:spacing w:after="0" w:line="240" w:lineRule="auto"/>
        <w:jc w:val="both"/>
      </w:pPr>
      <w:r w:rsidRPr="0000423D">
        <w:t>2)</w:t>
      </w:r>
      <w:r w:rsidRPr="0000423D">
        <w:rPr>
          <w:color w:val="FFFFFF"/>
        </w:rPr>
        <w:sym w:font="Symbol" w:char="F02D"/>
      </w:r>
      <w:r w:rsidRPr="0000423D">
        <w:t xml:space="preserve">Проект (проектная документация) переустройства и (или) перепланировки жилого помещения </w:t>
      </w:r>
      <w:r>
        <w:t xml:space="preserve">                   на___Х__листе(ах) в 2 экз.;</w:t>
      </w:r>
    </w:p>
    <w:p w:rsidR="00C103BE" w:rsidRPr="0000423D" w:rsidRDefault="00C103BE" w:rsidP="008A3A33">
      <w:pPr>
        <w:spacing w:after="0" w:line="240" w:lineRule="auto"/>
        <w:jc w:val="both"/>
      </w:pPr>
      <w:r w:rsidRPr="0000423D">
        <w:t>3)</w:t>
      </w:r>
      <w:r w:rsidRPr="0000423D">
        <w:rPr>
          <w:color w:val="FFFFFF"/>
        </w:rPr>
        <w:sym w:font="Symbol" w:char="F02D"/>
      </w:r>
      <w:r w:rsidRPr="0000423D">
        <w:t>Технический паспорт переустраиваемого и (или) пере</w:t>
      </w:r>
      <w:r>
        <w:t xml:space="preserve">планируемого жилого </w:t>
      </w:r>
      <w:r w:rsidRPr="0000423D">
        <w:t xml:space="preserve">помещения </w:t>
      </w:r>
      <w:r>
        <w:t xml:space="preserve">                     на___Х__листе(ах) в__Х___экз.;</w:t>
      </w:r>
    </w:p>
    <w:p w:rsidR="00C103BE" w:rsidRPr="0000423D" w:rsidRDefault="00C103BE" w:rsidP="008A3A33">
      <w:pPr>
        <w:spacing w:after="0" w:line="240" w:lineRule="auto"/>
        <w:jc w:val="both"/>
      </w:pPr>
      <w:r w:rsidRPr="0000423D">
        <w:t>4)</w:t>
      </w:r>
      <w:r w:rsidRPr="0000423D">
        <w:rPr>
          <w:color w:val="FFFFFF"/>
        </w:rPr>
        <w:sym w:font="Symbol" w:char="F02D"/>
      </w:r>
      <w:r w:rsidRPr="0000423D">
        <w:t xml:space="preserve">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 (представляется в случаях, если такое жилое помещение или дом, в котором оно находится, является памятником архитектуры, истории или культуры) </w:t>
      </w:r>
      <w:r>
        <w:t>на_____листе(ах) в_____экз.;</w:t>
      </w:r>
    </w:p>
    <w:p w:rsidR="00C103BE" w:rsidRPr="0000423D" w:rsidRDefault="00C103BE" w:rsidP="008A3A33">
      <w:pPr>
        <w:spacing w:after="0" w:line="240" w:lineRule="auto"/>
        <w:jc w:val="both"/>
      </w:pPr>
      <w:r w:rsidRPr="0000423D">
        <w:t>5)</w:t>
      </w:r>
      <w:r w:rsidRPr="0000423D">
        <w:rPr>
          <w:color w:val="FFFFFF"/>
        </w:rPr>
        <w:sym w:font="Symbol" w:char="F02D"/>
      </w:r>
      <w:r w:rsidRPr="0000423D">
        <w:rPr>
          <w:color w:val="000000"/>
        </w:rPr>
        <w:t>Документы, подтверждающие согласие временно отсутствующих членов семьи нанимателя на переустройство и (или) перепланировку жилого</w:t>
      </w:r>
      <w:r w:rsidRPr="0000423D">
        <w:t xml:space="preserve"> помещения </w:t>
      </w:r>
      <w:r>
        <w:t>на_____листе(ах) в_____экз.;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68"/>
        <w:gridCol w:w="7655"/>
      </w:tblGrid>
      <w:tr w:rsidR="00C103BE" w:rsidRPr="006C0E3D" w:rsidTr="00B4639C">
        <w:tc>
          <w:tcPr>
            <w:tcW w:w="2268" w:type="dxa"/>
            <w:vAlign w:val="bottom"/>
          </w:tcPr>
          <w:p w:rsidR="00C103BE" w:rsidRPr="006C0E3D" w:rsidRDefault="00C103BE" w:rsidP="00B4639C">
            <w:r w:rsidRPr="006C0E3D">
              <w:t>6)</w:t>
            </w:r>
            <w:r w:rsidRPr="006C0E3D">
              <w:rPr>
                <w:color w:val="FFFFFF"/>
              </w:rPr>
              <w:sym w:font="Symbol" w:char="F02D"/>
            </w:r>
            <w:r w:rsidRPr="006C0E3D">
              <w:t>Иные документы:</w:t>
            </w:r>
          </w:p>
        </w:tc>
        <w:tc>
          <w:tcPr>
            <w:tcW w:w="7655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both"/>
            </w:pPr>
          </w:p>
        </w:tc>
      </w:tr>
      <w:tr w:rsidR="00C103BE" w:rsidRPr="006C0E3D" w:rsidTr="00B4639C">
        <w:tc>
          <w:tcPr>
            <w:tcW w:w="2268" w:type="dxa"/>
            <w:vAlign w:val="bottom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7655" w:type="dxa"/>
            <w:tcBorders>
              <w:top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(доверенности, выписки из уставов и др.)</w:t>
            </w:r>
          </w:p>
        </w:tc>
      </w:tr>
      <w:tr w:rsidR="00C103BE" w:rsidRPr="006C0E3D" w:rsidTr="00B4639C">
        <w:tc>
          <w:tcPr>
            <w:tcW w:w="9923" w:type="dxa"/>
            <w:gridSpan w:val="2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both"/>
            </w:pPr>
          </w:p>
        </w:tc>
      </w:tr>
    </w:tbl>
    <w:p w:rsidR="00C103BE" w:rsidRPr="0057230A" w:rsidRDefault="00C103BE" w:rsidP="005B3D7B">
      <w:r w:rsidRPr="001C6DD3">
        <w:t>Подписи лиц, подавших заявление*: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8"/>
        <w:gridCol w:w="406"/>
        <w:gridCol w:w="210"/>
        <w:gridCol w:w="1610"/>
        <w:gridCol w:w="371"/>
        <w:gridCol w:w="567"/>
        <w:gridCol w:w="420"/>
        <w:gridCol w:w="2295"/>
        <w:gridCol w:w="224"/>
        <w:gridCol w:w="3582"/>
      </w:tblGrid>
      <w:tr w:rsidR="00C103BE" w:rsidRPr="006C0E3D" w:rsidTr="00B4639C">
        <w:tc>
          <w:tcPr>
            <w:tcW w:w="238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«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10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71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  <w:tc>
          <w:tcPr>
            <w:tcW w:w="420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24" w:type="dxa"/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582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</w:tr>
      <w:tr w:rsidR="00C103BE" w:rsidRPr="006C0E3D" w:rsidTr="00B4639C">
        <w:tc>
          <w:tcPr>
            <w:tcW w:w="238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406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0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1610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(дата)</w:t>
            </w:r>
          </w:p>
        </w:tc>
        <w:tc>
          <w:tcPr>
            <w:tcW w:w="371" w:type="dxa"/>
          </w:tcPr>
          <w:p w:rsidR="00C103BE" w:rsidRPr="006C0E3D" w:rsidRDefault="00C103BE" w:rsidP="00B4639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420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2295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 заявителя)</w:t>
            </w:r>
          </w:p>
        </w:tc>
        <w:tc>
          <w:tcPr>
            <w:tcW w:w="224" w:type="dxa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82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(расшифровка подписи заявителя)</w:t>
            </w:r>
          </w:p>
        </w:tc>
      </w:tr>
    </w:tbl>
    <w:p w:rsidR="00C103BE" w:rsidRDefault="00C103BE" w:rsidP="005B3D7B"/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8"/>
        <w:gridCol w:w="406"/>
        <w:gridCol w:w="210"/>
        <w:gridCol w:w="1610"/>
        <w:gridCol w:w="371"/>
        <w:gridCol w:w="567"/>
        <w:gridCol w:w="420"/>
        <w:gridCol w:w="2295"/>
        <w:gridCol w:w="224"/>
        <w:gridCol w:w="3582"/>
      </w:tblGrid>
      <w:tr w:rsidR="00C103BE" w:rsidRPr="006C0E3D" w:rsidTr="00B4639C">
        <w:tc>
          <w:tcPr>
            <w:tcW w:w="238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«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10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71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  <w:tc>
          <w:tcPr>
            <w:tcW w:w="420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24" w:type="dxa"/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582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</w:tr>
      <w:tr w:rsidR="00C103BE" w:rsidRPr="006C0E3D" w:rsidTr="00B4639C">
        <w:tc>
          <w:tcPr>
            <w:tcW w:w="238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406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0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1610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(дата)</w:t>
            </w:r>
          </w:p>
        </w:tc>
        <w:tc>
          <w:tcPr>
            <w:tcW w:w="371" w:type="dxa"/>
          </w:tcPr>
          <w:p w:rsidR="00C103BE" w:rsidRPr="006C0E3D" w:rsidRDefault="00C103BE" w:rsidP="00B4639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420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2295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 заявителя)</w:t>
            </w:r>
          </w:p>
        </w:tc>
        <w:tc>
          <w:tcPr>
            <w:tcW w:w="224" w:type="dxa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82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(расшифровка подписи заявителя)</w:t>
            </w:r>
          </w:p>
        </w:tc>
      </w:tr>
    </w:tbl>
    <w:p w:rsidR="00C103BE" w:rsidRDefault="00C103BE" w:rsidP="005B3D7B"/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8"/>
        <w:gridCol w:w="406"/>
        <w:gridCol w:w="210"/>
        <w:gridCol w:w="1610"/>
        <w:gridCol w:w="371"/>
        <w:gridCol w:w="567"/>
        <w:gridCol w:w="420"/>
        <w:gridCol w:w="2295"/>
        <w:gridCol w:w="224"/>
        <w:gridCol w:w="3582"/>
      </w:tblGrid>
      <w:tr w:rsidR="00C103BE" w:rsidRPr="006C0E3D" w:rsidTr="00B4639C">
        <w:tc>
          <w:tcPr>
            <w:tcW w:w="238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«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10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71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  <w:tc>
          <w:tcPr>
            <w:tcW w:w="420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24" w:type="dxa"/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582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</w:tr>
      <w:tr w:rsidR="00C103BE" w:rsidRPr="006C0E3D" w:rsidTr="00B4639C">
        <w:tc>
          <w:tcPr>
            <w:tcW w:w="238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406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0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1610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(дата)</w:t>
            </w:r>
          </w:p>
        </w:tc>
        <w:tc>
          <w:tcPr>
            <w:tcW w:w="371" w:type="dxa"/>
          </w:tcPr>
          <w:p w:rsidR="00C103BE" w:rsidRPr="006C0E3D" w:rsidRDefault="00C103BE" w:rsidP="00B4639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420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2295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 заявителя)</w:t>
            </w:r>
          </w:p>
        </w:tc>
        <w:tc>
          <w:tcPr>
            <w:tcW w:w="224" w:type="dxa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82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(расшифровка подписи заявителя)</w:t>
            </w:r>
          </w:p>
        </w:tc>
      </w:tr>
    </w:tbl>
    <w:p w:rsidR="00C103BE" w:rsidRDefault="00C103BE" w:rsidP="005B3D7B"/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8"/>
        <w:gridCol w:w="406"/>
        <w:gridCol w:w="210"/>
        <w:gridCol w:w="1610"/>
        <w:gridCol w:w="371"/>
        <w:gridCol w:w="567"/>
        <w:gridCol w:w="420"/>
        <w:gridCol w:w="2295"/>
        <w:gridCol w:w="224"/>
        <w:gridCol w:w="3582"/>
      </w:tblGrid>
      <w:tr w:rsidR="00C103BE" w:rsidRPr="006C0E3D" w:rsidTr="00B4639C">
        <w:tc>
          <w:tcPr>
            <w:tcW w:w="238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«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10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71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  <w:tc>
          <w:tcPr>
            <w:tcW w:w="420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24" w:type="dxa"/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3582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</w:tr>
      <w:tr w:rsidR="00C103BE" w:rsidRPr="006C0E3D" w:rsidTr="00B4639C">
        <w:tc>
          <w:tcPr>
            <w:tcW w:w="238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406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0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1610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(дата)</w:t>
            </w:r>
          </w:p>
        </w:tc>
        <w:tc>
          <w:tcPr>
            <w:tcW w:w="371" w:type="dxa"/>
          </w:tcPr>
          <w:p w:rsidR="00C103BE" w:rsidRPr="006C0E3D" w:rsidRDefault="00C103BE" w:rsidP="00B4639C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420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2295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 заявителя)</w:t>
            </w:r>
          </w:p>
        </w:tc>
        <w:tc>
          <w:tcPr>
            <w:tcW w:w="224" w:type="dxa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82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(расшифровка подписи заявителя)</w:t>
            </w:r>
          </w:p>
        </w:tc>
      </w:tr>
    </w:tbl>
    <w:p w:rsidR="00C103BE" w:rsidRPr="001C6DD3" w:rsidRDefault="00C103BE" w:rsidP="005B3D7B"/>
    <w:p w:rsidR="00C103BE" w:rsidRPr="005306A1" w:rsidRDefault="00C103BE" w:rsidP="005B3D7B">
      <w:pPr>
        <w:jc w:val="both"/>
        <w:rPr>
          <w:sz w:val="14"/>
          <w:szCs w:val="14"/>
        </w:rPr>
      </w:pPr>
      <w:r w:rsidRPr="005306A1">
        <w:rPr>
          <w:sz w:val="14"/>
          <w:szCs w:val="14"/>
        </w:rPr>
        <w:t>*При пользовании жилыми помещениями на основании договора социального найма заявление подписывается нанимателем, указанным в договоре в качестве стороны, при пользовании помещением на основании договора аренды – арендатором, при пользовании жилым помещением на праве собственности – собственником (собственниками)</w:t>
      </w:r>
    </w:p>
    <w:p w:rsidR="00C103BE" w:rsidRPr="00054AB8" w:rsidRDefault="00C103BE" w:rsidP="005B3D7B">
      <w:pPr>
        <w:rPr>
          <w:sz w:val="14"/>
          <w:szCs w:val="14"/>
        </w:rPr>
      </w:pPr>
      <w:r w:rsidRPr="00054AB8">
        <w:rPr>
          <w:sz w:val="14"/>
          <w:szCs w:val="14"/>
        </w:rPr>
        <w:t>_______________________________________________________________________________________________</w:t>
      </w:r>
      <w:r>
        <w:rPr>
          <w:sz w:val="14"/>
          <w:szCs w:val="14"/>
        </w:rPr>
        <w:t>__________________________________________</w:t>
      </w:r>
      <w:r w:rsidRPr="00054AB8">
        <w:rPr>
          <w:sz w:val="14"/>
          <w:szCs w:val="14"/>
        </w:rPr>
        <w:t>____</w:t>
      </w:r>
    </w:p>
    <w:p w:rsidR="00C103BE" w:rsidRPr="009F1036" w:rsidRDefault="00C103BE" w:rsidP="005B3D7B">
      <w:pPr>
        <w:jc w:val="center"/>
        <w:rPr>
          <w:sz w:val="12"/>
          <w:szCs w:val="12"/>
        </w:rPr>
      </w:pPr>
      <w:r w:rsidRPr="009F1036">
        <w:rPr>
          <w:sz w:val="12"/>
          <w:szCs w:val="12"/>
        </w:rPr>
        <w:t>(следующие позиции заполняются должностным лицом, принявшим заявление)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94"/>
        <w:gridCol w:w="420"/>
        <w:gridCol w:w="996"/>
        <w:gridCol w:w="283"/>
        <w:gridCol w:w="464"/>
        <w:gridCol w:w="253"/>
        <w:gridCol w:w="1979"/>
        <w:gridCol w:w="283"/>
        <w:gridCol w:w="567"/>
        <w:gridCol w:w="284"/>
      </w:tblGrid>
      <w:tr w:rsidR="00C103BE" w:rsidRPr="006C0E3D" w:rsidTr="00B4639C">
        <w:tc>
          <w:tcPr>
            <w:tcW w:w="5810" w:type="dxa"/>
            <w:gridSpan w:val="3"/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</w:pPr>
            <w:r w:rsidRPr="006C0E3D">
              <w:t>Документы представлены на приеме</w:t>
            </w:r>
          </w:p>
        </w:tc>
        <w:tc>
          <w:tcPr>
            <w:tcW w:w="283" w:type="dxa"/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  <w:jc w:val="right"/>
            </w:pPr>
            <w:r w:rsidRPr="006C0E3D">
              <w:t>«</w:t>
            </w:r>
          </w:p>
        </w:tc>
        <w:tc>
          <w:tcPr>
            <w:tcW w:w="464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53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979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83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  <w:tc>
          <w:tcPr>
            <w:tcW w:w="284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</w:tr>
      <w:tr w:rsidR="00C103BE" w:rsidRPr="006C0E3D" w:rsidTr="00B4639C">
        <w:tc>
          <w:tcPr>
            <w:tcW w:w="4814" w:type="dxa"/>
            <w:gridSpan w:val="2"/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</w:pPr>
            <w:r w:rsidRPr="006C0E3D">
              <w:t>Входящий номер регистрации заявления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</w:pPr>
          </w:p>
        </w:tc>
        <w:tc>
          <w:tcPr>
            <w:tcW w:w="4113" w:type="dxa"/>
            <w:gridSpan w:val="7"/>
            <w:vAlign w:val="bottom"/>
          </w:tcPr>
          <w:p w:rsidR="00C103BE" w:rsidRPr="006C0E3D" w:rsidRDefault="00C103BE" w:rsidP="00B4639C">
            <w:pPr>
              <w:jc w:val="center"/>
            </w:pPr>
          </w:p>
        </w:tc>
      </w:tr>
      <w:tr w:rsidR="00C103BE" w:rsidRPr="006C0E3D" w:rsidTr="00B4639C">
        <w:tc>
          <w:tcPr>
            <w:tcW w:w="4394" w:type="dxa"/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</w:pPr>
            <w:r w:rsidRPr="006C0E3D">
              <w:t>Выдана расписка в получении документов</w:t>
            </w:r>
          </w:p>
        </w:tc>
        <w:tc>
          <w:tcPr>
            <w:tcW w:w="420" w:type="dxa"/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</w:pPr>
            <w:r w:rsidRPr="006C0E3D">
              <w:t>№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</w:pPr>
          </w:p>
        </w:tc>
        <w:tc>
          <w:tcPr>
            <w:tcW w:w="283" w:type="dxa"/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  <w:jc w:val="right"/>
            </w:pPr>
            <w:r w:rsidRPr="006C0E3D">
              <w:t>«</w:t>
            </w:r>
          </w:p>
        </w:tc>
        <w:tc>
          <w:tcPr>
            <w:tcW w:w="464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53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979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83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  <w:tc>
          <w:tcPr>
            <w:tcW w:w="284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</w:tr>
      <w:tr w:rsidR="00C103BE" w:rsidRPr="006C0E3D" w:rsidTr="00B4639C">
        <w:tc>
          <w:tcPr>
            <w:tcW w:w="5810" w:type="dxa"/>
            <w:gridSpan w:val="3"/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</w:pPr>
            <w:r w:rsidRPr="006C0E3D">
              <w:t>Расписку получил:</w:t>
            </w:r>
          </w:p>
        </w:tc>
        <w:tc>
          <w:tcPr>
            <w:tcW w:w="283" w:type="dxa"/>
            <w:vAlign w:val="bottom"/>
          </w:tcPr>
          <w:p w:rsidR="00C103BE" w:rsidRPr="006C0E3D" w:rsidRDefault="00C103BE" w:rsidP="00B4639C">
            <w:pPr>
              <w:tabs>
                <w:tab w:val="right" w:pos="6096"/>
              </w:tabs>
              <w:jc w:val="right"/>
            </w:pPr>
            <w:r w:rsidRPr="006C0E3D">
              <w:t>«</w:t>
            </w:r>
          </w:p>
        </w:tc>
        <w:tc>
          <w:tcPr>
            <w:tcW w:w="46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53" w:type="dxa"/>
            <w:vAlign w:val="bottom"/>
          </w:tcPr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  <w:tc>
          <w:tcPr>
            <w:tcW w:w="283" w:type="dxa"/>
            <w:vAlign w:val="bottom"/>
          </w:tcPr>
          <w:p w:rsidR="00C103BE" w:rsidRPr="006C0E3D" w:rsidRDefault="00C103BE" w:rsidP="00B4639C">
            <w:pPr>
              <w:jc w:val="right"/>
            </w:pPr>
            <w:r w:rsidRPr="006C0E3D">
              <w:t>20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  <w:tc>
          <w:tcPr>
            <w:tcW w:w="284" w:type="dxa"/>
            <w:vAlign w:val="bottom"/>
          </w:tcPr>
          <w:p w:rsidR="00C103BE" w:rsidRPr="006C0E3D" w:rsidRDefault="00C103BE" w:rsidP="00B4639C">
            <w:r w:rsidRPr="006C0E3D">
              <w:t>г.</w:t>
            </w:r>
          </w:p>
        </w:tc>
      </w:tr>
      <w:tr w:rsidR="00C103BE" w:rsidRPr="006C0E3D" w:rsidTr="00B4639C">
        <w:tc>
          <w:tcPr>
            <w:tcW w:w="6810" w:type="dxa"/>
            <w:gridSpan w:val="6"/>
            <w:vAlign w:val="bottom"/>
          </w:tcPr>
          <w:p w:rsidR="00C103BE" w:rsidRPr="006C0E3D" w:rsidRDefault="00C103BE" w:rsidP="00B4639C"/>
        </w:tc>
        <w:tc>
          <w:tcPr>
            <w:tcW w:w="3113" w:type="dxa"/>
            <w:gridSpan w:val="4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/>
        </w:tc>
      </w:tr>
      <w:tr w:rsidR="00C103BE" w:rsidRPr="006C0E3D" w:rsidTr="00B4639C">
        <w:tc>
          <w:tcPr>
            <w:tcW w:w="6810" w:type="dxa"/>
            <w:gridSpan w:val="6"/>
            <w:vAlign w:val="bottom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3113" w:type="dxa"/>
            <w:gridSpan w:val="4"/>
            <w:tcBorders>
              <w:top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 заявителя)</w:t>
            </w:r>
          </w:p>
        </w:tc>
      </w:tr>
      <w:tr w:rsidR="00C103BE" w:rsidRPr="006C0E3D" w:rsidTr="00B4639C">
        <w:tc>
          <w:tcPr>
            <w:tcW w:w="5810" w:type="dxa"/>
            <w:gridSpan w:val="3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16"/>
                <w:szCs w:val="16"/>
              </w:rPr>
            </w:pPr>
            <w:r w:rsidRPr="006C0E3D">
              <w:rPr>
                <w:sz w:val="16"/>
                <w:szCs w:val="16"/>
              </w:rPr>
              <w:t>Главный специалист сектора градостроительного развития/Иванов И. И./</w:t>
            </w:r>
          </w:p>
        </w:tc>
        <w:tc>
          <w:tcPr>
            <w:tcW w:w="1000" w:type="dxa"/>
            <w:gridSpan w:val="3"/>
            <w:vAlign w:val="bottom"/>
          </w:tcPr>
          <w:p w:rsidR="00C103BE" w:rsidRPr="006C0E3D" w:rsidRDefault="00C103BE" w:rsidP="00B4639C"/>
        </w:tc>
        <w:tc>
          <w:tcPr>
            <w:tcW w:w="3113" w:type="dxa"/>
            <w:gridSpan w:val="4"/>
            <w:tcBorders>
              <w:bottom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</w:pPr>
          </w:p>
        </w:tc>
      </w:tr>
      <w:tr w:rsidR="00C103BE" w:rsidRPr="006C0E3D" w:rsidTr="00B4639C">
        <w:tc>
          <w:tcPr>
            <w:tcW w:w="5810" w:type="dxa"/>
            <w:gridSpan w:val="3"/>
            <w:tcBorders>
              <w:top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(должность, Ф. И. О. должностного лица, принявшего заявление)</w:t>
            </w:r>
          </w:p>
        </w:tc>
        <w:tc>
          <w:tcPr>
            <w:tcW w:w="1000" w:type="dxa"/>
            <w:gridSpan w:val="3"/>
            <w:vAlign w:val="bottom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113" w:type="dxa"/>
            <w:gridSpan w:val="4"/>
            <w:tcBorders>
              <w:top w:val="single" w:sz="4" w:space="0" w:color="auto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(подпись)</w:t>
            </w:r>
          </w:p>
        </w:tc>
      </w:tr>
    </w:tbl>
    <w:p w:rsidR="00C103BE" w:rsidRPr="00974775" w:rsidRDefault="00C103BE" w:rsidP="005B3D7B"/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5B3D7B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№3</w:t>
      </w:r>
    </w:p>
    <w:p w:rsidR="00C103BE" w:rsidRDefault="00C103BE" w:rsidP="005B3D7B">
      <w:pPr>
        <w:spacing w:after="0" w:line="240" w:lineRule="auto"/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УТВЕРЖДЕНА</w:t>
      </w:r>
    </w:p>
    <w:p w:rsidR="00C103BE" w:rsidRPr="0094073F" w:rsidRDefault="00C103BE" w:rsidP="005B3D7B">
      <w:pPr>
        <w:spacing w:after="0" w:line="240" w:lineRule="auto"/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Постановлением Правительства Российской Федерации</w:t>
      </w:r>
      <w:r>
        <w:rPr>
          <w:sz w:val="24"/>
          <w:szCs w:val="24"/>
        </w:rPr>
        <w:br/>
        <w:t>от 28.04.2005 № 266</w:t>
      </w:r>
    </w:p>
    <w:p w:rsidR="00C103BE" w:rsidRDefault="00C103BE" w:rsidP="008A3A33">
      <w:pPr>
        <w:spacing w:after="0" w:line="240" w:lineRule="auto"/>
        <w:ind w:left="5529"/>
      </w:pPr>
      <w:r w:rsidRPr="0094073F">
        <w:t>(</w:t>
      </w:r>
      <w:r>
        <w:t>в ред. Постановления Правительства РФ</w:t>
      </w:r>
      <w:r>
        <w:br/>
        <w:t>от 21.09.2005 №578)</w:t>
      </w:r>
    </w:p>
    <w:p w:rsidR="00C103BE" w:rsidRDefault="00C103BE" w:rsidP="008A3A33">
      <w:pPr>
        <w:spacing w:after="0" w:line="240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Форма документа, подтверждающего принятие решения</w:t>
      </w:r>
      <w:r>
        <w:rPr>
          <w:b/>
          <w:bCs/>
          <w:sz w:val="26"/>
          <w:szCs w:val="26"/>
        </w:rPr>
        <w:br/>
        <w:t>о согласовании переустройства и (или) перепланировки</w:t>
      </w:r>
      <w:r>
        <w:rPr>
          <w:b/>
          <w:bCs/>
          <w:sz w:val="26"/>
          <w:szCs w:val="26"/>
        </w:rPr>
        <w:br/>
        <w:t>жилого помещения</w:t>
      </w:r>
    </w:p>
    <w:p w:rsidR="00C103BE" w:rsidRDefault="00C103BE" w:rsidP="005B3D7B">
      <w:pPr>
        <w:rPr>
          <w:sz w:val="24"/>
          <w:szCs w:val="24"/>
        </w:rPr>
      </w:pPr>
      <w:r>
        <w:rPr>
          <w:sz w:val="24"/>
          <w:szCs w:val="24"/>
        </w:rPr>
        <w:t>(Бланк органа,</w:t>
      </w:r>
      <w:r>
        <w:rPr>
          <w:sz w:val="24"/>
          <w:szCs w:val="24"/>
        </w:rPr>
        <w:br/>
        <w:t>осуществляющего</w:t>
      </w:r>
      <w:r>
        <w:rPr>
          <w:sz w:val="24"/>
          <w:szCs w:val="24"/>
        </w:rPr>
        <w:br/>
        <w:t>согласование)</w:t>
      </w:r>
    </w:p>
    <w:p w:rsidR="00C103BE" w:rsidRDefault="00C103BE" w:rsidP="008A3A33">
      <w:pPr>
        <w:spacing w:after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РЕШЕНИЕ</w:t>
      </w:r>
      <w:r>
        <w:rPr>
          <w:sz w:val="26"/>
          <w:szCs w:val="26"/>
        </w:rPr>
        <w:br/>
        <w:t>о согласовании переустройства и (или) перепланировки жилого помещения</w:t>
      </w:r>
    </w:p>
    <w:p w:rsidR="00C103BE" w:rsidRDefault="00C103BE" w:rsidP="008A3A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 связи с обращением  </w:t>
      </w:r>
    </w:p>
    <w:p w:rsidR="00C103BE" w:rsidRDefault="00C103BE" w:rsidP="008A3A33">
      <w:pPr>
        <w:pBdr>
          <w:top w:val="single" w:sz="4" w:space="1" w:color="auto"/>
        </w:pBdr>
        <w:spacing w:after="0" w:line="240" w:lineRule="auto"/>
        <w:ind w:left="2381"/>
        <w:jc w:val="center"/>
      </w:pPr>
      <w:r>
        <w:t>(Ф.И.О. физического лица, наименование юридического лица – заявителя)</w:t>
      </w:r>
    </w:p>
    <w:p w:rsidR="00C103BE" w:rsidRDefault="00C103BE" w:rsidP="008A3A33">
      <w:pPr>
        <w:tabs>
          <w:tab w:val="center" w:pos="4962"/>
          <w:tab w:val="left" w:pos="7966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о намерении провести  </w:t>
      </w:r>
      <w:r>
        <w:rPr>
          <w:sz w:val="24"/>
          <w:szCs w:val="24"/>
        </w:rPr>
        <w:tab/>
        <w:t>переустройство и (или) перепланировку</w:t>
      </w:r>
      <w:r>
        <w:rPr>
          <w:sz w:val="24"/>
          <w:szCs w:val="24"/>
        </w:rPr>
        <w:tab/>
        <w:t>жилых помещений</w:t>
      </w:r>
    </w:p>
    <w:p w:rsidR="00C103BE" w:rsidRDefault="00C103BE" w:rsidP="008A3A33">
      <w:pPr>
        <w:pBdr>
          <w:top w:val="single" w:sz="4" w:space="1" w:color="auto"/>
        </w:pBdr>
        <w:spacing w:after="0" w:line="240" w:lineRule="auto"/>
        <w:ind w:left="2948" w:right="2948"/>
        <w:jc w:val="center"/>
      </w:pPr>
      <w:r>
        <w:t>(ненужное зачеркнуть)</w:t>
      </w:r>
    </w:p>
    <w:p w:rsidR="00C103BE" w:rsidRDefault="00C103BE" w:rsidP="008A3A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по адресу:  </w:t>
      </w:r>
    </w:p>
    <w:p w:rsidR="00C103BE" w:rsidRDefault="00C103BE" w:rsidP="008A3A33">
      <w:pPr>
        <w:pBdr>
          <w:top w:val="single" w:sz="4" w:space="1" w:color="auto"/>
        </w:pBdr>
        <w:spacing w:after="0" w:line="240" w:lineRule="auto"/>
        <w:ind w:left="1134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6549"/>
        <w:gridCol w:w="193"/>
        <w:gridCol w:w="3204"/>
      </w:tblGrid>
      <w:tr w:rsidR="00C103BE" w:rsidRPr="006C0E3D" w:rsidTr="00B4639C">
        <w:tc>
          <w:tcPr>
            <w:tcW w:w="65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,</w:t>
            </w: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3BE" w:rsidRPr="006C0E3D" w:rsidRDefault="00C103BE" w:rsidP="00B4639C">
            <w:pPr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занимаемых (принадлежащих)</w:t>
            </w:r>
          </w:p>
        </w:tc>
      </w:tr>
      <w:tr w:rsidR="00C103BE" w:rsidRPr="006C0E3D" w:rsidTr="00B4639C">
        <w:tc>
          <w:tcPr>
            <w:tcW w:w="65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/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/>
        </w:tc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jc w:val="center"/>
            </w:pPr>
            <w:r w:rsidRPr="006C0E3D">
              <w:t>(ненужное зачеркнуть)</w:t>
            </w:r>
          </w:p>
        </w:tc>
      </w:tr>
    </w:tbl>
    <w:p w:rsidR="00C103BE" w:rsidRDefault="00C103BE" w:rsidP="005B3D7B">
      <w:pPr>
        <w:rPr>
          <w:sz w:val="24"/>
          <w:szCs w:val="24"/>
        </w:rPr>
      </w:pPr>
      <w:r>
        <w:rPr>
          <w:sz w:val="24"/>
          <w:szCs w:val="24"/>
        </w:rPr>
        <w:t xml:space="preserve">на основании:  </w:t>
      </w:r>
    </w:p>
    <w:p w:rsidR="00C103BE" w:rsidRDefault="00C103BE" w:rsidP="005B3D7B">
      <w:pPr>
        <w:pBdr>
          <w:top w:val="single" w:sz="4" w:space="1" w:color="auto"/>
        </w:pBdr>
        <w:ind w:left="1560"/>
        <w:jc w:val="center"/>
      </w:pPr>
      <w:r>
        <w:t>(вид и реквизиты правоустанавливающего документа на переустраиваемое и (или)</w:t>
      </w:r>
    </w:p>
    <w:p w:rsidR="00C103BE" w:rsidRDefault="00C103BE" w:rsidP="005B3D7B">
      <w:pPr>
        <w:pBdr>
          <w:top w:val="single" w:sz="4" w:space="1" w:color="auto"/>
        </w:pBdr>
        <w:ind w:right="113"/>
        <w:jc w:val="center"/>
      </w:pPr>
      <w:r>
        <w:t>перепланируемое жилое помещение)</w:t>
      </w:r>
    </w:p>
    <w:p w:rsidR="00C103BE" w:rsidRDefault="00C103BE" w:rsidP="005B3D7B">
      <w:pPr>
        <w:jc w:val="both"/>
        <w:rPr>
          <w:sz w:val="24"/>
          <w:szCs w:val="24"/>
        </w:rPr>
      </w:pPr>
      <w:r>
        <w:rPr>
          <w:sz w:val="24"/>
          <w:szCs w:val="24"/>
        </w:rPr>
        <w:t>по результатам рассмотрения представленных документов принято решение:</w:t>
      </w:r>
    </w:p>
    <w:p w:rsidR="00C103BE" w:rsidRDefault="00C103BE" w:rsidP="005B3D7B">
      <w:pPr>
        <w:rPr>
          <w:sz w:val="24"/>
          <w:szCs w:val="24"/>
        </w:rPr>
      </w:pPr>
      <w:r>
        <w:rPr>
          <w:sz w:val="24"/>
          <w:szCs w:val="24"/>
        </w:rPr>
        <w:t xml:space="preserve">1. Дать согласие на  </w:t>
      </w:r>
    </w:p>
    <w:p w:rsidR="00C103BE" w:rsidRDefault="00C103BE" w:rsidP="005B3D7B">
      <w:pPr>
        <w:pBdr>
          <w:top w:val="single" w:sz="4" w:space="1" w:color="auto"/>
        </w:pBdr>
        <w:ind w:left="2098"/>
        <w:jc w:val="center"/>
      </w:pPr>
      <w:r>
        <w:t>(переустройство, перепланировку, переустройство и перепланировку – нужное указать)</w:t>
      </w:r>
    </w:p>
    <w:p w:rsidR="00C103BE" w:rsidRDefault="00C103BE" w:rsidP="005B3D7B">
      <w:pPr>
        <w:jc w:val="both"/>
        <w:rPr>
          <w:sz w:val="24"/>
          <w:szCs w:val="24"/>
        </w:rPr>
      </w:pPr>
      <w:r>
        <w:rPr>
          <w:sz w:val="24"/>
          <w:szCs w:val="24"/>
        </w:rPr>
        <w:t>жилых помещений в соответствии с представленным проектом (проектной документацией).</w:t>
      </w:r>
    </w:p>
    <w:p w:rsidR="00C103BE" w:rsidRDefault="00C103BE" w:rsidP="005B3D7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Установить </w:t>
      </w:r>
      <w:r>
        <w:rPr>
          <w:rStyle w:val="FootnoteReference"/>
          <w:sz w:val="24"/>
          <w:szCs w:val="24"/>
        </w:rPr>
        <w:footnoteReference w:customMarkFollows="1" w:id="1"/>
        <w:t>*</w:t>
      </w:r>
      <w:r>
        <w:rPr>
          <w:sz w:val="24"/>
          <w:szCs w:val="24"/>
        </w:rPr>
        <w:t>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567"/>
        <w:gridCol w:w="283"/>
        <w:gridCol w:w="2496"/>
        <w:gridCol w:w="537"/>
        <w:gridCol w:w="283"/>
        <w:gridCol w:w="425"/>
        <w:gridCol w:w="399"/>
        <w:gridCol w:w="57"/>
        <w:gridCol w:w="510"/>
        <w:gridCol w:w="283"/>
        <w:gridCol w:w="1191"/>
        <w:gridCol w:w="480"/>
        <w:gridCol w:w="881"/>
        <w:gridCol w:w="537"/>
        <w:gridCol w:w="283"/>
        <w:gridCol w:w="229"/>
        <w:gridCol w:w="142"/>
      </w:tblGrid>
      <w:tr w:rsidR="00C103BE" w:rsidRPr="006C0E3D" w:rsidTr="00B4639C">
        <w:tc>
          <w:tcPr>
            <w:tcW w:w="550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срок производства ремонтно-строительных работ с “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”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jc w:val="right"/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200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3BE" w:rsidRPr="006C0E3D" w:rsidRDefault="00C103BE" w:rsidP="00B4639C">
            <w:pPr>
              <w:rPr>
                <w:sz w:val="24"/>
                <w:szCs w:val="24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ind w:left="57"/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г.</w:t>
            </w:r>
          </w:p>
        </w:tc>
      </w:tr>
      <w:tr w:rsidR="00C103BE" w:rsidRPr="006C0E3D" w:rsidTr="00B4639C">
        <w:trPr>
          <w:gridAfter w:val="11"/>
          <w:wAfter w:w="4992" w:type="dxa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по 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”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jc w:val="right"/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200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3BE" w:rsidRPr="006C0E3D" w:rsidRDefault="00C103BE" w:rsidP="00B4639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ind w:left="57"/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г.;</w:t>
            </w:r>
          </w:p>
        </w:tc>
      </w:tr>
      <w:tr w:rsidR="00C103BE" w:rsidRPr="006C0E3D" w:rsidTr="00B4639C">
        <w:trPr>
          <w:gridAfter w:val="1"/>
          <w:wAfter w:w="142" w:type="dxa"/>
        </w:trPr>
        <w:tc>
          <w:tcPr>
            <w:tcW w:w="555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режим производства ремонтно-строительных работ с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по</w:t>
            </w:r>
          </w:p>
        </w:tc>
        <w:tc>
          <w:tcPr>
            <w:tcW w:w="193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24"/>
                <w:szCs w:val="24"/>
              </w:rPr>
            </w:pPr>
          </w:p>
        </w:tc>
      </w:tr>
    </w:tbl>
    <w:p w:rsidR="00C103BE" w:rsidRDefault="00C103BE" w:rsidP="008A3A33">
      <w:pPr>
        <w:tabs>
          <w:tab w:val="center" w:pos="2127"/>
          <w:tab w:val="left" w:pos="3544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часов в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дни.</w:t>
      </w:r>
    </w:p>
    <w:p w:rsidR="00C103BE" w:rsidRDefault="00C103BE" w:rsidP="008A3A33">
      <w:pPr>
        <w:pBdr>
          <w:top w:val="single" w:sz="4" w:space="1" w:color="auto"/>
        </w:pBdr>
        <w:spacing w:after="0" w:line="240" w:lineRule="auto"/>
        <w:ind w:left="851" w:right="6519"/>
        <w:rPr>
          <w:sz w:val="2"/>
          <w:szCs w:val="2"/>
        </w:rPr>
      </w:pPr>
    </w:p>
    <w:p w:rsidR="00C103BE" w:rsidRDefault="00C103BE" w:rsidP="008A3A33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C103BE" w:rsidRDefault="00C103BE" w:rsidP="008A3A33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C103BE" w:rsidRDefault="00C103BE" w:rsidP="008A3A3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 Обязать заявителя осуществить переустройство и (или) перепланировку жилого помещения в соответствии с проектом (проектной документацией) и с соблюдением требований</w:t>
      </w:r>
      <w:r>
        <w:rPr>
          <w:sz w:val="24"/>
          <w:szCs w:val="24"/>
        </w:rPr>
        <w:br/>
      </w:r>
    </w:p>
    <w:p w:rsidR="00C103BE" w:rsidRDefault="00C103BE" w:rsidP="008A3A33">
      <w:pPr>
        <w:pBdr>
          <w:top w:val="single" w:sz="4" w:space="1" w:color="auto"/>
        </w:pBdr>
        <w:spacing w:after="0" w:line="240" w:lineRule="auto"/>
        <w:jc w:val="center"/>
      </w:pPr>
      <w:r>
        <w:t>(указываются реквизиты нормативного правового акта субъекта</w:t>
      </w:r>
    </w:p>
    <w:p w:rsidR="00C103BE" w:rsidRDefault="00C103BE" w:rsidP="008A3A33">
      <w:pPr>
        <w:spacing w:after="0" w:line="240" w:lineRule="auto"/>
        <w:rPr>
          <w:sz w:val="24"/>
          <w:szCs w:val="24"/>
        </w:rPr>
      </w:pPr>
    </w:p>
    <w:p w:rsidR="00C103BE" w:rsidRDefault="00C103BE" w:rsidP="008A3A33">
      <w:pPr>
        <w:pBdr>
          <w:top w:val="single" w:sz="4" w:space="1" w:color="auto"/>
        </w:pBdr>
        <w:spacing w:after="0" w:line="240" w:lineRule="auto"/>
        <w:jc w:val="center"/>
      </w:pPr>
      <w:r>
        <w:t>Российской Федерации или акта органа местного самоуправления, регламентирующего порядок</w:t>
      </w:r>
    </w:p>
    <w:p w:rsidR="00C103BE" w:rsidRDefault="00C103BE" w:rsidP="008A3A33">
      <w:pPr>
        <w:tabs>
          <w:tab w:val="left" w:pos="983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C103BE" w:rsidRDefault="00C103BE" w:rsidP="008A3A33">
      <w:pPr>
        <w:pBdr>
          <w:top w:val="single" w:sz="4" w:space="1" w:color="auto"/>
        </w:pBdr>
        <w:spacing w:after="0" w:line="240" w:lineRule="auto"/>
        <w:ind w:right="113"/>
        <w:jc w:val="center"/>
      </w:pPr>
      <w:r>
        <w:t>проведения ремонтно-строительных работ по переустройству и (или) перепланировке жилых помещений)</w:t>
      </w:r>
    </w:p>
    <w:p w:rsidR="00C103BE" w:rsidRDefault="00C103BE" w:rsidP="008A3A33">
      <w:pPr>
        <w:pBdr>
          <w:top w:val="single" w:sz="4" w:space="1" w:color="auto"/>
        </w:pBdr>
        <w:spacing w:after="0" w:line="240" w:lineRule="auto"/>
        <w:ind w:right="113"/>
        <w:jc w:val="center"/>
        <w:rPr>
          <w:sz w:val="24"/>
          <w:szCs w:val="24"/>
        </w:rPr>
      </w:pPr>
      <w:r>
        <w:rPr>
          <w:sz w:val="24"/>
          <w:szCs w:val="24"/>
        </w:rPr>
        <w:t>4. Установить, что приемочная комиссия осуществляет приемку выполненных ремонтно-строительных работ и подписание акта о завершении переустройства и (или) перепланировки жилого помещения в установленном порядке.</w:t>
      </w:r>
    </w:p>
    <w:p w:rsidR="00C103BE" w:rsidRDefault="00C103BE" w:rsidP="008A3A3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 Приемочной комиссии после подписания акта о завершении переустройства и (или) перепланировки жилого помещения направить подписанный акт в орган местного самоуправления.</w:t>
      </w:r>
    </w:p>
    <w:p w:rsidR="00C103BE" w:rsidRDefault="00C103BE" w:rsidP="008A3A3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 Контроль за исполнением настоящего решения возложить на  </w:t>
      </w:r>
    </w:p>
    <w:p w:rsidR="00C103BE" w:rsidRDefault="00C103BE" w:rsidP="008A3A33">
      <w:pPr>
        <w:pBdr>
          <w:top w:val="single" w:sz="4" w:space="1" w:color="auto"/>
        </w:pBdr>
        <w:spacing w:after="0" w:line="240" w:lineRule="auto"/>
        <w:ind w:left="6663"/>
        <w:jc w:val="center"/>
      </w:pPr>
      <w:r>
        <w:t>(наименование структурного</w:t>
      </w:r>
    </w:p>
    <w:p w:rsidR="00C103BE" w:rsidRDefault="00C103BE" w:rsidP="008A3A33">
      <w:pPr>
        <w:spacing w:after="0" w:line="240" w:lineRule="auto"/>
        <w:rPr>
          <w:sz w:val="24"/>
          <w:szCs w:val="24"/>
        </w:rPr>
      </w:pPr>
    </w:p>
    <w:p w:rsidR="00C103BE" w:rsidRDefault="00C103BE" w:rsidP="008A3A33">
      <w:pPr>
        <w:pBdr>
          <w:top w:val="single" w:sz="4" w:space="1" w:color="auto"/>
        </w:pBdr>
        <w:spacing w:after="0" w:line="240" w:lineRule="auto"/>
        <w:jc w:val="center"/>
      </w:pPr>
      <w:r>
        <w:t>подразделения и (или) Ф.И.О. должностного лица органа,</w:t>
      </w:r>
    </w:p>
    <w:p w:rsidR="00C103BE" w:rsidRDefault="00C103BE" w:rsidP="008A3A33">
      <w:pPr>
        <w:tabs>
          <w:tab w:val="left" w:pos="983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C103BE" w:rsidRDefault="00C103BE" w:rsidP="008A3A33">
      <w:pPr>
        <w:pBdr>
          <w:top w:val="single" w:sz="4" w:space="1" w:color="auto"/>
        </w:pBdr>
        <w:spacing w:after="0" w:line="240" w:lineRule="auto"/>
        <w:ind w:right="113"/>
        <w:jc w:val="center"/>
      </w:pPr>
      <w:r>
        <w:t>осуществляющего согласование)</w:t>
      </w:r>
    </w:p>
    <w:p w:rsidR="00C103BE" w:rsidRDefault="00C103BE" w:rsidP="008A3A33">
      <w:pPr>
        <w:spacing w:after="0" w:line="240" w:lineRule="auto"/>
        <w:ind w:left="5670"/>
        <w:rPr>
          <w:sz w:val="24"/>
          <w:szCs w:val="24"/>
        </w:rPr>
      </w:pPr>
    </w:p>
    <w:p w:rsidR="00C103BE" w:rsidRDefault="00C103BE" w:rsidP="008A3A33">
      <w:pPr>
        <w:pBdr>
          <w:top w:val="single" w:sz="4" w:space="1" w:color="auto"/>
        </w:pBdr>
        <w:spacing w:after="0" w:line="240" w:lineRule="auto"/>
        <w:ind w:left="5670"/>
        <w:jc w:val="center"/>
      </w:pPr>
      <w:r>
        <w:t>(подпись должностного лица органа, осуществляющего согласование)</w:t>
      </w:r>
    </w:p>
    <w:p w:rsidR="00C103BE" w:rsidRDefault="00C103BE" w:rsidP="008A3A33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М.П.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510"/>
        <w:gridCol w:w="284"/>
        <w:gridCol w:w="1843"/>
        <w:gridCol w:w="567"/>
        <w:gridCol w:w="283"/>
        <w:gridCol w:w="425"/>
        <w:gridCol w:w="3119"/>
        <w:gridCol w:w="1701"/>
      </w:tblGrid>
      <w:tr w:rsidR="00C103BE" w:rsidRPr="006C0E3D" w:rsidTr="00B4639C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8A3A33">
            <w:pPr>
              <w:spacing w:after="0" w:line="240" w:lineRule="auto"/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Получил: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3BE" w:rsidRPr="006C0E3D" w:rsidRDefault="00C103BE" w:rsidP="008A3A3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8A3A33">
            <w:pPr>
              <w:spacing w:after="0" w:line="240" w:lineRule="auto"/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”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3BE" w:rsidRPr="006C0E3D" w:rsidRDefault="00C103BE" w:rsidP="008A3A3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8A3A33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200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3BE" w:rsidRPr="006C0E3D" w:rsidRDefault="00C103BE" w:rsidP="008A3A3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8A3A3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г.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3BE" w:rsidRPr="006C0E3D" w:rsidRDefault="00C103BE" w:rsidP="008A3A3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103BE" w:rsidRPr="006C0E3D" w:rsidRDefault="00C103BE" w:rsidP="008A3A33">
            <w:pPr>
              <w:spacing w:after="0" w:line="240" w:lineRule="auto"/>
              <w:ind w:left="57"/>
            </w:pPr>
            <w:r w:rsidRPr="006C0E3D">
              <w:t>(заполняется</w:t>
            </w:r>
            <w:r w:rsidRPr="006C0E3D">
              <w:br/>
              <w:t>в случае получения решения лично)</w:t>
            </w:r>
          </w:p>
        </w:tc>
      </w:tr>
      <w:tr w:rsidR="00C103BE" w:rsidRPr="006C0E3D" w:rsidTr="00B4639C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/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/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C103BE" w:rsidRPr="006C0E3D" w:rsidRDefault="00C103BE" w:rsidP="00B4639C">
            <w:pPr>
              <w:jc w:val="center"/>
            </w:pPr>
            <w:r w:rsidRPr="006C0E3D">
              <w:t>(подпись заявителя или уполномоченного лица заявителей)</w:t>
            </w:r>
          </w:p>
        </w:tc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/>
        </w:tc>
      </w:tr>
    </w:tbl>
    <w:p w:rsidR="00C103BE" w:rsidRDefault="00C103BE" w:rsidP="005B3D7B">
      <w:pPr>
        <w:spacing w:after="24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621"/>
        <w:gridCol w:w="510"/>
        <w:gridCol w:w="284"/>
        <w:gridCol w:w="1984"/>
        <w:gridCol w:w="567"/>
        <w:gridCol w:w="284"/>
        <w:gridCol w:w="425"/>
      </w:tblGrid>
      <w:tr w:rsidR="00C103BE" w:rsidRPr="006C0E3D" w:rsidTr="00B4639C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Решение направлено в адрес заявителя(ей)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”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3BE" w:rsidRPr="006C0E3D" w:rsidRDefault="00C103BE" w:rsidP="00B46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jc w:val="right"/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200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3BE" w:rsidRPr="006C0E3D" w:rsidRDefault="00C103BE" w:rsidP="00B4639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ind w:left="57"/>
              <w:rPr>
                <w:sz w:val="24"/>
                <w:szCs w:val="24"/>
              </w:rPr>
            </w:pPr>
            <w:r w:rsidRPr="006C0E3D">
              <w:rPr>
                <w:sz w:val="24"/>
                <w:szCs w:val="24"/>
              </w:rPr>
              <w:t>г.</w:t>
            </w:r>
          </w:p>
        </w:tc>
      </w:tr>
      <w:tr w:rsidR="00C103BE" w:rsidRPr="006C0E3D" w:rsidTr="00B4639C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r w:rsidRPr="006C0E3D">
              <w:t>(заполняется в случае направления</w:t>
            </w:r>
            <w:r w:rsidRPr="006C0E3D">
              <w:br/>
              <w:t>решения по почте)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03BE" w:rsidRPr="006C0E3D" w:rsidRDefault="00C103BE" w:rsidP="00B4639C">
            <w:pPr>
              <w:rPr>
                <w:sz w:val="24"/>
                <w:szCs w:val="24"/>
              </w:rPr>
            </w:pPr>
          </w:p>
        </w:tc>
      </w:tr>
    </w:tbl>
    <w:p w:rsidR="00C103BE" w:rsidRDefault="00C103BE" w:rsidP="005B3D7B">
      <w:pPr>
        <w:spacing w:before="240"/>
        <w:ind w:left="5670"/>
        <w:rPr>
          <w:sz w:val="24"/>
          <w:szCs w:val="24"/>
        </w:rPr>
      </w:pPr>
    </w:p>
    <w:p w:rsidR="00C103BE" w:rsidRDefault="00C103BE" w:rsidP="005B3D7B">
      <w:pPr>
        <w:pBdr>
          <w:top w:val="single" w:sz="4" w:space="1" w:color="auto"/>
        </w:pBdr>
        <w:ind w:left="5670"/>
        <w:jc w:val="center"/>
      </w:pPr>
      <w:r>
        <w:t>(подпись должностного лица, направившего решение в адрес заявителя(ей))</w:t>
      </w:r>
    </w:p>
    <w:p w:rsidR="00C103BE" w:rsidRDefault="00C103BE" w:rsidP="005B3D7B">
      <w:pPr>
        <w:rPr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3BE" w:rsidRPr="00B433EF" w:rsidRDefault="00C103BE" w:rsidP="00B433EF">
      <w:pPr>
        <w:spacing w:after="0" w:line="240" w:lineRule="auto"/>
        <w:ind w:left="7371" w:right="-285"/>
        <w:jc w:val="right"/>
        <w:rPr>
          <w:rFonts w:ascii="Times New Roman" w:hAnsi="Times New Roman"/>
          <w:sz w:val="20"/>
          <w:szCs w:val="20"/>
        </w:rPr>
      </w:pPr>
      <w:r w:rsidRPr="00B433EF">
        <w:rPr>
          <w:rFonts w:ascii="Times New Roman" w:hAnsi="Times New Roman"/>
          <w:sz w:val="20"/>
          <w:szCs w:val="20"/>
        </w:rPr>
        <w:t>Приложение №4</w:t>
      </w:r>
    </w:p>
    <w:p w:rsidR="00C103BE" w:rsidRPr="00B433EF" w:rsidRDefault="00C103BE" w:rsidP="00B433EF">
      <w:pPr>
        <w:spacing w:after="0" w:line="240" w:lineRule="auto"/>
        <w:ind w:left="7371" w:right="-285"/>
        <w:jc w:val="right"/>
        <w:rPr>
          <w:rFonts w:ascii="Times New Roman" w:hAnsi="Times New Roman"/>
          <w:sz w:val="20"/>
          <w:szCs w:val="20"/>
        </w:rPr>
      </w:pPr>
    </w:p>
    <w:p w:rsidR="00C103BE" w:rsidRPr="00B433EF" w:rsidRDefault="00C103BE" w:rsidP="00B433EF">
      <w:pPr>
        <w:spacing w:after="0" w:line="240" w:lineRule="auto"/>
        <w:ind w:left="7371" w:right="-285"/>
        <w:jc w:val="right"/>
        <w:rPr>
          <w:rFonts w:ascii="Times New Roman" w:hAnsi="Times New Roman"/>
          <w:sz w:val="20"/>
          <w:szCs w:val="20"/>
        </w:rPr>
      </w:pPr>
      <w:r w:rsidRPr="00B433EF">
        <w:rPr>
          <w:rFonts w:ascii="Times New Roman" w:hAnsi="Times New Roman"/>
          <w:sz w:val="20"/>
          <w:szCs w:val="20"/>
        </w:rPr>
        <w:t>Утв. постановлением</w:t>
      </w:r>
    </w:p>
    <w:p w:rsidR="00C103BE" w:rsidRPr="00B433EF" w:rsidRDefault="00C103BE" w:rsidP="00B433EF">
      <w:pPr>
        <w:spacing w:after="0" w:line="240" w:lineRule="auto"/>
        <w:ind w:left="7371" w:right="-285"/>
        <w:jc w:val="right"/>
        <w:rPr>
          <w:rFonts w:ascii="Times New Roman" w:hAnsi="Times New Roman"/>
          <w:sz w:val="20"/>
          <w:szCs w:val="20"/>
        </w:rPr>
      </w:pPr>
      <w:r w:rsidRPr="00B433EF">
        <w:rPr>
          <w:rFonts w:ascii="Times New Roman" w:hAnsi="Times New Roman"/>
          <w:sz w:val="20"/>
          <w:szCs w:val="20"/>
        </w:rPr>
        <w:t>Правительства Российской Федерации</w:t>
      </w:r>
    </w:p>
    <w:p w:rsidR="00C103BE" w:rsidRPr="00B433EF" w:rsidRDefault="00C103BE" w:rsidP="00B433EF">
      <w:pPr>
        <w:spacing w:after="0" w:line="240" w:lineRule="auto"/>
        <w:ind w:left="7371" w:right="-285"/>
        <w:jc w:val="right"/>
        <w:rPr>
          <w:rFonts w:ascii="Times New Roman" w:hAnsi="Times New Roman"/>
          <w:sz w:val="20"/>
          <w:szCs w:val="20"/>
        </w:rPr>
      </w:pPr>
      <w:r w:rsidRPr="00B433EF">
        <w:rPr>
          <w:rFonts w:ascii="Times New Roman" w:hAnsi="Times New Roman"/>
          <w:sz w:val="20"/>
          <w:szCs w:val="20"/>
        </w:rPr>
        <w:t>от 28.04.2005 г. №266</w:t>
      </w:r>
    </w:p>
    <w:p w:rsidR="00C103BE" w:rsidRPr="00B433EF" w:rsidRDefault="00C103BE" w:rsidP="00B433EF">
      <w:pPr>
        <w:spacing w:after="0" w:line="240" w:lineRule="auto"/>
        <w:ind w:left="7371" w:right="-285"/>
        <w:jc w:val="right"/>
        <w:rPr>
          <w:rFonts w:ascii="Times New Roman" w:hAnsi="Times New Roman"/>
          <w:sz w:val="24"/>
          <w:szCs w:val="24"/>
        </w:rPr>
      </w:pPr>
      <w:r w:rsidRPr="00B433EF">
        <w:rPr>
          <w:rFonts w:ascii="Times New Roman" w:hAnsi="Times New Roman"/>
          <w:sz w:val="24"/>
          <w:szCs w:val="24"/>
        </w:rPr>
        <w:t>(в ред. от 21.09.2005 г.)</w:t>
      </w:r>
    </w:p>
    <w:p w:rsidR="00C103BE" w:rsidRPr="00B433EF" w:rsidRDefault="00C103BE" w:rsidP="00B433EF">
      <w:pPr>
        <w:spacing w:after="0" w:line="240" w:lineRule="auto"/>
        <w:jc w:val="center"/>
        <w:rPr>
          <w:rFonts w:ascii="Times New Roman" w:hAnsi="Times New Roman"/>
          <w:b/>
          <w:bCs/>
          <w:spacing w:val="60"/>
          <w:sz w:val="24"/>
          <w:szCs w:val="24"/>
        </w:rPr>
      </w:pPr>
      <w:r w:rsidRPr="00B433EF">
        <w:rPr>
          <w:rFonts w:ascii="Times New Roman" w:hAnsi="Times New Roman"/>
          <w:b/>
          <w:bCs/>
          <w:spacing w:val="60"/>
          <w:sz w:val="24"/>
          <w:szCs w:val="24"/>
        </w:rPr>
        <w:t>Решение</w:t>
      </w:r>
    </w:p>
    <w:p w:rsidR="00C103BE" w:rsidRPr="00B433EF" w:rsidRDefault="00C103BE" w:rsidP="00B433E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433EF">
        <w:rPr>
          <w:rFonts w:ascii="Times New Roman" w:hAnsi="Times New Roman"/>
          <w:b/>
          <w:bCs/>
          <w:sz w:val="24"/>
          <w:szCs w:val="24"/>
        </w:rPr>
        <w:t>о согласовании переустройства и (или) перепланировки</w:t>
      </w:r>
    </w:p>
    <w:p w:rsidR="00C103BE" w:rsidRPr="00B433EF" w:rsidRDefault="00C103BE" w:rsidP="00B433E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433EF">
        <w:rPr>
          <w:rFonts w:ascii="Times New Roman" w:hAnsi="Times New Roman"/>
          <w:b/>
          <w:bCs/>
          <w:sz w:val="24"/>
          <w:szCs w:val="24"/>
        </w:rPr>
        <w:t>жилого помещения</w:t>
      </w:r>
    </w:p>
    <w:p w:rsidR="00C103BE" w:rsidRPr="00B433EF" w:rsidRDefault="00C103BE" w:rsidP="00B433EF">
      <w:pPr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318" w:type="dxa"/>
        <w:tblLayout w:type="fixed"/>
        <w:tblLook w:val="00A0"/>
      </w:tblPr>
      <w:tblGrid>
        <w:gridCol w:w="1134"/>
        <w:gridCol w:w="284"/>
        <w:gridCol w:w="567"/>
        <w:gridCol w:w="283"/>
        <w:gridCol w:w="142"/>
        <w:gridCol w:w="851"/>
        <w:gridCol w:w="708"/>
        <w:gridCol w:w="284"/>
        <w:gridCol w:w="567"/>
        <w:gridCol w:w="142"/>
        <w:gridCol w:w="283"/>
        <w:gridCol w:w="284"/>
        <w:gridCol w:w="141"/>
        <w:gridCol w:w="142"/>
        <w:gridCol w:w="142"/>
        <w:gridCol w:w="142"/>
        <w:gridCol w:w="283"/>
        <w:gridCol w:w="142"/>
        <w:gridCol w:w="142"/>
        <w:gridCol w:w="141"/>
        <w:gridCol w:w="142"/>
        <w:gridCol w:w="161"/>
        <w:gridCol w:w="123"/>
        <w:gridCol w:w="136"/>
        <w:gridCol w:w="572"/>
        <w:gridCol w:w="567"/>
        <w:gridCol w:w="284"/>
        <w:gridCol w:w="142"/>
        <w:gridCol w:w="283"/>
        <w:gridCol w:w="284"/>
        <w:gridCol w:w="425"/>
        <w:gridCol w:w="850"/>
      </w:tblGrid>
      <w:tr w:rsidR="00C103BE" w:rsidRPr="006C0E3D" w:rsidTr="00B433EF">
        <w:tc>
          <w:tcPr>
            <w:tcW w:w="2410" w:type="dxa"/>
            <w:gridSpan w:val="5"/>
          </w:tcPr>
          <w:p w:rsidR="00C103BE" w:rsidRPr="006C0E3D" w:rsidRDefault="00C103BE" w:rsidP="00B4639C">
            <w:r w:rsidRPr="006C0E3D">
              <w:t>В связи с обращением</w:t>
            </w:r>
          </w:p>
        </w:tc>
        <w:tc>
          <w:tcPr>
            <w:tcW w:w="8363" w:type="dxa"/>
            <w:gridSpan w:val="27"/>
            <w:tcBorders>
              <w:bottom w:val="single" w:sz="4" w:space="0" w:color="auto"/>
            </w:tcBorders>
          </w:tcPr>
          <w:p w:rsidR="00C103BE" w:rsidRPr="006C0E3D" w:rsidRDefault="00C103BE" w:rsidP="00B4639C">
            <w:r w:rsidRPr="006C0E3D">
              <w:t>ХХХХХХХХ ХХХХХХХХХХХХ  ХХХХХХ   ХХХХХ</w:t>
            </w:r>
          </w:p>
        </w:tc>
      </w:tr>
      <w:tr w:rsidR="00C103BE" w:rsidRPr="006C0E3D" w:rsidTr="00B433EF">
        <w:tc>
          <w:tcPr>
            <w:tcW w:w="2410" w:type="dxa"/>
            <w:gridSpan w:val="5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8363" w:type="dxa"/>
            <w:gridSpan w:val="27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(Ф.И.О. физического лица, наименование юридического лица - заявителя)</w:t>
            </w:r>
          </w:p>
        </w:tc>
      </w:tr>
      <w:tr w:rsidR="00C103BE" w:rsidRPr="006C0E3D" w:rsidTr="00B433EF">
        <w:tc>
          <w:tcPr>
            <w:tcW w:w="2410" w:type="dxa"/>
            <w:gridSpan w:val="5"/>
          </w:tcPr>
          <w:p w:rsidR="00C103BE" w:rsidRPr="006C0E3D" w:rsidRDefault="00C103BE" w:rsidP="00B4639C">
            <w:r w:rsidRPr="006C0E3D">
              <w:t>о намерении провести</w:t>
            </w:r>
          </w:p>
        </w:tc>
        <w:tc>
          <w:tcPr>
            <w:tcW w:w="4956" w:type="dxa"/>
            <w:gridSpan w:val="19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rPr>
                <w:color w:val="000000"/>
              </w:rPr>
            </w:pPr>
            <w:r w:rsidRPr="006C0E3D">
              <w:rPr>
                <w:color w:val="000000"/>
              </w:rPr>
              <w:t xml:space="preserve">переустройство и </w:t>
            </w:r>
            <w:r w:rsidRPr="006C0E3D">
              <w:rPr>
                <w:strike/>
                <w:color w:val="000000"/>
              </w:rPr>
              <w:t>(или)</w:t>
            </w:r>
            <w:r w:rsidRPr="006C0E3D">
              <w:rPr>
                <w:color w:val="000000"/>
              </w:rPr>
              <w:t xml:space="preserve"> перепланировку</w:t>
            </w:r>
          </w:p>
        </w:tc>
        <w:tc>
          <w:tcPr>
            <w:tcW w:w="3407" w:type="dxa"/>
            <w:gridSpan w:val="8"/>
          </w:tcPr>
          <w:p w:rsidR="00C103BE" w:rsidRPr="006C0E3D" w:rsidRDefault="00C103BE" w:rsidP="00B4639C">
            <w:r w:rsidRPr="006C0E3D">
              <w:t>жилого помещения</w:t>
            </w:r>
          </w:p>
        </w:tc>
      </w:tr>
      <w:tr w:rsidR="00C103BE" w:rsidRPr="006C0E3D" w:rsidTr="00B433EF">
        <w:tc>
          <w:tcPr>
            <w:tcW w:w="2410" w:type="dxa"/>
            <w:gridSpan w:val="5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4956" w:type="dxa"/>
            <w:gridSpan w:val="19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(ненужное зачеркнуть)</w:t>
            </w:r>
          </w:p>
        </w:tc>
        <w:tc>
          <w:tcPr>
            <w:tcW w:w="3407" w:type="dxa"/>
            <w:gridSpan w:val="8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</w:tr>
      <w:tr w:rsidR="00C103BE" w:rsidRPr="006C0E3D" w:rsidTr="00B433EF">
        <w:tc>
          <w:tcPr>
            <w:tcW w:w="2410" w:type="dxa"/>
            <w:gridSpan w:val="5"/>
          </w:tcPr>
          <w:p w:rsidR="00C103BE" w:rsidRPr="006C0E3D" w:rsidRDefault="00C103BE" w:rsidP="00B4639C">
            <w:r w:rsidRPr="006C0E3D">
              <w:t>по адресу:</w:t>
            </w:r>
          </w:p>
        </w:tc>
        <w:tc>
          <w:tcPr>
            <w:tcW w:w="8363" w:type="dxa"/>
            <w:gridSpan w:val="27"/>
            <w:tcBorders>
              <w:bottom w:val="single" w:sz="4" w:space="0" w:color="auto"/>
            </w:tcBorders>
          </w:tcPr>
          <w:p w:rsidR="00C103BE" w:rsidRPr="006C0E3D" w:rsidRDefault="00C103BE" w:rsidP="00B4639C">
            <w:r w:rsidRPr="006C0E3D">
              <w:t>РМ, Большеигнатовский район, с. Большое Игнатово, ул. Советская, ХХХХХ ХХХ</w:t>
            </w:r>
          </w:p>
        </w:tc>
      </w:tr>
      <w:tr w:rsidR="00C103BE" w:rsidRPr="006C0E3D" w:rsidTr="00B433EF">
        <w:tc>
          <w:tcPr>
            <w:tcW w:w="3261" w:type="dxa"/>
            <w:gridSpan w:val="6"/>
            <w:tcBorders>
              <w:bottom w:val="single" w:sz="4" w:space="0" w:color="auto"/>
            </w:tcBorders>
          </w:tcPr>
          <w:p w:rsidR="00C103BE" w:rsidRPr="006C0E3D" w:rsidRDefault="00C103BE" w:rsidP="00B4639C">
            <w:r w:rsidRPr="006C0E3D">
              <w:t xml:space="preserve">занимаемого (принадлежащего) </w:t>
            </w:r>
          </w:p>
        </w:tc>
        <w:tc>
          <w:tcPr>
            <w:tcW w:w="1559" w:type="dxa"/>
            <w:gridSpan w:val="3"/>
          </w:tcPr>
          <w:p w:rsidR="00C103BE" w:rsidRPr="006C0E3D" w:rsidRDefault="00C103BE" w:rsidP="00B4639C">
            <w:r w:rsidRPr="006C0E3D">
              <w:t>на основании:</w:t>
            </w:r>
          </w:p>
        </w:tc>
        <w:tc>
          <w:tcPr>
            <w:tcW w:w="5953" w:type="dxa"/>
            <w:gridSpan w:val="23"/>
            <w:tcBorders>
              <w:top w:val="single" w:sz="4" w:space="0" w:color="auto"/>
              <w:bottom w:val="single" w:sz="4" w:space="0" w:color="auto"/>
            </w:tcBorders>
          </w:tcPr>
          <w:p w:rsidR="00C103BE" w:rsidRPr="006C0E3D" w:rsidRDefault="00C103BE" w:rsidP="00B4639C">
            <w:r w:rsidRPr="006C0E3D">
              <w:t>Свидетельства о государственной регистрации права</w:t>
            </w:r>
          </w:p>
        </w:tc>
      </w:tr>
      <w:tr w:rsidR="00C103BE" w:rsidRPr="006C0E3D" w:rsidTr="00B433EF">
        <w:tc>
          <w:tcPr>
            <w:tcW w:w="3261" w:type="dxa"/>
            <w:gridSpan w:val="6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(ненужное зачеркнуть)</w:t>
            </w:r>
          </w:p>
        </w:tc>
        <w:tc>
          <w:tcPr>
            <w:tcW w:w="1559" w:type="dxa"/>
            <w:gridSpan w:val="3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953" w:type="dxa"/>
            <w:gridSpan w:val="23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(вид и реквизиты правоустанавливающего документа на</w:t>
            </w:r>
          </w:p>
        </w:tc>
      </w:tr>
      <w:tr w:rsidR="00C103BE" w:rsidRPr="006C0E3D" w:rsidTr="00B433EF">
        <w:tc>
          <w:tcPr>
            <w:tcW w:w="10773" w:type="dxa"/>
            <w:gridSpan w:val="32"/>
            <w:tcBorders>
              <w:bottom w:val="single" w:sz="4" w:space="0" w:color="auto"/>
            </w:tcBorders>
          </w:tcPr>
          <w:p w:rsidR="00C103BE" w:rsidRPr="006C0E3D" w:rsidRDefault="00C103BE" w:rsidP="00B4639C">
            <w:r w:rsidRPr="006C0E3D">
              <w:t>ХХХХХХХХХХХХХХХ г. выданного Управлением Федеральной службы государственной регистрации,</w:t>
            </w:r>
          </w:p>
        </w:tc>
      </w:tr>
      <w:tr w:rsidR="00C103BE" w:rsidRPr="006C0E3D" w:rsidTr="00B433EF">
        <w:tc>
          <w:tcPr>
            <w:tcW w:w="10773" w:type="dxa"/>
            <w:gridSpan w:val="32"/>
            <w:tcBorders>
              <w:bottom w:val="single" w:sz="4" w:space="0" w:color="auto"/>
            </w:tcBorders>
          </w:tcPr>
          <w:p w:rsidR="00C103BE" w:rsidRPr="006C0E3D" w:rsidRDefault="00C103BE" w:rsidP="00B4639C">
            <w:r w:rsidRPr="006C0E3D">
              <w:t>кадастра и картографии по Ямало-Ненецкому автономному округу</w:t>
            </w:r>
          </w:p>
        </w:tc>
      </w:tr>
      <w:tr w:rsidR="00C103BE" w:rsidRPr="006C0E3D" w:rsidTr="00B433EF">
        <w:tc>
          <w:tcPr>
            <w:tcW w:w="10773" w:type="dxa"/>
            <w:gridSpan w:val="32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переустраиваемое и (или) перепланируемое жилое помещение)</w:t>
            </w:r>
          </w:p>
        </w:tc>
      </w:tr>
      <w:tr w:rsidR="00C103BE" w:rsidRPr="006C0E3D" w:rsidTr="00B433EF">
        <w:tc>
          <w:tcPr>
            <w:tcW w:w="10773" w:type="dxa"/>
            <w:gridSpan w:val="32"/>
          </w:tcPr>
          <w:p w:rsidR="00C103BE" w:rsidRPr="006C0E3D" w:rsidRDefault="00C103BE" w:rsidP="00B4639C">
            <w:r w:rsidRPr="006C0E3D">
              <w:t>по результатам рассмотрения представленных документов принято решение:</w:t>
            </w:r>
          </w:p>
        </w:tc>
      </w:tr>
      <w:tr w:rsidR="00C103BE" w:rsidRPr="006C0E3D" w:rsidTr="00B433EF">
        <w:tc>
          <w:tcPr>
            <w:tcW w:w="2410" w:type="dxa"/>
            <w:gridSpan w:val="5"/>
          </w:tcPr>
          <w:p w:rsidR="00C103BE" w:rsidRPr="006C0E3D" w:rsidRDefault="00C103BE" w:rsidP="00B4639C">
            <w:r w:rsidRPr="006C0E3D">
              <w:t>1.</w:t>
            </w:r>
            <w:r w:rsidRPr="006C0E3D">
              <w:rPr>
                <w:color w:val="FFFFFF"/>
              </w:rPr>
              <w:sym w:font="Symbol" w:char="F02D"/>
            </w:r>
            <w:r w:rsidRPr="006C0E3D">
              <w:t>Дать согласие на</w:t>
            </w:r>
          </w:p>
        </w:tc>
        <w:tc>
          <w:tcPr>
            <w:tcW w:w="8363" w:type="dxa"/>
            <w:gridSpan w:val="27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rPr>
                <w:color w:val="000000"/>
              </w:rPr>
            </w:pPr>
            <w:r w:rsidRPr="006C0E3D">
              <w:rPr>
                <w:color w:val="000000"/>
              </w:rPr>
              <w:t xml:space="preserve">переустройство и </w:t>
            </w:r>
            <w:r w:rsidRPr="006C0E3D">
              <w:rPr>
                <w:strike/>
                <w:color w:val="000000"/>
              </w:rPr>
              <w:t>(или)</w:t>
            </w:r>
            <w:r w:rsidRPr="006C0E3D">
              <w:rPr>
                <w:color w:val="000000"/>
              </w:rPr>
              <w:t xml:space="preserve"> перепланировку</w:t>
            </w:r>
          </w:p>
        </w:tc>
      </w:tr>
      <w:tr w:rsidR="00C103BE" w:rsidRPr="006C0E3D" w:rsidTr="00B433EF">
        <w:tc>
          <w:tcPr>
            <w:tcW w:w="2410" w:type="dxa"/>
            <w:gridSpan w:val="5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8363" w:type="dxa"/>
            <w:gridSpan w:val="27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(ненужное зачеркнуть)</w:t>
            </w:r>
          </w:p>
        </w:tc>
      </w:tr>
      <w:tr w:rsidR="00C103BE" w:rsidRPr="006C0E3D" w:rsidTr="00B433EF">
        <w:tc>
          <w:tcPr>
            <w:tcW w:w="10773" w:type="dxa"/>
            <w:gridSpan w:val="32"/>
          </w:tcPr>
          <w:p w:rsidR="00C103BE" w:rsidRPr="006C0E3D" w:rsidRDefault="00C103BE" w:rsidP="00B4639C">
            <w:r w:rsidRPr="006C0E3D">
              <w:t>жилого помещения в соответствии с представленным проектом (проектной документацией).</w:t>
            </w:r>
          </w:p>
        </w:tc>
      </w:tr>
      <w:tr w:rsidR="00C103BE" w:rsidRPr="006C0E3D" w:rsidTr="00B433EF">
        <w:tc>
          <w:tcPr>
            <w:tcW w:w="10773" w:type="dxa"/>
            <w:gridSpan w:val="32"/>
          </w:tcPr>
          <w:p w:rsidR="00C103BE" w:rsidRPr="006C0E3D" w:rsidRDefault="00C103BE" w:rsidP="00B4639C">
            <w:r w:rsidRPr="006C0E3D">
              <w:t>2.</w:t>
            </w:r>
            <w:r w:rsidRPr="006C0E3D">
              <w:rPr>
                <w:color w:val="FFFFFF"/>
              </w:rPr>
              <w:sym w:font="Symbol" w:char="F02D"/>
            </w:r>
            <w:r w:rsidRPr="006C0E3D">
              <w:t>Установить*:</w:t>
            </w:r>
          </w:p>
        </w:tc>
      </w:tr>
      <w:tr w:rsidR="00C103BE" w:rsidRPr="006C0E3D" w:rsidTr="00B433EF">
        <w:tc>
          <w:tcPr>
            <w:tcW w:w="5529" w:type="dxa"/>
            <w:gridSpan w:val="12"/>
          </w:tcPr>
          <w:p w:rsidR="00C103BE" w:rsidRPr="006C0E3D" w:rsidRDefault="00C103BE" w:rsidP="00B4639C">
            <w:r w:rsidRPr="006C0E3D">
              <w:t xml:space="preserve">- срок производства ремонтно-строительных работ </w:t>
            </w:r>
          </w:p>
        </w:tc>
        <w:tc>
          <w:tcPr>
            <w:tcW w:w="567" w:type="dxa"/>
            <w:gridSpan w:val="4"/>
          </w:tcPr>
          <w:p w:rsidR="00C103BE" w:rsidRPr="006C0E3D" w:rsidRDefault="00C103BE" w:rsidP="00B4639C">
            <w:r w:rsidRPr="006C0E3D">
              <w:t>с</w:t>
            </w:r>
          </w:p>
        </w:tc>
        <w:tc>
          <w:tcPr>
            <w:tcW w:w="283" w:type="dxa"/>
          </w:tcPr>
          <w:p w:rsidR="00C103BE" w:rsidRPr="006C0E3D" w:rsidRDefault="00C103BE" w:rsidP="00B4639C">
            <w:pPr>
              <w:jc w:val="right"/>
            </w:pPr>
            <w:r w:rsidRPr="006C0E3D">
              <w:t>«</w:t>
            </w:r>
          </w:p>
        </w:tc>
        <w:tc>
          <w:tcPr>
            <w:tcW w:w="567" w:type="dxa"/>
            <w:gridSpan w:val="4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color w:val="1D1B11"/>
              </w:rPr>
            </w:pPr>
            <w:r w:rsidRPr="006C0E3D">
              <w:rPr>
                <w:color w:val="1D1B11"/>
              </w:rPr>
              <w:t>25</w:t>
            </w:r>
          </w:p>
        </w:tc>
        <w:tc>
          <w:tcPr>
            <w:tcW w:w="284" w:type="dxa"/>
            <w:gridSpan w:val="2"/>
          </w:tcPr>
          <w:p w:rsidR="00C103BE" w:rsidRPr="006C0E3D" w:rsidRDefault="00C103BE" w:rsidP="00B4639C">
            <w:pPr>
              <w:rPr>
                <w:color w:val="1D1B11"/>
              </w:rPr>
            </w:pPr>
            <w:r w:rsidRPr="006C0E3D">
              <w:rPr>
                <w:color w:val="1D1B11"/>
              </w:rPr>
              <w:t>»</w:t>
            </w:r>
          </w:p>
        </w:tc>
        <w:tc>
          <w:tcPr>
            <w:tcW w:w="1701" w:type="dxa"/>
            <w:gridSpan w:val="5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color w:val="1D1B11"/>
              </w:rPr>
            </w:pPr>
            <w:r w:rsidRPr="006C0E3D">
              <w:rPr>
                <w:color w:val="1D1B11"/>
              </w:rPr>
              <w:t>июня</w:t>
            </w:r>
          </w:p>
        </w:tc>
        <w:tc>
          <w:tcPr>
            <w:tcW w:w="283" w:type="dxa"/>
          </w:tcPr>
          <w:p w:rsidR="00C103BE" w:rsidRPr="006C0E3D" w:rsidRDefault="00C103BE" w:rsidP="00B4639C">
            <w:pPr>
              <w:rPr>
                <w:color w:val="1D1B11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rPr>
                <w:color w:val="1D1B11"/>
              </w:rPr>
            </w:pPr>
            <w:r w:rsidRPr="006C0E3D">
              <w:rPr>
                <w:color w:val="1D1B11"/>
              </w:rPr>
              <w:t>201Х</w:t>
            </w:r>
          </w:p>
        </w:tc>
        <w:tc>
          <w:tcPr>
            <w:tcW w:w="850" w:type="dxa"/>
          </w:tcPr>
          <w:p w:rsidR="00C103BE" w:rsidRPr="006C0E3D" w:rsidRDefault="00C103BE" w:rsidP="00B4639C">
            <w:pPr>
              <w:rPr>
                <w:color w:val="1D1B11"/>
              </w:rPr>
            </w:pPr>
            <w:r w:rsidRPr="006C0E3D">
              <w:rPr>
                <w:color w:val="1D1B11"/>
              </w:rPr>
              <w:t>г.</w:t>
            </w:r>
          </w:p>
        </w:tc>
      </w:tr>
      <w:tr w:rsidR="00C103BE" w:rsidRPr="006C0E3D" w:rsidTr="00B433EF">
        <w:tc>
          <w:tcPr>
            <w:tcW w:w="5529" w:type="dxa"/>
            <w:gridSpan w:val="12"/>
          </w:tcPr>
          <w:p w:rsidR="00C103BE" w:rsidRPr="006C0E3D" w:rsidRDefault="00C103BE" w:rsidP="00B4639C"/>
        </w:tc>
        <w:tc>
          <w:tcPr>
            <w:tcW w:w="567" w:type="dxa"/>
            <w:gridSpan w:val="4"/>
          </w:tcPr>
          <w:p w:rsidR="00C103BE" w:rsidRPr="006C0E3D" w:rsidRDefault="00C103BE" w:rsidP="00B4639C">
            <w:r w:rsidRPr="006C0E3D">
              <w:t>по</w:t>
            </w:r>
          </w:p>
        </w:tc>
        <w:tc>
          <w:tcPr>
            <w:tcW w:w="283" w:type="dxa"/>
          </w:tcPr>
          <w:p w:rsidR="00C103BE" w:rsidRPr="006C0E3D" w:rsidRDefault="00C103BE" w:rsidP="00B4639C">
            <w:pPr>
              <w:jc w:val="right"/>
            </w:pPr>
            <w:r w:rsidRPr="006C0E3D">
              <w:t>«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color w:val="1D1B11"/>
              </w:rPr>
            </w:pPr>
            <w:r w:rsidRPr="006C0E3D">
              <w:rPr>
                <w:color w:val="1D1B11"/>
              </w:rPr>
              <w:t>25</w:t>
            </w:r>
          </w:p>
        </w:tc>
        <w:tc>
          <w:tcPr>
            <w:tcW w:w="284" w:type="dxa"/>
            <w:gridSpan w:val="2"/>
          </w:tcPr>
          <w:p w:rsidR="00C103BE" w:rsidRPr="006C0E3D" w:rsidRDefault="00C103BE" w:rsidP="00B4639C">
            <w:pPr>
              <w:rPr>
                <w:color w:val="1D1B11"/>
              </w:rPr>
            </w:pPr>
            <w:r w:rsidRPr="006C0E3D">
              <w:rPr>
                <w:color w:val="1D1B11"/>
              </w:rPr>
              <w:t>»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color w:val="1D1B11"/>
              </w:rPr>
            </w:pPr>
            <w:r w:rsidRPr="006C0E3D">
              <w:rPr>
                <w:color w:val="1D1B11"/>
              </w:rPr>
              <w:t>августа</w:t>
            </w:r>
          </w:p>
        </w:tc>
        <w:tc>
          <w:tcPr>
            <w:tcW w:w="283" w:type="dxa"/>
          </w:tcPr>
          <w:p w:rsidR="00C103BE" w:rsidRPr="006C0E3D" w:rsidRDefault="00C103BE" w:rsidP="00B4639C">
            <w:pPr>
              <w:rPr>
                <w:color w:val="1D1B1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03BE" w:rsidRPr="006C0E3D" w:rsidRDefault="00C103BE" w:rsidP="00B4639C">
            <w:pPr>
              <w:rPr>
                <w:color w:val="1D1B11"/>
              </w:rPr>
            </w:pPr>
            <w:r w:rsidRPr="006C0E3D">
              <w:rPr>
                <w:color w:val="1D1B11"/>
              </w:rPr>
              <w:t>201Х</w:t>
            </w:r>
          </w:p>
        </w:tc>
        <w:tc>
          <w:tcPr>
            <w:tcW w:w="850" w:type="dxa"/>
          </w:tcPr>
          <w:p w:rsidR="00C103BE" w:rsidRPr="006C0E3D" w:rsidRDefault="00C103BE" w:rsidP="00B4639C">
            <w:pPr>
              <w:rPr>
                <w:color w:val="1D1B11"/>
              </w:rPr>
            </w:pPr>
            <w:r w:rsidRPr="006C0E3D">
              <w:rPr>
                <w:color w:val="1D1B11"/>
              </w:rPr>
              <w:t>г.</w:t>
            </w:r>
          </w:p>
        </w:tc>
      </w:tr>
      <w:tr w:rsidR="00C103BE" w:rsidRPr="006C0E3D" w:rsidTr="00B433EF">
        <w:tc>
          <w:tcPr>
            <w:tcW w:w="10773" w:type="dxa"/>
            <w:gridSpan w:val="32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</w:tr>
      <w:tr w:rsidR="00C103BE" w:rsidRPr="006C0E3D" w:rsidTr="00B433EF">
        <w:tc>
          <w:tcPr>
            <w:tcW w:w="5529" w:type="dxa"/>
            <w:gridSpan w:val="12"/>
          </w:tcPr>
          <w:p w:rsidR="00C103BE" w:rsidRPr="006C0E3D" w:rsidRDefault="00C103BE" w:rsidP="00B4639C">
            <w:r w:rsidRPr="006C0E3D">
              <w:t>- режим производства ремонтно-строительных работ</w:t>
            </w:r>
          </w:p>
        </w:tc>
        <w:tc>
          <w:tcPr>
            <w:tcW w:w="283" w:type="dxa"/>
            <w:gridSpan w:val="2"/>
          </w:tcPr>
          <w:p w:rsidR="00C103BE" w:rsidRPr="006C0E3D" w:rsidRDefault="00C103BE" w:rsidP="00B4639C">
            <w:pPr>
              <w:rPr>
                <w:b/>
              </w:rPr>
            </w:pPr>
            <w:r w:rsidRPr="006C0E3D">
              <w:t>с</w:t>
            </w:r>
          </w:p>
        </w:tc>
        <w:tc>
          <w:tcPr>
            <w:tcW w:w="851" w:type="dxa"/>
            <w:gridSpan w:val="5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center"/>
            </w:pPr>
            <w:r w:rsidRPr="006C0E3D">
              <w:t>09-00</w:t>
            </w:r>
          </w:p>
        </w:tc>
        <w:tc>
          <w:tcPr>
            <w:tcW w:w="444" w:type="dxa"/>
            <w:gridSpan w:val="3"/>
          </w:tcPr>
          <w:p w:rsidR="00C103BE" w:rsidRPr="006C0E3D" w:rsidRDefault="00C103BE" w:rsidP="00B4639C">
            <w:r w:rsidRPr="006C0E3D">
              <w:t>по</w:t>
            </w:r>
          </w:p>
        </w:tc>
        <w:tc>
          <w:tcPr>
            <w:tcW w:w="831" w:type="dxa"/>
            <w:gridSpan w:val="3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center"/>
            </w:pPr>
            <w:r w:rsidRPr="006C0E3D">
              <w:t>19-00</w:t>
            </w:r>
          </w:p>
        </w:tc>
        <w:tc>
          <w:tcPr>
            <w:tcW w:w="993" w:type="dxa"/>
            <w:gridSpan w:val="3"/>
          </w:tcPr>
          <w:p w:rsidR="00C103BE" w:rsidRPr="006C0E3D" w:rsidRDefault="00C103BE" w:rsidP="00B4639C">
            <w:r w:rsidRPr="006C0E3D">
              <w:t>часов в</w:t>
            </w:r>
          </w:p>
        </w:tc>
        <w:tc>
          <w:tcPr>
            <w:tcW w:w="992" w:type="dxa"/>
            <w:gridSpan w:val="3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center"/>
            </w:pPr>
            <w:r w:rsidRPr="006C0E3D">
              <w:t>рабочие</w:t>
            </w:r>
          </w:p>
        </w:tc>
        <w:tc>
          <w:tcPr>
            <w:tcW w:w="850" w:type="dxa"/>
          </w:tcPr>
          <w:p w:rsidR="00C103BE" w:rsidRPr="006C0E3D" w:rsidRDefault="00C103BE" w:rsidP="00B4639C">
            <w:r w:rsidRPr="006C0E3D">
              <w:t>дни.</w:t>
            </w:r>
          </w:p>
        </w:tc>
      </w:tr>
      <w:tr w:rsidR="00C103BE" w:rsidRPr="006C0E3D" w:rsidTr="00B433EF">
        <w:tc>
          <w:tcPr>
            <w:tcW w:w="10773" w:type="dxa"/>
            <w:gridSpan w:val="32"/>
          </w:tcPr>
          <w:p w:rsidR="00C103BE" w:rsidRPr="006C0E3D" w:rsidRDefault="00C103BE" w:rsidP="00B4639C">
            <w:pPr>
              <w:jc w:val="both"/>
            </w:pPr>
            <w:r w:rsidRPr="006C0E3D">
              <w:t>3.</w:t>
            </w:r>
            <w:r w:rsidRPr="006C0E3D">
              <w:rPr>
                <w:color w:val="FFFFFF"/>
              </w:rPr>
              <w:sym w:font="Symbol" w:char="F02D"/>
            </w:r>
            <w:r w:rsidRPr="006C0E3D">
              <w:t>Обязать заявителя осуществлять переустройство и (или) перепланировку жилого помещения в соответствии с проектом (проектной документацией) и с соблюдением требований</w:t>
            </w:r>
          </w:p>
        </w:tc>
      </w:tr>
      <w:tr w:rsidR="00C103BE" w:rsidRPr="006C0E3D" w:rsidTr="00B433EF">
        <w:tc>
          <w:tcPr>
            <w:tcW w:w="10773" w:type="dxa"/>
            <w:gridSpan w:val="32"/>
            <w:tcBorders>
              <w:bottom w:val="single" w:sz="4" w:space="0" w:color="auto"/>
            </w:tcBorders>
          </w:tcPr>
          <w:p w:rsidR="00C103BE" w:rsidRPr="006C0E3D" w:rsidRDefault="00C103BE" w:rsidP="00B4639C">
            <w:r w:rsidRPr="006C0E3D">
              <w:t>постановления № 240 от 29.05.2012 г. Администрации Большеигнатовского муниципального района</w:t>
            </w:r>
          </w:p>
        </w:tc>
      </w:tr>
      <w:tr w:rsidR="00C103BE" w:rsidRPr="006C0E3D" w:rsidTr="00B433EF">
        <w:tc>
          <w:tcPr>
            <w:tcW w:w="10773" w:type="dxa"/>
            <w:gridSpan w:val="32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(указываются реквизиты нормативно правового акта субъекта Российской Федерации или акта органа местного самоуправления, регламентирующего порядка проведения ремонтно-строительных работ по переустройства и (или) перепланировке жилых помещений)</w:t>
            </w:r>
          </w:p>
        </w:tc>
      </w:tr>
      <w:tr w:rsidR="00C103BE" w:rsidRPr="006C0E3D" w:rsidTr="00B433EF">
        <w:tc>
          <w:tcPr>
            <w:tcW w:w="10773" w:type="dxa"/>
            <w:gridSpan w:val="32"/>
          </w:tcPr>
          <w:p w:rsidR="00C103BE" w:rsidRPr="006C0E3D" w:rsidRDefault="00C103BE" w:rsidP="00B4639C">
            <w:r w:rsidRPr="006C0E3D">
              <w:t>4.</w:t>
            </w:r>
            <w:r w:rsidRPr="006C0E3D">
              <w:rPr>
                <w:color w:val="FFFFFF"/>
              </w:rPr>
              <w:sym w:font="Symbol" w:char="F02D"/>
            </w:r>
            <w:r w:rsidRPr="006C0E3D">
              <w:t>Установить, что приемочная комиссия осуществляет приемку выполненных ремонтно-строительных работ и подписание акта о завершении переустройства и (или) перепланировки жилого помещения в установленном порядке.</w:t>
            </w:r>
          </w:p>
        </w:tc>
      </w:tr>
      <w:tr w:rsidR="00C103BE" w:rsidRPr="006C0E3D" w:rsidTr="00B433EF">
        <w:tc>
          <w:tcPr>
            <w:tcW w:w="10773" w:type="dxa"/>
            <w:gridSpan w:val="32"/>
          </w:tcPr>
          <w:p w:rsidR="00C103BE" w:rsidRPr="006C0E3D" w:rsidRDefault="00C103BE" w:rsidP="00B4639C">
            <w:r w:rsidRPr="006C0E3D">
              <w:t>5.</w:t>
            </w:r>
            <w:r w:rsidRPr="006C0E3D">
              <w:rPr>
                <w:color w:val="FFFFFF"/>
              </w:rPr>
              <w:sym w:font="Symbol" w:char="F02D"/>
            </w:r>
            <w:r w:rsidRPr="006C0E3D">
              <w:t>Приемочной комиссии после подписания акта о завершении переустройства и (или) перепланировки жилого помещения направить подписанный акт в орган местного самоуправления.</w:t>
            </w:r>
          </w:p>
        </w:tc>
      </w:tr>
      <w:tr w:rsidR="00C103BE" w:rsidRPr="006C0E3D" w:rsidTr="00B433EF">
        <w:tc>
          <w:tcPr>
            <w:tcW w:w="5245" w:type="dxa"/>
            <w:gridSpan w:val="11"/>
          </w:tcPr>
          <w:p w:rsidR="00C103BE" w:rsidRPr="006C0E3D" w:rsidRDefault="00C103BE" w:rsidP="00B4639C">
            <w:r w:rsidRPr="006C0E3D">
              <w:t>6.</w:t>
            </w:r>
            <w:r w:rsidRPr="006C0E3D">
              <w:rPr>
                <w:color w:val="FFFFFF"/>
              </w:rPr>
              <w:sym w:font="Symbol" w:char="F02D"/>
            </w:r>
            <w:r w:rsidRPr="006C0E3D">
              <w:t>Контроль за исполнением решения возложить на</w:t>
            </w:r>
          </w:p>
        </w:tc>
        <w:tc>
          <w:tcPr>
            <w:tcW w:w="5528" w:type="dxa"/>
            <w:gridSpan w:val="21"/>
            <w:tcBorders>
              <w:bottom w:val="single" w:sz="4" w:space="0" w:color="auto"/>
            </w:tcBorders>
          </w:tcPr>
          <w:p w:rsidR="00C103BE" w:rsidRPr="006C0E3D" w:rsidRDefault="00C103BE" w:rsidP="00B4639C">
            <w:r w:rsidRPr="006C0E3D">
              <w:t xml:space="preserve">Отдел градостроительства, архитектуры, ЖКХ и </w:t>
            </w:r>
          </w:p>
        </w:tc>
      </w:tr>
      <w:tr w:rsidR="00C103BE" w:rsidRPr="006C0E3D" w:rsidTr="00B433EF">
        <w:tc>
          <w:tcPr>
            <w:tcW w:w="10773" w:type="dxa"/>
            <w:gridSpan w:val="32"/>
            <w:tcBorders>
              <w:bottom w:val="single" w:sz="4" w:space="0" w:color="auto"/>
            </w:tcBorders>
          </w:tcPr>
          <w:p w:rsidR="00C103BE" w:rsidRPr="006C0E3D" w:rsidRDefault="00C103BE" w:rsidP="00B4639C">
            <w:r w:rsidRPr="006C0E3D">
              <w:t>вопросам ГО и ЧС Администрации муниципального района</w:t>
            </w:r>
          </w:p>
        </w:tc>
      </w:tr>
      <w:tr w:rsidR="00C103BE" w:rsidRPr="006C0E3D" w:rsidTr="00B433EF">
        <w:tc>
          <w:tcPr>
            <w:tcW w:w="10773" w:type="dxa"/>
            <w:gridSpan w:val="32"/>
            <w:tcBorders>
              <w:top w:val="single" w:sz="4" w:space="0" w:color="auto"/>
            </w:tcBorders>
          </w:tcPr>
          <w:p w:rsidR="00C103BE" w:rsidRPr="00D02DD7" w:rsidRDefault="00C103BE" w:rsidP="00B4639C">
            <w:pPr>
              <w:pStyle w:val="a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02DD7">
              <w:rPr>
                <w:rFonts w:ascii="Times New Roman" w:hAnsi="Times New Roman" w:cs="Times New Roman"/>
                <w:sz w:val="14"/>
                <w:szCs w:val="14"/>
              </w:rPr>
              <w:t>(наименование структурного подразделения и (или) Ф.И.О. должностного лица органа, осуществляющего согласование)</w:t>
            </w:r>
          </w:p>
        </w:tc>
      </w:tr>
      <w:tr w:rsidR="00C103BE" w:rsidRPr="006C0E3D" w:rsidTr="00B433EF">
        <w:tc>
          <w:tcPr>
            <w:tcW w:w="4962" w:type="dxa"/>
            <w:gridSpan w:val="10"/>
          </w:tcPr>
          <w:p w:rsidR="00C103BE" w:rsidRPr="006C0E3D" w:rsidRDefault="00C103BE" w:rsidP="00B4639C"/>
        </w:tc>
        <w:tc>
          <w:tcPr>
            <w:tcW w:w="708" w:type="dxa"/>
            <w:gridSpan w:val="3"/>
          </w:tcPr>
          <w:p w:rsidR="00C103BE" w:rsidRPr="006C0E3D" w:rsidRDefault="00C103BE" w:rsidP="00B4639C"/>
        </w:tc>
        <w:tc>
          <w:tcPr>
            <w:tcW w:w="5103" w:type="dxa"/>
            <w:gridSpan w:val="19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right"/>
            </w:pPr>
          </w:p>
        </w:tc>
      </w:tr>
      <w:tr w:rsidR="00C103BE" w:rsidRPr="006C0E3D" w:rsidTr="00B433EF">
        <w:tc>
          <w:tcPr>
            <w:tcW w:w="4962" w:type="dxa"/>
            <w:gridSpan w:val="10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gridSpan w:val="3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103" w:type="dxa"/>
            <w:gridSpan w:val="19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 должностного лица органа, осуществляющего согласование)</w:t>
            </w:r>
          </w:p>
        </w:tc>
      </w:tr>
      <w:tr w:rsidR="00C103BE" w:rsidRPr="006C0E3D" w:rsidTr="00B433EF">
        <w:tc>
          <w:tcPr>
            <w:tcW w:w="5670" w:type="dxa"/>
            <w:gridSpan w:val="13"/>
          </w:tcPr>
          <w:p w:rsidR="00C103BE" w:rsidRPr="006C0E3D" w:rsidRDefault="00C103BE" w:rsidP="00B433EF">
            <w:pPr>
              <w:ind w:left="601" w:hanging="601"/>
              <w:rPr>
                <w:sz w:val="14"/>
                <w:szCs w:val="14"/>
              </w:rPr>
            </w:pPr>
          </w:p>
        </w:tc>
        <w:tc>
          <w:tcPr>
            <w:tcW w:w="5103" w:type="dxa"/>
            <w:gridSpan w:val="19"/>
          </w:tcPr>
          <w:p w:rsidR="00C103BE" w:rsidRPr="006C0E3D" w:rsidRDefault="00C103BE" w:rsidP="00B4639C">
            <w:pPr>
              <w:jc w:val="center"/>
            </w:pPr>
            <w:r w:rsidRPr="006C0E3D">
              <w:rPr>
                <w:sz w:val="14"/>
                <w:szCs w:val="14"/>
              </w:rPr>
              <w:t>МП</w:t>
            </w:r>
          </w:p>
        </w:tc>
      </w:tr>
      <w:tr w:rsidR="00C103BE" w:rsidRPr="006C0E3D" w:rsidTr="00B433EF">
        <w:trPr>
          <w:trHeight w:val="479"/>
        </w:trPr>
        <w:tc>
          <w:tcPr>
            <w:tcW w:w="1134" w:type="dxa"/>
          </w:tcPr>
          <w:p w:rsidR="00C103BE" w:rsidRPr="006C0E3D" w:rsidRDefault="00C103BE" w:rsidP="00B4639C"/>
          <w:p w:rsidR="00C103BE" w:rsidRPr="006C0E3D" w:rsidRDefault="00C103BE" w:rsidP="00B4639C">
            <w:r w:rsidRPr="006C0E3D">
              <w:t>Получил:</w:t>
            </w:r>
          </w:p>
        </w:tc>
        <w:tc>
          <w:tcPr>
            <w:tcW w:w="284" w:type="dxa"/>
          </w:tcPr>
          <w:p w:rsidR="00C103BE" w:rsidRPr="006C0E3D" w:rsidRDefault="00C103BE" w:rsidP="00B4639C"/>
          <w:p w:rsidR="00C103BE" w:rsidRPr="006C0E3D" w:rsidRDefault="00C103BE" w:rsidP="00B4639C">
            <w:pPr>
              <w:jc w:val="center"/>
            </w:pPr>
            <w:r w:rsidRPr="006C0E3D">
              <w:t>«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103BE" w:rsidRPr="006C0E3D" w:rsidRDefault="00C103BE" w:rsidP="00B4639C"/>
          <w:p w:rsidR="00C103BE" w:rsidRPr="006C0E3D" w:rsidRDefault="00C103BE" w:rsidP="00B4639C"/>
        </w:tc>
        <w:tc>
          <w:tcPr>
            <w:tcW w:w="283" w:type="dxa"/>
          </w:tcPr>
          <w:p w:rsidR="00C103BE" w:rsidRPr="006C0E3D" w:rsidRDefault="00C103BE" w:rsidP="00B4639C"/>
          <w:p w:rsidR="00C103BE" w:rsidRPr="006C0E3D" w:rsidRDefault="00C103BE" w:rsidP="00B4639C">
            <w:pPr>
              <w:jc w:val="center"/>
            </w:pPr>
            <w:r w:rsidRPr="006C0E3D">
              <w:t>»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C103BE" w:rsidRPr="006C0E3D" w:rsidRDefault="00C103BE" w:rsidP="00B4639C"/>
          <w:p w:rsidR="00C103BE" w:rsidRPr="006C0E3D" w:rsidRDefault="00C103BE" w:rsidP="00B4639C"/>
        </w:tc>
        <w:tc>
          <w:tcPr>
            <w:tcW w:w="284" w:type="dxa"/>
          </w:tcPr>
          <w:p w:rsidR="00C103BE" w:rsidRPr="006C0E3D" w:rsidRDefault="00C103BE" w:rsidP="00B4639C"/>
          <w:p w:rsidR="00C103BE" w:rsidRPr="006C0E3D" w:rsidRDefault="00C103BE" w:rsidP="00B4639C"/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C103BE" w:rsidRPr="006C0E3D" w:rsidRDefault="00C103BE" w:rsidP="00B4639C"/>
          <w:p w:rsidR="00C103BE" w:rsidRPr="006C0E3D" w:rsidRDefault="00C103BE" w:rsidP="00B4639C">
            <w:pPr>
              <w:jc w:val="center"/>
            </w:pPr>
            <w:r w:rsidRPr="006C0E3D">
              <w:t>2017</w:t>
            </w:r>
          </w:p>
        </w:tc>
        <w:tc>
          <w:tcPr>
            <w:tcW w:w="708" w:type="dxa"/>
            <w:gridSpan w:val="3"/>
          </w:tcPr>
          <w:p w:rsidR="00C103BE" w:rsidRPr="006C0E3D" w:rsidRDefault="00C103BE" w:rsidP="00B4639C"/>
          <w:p w:rsidR="00C103BE" w:rsidRPr="006C0E3D" w:rsidRDefault="00C103BE" w:rsidP="00B4639C">
            <w:r w:rsidRPr="006C0E3D">
              <w:t>г.</w:t>
            </w:r>
          </w:p>
        </w:tc>
        <w:tc>
          <w:tcPr>
            <w:tcW w:w="5103" w:type="dxa"/>
            <w:gridSpan w:val="19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center"/>
            </w:pPr>
          </w:p>
        </w:tc>
      </w:tr>
      <w:tr w:rsidR="00C103BE" w:rsidRPr="006C0E3D" w:rsidTr="00B433EF">
        <w:tc>
          <w:tcPr>
            <w:tcW w:w="4962" w:type="dxa"/>
            <w:gridSpan w:val="10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708" w:type="dxa"/>
            <w:gridSpan w:val="3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103" w:type="dxa"/>
            <w:gridSpan w:val="19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 заявителя или уполномоченного лица заявителей)</w:t>
            </w:r>
          </w:p>
        </w:tc>
      </w:tr>
      <w:tr w:rsidR="00C103BE" w:rsidRPr="006C0E3D" w:rsidTr="00B433EF">
        <w:tc>
          <w:tcPr>
            <w:tcW w:w="4962" w:type="dxa"/>
            <w:gridSpan w:val="10"/>
            <w:tcBorders>
              <w:bottom w:val="single" w:sz="4" w:space="0" w:color="auto"/>
            </w:tcBorders>
          </w:tcPr>
          <w:p w:rsidR="00C103BE" w:rsidRPr="006C0E3D" w:rsidRDefault="00C103BE" w:rsidP="00B4639C"/>
          <w:p w:rsidR="00C103BE" w:rsidRPr="006C0E3D" w:rsidRDefault="00C103BE" w:rsidP="00B4639C">
            <w:r w:rsidRPr="006C0E3D">
              <w:t>Решение направлено в адрес заявителя (ей)</w:t>
            </w:r>
          </w:p>
        </w:tc>
        <w:tc>
          <w:tcPr>
            <w:tcW w:w="708" w:type="dxa"/>
            <w:gridSpan w:val="3"/>
          </w:tcPr>
          <w:p w:rsidR="00C103BE" w:rsidRPr="006C0E3D" w:rsidRDefault="00C103BE" w:rsidP="00B4639C"/>
        </w:tc>
        <w:tc>
          <w:tcPr>
            <w:tcW w:w="284" w:type="dxa"/>
            <w:gridSpan w:val="2"/>
          </w:tcPr>
          <w:p w:rsidR="00C103BE" w:rsidRPr="006C0E3D" w:rsidRDefault="00C103BE" w:rsidP="00B4639C">
            <w:pPr>
              <w:jc w:val="right"/>
            </w:pPr>
          </w:p>
          <w:p w:rsidR="00C103BE" w:rsidRPr="006C0E3D" w:rsidRDefault="00C103BE" w:rsidP="00B4639C">
            <w:pPr>
              <w:jc w:val="right"/>
            </w:pPr>
            <w:r w:rsidRPr="006C0E3D">
              <w:t>«</w:t>
            </w:r>
          </w:p>
        </w:tc>
        <w:tc>
          <w:tcPr>
            <w:tcW w:w="567" w:type="dxa"/>
            <w:gridSpan w:val="3"/>
            <w:tcBorders>
              <w:bottom w:val="single" w:sz="4" w:space="0" w:color="auto"/>
            </w:tcBorders>
          </w:tcPr>
          <w:p w:rsidR="00C103BE" w:rsidRPr="006C0E3D" w:rsidRDefault="00C103BE" w:rsidP="00B4639C"/>
          <w:p w:rsidR="00C103BE" w:rsidRPr="006C0E3D" w:rsidRDefault="00C103BE" w:rsidP="00B4639C"/>
        </w:tc>
        <w:tc>
          <w:tcPr>
            <w:tcW w:w="283" w:type="dxa"/>
            <w:gridSpan w:val="2"/>
          </w:tcPr>
          <w:p w:rsidR="00C103BE" w:rsidRPr="006C0E3D" w:rsidRDefault="00C103BE" w:rsidP="00B4639C"/>
          <w:p w:rsidR="00C103BE" w:rsidRPr="006C0E3D" w:rsidRDefault="00C103BE" w:rsidP="00B4639C">
            <w:r w:rsidRPr="006C0E3D">
              <w:t>»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</w:tcBorders>
          </w:tcPr>
          <w:p w:rsidR="00C103BE" w:rsidRPr="006C0E3D" w:rsidRDefault="00C103BE" w:rsidP="00B4639C"/>
          <w:p w:rsidR="00C103BE" w:rsidRPr="006C0E3D" w:rsidRDefault="00C103BE" w:rsidP="00B4639C"/>
        </w:tc>
        <w:tc>
          <w:tcPr>
            <w:tcW w:w="284" w:type="dxa"/>
          </w:tcPr>
          <w:p w:rsidR="00C103BE" w:rsidRPr="006C0E3D" w:rsidRDefault="00C103BE" w:rsidP="00B4639C"/>
          <w:p w:rsidR="00C103BE" w:rsidRPr="006C0E3D" w:rsidRDefault="00C103BE" w:rsidP="00B4639C"/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:rsidR="00C103BE" w:rsidRPr="006C0E3D" w:rsidRDefault="00C103BE" w:rsidP="00B4639C"/>
          <w:p w:rsidR="00C103BE" w:rsidRPr="006C0E3D" w:rsidRDefault="00C103BE" w:rsidP="00B4639C">
            <w:pPr>
              <w:jc w:val="center"/>
            </w:pPr>
            <w:r w:rsidRPr="006C0E3D">
              <w:t>2017</w:t>
            </w:r>
          </w:p>
        </w:tc>
        <w:tc>
          <w:tcPr>
            <w:tcW w:w="1275" w:type="dxa"/>
            <w:gridSpan w:val="2"/>
          </w:tcPr>
          <w:p w:rsidR="00C103BE" w:rsidRPr="006C0E3D" w:rsidRDefault="00C103BE" w:rsidP="00B4639C"/>
          <w:p w:rsidR="00C103BE" w:rsidRPr="006C0E3D" w:rsidRDefault="00C103BE" w:rsidP="00B4639C">
            <w:r w:rsidRPr="006C0E3D">
              <w:t>г.</w:t>
            </w:r>
          </w:p>
        </w:tc>
      </w:tr>
      <w:tr w:rsidR="00C103BE" w:rsidRPr="006C0E3D" w:rsidTr="00B433EF">
        <w:tc>
          <w:tcPr>
            <w:tcW w:w="4962" w:type="dxa"/>
            <w:gridSpan w:val="10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(заполняется в случае направления решения по почте)</w:t>
            </w:r>
          </w:p>
        </w:tc>
        <w:tc>
          <w:tcPr>
            <w:tcW w:w="5811" w:type="dxa"/>
            <w:gridSpan w:val="22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</w:tr>
      <w:tr w:rsidR="00C103BE" w:rsidRPr="006C0E3D" w:rsidTr="00B433EF">
        <w:tc>
          <w:tcPr>
            <w:tcW w:w="4962" w:type="dxa"/>
            <w:gridSpan w:val="10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gridSpan w:val="3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103" w:type="dxa"/>
            <w:gridSpan w:val="19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</w:tr>
      <w:tr w:rsidR="00C103BE" w:rsidRPr="006C0E3D" w:rsidTr="00B433EF">
        <w:tc>
          <w:tcPr>
            <w:tcW w:w="4962" w:type="dxa"/>
            <w:gridSpan w:val="10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gridSpan w:val="3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103" w:type="dxa"/>
            <w:gridSpan w:val="19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 должностного лица, направившего решение в адрес заявителя (ей))</w:t>
            </w:r>
          </w:p>
        </w:tc>
      </w:tr>
      <w:tr w:rsidR="00C103BE" w:rsidRPr="006C0E3D" w:rsidTr="00B433EF">
        <w:tc>
          <w:tcPr>
            <w:tcW w:w="4962" w:type="dxa"/>
            <w:gridSpan w:val="10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5811" w:type="dxa"/>
            <w:gridSpan w:val="22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</w:tr>
    </w:tbl>
    <w:p w:rsidR="00C103BE" w:rsidRPr="007B12CA" w:rsidRDefault="00C103BE" w:rsidP="00B433EF">
      <w:pPr>
        <w:rPr>
          <w:color w:val="FFFFFF"/>
          <w:sz w:val="14"/>
          <w:szCs w:val="14"/>
        </w:rPr>
      </w:pPr>
      <w:r w:rsidRPr="00F97327">
        <w:rPr>
          <w:sz w:val="14"/>
          <w:szCs w:val="14"/>
        </w:rPr>
        <w:t xml:space="preserve">*Срок и режим производства ремонтно-строительных работ определяются в соответствии с заявлением. В случае если орган, </w:t>
      </w:r>
      <w:r w:rsidRPr="00397959">
        <w:rPr>
          <w:sz w:val="14"/>
          <w:szCs w:val="14"/>
        </w:rPr>
        <w:t>осуществляющий согласование, изменяет указанные в заявлении срок и режим производства ремонтно-строительных работ, в решении излагаются мотивы принятия такого решения.</w:t>
      </w: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Default="00C103BE" w:rsidP="00B433EF">
      <w:pPr>
        <w:spacing w:after="0" w:line="240" w:lineRule="auto"/>
        <w:jc w:val="right"/>
      </w:pPr>
    </w:p>
    <w:p w:rsidR="00C103BE" w:rsidRPr="0048324C" w:rsidRDefault="00C103BE" w:rsidP="00B433EF">
      <w:pPr>
        <w:spacing w:after="0" w:line="240" w:lineRule="auto"/>
        <w:jc w:val="right"/>
      </w:pPr>
      <w:r w:rsidRPr="0048324C">
        <w:t>Приложение №5</w:t>
      </w:r>
    </w:p>
    <w:p w:rsidR="00C103BE" w:rsidRPr="003502EE" w:rsidRDefault="00C103BE" w:rsidP="00B433EF">
      <w:pPr>
        <w:spacing w:after="0" w:line="240" w:lineRule="auto"/>
        <w:jc w:val="center"/>
        <w:rPr>
          <w:b/>
        </w:rPr>
      </w:pPr>
      <w:r w:rsidRPr="003502EE">
        <w:rPr>
          <w:b/>
        </w:rPr>
        <w:t>А К Т</w:t>
      </w:r>
    </w:p>
    <w:p w:rsidR="00C103BE" w:rsidRPr="003502EE" w:rsidRDefault="00C103BE" w:rsidP="00B433EF">
      <w:pPr>
        <w:spacing w:after="0" w:line="240" w:lineRule="auto"/>
        <w:jc w:val="center"/>
        <w:rPr>
          <w:b/>
        </w:rPr>
      </w:pPr>
      <w:r w:rsidRPr="003502EE">
        <w:rPr>
          <w:b/>
        </w:rPr>
        <w:t>приёмочной комиссии о завершении переустройства</w:t>
      </w:r>
    </w:p>
    <w:p w:rsidR="00C103BE" w:rsidRPr="003502EE" w:rsidRDefault="00C103BE" w:rsidP="00B433EF">
      <w:pPr>
        <w:spacing w:after="0" w:line="240" w:lineRule="auto"/>
        <w:jc w:val="center"/>
        <w:rPr>
          <w:b/>
        </w:rPr>
      </w:pPr>
      <w:r w:rsidRPr="003502EE">
        <w:rPr>
          <w:b/>
        </w:rPr>
        <w:t>и (или) перепланировки жилого помещения</w:t>
      </w:r>
    </w:p>
    <w:p w:rsidR="00C103BE" w:rsidRDefault="00C103BE" w:rsidP="00B433EF">
      <w:pPr>
        <w:spacing w:after="0" w:line="240" w:lineRule="auto"/>
        <w:rPr>
          <w:sz w:val="20"/>
          <w:szCs w:val="20"/>
        </w:rPr>
      </w:pPr>
    </w:p>
    <w:p w:rsidR="00C103BE" w:rsidRPr="0070736A" w:rsidRDefault="00C103BE" w:rsidP="00B433EF">
      <w:pPr>
        <w:spacing w:after="0" w:line="240" w:lineRule="auto"/>
        <w:rPr>
          <w:sz w:val="20"/>
          <w:szCs w:val="20"/>
        </w:rPr>
      </w:pPr>
    </w:p>
    <w:tbl>
      <w:tblPr>
        <w:tblW w:w="0" w:type="auto"/>
        <w:tblInd w:w="108" w:type="dxa"/>
        <w:tblLook w:val="00A0"/>
      </w:tblPr>
      <w:tblGrid>
        <w:gridCol w:w="316"/>
        <w:gridCol w:w="535"/>
        <w:gridCol w:w="316"/>
        <w:gridCol w:w="1810"/>
        <w:gridCol w:w="284"/>
        <w:gridCol w:w="708"/>
        <w:gridCol w:w="426"/>
        <w:gridCol w:w="5351"/>
      </w:tblGrid>
      <w:tr w:rsidR="00C103BE" w:rsidRPr="006C0E3D" w:rsidTr="00B4639C">
        <w:tc>
          <w:tcPr>
            <w:tcW w:w="316" w:type="dxa"/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  <w:tc>
          <w:tcPr>
            <w:tcW w:w="535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dxa"/>
          </w:tcPr>
          <w:p w:rsidR="00C103BE" w:rsidRPr="006C0E3D" w:rsidRDefault="00C103BE" w:rsidP="00B4639C">
            <w:pPr>
              <w:ind w:left="-7"/>
              <w:rPr>
                <w:sz w:val="20"/>
                <w:szCs w:val="20"/>
              </w:rPr>
            </w:pPr>
          </w:p>
        </w:tc>
        <w:tc>
          <w:tcPr>
            <w:tcW w:w="1810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  <w:r w:rsidRPr="006C0E3D">
              <w:rPr>
                <w:sz w:val="20"/>
                <w:szCs w:val="20"/>
              </w:rPr>
              <w:t>г.</w:t>
            </w:r>
          </w:p>
        </w:tc>
        <w:tc>
          <w:tcPr>
            <w:tcW w:w="5351" w:type="dxa"/>
          </w:tcPr>
          <w:p w:rsidR="00C103BE" w:rsidRPr="006C0E3D" w:rsidRDefault="00C103BE" w:rsidP="00B4639C">
            <w:pPr>
              <w:jc w:val="right"/>
              <w:rPr>
                <w:sz w:val="20"/>
                <w:szCs w:val="20"/>
              </w:rPr>
            </w:pPr>
            <w:r w:rsidRPr="006C0E3D">
              <w:rPr>
                <w:sz w:val="20"/>
                <w:szCs w:val="20"/>
              </w:rPr>
              <w:t>С. Большое Игнатово</w:t>
            </w:r>
          </w:p>
        </w:tc>
      </w:tr>
    </w:tbl>
    <w:p w:rsidR="00C103BE" w:rsidRPr="0070736A" w:rsidRDefault="00C103BE" w:rsidP="00B433EF">
      <w:pPr>
        <w:jc w:val="both"/>
        <w:rPr>
          <w:sz w:val="20"/>
          <w:szCs w:val="20"/>
        </w:rPr>
      </w:pPr>
    </w:p>
    <w:tbl>
      <w:tblPr>
        <w:tblW w:w="0" w:type="auto"/>
        <w:tblInd w:w="108" w:type="dxa"/>
        <w:tblLook w:val="00A0"/>
      </w:tblPr>
      <w:tblGrid>
        <w:gridCol w:w="3858"/>
        <w:gridCol w:w="5640"/>
        <w:gridCol w:w="266"/>
      </w:tblGrid>
      <w:tr w:rsidR="00C103BE" w:rsidRPr="006C0E3D" w:rsidTr="00B4639C">
        <w:tc>
          <w:tcPr>
            <w:tcW w:w="3858" w:type="dxa"/>
          </w:tcPr>
          <w:p w:rsidR="00C103BE" w:rsidRPr="006C0E3D" w:rsidRDefault="00C103BE" w:rsidP="00B4639C">
            <w:pPr>
              <w:ind w:left="318" w:hanging="318"/>
              <w:jc w:val="both"/>
              <w:rPr>
                <w:sz w:val="20"/>
                <w:szCs w:val="20"/>
              </w:rPr>
            </w:pPr>
            <w:r w:rsidRPr="006C0E3D">
              <w:rPr>
                <w:sz w:val="20"/>
                <w:szCs w:val="20"/>
              </w:rPr>
              <w:t>Комиссия, действующая на основании</w:t>
            </w:r>
          </w:p>
        </w:tc>
        <w:tc>
          <w:tcPr>
            <w:tcW w:w="5888" w:type="dxa"/>
            <w:gridSpan w:val="2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</w:tr>
      <w:tr w:rsidR="00C103BE" w:rsidRPr="006C0E3D" w:rsidTr="00B4639C">
        <w:tc>
          <w:tcPr>
            <w:tcW w:w="3858" w:type="dxa"/>
          </w:tcPr>
          <w:p w:rsidR="00C103BE" w:rsidRPr="006C0E3D" w:rsidRDefault="00C103BE" w:rsidP="00B4639C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888" w:type="dxa"/>
            <w:gridSpan w:val="2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(указывается реквизиты правового акта органа местного самоуправления,</w:t>
            </w:r>
          </w:p>
        </w:tc>
      </w:tr>
      <w:tr w:rsidR="00C103BE" w:rsidRPr="006C0E3D" w:rsidTr="00B4639C">
        <w:tc>
          <w:tcPr>
            <w:tcW w:w="9498" w:type="dxa"/>
            <w:gridSpan w:val="2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  <w:r w:rsidRPr="006C0E3D">
              <w:rPr>
                <w:sz w:val="20"/>
                <w:szCs w:val="20"/>
              </w:rPr>
              <w:t>,</w:t>
            </w:r>
          </w:p>
        </w:tc>
      </w:tr>
      <w:tr w:rsidR="00C103BE" w:rsidRPr="006C0E3D" w:rsidTr="00B4639C">
        <w:tc>
          <w:tcPr>
            <w:tcW w:w="9746" w:type="dxa"/>
            <w:gridSpan w:val="3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определяющий состав комиссии)</w:t>
            </w:r>
          </w:p>
        </w:tc>
      </w:tr>
    </w:tbl>
    <w:p w:rsidR="00C103BE" w:rsidRDefault="00C103BE" w:rsidP="00B433EF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в составе:</w:t>
      </w:r>
    </w:p>
    <w:p w:rsidR="00C103BE" w:rsidRDefault="00C103BE" w:rsidP="00B433EF">
      <w:pPr>
        <w:ind w:left="142"/>
        <w:jc w:val="both"/>
        <w:rPr>
          <w:sz w:val="20"/>
          <w:szCs w:val="20"/>
        </w:rPr>
      </w:pPr>
    </w:p>
    <w:tbl>
      <w:tblPr>
        <w:tblW w:w="0" w:type="auto"/>
        <w:tblInd w:w="108" w:type="dxa"/>
        <w:tblLook w:val="00A0"/>
      </w:tblPr>
      <w:tblGrid>
        <w:gridCol w:w="2694"/>
        <w:gridCol w:w="1275"/>
        <w:gridCol w:w="110"/>
        <w:gridCol w:w="316"/>
        <w:gridCol w:w="534"/>
        <w:gridCol w:w="316"/>
        <w:gridCol w:w="1418"/>
        <w:gridCol w:w="283"/>
        <w:gridCol w:w="709"/>
        <w:gridCol w:w="2091"/>
      </w:tblGrid>
      <w:tr w:rsidR="00C103BE" w:rsidRPr="006C0E3D" w:rsidTr="00B4639C">
        <w:tc>
          <w:tcPr>
            <w:tcW w:w="3969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  <w:r w:rsidRPr="006C0E3D">
              <w:rPr>
                <w:b/>
                <w:sz w:val="20"/>
                <w:szCs w:val="20"/>
              </w:rPr>
              <w:t>Председатель комиссии:</w:t>
            </w:r>
          </w:p>
        </w:tc>
        <w:tc>
          <w:tcPr>
            <w:tcW w:w="426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51" w:type="dxa"/>
            <w:gridSpan w:val="6"/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</w:tr>
      <w:tr w:rsidR="00C103BE" w:rsidRPr="006C0E3D" w:rsidTr="00B4639C"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51" w:type="dxa"/>
            <w:gridSpan w:val="6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</w:tr>
      <w:tr w:rsidR="00C103BE" w:rsidRPr="006C0E3D" w:rsidTr="00B4639C">
        <w:tc>
          <w:tcPr>
            <w:tcW w:w="3969" w:type="dxa"/>
            <w:gridSpan w:val="2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(Ф.И.О. (последнее при наличии)</w:t>
            </w:r>
          </w:p>
        </w:tc>
        <w:tc>
          <w:tcPr>
            <w:tcW w:w="426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351" w:type="dxa"/>
            <w:gridSpan w:val="6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(Должность)</w:t>
            </w:r>
          </w:p>
        </w:tc>
      </w:tr>
      <w:tr w:rsidR="00C103BE" w:rsidRPr="006C0E3D" w:rsidTr="00B4639C">
        <w:tc>
          <w:tcPr>
            <w:tcW w:w="3969" w:type="dxa"/>
            <w:gridSpan w:val="2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351" w:type="dxa"/>
            <w:gridSpan w:val="6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</w:tr>
      <w:tr w:rsidR="00C103BE" w:rsidRPr="006C0E3D" w:rsidTr="00B4639C">
        <w:tc>
          <w:tcPr>
            <w:tcW w:w="3969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  <w:r w:rsidRPr="006C0E3D">
              <w:rPr>
                <w:b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426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51" w:type="dxa"/>
            <w:gridSpan w:val="6"/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</w:tr>
      <w:tr w:rsidR="00C103BE" w:rsidRPr="006C0E3D" w:rsidTr="00B4639C"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51" w:type="dxa"/>
            <w:gridSpan w:val="6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</w:tr>
      <w:tr w:rsidR="00C103BE" w:rsidRPr="006C0E3D" w:rsidTr="00B4639C">
        <w:tc>
          <w:tcPr>
            <w:tcW w:w="3969" w:type="dxa"/>
            <w:gridSpan w:val="2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(Ф.И.О. (последнее при наличии)</w:t>
            </w:r>
          </w:p>
        </w:tc>
        <w:tc>
          <w:tcPr>
            <w:tcW w:w="426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351" w:type="dxa"/>
            <w:gridSpan w:val="6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(Должность)</w:t>
            </w:r>
          </w:p>
        </w:tc>
      </w:tr>
      <w:tr w:rsidR="00C103BE" w:rsidRPr="006C0E3D" w:rsidTr="00B4639C">
        <w:tc>
          <w:tcPr>
            <w:tcW w:w="3969" w:type="dxa"/>
            <w:gridSpan w:val="2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351" w:type="dxa"/>
            <w:gridSpan w:val="6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</w:tr>
      <w:tr w:rsidR="00C103BE" w:rsidRPr="006C0E3D" w:rsidTr="00B4639C">
        <w:tc>
          <w:tcPr>
            <w:tcW w:w="3969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  <w:r w:rsidRPr="006C0E3D">
              <w:rPr>
                <w:b/>
                <w:sz w:val="20"/>
                <w:szCs w:val="20"/>
              </w:rPr>
              <w:t>Члены комиссии:</w:t>
            </w:r>
          </w:p>
        </w:tc>
        <w:tc>
          <w:tcPr>
            <w:tcW w:w="426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51" w:type="dxa"/>
            <w:gridSpan w:val="6"/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</w:tr>
      <w:tr w:rsidR="00C103BE" w:rsidRPr="006C0E3D" w:rsidTr="00B4639C"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51" w:type="dxa"/>
            <w:gridSpan w:val="6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</w:tr>
      <w:tr w:rsidR="00C103BE" w:rsidRPr="006C0E3D" w:rsidTr="00B4639C">
        <w:tc>
          <w:tcPr>
            <w:tcW w:w="3969" w:type="dxa"/>
            <w:gridSpan w:val="2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(Ф.И.О. (последнее при наличии)</w:t>
            </w:r>
          </w:p>
        </w:tc>
        <w:tc>
          <w:tcPr>
            <w:tcW w:w="426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351" w:type="dxa"/>
            <w:gridSpan w:val="6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(Должность)</w:t>
            </w:r>
          </w:p>
        </w:tc>
      </w:tr>
      <w:tr w:rsidR="00C103BE" w:rsidRPr="006C0E3D" w:rsidTr="00B4639C">
        <w:tc>
          <w:tcPr>
            <w:tcW w:w="3969" w:type="dxa"/>
            <w:gridSpan w:val="2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351" w:type="dxa"/>
            <w:gridSpan w:val="6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</w:tr>
      <w:tr w:rsidR="00C103BE" w:rsidRPr="006C0E3D" w:rsidTr="00B4639C">
        <w:tc>
          <w:tcPr>
            <w:tcW w:w="3969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  <w:r w:rsidRPr="006C0E3D">
              <w:rPr>
                <w:b/>
                <w:sz w:val="20"/>
                <w:szCs w:val="20"/>
              </w:rPr>
              <w:t>С участием:</w:t>
            </w:r>
          </w:p>
        </w:tc>
        <w:tc>
          <w:tcPr>
            <w:tcW w:w="426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51" w:type="dxa"/>
            <w:gridSpan w:val="6"/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</w:tr>
      <w:tr w:rsidR="00C103BE" w:rsidRPr="006C0E3D" w:rsidTr="00B4639C"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6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51" w:type="dxa"/>
            <w:gridSpan w:val="6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</w:tr>
      <w:tr w:rsidR="00C103BE" w:rsidRPr="006C0E3D" w:rsidTr="00B4639C">
        <w:tc>
          <w:tcPr>
            <w:tcW w:w="3969" w:type="dxa"/>
            <w:gridSpan w:val="2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b/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(Ф.И.О. (последнее при наличии) собственника жилого помещения или его представителя)</w:t>
            </w:r>
          </w:p>
        </w:tc>
        <w:tc>
          <w:tcPr>
            <w:tcW w:w="426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351" w:type="dxa"/>
            <w:gridSpan w:val="6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(Должность, организация)</w:t>
            </w:r>
          </w:p>
        </w:tc>
      </w:tr>
      <w:tr w:rsidR="00C103BE" w:rsidRPr="006C0E3D" w:rsidTr="00B4639C">
        <w:tc>
          <w:tcPr>
            <w:tcW w:w="9746" w:type="dxa"/>
            <w:gridSpan w:val="10"/>
          </w:tcPr>
          <w:p w:rsidR="00C103BE" w:rsidRPr="006C0E3D" w:rsidRDefault="00C103BE" w:rsidP="00B4639C">
            <w:pPr>
              <w:tabs>
                <w:tab w:val="left" w:pos="2415"/>
              </w:tabs>
              <w:jc w:val="both"/>
              <w:rPr>
                <w:sz w:val="20"/>
                <w:szCs w:val="20"/>
              </w:rPr>
            </w:pPr>
            <w:r w:rsidRPr="006C0E3D">
              <w:rPr>
                <w:sz w:val="20"/>
                <w:szCs w:val="20"/>
              </w:rPr>
              <w:t>произвела осмотр завершенного переустройством и (</w:t>
            </w:r>
            <w:r w:rsidRPr="006C0E3D">
              <w:rPr>
                <w:strike/>
                <w:sz w:val="20"/>
                <w:szCs w:val="20"/>
              </w:rPr>
              <w:t>или)</w:t>
            </w:r>
            <w:r w:rsidRPr="006C0E3D">
              <w:rPr>
                <w:sz w:val="20"/>
                <w:szCs w:val="20"/>
              </w:rPr>
              <w:t xml:space="preserve">перепланировкой жилого помещения, </w:t>
            </w:r>
          </w:p>
        </w:tc>
      </w:tr>
      <w:tr w:rsidR="00C103BE" w:rsidRPr="006C0E3D" w:rsidTr="00B4639C">
        <w:tc>
          <w:tcPr>
            <w:tcW w:w="2694" w:type="dxa"/>
          </w:tcPr>
          <w:p w:rsidR="00C103BE" w:rsidRPr="006C0E3D" w:rsidRDefault="00C103BE" w:rsidP="00B4639C">
            <w:pPr>
              <w:tabs>
                <w:tab w:val="left" w:pos="2415"/>
              </w:tabs>
              <w:rPr>
                <w:sz w:val="20"/>
                <w:szCs w:val="20"/>
              </w:rPr>
            </w:pPr>
            <w:r w:rsidRPr="006C0E3D">
              <w:rPr>
                <w:sz w:val="20"/>
                <w:szCs w:val="20"/>
              </w:rPr>
              <w:t>расположенногопо адресу:</w:t>
            </w:r>
          </w:p>
        </w:tc>
        <w:tc>
          <w:tcPr>
            <w:tcW w:w="7052" w:type="dxa"/>
            <w:gridSpan w:val="9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tabs>
                <w:tab w:val="left" w:pos="2415"/>
              </w:tabs>
              <w:rPr>
                <w:b/>
                <w:sz w:val="20"/>
                <w:szCs w:val="20"/>
              </w:rPr>
            </w:pPr>
          </w:p>
        </w:tc>
      </w:tr>
      <w:tr w:rsidR="00C103BE" w:rsidRPr="006C0E3D" w:rsidTr="00B4639C">
        <w:tc>
          <w:tcPr>
            <w:tcW w:w="9746" w:type="dxa"/>
            <w:gridSpan w:val="10"/>
          </w:tcPr>
          <w:p w:rsidR="00C103BE" w:rsidRPr="006C0E3D" w:rsidRDefault="00C103BE" w:rsidP="00B4639C">
            <w:pPr>
              <w:tabs>
                <w:tab w:val="left" w:pos="2415"/>
              </w:tabs>
              <w:rPr>
                <w:sz w:val="20"/>
                <w:szCs w:val="20"/>
              </w:rPr>
            </w:pPr>
            <w:r w:rsidRPr="006C0E3D">
              <w:rPr>
                <w:sz w:val="20"/>
                <w:szCs w:val="20"/>
              </w:rPr>
              <w:t>Установила: ремонтно-строительные работы выполнены на основании Решения о согласовании</w:t>
            </w:r>
          </w:p>
        </w:tc>
      </w:tr>
      <w:tr w:rsidR="00C103BE" w:rsidRPr="006C0E3D" w:rsidTr="00B4639C">
        <w:tc>
          <w:tcPr>
            <w:tcW w:w="4079" w:type="dxa"/>
            <w:gridSpan w:val="3"/>
          </w:tcPr>
          <w:p w:rsidR="00C103BE" w:rsidRPr="006C0E3D" w:rsidRDefault="00C103BE" w:rsidP="00B4639C">
            <w:pPr>
              <w:tabs>
                <w:tab w:val="left" w:pos="2415"/>
              </w:tabs>
              <w:rPr>
                <w:sz w:val="20"/>
                <w:szCs w:val="20"/>
              </w:rPr>
            </w:pPr>
            <w:r w:rsidRPr="006C0E3D">
              <w:rPr>
                <w:sz w:val="20"/>
                <w:szCs w:val="20"/>
              </w:rPr>
              <w:t>переустройства и (или) перепланировки от</w:t>
            </w:r>
          </w:p>
        </w:tc>
        <w:tc>
          <w:tcPr>
            <w:tcW w:w="316" w:type="dxa"/>
          </w:tcPr>
          <w:p w:rsidR="00C103BE" w:rsidRPr="006C0E3D" w:rsidRDefault="00C103BE" w:rsidP="00B4639C">
            <w:pPr>
              <w:tabs>
                <w:tab w:val="left" w:pos="2415"/>
              </w:tabs>
              <w:rPr>
                <w:sz w:val="20"/>
                <w:szCs w:val="20"/>
              </w:rPr>
            </w:pPr>
          </w:p>
        </w:tc>
        <w:tc>
          <w:tcPr>
            <w:tcW w:w="534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tabs>
                <w:tab w:val="left" w:pos="241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dxa"/>
          </w:tcPr>
          <w:p w:rsidR="00C103BE" w:rsidRPr="006C0E3D" w:rsidRDefault="00C103BE" w:rsidP="00B4639C">
            <w:pPr>
              <w:tabs>
                <w:tab w:val="left" w:pos="2415"/>
              </w:tabs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tabs>
                <w:tab w:val="left" w:pos="241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C103BE" w:rsidRPr="006C0E3D" w:rsidRDefault="00C103BE" w:rsidP="00B4639C">
            <w:pPr>
              <w:tabs>
                <w:tab w:val="left" w:pos="2415"/>
              </w:tabs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tabs>
                <w:tab w:val="left" w:pos="241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091" w:type="dxa"/>
          </w:tcPr>
          <w:p w:rsidR="00C103BE" w:rsidRPr="006C0E3D" w:rsidRDefault="00C103BE" w:rsidP="00B4639C">
            <w:pPr>
              <w:tabs>
                <w:tab w:val="left" w:pos="2415"/>
              </w:tabs>
              <w:rPr>
                <w:sz w:val="20"/>
                <w:szCs w:val="20"/>
              </w:rPr>
            </w:pPr>
            <w:r w:rsidRPr="006C0E3D">
              <w:rPr>
                <w:sz w:val="20"/>
                <w:szCs w:val="20"/>
              </w:rPr>
              <w:t>г.</w:t>
            </w:r>
          </w:p>
        </w:tc>
      </w:tr>
    </w:tbl>
    <w:p w:rsidR="00C103BE" w:rsidRPr="00881C5C" w:rsidRDefault="00C103BE" w:rsidP="00B433EF">
      <w:pPr>
        <w:rPr>
          <w:sz w:val="20"/>
          <w:szCs w:val="20"/>
        </w:rPr>
      </w:pPr>
    </w:p>
    <w:p w:rsidR="00C103BE" w:rsidRPr="00881C5C" w:rsidRDefault="00C103BE" w:rsidP="00B433EF">
      <w:pPr>
        <w:jc w:val="center"/>
        <w:rPr>
          <w:sz w:val="20"/>
          <w:szCs w:val="20"/>
        </w:rPr>
      </w:pPr>
      <w:r w:rsidRPr="00881C5C">
        <w:rPr>
          <w:sz w:val="20"/>
          <w:szCs w:val="20"/>
        </w:rPr>
        <w:t>РЕШЕНИЕ КОМИССИИ:</w:t>
      </w:r>
    </w:p>
    <w:tbl>
      <w:tblPr>
        <w:tblW w:w="9747" w:type="dxa"/>
        <w:tblInd w:w="108" w:type="dxa"/>
        <w:tblLayout w:type="fixed"/>
        <w:tblLook w:val="00A0"/>
      </w:tblPr>
      <w:tblGrid>
        <w:gridCol w:w="7371"/>
        <w:gridCol w:w="2376"/>
      </w:tblGrid>
      <w:tr w:rsidR="00C103BE" w:rsidRPr="006C0E3D" w:rsidTr="00B4639C">
        <w:tc>
          <w:tcPr>
            <w:tcW w:w="7371" w:type="dxa"/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  <w:r w:rsidRPr="006C0E3D">
              <w:rPr>
                <w:sz w:val="20"/>
                <w:szCs w:val="20"/>
              </w:rPr>
              <w:t>1.</w:t>
            </w:r>
            <w:r w:rsidRPr="006C0E3D">
              <w:rPr>
                <w:color w:val="FFFFFF"/>
                <w:sz w:val="20"/>
                <w:szCs w:val="20"/>
              </w:rPr>
              <w:sym w:font="Symbol" w:char="F02D"/>
            </w:r>
            <w:r w:rsidRPr="006C0E3D">
              <w:rPr>
                <w:sz w:val="20"/>
                <w:szCs w:val="20"/>
              </w:rPr>
              <w:t>Переустройство и (или) перепланировкавыполнены в соответствии с проектом</w:t>
            </w:r>
          </w:p>
        </w:tc>
        <w:tc>
          <w:tcPr>
            <w:tcW w:w="2376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</w:tr>
      <w:tr w:rsidR="00C103BE" w:rsidRPr="006C0E3D" w:rsidTr="00B4639C">
        <w:tc>
          <w:tcPr>
            <w:tcW w:w="9747" w:type="dxa"/>
            <w:gridSpan w:val="2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</w:p>
        </w:tc>
      </w:tr>
      <w:tr w:rsidR="00C103BE" w:rsidRPr="006C0E3D" w:rsidTr="00B4639C">
        <w:tc>
          <w:tcPr>
            <w:tcW w:w="9747" w:type="dxa"/>
            <w:gridSpan w:val="2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(название проекта (проектной документации) с указанием проектировщика)</w:t>
            </w:r>
          </w:p>
        </w:tc>
      </w:tr>
      <w:tr w:rsidR="00C103BE" w:rsidRPr="006C0E3D" w:rsidTr="00B4639C">
        <w:tc>
          <w:tcPr>
            <w:tcW w:w="9747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  <w:r w:rsidRPr="006C0E3D">
              <w:rPr>
                <w:sz w:val="20"/>
                <w:szCs w:val="20"/>
              </w:rPr>
              <w:t>2.</w:t>
            </w:r>
            <w:r w:rsidRPr="006C0E3D">
              <w:rPr>
                <w:color w:val="FFFFFF"/>
                <w:sz w:val="20"/>
                <w:szCs w:val="20"/>
              </w:rPr>
              <w:sym w:font="Symbol" w:char="F02D"/>
            </w:r>
            <w:r w:rsidRPr="006C0E3D">
              <w:rPr>
                <w:sz w:val="20"/>
                <w:szCs w:val="20"/>
              </w:rPr>
              <w:t>Переустройство и (или) перепланировка жилого помещения завершена и соответствует требованиям действующего законодательства РФ, что подтверждается настоящим актом.</w:t>
            </w:r>
          </w:p>
        </w:tc>
      </w:tr>
      <w:tr w:rsidR="00C103BE" w:rsidRPr="006C0E3D" w:rsidTr="00B4639C">
        <w:tc>
          <w:tcPr>
            <w:tcW w:w="9747" w:type="dxa"/>
            <w:gridSpan w:val="2"/>
          </w:tcPr>
          <w:p w:rsidR="00C103BE" w:rsidRPr="006C0E3D" w:rsidRDefault="00C103BE" w:rsidP="00B4639C">
            <w:pPr>
              <w:jc w:val="both"/>
              <w:rPr>
                <w:sz w:val="20"/>
                <w:szCs w:val="20"/>
              </w:rPr>
            </w:pPr>
            <w:r w:rsidRPr="006C0E3D">
              <w:rPr>
                <w:sz w:val="20"/>
                <w:szCs w:val="20"/>
              </w:rPr>
              <w:t>3.</w:t>
            </w:r>
            <w:r w:rsidRPr="006C0E3D">
              <w:rPr>
                <w:color w:val="FFFFFF"/>
                <w:sz w:val="20"/>
                <w:szCs w:val="20"/>
              </w:rPr>
              <w:sym w:font="Symbol" w:char="F02D"/>
            </w:r>
            <w:r w:rsidRPr="006C0E3D">
              <w:rPr>
                <w:sz w:val="20"/>
                <w:szCs w:val="20"/>
              </w:rPr>
              <w:t>Настоящий акт составлен в трёх экземплярах, один из которых направляется в организацию (орган) по учёту объектов недвижимого имущества, второй выдаётся собственнику помещения, третий остаётся в Администрации муниципального образования город Надым.</w:t>
            </w:r>
          </w:p>
        </w:tc>
      </w:tr>
    </w:tbl>
    <w:p w:rsidR="00C103BE" w:rsidRPr="0004284B" w:rsidRDefault="00C103BE" w:rsidP="00B433EF">
      <w:pPr>
        <w:rPr>
          <w:sz w:val="20"/>
          <w:szCs w:val="20"/>
        </w:rPr>
      </w:pPr>
    </w:p>
    <w:tbl>
      <w:tblPr>
        <w:tblW w:w="0" w:type="auto"/>
        <w:tblInd w:w="108" w:type="dxa"/>
        <w:tblLook w:val="00A0"/>
      </w:tblPr>
      <w:tblGrid>
        <w:gridCol w:w="4962"/>
        <w:gridCol w:w="283"/>
        <w:gridCol w:w="2126"/>
        <w:gridCol w:w="284"/>
        <w:gridCol w:w="2091"/>
      </w:tblGrid>
      <w:tr w:rsidR="00C103BE" w:rsidRPr="006C0E3D" w:rsidTr="00B4639C">
        <w:tc>
          <w:tcPr>
            <w:tcW w:w="4962" w:type="dxa"/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  <w:r w:rsidRPr="006C0E3D">
              <w:rPr>
                <w:b/>
                <w:sz w:val="20"/>
                <w:szCs w:val="20"/>
              </w:rPr>
              <w:t>Председатель комиссии:</w:t>
            </w:r>
          </w:p>
        </w:tc>
        <w:tc>
          <w:tcPr>
            <w:tcW w:w="283" w:type="dxa"/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  <w:tc>
          <w:tcPr>
            <w:tcW w:w="2091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</w:tr>
      <w:tr w:rsidR="00C103BE" w:rsidRPr="006C0E3D" w:rsidTr="00B4639C">
        <w:tc>
          <w:tcPr>
            <w:tcW w:w="4962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283" w:type="dxa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(Подпись)</w:t>
            </w:r>
          </w:p>
        </w:tc>
        <w:tc>
          <w:tcPr>
            <w:tcW w:w="284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2091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(Расшифровка)</w:t>
            </w:r>
          </w:p>
        </w:tc>
      </w:tr>
      <w:tr w:rsidR="00C103BE" w:rsidRPr="006C0E3D" w:rsidTr="00B4639C">
        <w:tc>
          <w:tcPr>
            <w:tcW w:w="4962" w:type="dxa"/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  <w:r w:rsidRPr="006C0E3D">
              <w:rPr>
                <w:b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283" w:type="dxa"/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  <w:tc>
          <w:tcPr>
            <w:tcW w:w="2091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</w:tr>
      <w:tr w:rsidR="00C103BE" w:rsidRPr="006C0E3D" w:rsidTr="00B4639C">
        <w:tc>
          <w:tcPr>
            <w:tcW w:w="4962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283" w:type="dxa"/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(Подпись)</w:t>
            </w:r>
          </w:p>
        </w:tc>
        <w:tc>
          <w:tcPr>
            <w:tcW w:w="284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2091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(Расшифровка)</w:t>
            </w:r>
          </w:p>
        </w:tc>
      </w:tr>
      <w:tr w:rsidR="00C103BE" w:rsidRPr="006C0E3D" w:rsidTr="00B4639C">
        <w:tc>
          <w:tcPr>
            <w:tcW w:w="4962" w:type="dxa"/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  <w:r w:rsidRPr="006C0E3D">
              <w:rPr>
                <w:b/>
                <w:sz w:val="20"/>
                <w:szCs w:val="20"/>
              </w:rPr>
              <w:t>Члены комиссии:</w:t>
            </w:r>
          </w:p>
        </w:tc>
        <w:tc>
          <w:tcPr>
            <w:tcW w:w="283" w:type="dxa"/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  <w:tc>
          <w:tcPr>
            <w:tcW w:w="2091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</w:tr>
      <w:tr w:rsidR="00C103BE" w:rsidRPr="006C0E3D" w:rsidTr="00B4639C">
        <w:tc>
          <w:tcPr>
            <w:tcW w:w="4962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283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(Подпись)</w:t>
            </w:r>
          </w:p>
        </w:tc>
        <w:tc>
          <w:tcPr>
            <w:tcW w:w="284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2091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(Расшифровка)</w:t>
            </w:r>
          </w:p>
        </w:tc>
      </w:tr>
      <w:tr w:rsidR="00C103BE" w:rsidRPr="006C0E3D" w:rsidTr="00B4639C">
        <w:tc>
          <w:tcPr>
            <w:tcW w:w="4962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  <w:tc>
          <w:tcPr>
            <w:tcW w:w="2091" w:type="dxa"/>
            <w:tcBorders>
              <w:bottom w:val="single" w:sz="4" w:space="0" w:color="auto"/>
            </w:tcBorders>
          </w:tcPr>
          <w:p w:rsidR="00C103BE" w:rsidRPr="006C0E3D" w:rsidRDefault="00C103BE" w:rsidP="00B4639C">
            <w:pPr>
              <w:rPr>
                <w:sz w:val="20"/>
                <w:szCs w:val="20"/>
              </w:rPr>
            </w:pPr>
          </w:p>
        </w:tc>
      </w:tr>
      <w:tr w:rsidR="00C103BE" w:rsidRPr="006C0E3D" w:rsidTr="00B4639C">
        <w:tc>
          <w:tcPr>
            <w:tcW w:w="4962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(Собственник жилого помещения или его представитель)</w:t>
            </w:r>
          </w:p>
        </w:tc>
        <w:tc>
          <w:tcPr>
            <w:tcW w:w="283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(Подпись)</w:t>
            </w:r>
          </w:p>
        </w:tc>
        <w:tc>
          <w:tcPr>
            <w:tcW w:w="284" w:type="dxa"/>
          </w:tcPr>
          <w:p w:rsidR="00C103BE" w:rsidRPr="006C0E3D" w:rsidRDefault="00C103BE" w:rsidP="00B4639C">
            <w:pPr>
              <w:rPr>
                <w:sz w:val="14"/>
                <w:szCs w:val="14"/>
              </w:rPr>
            </w:pPr>
          </w:p>
        </w:tc>
        <w:tc>
          <w:tcPr>
            <w:tcW w:w="2091" w:type="dxa"/>
            <w:tcBorders>
              <w:top w:val="single" w:sz="4" w:space="0" w:color="auto"/>
            </w:tcBorders>
          </w:tcPr>
          <w:p w:rsidR="00C103BE" w:rsidRPr="006C0E3D" w:rsidRDefault="00C103BE" w:rsidP="00B4639C">
            <w:pPr>
              <w:jc w:val="center"/>
              <w:rPr>
                <w:sz w:val="14"/>
                <w:szCs w:val="14"/>
              </w:rPr>
            </w:pPr>
            <w:r w:rsidRPr="006C0E3D">
              <w:rPr>
                <w:sz w:val="14"/>
                <w:szCs w:val="14"/>
              </w:rPr>
              <w:t>(Расшифровка)</w:t>
            </w:r>
          </w:p>
        </w:tc>
      </w:tr>
    </w:tbl>
    <w:p w:rsidR="00C103BE" w:rsidRPr="003A13F9" w:rsidRDefault="00C103BE" w:rsidP="00B433EF">
      <w:pPr>
        <w:tabs>
          <w:tab w:val="left" w:pos="993"/>
        </w:tabs>
        <w:jc w:val="both"/>
      </w:pPr>
    </w:p>
    <w:p w:rsidR="00C103BE" w:rsidRPr="003A13F9" w:rsidRDefault="00C103BE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C103BE" w:rsidRPr="003A13F9" w:rsidSect="00B433EF">
      <w:pgSz w:w="11906" w:h="16838"/>
      <w:pgMar w:top="567" w:right="567" w:bottom="568" w:left="1418" w:header="142" w:footer="709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3BE" w:rsidRDefault="00C103BE">
      <w:pPr>
        <w:spacing w:after="0" w:line="240" w:lineRule="auto"/>
      </w:pPr>
      <w:r>
        <w:separator/>
      </w:r>
    </w:p>
  </w:endnote>
  <w:endnote w:type="continuationSeparator" w:id="0">
    <w:p w:rsidR="00C103BE" w:rsidRDefault="00C10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3BE" w:rsidRDefault="00C103BE">
      <w:pPr>
        <w:spacing w:after="0" w:line="240" w:lineRule="auto"/>
      </w:pPr>
      <w:r>
        <w:separator/>
      </w:r>
    </w:p>
  </w:footnote>
  <w:footnote w:type="continuationSeparator" w:id="0">
    <w:p w:rsidR="00C103BE" w:rsidRDefault="00C103BE">
      <w:pPr>
        <w:spacing w:after="0" w:line="240" w:lineRule="auto"/>
      </w:pPr>
      <w:r>
        <w:continuationSeparator/>
      </w:r>
    </w:p>
  </w:footnote>
  <w:footnote w:id="1">
    <w:p w:rsidR="00C103BE" w:rsidRDefault="00C103BE" w:rsidP="005B3D7B">
      <w:pPr>
        <w:pStyle w:val="FootnoteText"/>
        <w:ind w:firstLine="567"/>
        <w:jc w:val="both"/>
      </w:pPr>
      <w:r>
        <w:rPr>
          <w:rStyle w:val="FootnoteReference"/>
        </w:rPr>
        <w:t>*</w:t>
      </w:r>
      <w:r>
        <w:t> Срок и режим производства ремонтно-строительных работ определяются в соответствии с заявлением.</w:t>
      </w:r>
      <w:r>
        <w:br/>
        <w:t>В случае если орган, осуществляющий согласование, изменяет указанные в заявлении срок и режим производства ремонтно-строительных работ, в решении излагаются мотивы принятия такого решения.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3BE" w:rsidRPr="00AA7420" w:rsidRDefault="00C103BE">
    <w:pPr>
      <w:pStyle w:val="Header"/>
      <w:jc w:val="center"/>
      <w:rPr>
        <w:rFonts w:ascii="Times New Roman" w:hAnsi="Times New Roman"/>
        <w:sz w:val="24"/>
        <w:szCs w:val="24"/>
      </w:rPr>
    </w:pPr>
    <w:r w:rsidRPr="00AA7420">
      <w:rPr>
        <w:rFonts w:ascii="Times New Roman" w:hAnsi="Times New Roman"/>
        <w:sz w:val="24"/>
        <w:szCs w:val="24"/>
      </w:rPr>
      <w:fldChar w:fldCharType="begin"/>
    </w:r>
    <w:r w:rsidRPr="00AA7420">
      <w:rPr>
        <w:rFonts w:ascii="Times New Roman" w:hAnsi="Times New Roman"/>
        <w:sz w:val="24"/>
        <w:szCs w:val="24"/>
      </w:rPr>
      <w:instrText>PAGE   \* MERGEFORMAT</w:instrText>
    </w:r>
    <w:r w:rsidRPr="00AA7420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AA7420">
      <w:rPr>
        <w:rFonts w:ascii="Times New Roman" w:hAnsi="Times New Roman"/>
        <w:sz w:val="24"/>
        <w:szCs w:val="24"/>
      </w:rPr>
      <w:fldChar w:fldCharType="end"/>
    </w:r>
  </w:p>
  <w:p w:rsidR="00C103BE" w:rsidRDefault="00C103B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E124C"/>
    <w:multiLevelType w:val="hybridMultilevel"/>
    <w:tmpl w:val="CC5EB7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B5D2F89"/>
    <w:multiLevelType w:val="multilevel"/>
    <w:tmpl w:val="BF0EF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6DA35AD9"/>
    <w:multiLevelType w:val="hybridMultilevel"/>
    <w:tmpl w:val="8482D5D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D56118C"/>
    <w:multiLevelType w:val="hybridMultilevel"/>
    <w:tmpl w:val="72049F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5C22"/>
    <w:rsid w:val="0000423D"/>
    <w:rsid w:val="000271D2"/>
    <w:rsid w:val="0004284B"/>
    <w:rsid w:val="00054AB8"/>
    <w:rsid w:val="000650ED"/>
    <w:rsid w:val="000D1FCF"/>
    <w:rsid w:val="001906F7"/>
    <w:rsid w:val="00196362"/>
    <w:rsid w:val="001C6DD3"/>
    <w:rsid w:val="002A37EF"/>
    <w:rsid w:val="0032438C"/>
    <w:rsid w:val="003502EE"/>
    <w:rsid w:val="003626DD"/>
    <w:rsid w:val="003764F2"/>
    <w:rsid w:val="00397959"/>
    <w:rsid w:val="003A13F9"/>
    <w:rsid w:val="003B2FE0"/>
    <w:rsid w:val="00425C22"/>
    <w:rsid w:val="004322FD"/>
    <w:rsid w:val="0048324C"/>
    <w:rsid w:val="0049056A"/>
    <w:rsid w:val="004B6D43"/>
    <w:rsid w:val="005306A1"/>
    <w:rsid w:val="0057230A"/>
    <w:rsid w:val="00574B75"/>
    <w:rsid w:val="005B266B"/>
    <w:rsid w:val="005B3D7B"/>
    <w:rsid w:val="006C0E3D"/>
    <w:rsid w:val="0070736A"/>
    <w:rsid w:val="007B12CA"/>
    <w:rsid w:val="007C6079"/>
    <w:rsid w:val="007F7858"/>
    <w:rsid w:val="00881C5C"/>
    <w:rsid w:val="008A24E5"/>
    <w:rsid w:val="008A3A33"/>
    <w:rsid w:val="0094073F"/>
    <w:rsid w:val="00974775"/>
    <w:rsid w:val="009D1612"/>
    <w:rsid w:val="009E0AA4"/>
    <w:rsid w:val="009F1036"/>
    <w:rsid w:val="00A54412"/>
    <w:rsid w:val="00A64BFE"/>
    <w:rsid w:val="00AA7420"/>
    <w:rsid w:val="00AA7588"/>
    <w:rsid w:val="00B32AD7"/>
    <w:rsid w:val="00B433EF"/>
    <w:rsid w:val="00B4639C"/>
    <w:rsid w:val="00BC24B4"/>
    <w:rsid w:val="00BE6633"/>
    <w:rsid w:val="00C103BE"/>
    <w:rsid w:val="00C21F8E"/>
    <w:rsid w:val="00C32AD5"/>
    <w:rsid w:val="00CC706E"/>
    <w:rsid w:val="00CE7E54"/>
    <w:rsid w:val="00D02DD7"/>
    <w:rsid w:val="00D32A25"/>
    <w:rsid w:val="00DB6866"/>
    <w:rsid w:val="00DE1FF2"/>
    <w:rsid w:val="00E2464B"/>
    <w:rsid w:val="00E3619B"/>
    <w:rsid w:val="00EE4200"/>
    <w:rsid w:val="00F14B73"/>
    <w:rsid w:val="00F22898"/>
    <w:rsid w:val="00F43B9D"/>
    <w:rsid w:val="00F97327"/>
    <w:rsid w:val="00FC504E"/>
    <w:rsid w:val="00FD0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C22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B3D7B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B3D7B"/>
    <w:rPr>
      <w:rFonts w:ascii="Times New Roman" w:hAnsi="Times New Roman" w:cs="Times New Roman"/>
      <w:b/>
      <w:bCs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425C2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25C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25C22"/>
    <w:rPr>
      <w:rFonts w:cs="Times New Roman"/>
    </w:rPr>
  </w:style>
  <w:style w:type="paragraph" w:styleId="ListParagraph">
    <w:name w:val="List Paragraph"/>
    <w:basedOn w:val="Normal"/>
    <w:uiPriority w:val="99"/>
    <w:qFormat/>
    <w:rsid w:val="00D32A25"/>
    <w:pPr>
      <w:ind w:left="720"/>
      <w:contextualSpacing/>
    </w:pPr>
  </w:style>
  <w:style w:type="character" w:customStyle="1" w:styleId="6">
    <w:name w:val="Основной текст (6)_"/>
    <w:basedOn w:val="DefaultParagraphFont"/>
    <w:link w:val="60"/>
    <w:uiPriority w:val="99"/>
    <w:locked/>
    <w:rsid w:val="00DB6866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60">
    <w:name w:val="Основной текст (6)"/>
    <w:basedOn w:val="Normal"/>
    <w:link w:val="6"/>
    <w:uiPriority w:val="99"/>
    <w:rsid w:val="00DB6866"/>
    <w:pPr>
      <w:widowControl w:val="0"/>
      <w:shd w:val="clear" w:color="auto" w:fill="FFFFFF"/>
      <w:spacing w:after="360" w:line="240" w:lineRule="atLeast"/>
      <w:ind w:hanging="320"/>
    </w:pPr>
    <w:rPr>
      <w:rFonts w:ascii="Times New Roman" w:eastAsia="Times New Roman" w:hAnsi="Times New Roman"/>
      <w:b/>
      <w:bCs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DB6866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31pt">
    <w:name w:val="Основной текст (3) + Интервал 1 pt"/>
    <w:basedOn w:val="3"/>
    <w:uiPriority w:val="99"/>
    <w:rsid w:val="00DB6866"/>
    <w:rPr>
      <w:color w:val="000000"/>
      <w:spacing w:val="20"/>
      <w:w w:val="100"/>
      <w:position w:val="0"/>
      <w:sz w:val="24"/>
      <w:szCs w:val="24"/>
      <w:lang w:val="ru-RU" w:eastAsia="ru-RU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B6866"/>
    <w:rPr>
      <w:rFonts w:ascii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Normal"/>
    <w:link w:val="3"/>
    <w:uiPriority w:val="99"/>
    <w:rsid w:val="00DB6866"/>
    <w:pPr>
      <w:widowControl w:val="0"/>
      <w:shd w:val="clear" w:color="auto" w:fill="FFFFFF"/>
      <w:spacing w:after="0" w:line="283" w:lineRule="exact"/>
    </w:pPr>
    <w:rPr>
      <w:rFonts w:ascii="Times New Roman" w:eastAsia="Times New Roman" w:hAnsi="Times New Roman"/>
      <w:b/>
      <w:bCs/>
    </w:rPr>
  </w:style>
  <w:style w:type="paragraph" w:customStyle="1" w:styleId="20">
    <w:name w:val="Основной текст (2)"/>
    <w:basedOn w:val="Normal"/>
    <w:link w:val="2"/>
    <w:uiPriority w:val="99"/>
    <w:rsid w:val="00DB6866"/>
    <w:pPr>
      <w:widowControl w:val="0"/>
      <w:shd w:val="clear" w:color="auto" w:fill="FFFFFF"/>
      <w:spacing w:after="0" w:line="283" w:lineRule="exact"/>
    </w:pPr>
    <w:rPr>
      <w:rFonts w:ascii="Times New Roman" w:eastAsia="Times New Roman" w:hAnsi="Times New Roman"/>
    </w:rPr>
  </w:style>
  <w:style w:type="character" w:customStyle="1" w:styleId="12">
    <w:name w:val="Основной текст (12)_"/>
    <w:basedOn w:val="DefaultParagraphFont"/>
    <w:link w:val="120"/>
    <w:uiPriority w:val="99"/>
    <w:locked/>
    <w:rsid w:val="00DB6866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20">
    <w:name w:val="Основной текст (12)"/>
    <w:basedOn w:val="Normal"/>
    <w:link w:val="12"/>
    <w:uiPriority w:val="99"/>
    <w:rsid w:val="00DB6866"/>
    <w:pPr>
      <w:widowControl w:val="0"/>
      <w:shd w:val="clear" w:color="auto" w:fill="FFFFFF"/>
      <w:spacing w:before="420" w:after="420" w:line="240" w:lineRule="atLeast"/>
    </w:pPr>
    <w:rPr>
      <w:rFonts w:ascii="Times New Roman" w:eastAsia="Times New Roman" w:hAnsi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DB6866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B686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">
    <w:name w:val="Таблицы (моноширинный)"/>
    <w:basedOn w:val="Normal"/>
    <w:next w:val="Normal"/>
    <w:uiPriority w:val="99"/>
    <w:rsid w:val="00DB686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DB68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Char">
    <w:name w:val="Char Char"/>
    <w:basedOn w:val="Normal"/>
    <w:uiPriority w:val="99"/>
    <w:rsid w:val="00DB686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61">
    <w:name w:val="Основной текст (6) + Не полужирный"/>
    <w:basedOn w:val="6"/>
    <w:uiPriority w:val="99"/>
    <w:rsid w:val="00DB6866"/>
    <w:rPr>
      <w:color w:val="000000"/>
      <w:spacing w:val="0"/>
      <w:w w:val="100"/>
      <w:position w:val="0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rsid w:val="005B3D7B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B3D7B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rsid w:val="005B3D7B"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semiHidden/>
    <w:rsid w:val="00B433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433E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728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118</TotalTime>
  <Pages>23</Pages>
  <Words>5202</Words>
  <Characters>29654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Шулепов Александр</dc:creator>
  <cp:keywords/>
  <dc:description/>
  <cp:lastModifiedBy>Для работы</cp:lastModifiedBy>
  <cp:revision>9</cp:revision>
  <cp:lastPrinted>2017-07-07T11:53:00Z</cp:lastPrinted>
  <dcterms:created xsi:type="dcterms:W3CDTF">2015-12-09T12:17:00Z</dcterms:created>
  <dcterms:modified xsi:type="dcterms:W3CDTF">2017-08-07T07:54:00Z</dcterms:modified>
</cp:coreProperties>
</file>