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1A2" w:rsidRPr="000C55B4" w:rsidRDefault="00A331A2" w:rsidP="000C55B4">
      <w:pPr>
        <w:widowControl/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rFonts w:ascii="Times New Roman" w:hAnsi="Times New Roman" w:cs="Times New Roman"/>
          <w:b/>
          <w:color w:val="auto"/>
          <w:sz w:val="32"/>
          <w:szCs w:val="32"/>
        </w:rPr>
      </w:pPr>
      <w:r w:rsidRPr="000C55B4">
        <w:rPr>
          <w:rFonts w:ascii="Times New Roman" w:hAnsi="Times New Roman" w:cs="Times New Roman"/>
          <w:b/>
          <w:color w:val="auto"/>
          <w:sz w:val="36"/>
          <w:szCs w:val="20"/>
        </w:rPr>
        <w:t xml:space="preserve">         </w:t>
      </w:r>
      <w:r w:rsidRPr="000C55B4">
        <w:rPr>
          <w:rFonts w:ascii="Times New Roman" w:hAnsi="Times New Roman" w:cs="Times New Roman"/>
          <w:b/>
          <w:color w:val="auto"/>
          <w:sz w:val="32"/>
          <w:szCs w:val="32"/>
        </w:rPr>
        <w:t xml:space="preserve">Администрация Большеигнатовского муниципального района   </w:t>
      </w:r>
    </w:p>
    <w:p w:rsidR="00A331A2" w:rsidRPr="000C55B4" w:rsidRDefault="00A331A2" w:rsidP="000C55B4">
      <w:pPr>
        <w:widowControl/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rFonts w:ascii="Times New Roman" w:hAnsi="Times New Roman" w:cs="Times New Roman"/>
          <w:b/>
          <w:color w:val="auto"/>
          <w:sz w:val="32"/>
          <w:szCs w:val="32"/>
        </w:rPr>
      </w:pPr>
      <w:r w:rsidRPr="000C55B4">
        <w:rPr>
          <w:rFonts w:ascii="Times New Roman" w:hAnsi="Times New Roman" w:cs="Times New Roman"/>
          <w:b/>
          <w:color w:val="auto"/>
          <w:sz w:val="32"/>
          <w:szCs w:val="32"/>
        </w:rPr>
        <w:t xml:space="preserve">                Республики  Мордовия</w:t>
      </w:r>
    </w:p>
    <w:p w:rsidR="00A331A2" w:rsidRPr="000C55B4" w:rsidRDefault="00A331A2" w:rsidP="000C55B4">
      <w:pPr>
        <w:widowControl/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rFonts w:ascii="Times New Roman" w:hAnsi="Times New Roman" w:cs="Times New Roman"/>
          <w:b/>
          <w:color w:val="auto"/>
          <w:sz w:val="32"/>
          <w:szCs w:val="32"/>
        </w:rPr>
      </w:pPr>
    </w:p>
    <w:p w:rsidR="00A331A2" w:rsidRPr="000C55B4" w:rsidRDefault="00A331A2" w:rsidP="000C55B4">
      <w:pPr>
        <w:widowControl/>
        <w:rPr>
          <w:rFonts w:ascii="Times New Roman" w:hAnsi="Times New Roman" w:cs="Times New Roman"/>
          <w:b/>
          <w:color w:val="auto"/>
          <w:sz w:val="16"/>
          <w:szCs w:val="20"/>
        </w:rPr>
      </w:pPr>
    </w:p>
    <w:p w:rsidR="00A331A2" w:rsidRPr="000C55B4" w:rsidRDefault="00A331A2" w:rsidP="000C55B4">
      <w:pPr>
        <w:widowControl/>
        <w:jc w:val="center"/>
        <w:rPr>
          <w:rFonts w:ascii="Times New Roman" w:hAnsi="Times New Roman" w:cs="Times New Roman"/>
          <w:b/>
          <w:color w:val="auto"/>
          <w:sz w:val="28"/>
          <w:szCs w:val="20"/>
        </w:rPr>
      </w:pPr>
      <w:r w:rsidRPr="000C55B4">
        <w:rPr>
          <w:rFonts w:ascii="Times New Roman" w:hAnsi="Times New Roman" w:cs="Times New Roman"/>
          <w:b/>
          <w:color w:val="auto"/>
          <w:sz w:val="28"/>
          <w:szCs w:val="20"/>
        </w:rPr>
        <w:t>ПОСТАНОВЛЕНИЕ</w:t>
      </w:r>
    </w:p>
    <w:p w:rsidR="00A331A2" w:rsidRPr="000C55B4" w:rsidRDefault="00A331A2" w:rsidP="000C55B4">
      <w:pPr>
        <w:widowControl/>
        <w:jc w:val="center"/>
        <w:rPr>
          <w:rFonts w:ascii="Times New Roman" w:hAnsi="Times New Roman" w:cs="Times New Roman"/>
          <w:b/>
          <w:color w:val="auto"/>
          <w:sz w:val="28"/>
          <w:szCs w:val="20"/>
        </w:rPr>
      </w:pPr>
    </w:p>
    <w:p w:rsidR="00A331A2" w:rsidRPr="000C55B4" w:rsidRDefault="00A331A2" w:rsidP="000C55B4">
      <w:pPr>
        <w:widowControl/>
        <w:jc w:val="center"/>
        <w:rPr>
          <w:rFonts w:ascii="Times New Roman" w:hAnsi="Times New Roman" w:cs="Times New Roman"/>
          <w:color w:val="auto"/>
          <w:sz w:val="28"/>
          <w:szCs w:val="20"/>
        </w:rPr>
      </w:pPr>
      <w:r>
        <w:rPr>
          <w:rFonts w:ascii="Times New Roman" w:hAnsi="Times New Roman" w:cs="Times New Roman"/>
          <w:color w:val="auto"/>
          <w:sz w:val="28"/>
          <w:szCs w:val="20"/>
        </w:rPr>
        <w:t>“16</w:t>
      </w:r>
      <w:r w:rsidRPr="000C55B4">
        <w:rPr>
          <w:rFonts w:ascii="Times New Roman" w:hAnsi="Times New Roman" w:cs="Times New Roman"/>
          <w:color w:val="auto"/>
          <w:sz w:val="28"/>
          <w:szCs w:val="20"/>
        </w:rPr>
        <w:t xml:space="preserve">” </w:t>
      </w:r>
      <w:r>
        <w:rPr>
          <w:rFonts w:ascii="Times New Roman" w:hAnsi="Times New Roman" w:cs="Times New Roman"/>
          <w:color w:val="auto"/>
          <w:sz w:val="28"/>
          <w:szCs w:val="20"/>
        </w:rPr>
        <w:t>июня</w:t>
      </w:r>
      <w:r w:rsidRPr="000C55B4">
        <w:rPr>
          <w:rFonts w:ascii="Times New Roman" w:hAnsi="Times New Roman" w:cs="Times New Roman"/>
          <w:color w:val="auto"/>
          <w:sz w:val="28"/>
          <w:szCs w:val="20"/>
        </w:rPr>
        <w:t xml:space="preserve"> 2017 г.                                                               </w:t>
      </w:r>
      <w:r>
        <w:rPr>
          <w:rFonts w:ascii="Times New Roman" w:hAnsi="Times New Roman" w:cs="Times New Roman"/>
          <w:color w:val="auto"/>
          <w:sz w:val="28"/>
          <w:szCs w:val="20"/>
        </w:rPr>
        <w:t>№ 311</w:t>
      </w:r>
    </w:p>
    <w:p w:rsidR="00A331A2" w:rsidRPr="000C55B4" w:rsidRDefault="00A331A2" w:rsidP="000C55B4">
      <w:pPr>
        <w:widowControl/>
        <w:ind w:firstLine="567"/>
        <w:rPr>
          <w:rFonts w:ascii="Times New Roman" w:hAnsi="Times New Roman" w:cs="Times New Roman"/>
          <w:color w:val="auto"/>
          <w:sz w:val="22"/>
          <w:szCs w:val="20"/>
        </w:rPr>
      </w:pPr>
      <w:r w:rsidRPr="000C55B4">
        <w:rPr>
          <w:rFonts w:ascii="Times New Roman" w:hAnsi="Times New Roman" w:cs="Times New Roman"/>
          <w:color w:val="auto"/>
          <w:sz w:val="22"/>
          <w:szCs w:val="20"/>
        </w:rPr>
        <w:t xml:space="preserve">                                                       с.Большое Игнатово</w:t>
      </w:r>
    </w:p>
    <w:p w:rsidR="00A331A2" w:rsidRPr="000C55B4" w:rsidRDefault="00A331A2" w:rsidP="000C55B4">
      <w:pPr>
        <w:widowControl/>
        <w:ind w:firstLine="540"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A331A2" w:rsidRPr="000C55B4" w:rsidRDefault="00A331A2" w:rsidP="000C55B4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  <w:r w:rsidRPr="000C55B4">
        <w:rPr>
          <w:rFonts w:ascii="Times New Roman" w:hAnsi="Times New Roman" w:cs="Times New Roman"/>
          <w:color w:val="auto"/>
          <w:sz w:val="28"/>
          <w:szCs w:val="20"/>
        </w:rPr>
        <w:t xml:space="preserve">Об утверждении технологической схемы </w:t>
      </w:r>
    </w:p>
    <w:p w:rsidR="00A331A2" w:rsidRPr="000C55B4" w:rsidRDefault="00A331A2" w:rsidP="000C55B4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  <w:r w:rsidRPr="000C55B4">
        <w:rPr>
          <w:rFonts w:ascii="Times New Roman" w:hAnsi="Times New Roman" w:cs="Times New Roman"/>
          <w:color w:val="auto"/>
          <w:sz w:val="28"/>
          <w:szCs w:val="20"/>
        </w:rPr>
        <w:t>предоставления муниципальной услуги</w:t>
      </w:r>
    </w:p>
    <w:p w:rsidR="00A331A2" w:rsidRPr="000C55B4" w:rsidRDefault="00A331A2" w:rsidP="000C55B4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  <w:r w:rsidRPr="000C55B4">
        <w:rPr>
          <w:rFonts w:ascii="Times New Roman" w:hAnsi="Times New Roman" w:cs="Times New Roman"/>
          <w:color w:val="auto"/>
          <w:sz w:val="28"/>
          <w:szCs w:val="20"/>
        </w:rPr>
        <w:t>«Утверждение  схемы расположения земельного</w:t>
      </w:r>
    </w:p>
    <w:p w:rsidR="00A331A2" w:rsidRPr="000C55B4" w:rsidRDefault="00A331A2" w:rsidP="000C55B4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  <w:r w:rsidRPr="000C55B4">
        <w:rPr>
          <w:rFonts w:ascii="Times New Roman" w:hAnsi="Times New Roman" w:cs="Times New Roman"/>
          <w:color w:val="auto"/>
          <w:sz w:val="28"/>
          <w:szCs w:val="20"/>
        </w:rPr>
        <w:t>участка на кадастровом плане территории»</w:t>
      </w:r>
    </w:p>
    <w:p w:rsidR="00A331A2" w:rsidRPr="000C55B4" w:rsidRDefault="00A331A2" w:rsidP="000C55B4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A331A2" w:rsidRPr="000C55B4" w:rsidRDefault="00A331A2" w:rsidP="000C55B4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  <w:r w:rsidRPr="000C55B4">
        <w:rPr>
          <w:rFonts w:ascii="Times New Roman" w:hAnsi="Times New Roman" w:cs="Times New Roman"/>
          <w:color w:val="auto"/>
          <w:sz w:val="28"/>
          <w:szCs w:val="20"/>
        </w:rPr>
        <w:t xml:space="preserve">        В соответствии с постановлением правительства Российской Федерации от 27.09.2011 № 797 «О взаимодействии между многофункциональными центрами предоставления государственных и муниципальных услуг федеральными орг</w:t>
      </w:r>
      <w:r w:rsidRPr="000C55B4">
        <w:rPr>
          <w:rFonts w:ascii="Times New Roman" w:hAnsi="Times New Roman" w:cs="Times New Roman"/>
          <w:color w:val="auto"/>
          <w:sz w:val="28"/>
          <w:szCs w:val="20"/>
        </w:rPr>
        <w:t>а</w:t>
      </w:r>
      <w:r w:rsidRPr="000C55B4">
        <w:rPr>
          <w:rFonts w:ascii="Times New Roman" w:hAnsi="Times New Roman" w:cs="Times New Roman"/>
          <w:color w:val="auto"/>
          <w:sz w:val="28"/>
          <w:szCs w:val="20"/>
        </w:rPr>
        <w:t>нами исполнительной власти, органами государственных внебюджетных фо</w:t>
      </w:r>
      <w:r w:rsidRPr="000C55B4">
        <w:rPr>
          <w:rFonts w:ascii="Times New Roman" w:hAnsi="Times New Roman" w:cs="Times New Roman"/>
          <w:color w:val="auto"/>
          <w:sz w:val="28"/>
          <w:szCs w:val="20"/>
        </w:rPr>
        <w:t>н</w:t>
      </w:r>
      <w:r w:rsidRPr="000C55B4">
        <w:rPr>
          <w:rFonts w:ascii="Times New Roman" w:hAnsi="Times New Roman" w:cs="Times New Roman"/>
          <w:color w:val="auto"/>
          <w:sz w:val="28"/>
          <w:szCs w:val="20"/>
        </w:rPr>
        <w:t>дов, органами государственной власти субъектов Российской Федерации, орг</w:t>
      </w:r>
      <w:r w:rsidRPr="000C55B4">
        <w:rPr>
          <w:rFonts w:ascii="Times New Roman" w:hAnsi="Times New Roman" w:cs="Times New Roman"/>
          <w:color w:val="auto"/>
          <w:sz w:val="28"/>
          <w:szCs w:val="20"/>
        </w:rPr>
        <w:t>а</w:t>
      </w:r>
      <w:r w:rsidRPr="000C55B4">
        <w:rPr>
          <w:rFonts w:ascii="Times New Roman" w:hAnsi="Times New Roman" w:cs="Times New Roman"/>
          <w:color w:val="auto"/>
          <w:sz w:val="28"/>
          <w:szCs w:val="20"/>
        </w:rPr>
        <w:t>нами местного самоуправления»,  администрация Большеигнатовского мун</w:t>
      </w:r>
      <w:r w:rsidRPr="000C55B4">
        <w:rPr>
          <w:rFonts w:ascii="Times New Roman" w:hAnsi="Times New Roman" w:cs="Times New Roman"/>
          <w:color w:val="auto"/>
          <w:sz w:val="28"/>
          <w:szCs w:val="20"/>
        </w:rPr>
        <w:t>и</w:t>
      </w:r>
      <w:r w:rsidRPr="000C55B4">
        <w:rPr>
          <w:rFonts w:ascii="Times New Roman" w:hAnsi="Times New Roman" w:cs="Times New Roman"/>
          <w:color w:val="auto"/>
          <w:sz w:val="28"/>
          <w:szCs w:val="20"/>
        </w:rPr>
        <w:t xml:space="preserve">ципального района </w:t>
      </w:r>
      <w:r w:rsidRPr="000C55B4">
        <w:rPr>
          <w:rFonts w:ascii="Times New Roman" w:hAnsi="Times New Roman" w:cs="Times New Roman"/>
          <w:b/>
          <w:color w:val="auto"/>
          <w:sz w:val="28"/>
          <w:szCs w:val="20"/>
        </w:rPr>
        <w:t>постановляет</w:t>
      </w:r>
      <w:r w:rsidRPr="000C55B4">
        <w:rPr>
          <w:rFonts w:ascii="Times New Roman" w:hAnsi="Times New Roman" w:cs="Times New Roman"/>
          <w:color w:val="auto"/>
          <w:sz w:val="28"/>
          <w:szCs w:val="20"/>
        </w:rPr>
        <w:t>:</w:t>
      </w:r>
    </w:p>
    <w:p w:rsidR="00A331A2" w:rsidRPr="000C55B4" w:rsidRDefault="00A331A2" w:rsidP="000C55B4">
      <w:pPr>
        <w:widowControl/>
        <w:numPr>
          <w:ilvl w:val="0"/>
          <w:numId w:val="8"/>
        </w:numPr>
        <w:autoSpaceDE w:val="0"/>
        <w:autoSpaceDN w:val="0"/>
        <w:adjustRightInd w:val="0"/>
        <w:ind w:left="0" w:firstLine="540"/>
        <w:jc w:val="both"/>
        <w:rPr>
          <w:rFonts w:ascii="Times New Roman" w:hAnsi="Times New Roman" w:cs="Times New Roman"/>
          <w:color w:val="auto"/>
          <w:sz w:val="28"/>
          <w:szCs w:val="20"/>
        </w:rPr>
      </w:pPr>
      <w:r w:rsidRPr="000C55B4">
        <w:rPr>
          <w:rFonts w:ascii="Times New Roman" w:hAnsi="Times New Roman" w:cs="Times New Roman"/>
          <w:color w:val="auto"/>
          <w:sz w:val="28"/>
          <w:szCs w:val="20"/>
        </w:rPr>
        <w:t>Утвердить прилагаемую технологическую схему предоставления муниципальной услуги «Утверждение  схемы расположения земельного</w:t>
      </w:r>
    </w:p>
    <w:p w:rsidR="00A331A2" w:rsidRPr="000C55B4" w:rsidRDefault="00A331A2" w:rsidP="000C55B4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8"/>
          <w:szCs w:val="20"/>
        </w:rPr>
      </w:pPr>
      <w:r w:rsidRPr="000C55B4">
        <w:rPr>
          <w:rFonts w:ascii="Times New Roman" w:hAnsi="Times New Roman" w:cs="Times New Roman"/>
          <w:color w:val="auto"/>
          <w:sz w:val="28"/>
          <w:szCs w:val="20"/>
        </w:rPr>
        <w:t>участка на кадастровом плане территории» по принципу «одного окна».</w:t>
      </w:r>
    </w:p>
    <w:p w:rsidR="00A331A2" w:rsidRPr="000C55B4" w:rsidRDefault="00A331A2" w:rsidP="000C55B4">
      <w:pPr>
        <w:widowControl/>
        <w:numPr>
          <w:ilvl w:val="0"/>
          <w:numId w:val="8"/>
        </w:numPr>
        <w:autoSpaceDE w:val="0"/>
        <w:autoSpaceDN w:val="0"/>
        <w:adjustRightInd w:val="0"/>
        <w:ind w:left="0" w:firstLine="540"/>
        <w:jc w:val="both"/>
        <w:rPr>
          <w:rFonts w:ascii="Times New Roman" w:hAnsi="Times New Roman" w:cs="Times New Roman"/>
          <w:color w:val="auto"/>
          <w:sz w:val="28"/>
          <w:szCs w:val="20"/>
        </w:rPr>
      </w:pPr>
      <w:r w:rsidRPr="000C55B4">
        <w:rPr>
          <w:rFonts w:ascii="Times New Roman" w:hAnsi="Times New Roman" w:cs="Times New Roman"/>
          <w:color w:val="auto"/>
          <w:sz w:val="28"/>
          <w:szCs w:val="20"/>
        </w:rPr>
        <w:t>Разместить утвержденную технологическую схему на официальном сайте Большеигнатовского муниципального района Республики Мордовия.</w:t>
      </w:r>
    </w:p>
    <w:p w:rsidR="00A331A2" w:rsidRPr="000C55B4" w:rsidRDefault="00A331A2" w:rsidP="000C55B4">
      <w:pPr>
        <w:widowControl/>
        <w:numPr>
          <w:ilvl w:val="0"/>
          <w:numId w:val="8"/>
        </w:num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color w:val="auto"/>
          <w:sz w:val="28"/>
          <w:szCs w:val="20"/>
        </w:rPr>
      </w:pPr>
      <w:r w:rsidRPr="000C55B4">
        <w:rPr>
          <w:rFonts w:ascii="Times New Roman" w:hAnsi="Times New Roman" w:cs="Times New Roman"/>
          <w:color w:val="auto"/>
          <w:sz w:val="28"/>
          <w:szCs w:val="20"/>
        </w:rPr>
        <w:t>Постановление вступает в силу со дня его подписания.</w:t>
      </w:r>
    </w:p>
    <w:p w:rsidR="00A331A2" w:rsidRPr="000C55B4" w:rsidRDefault="00A331A2" w:rsidP="000C55B4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A331A2" w:rsidRPr="000C55B4" w:rsidRDefault="00A331A2" w:rsidP="000C55B4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A331A2" w:rsidRPr="000C55B4" w:rsidRDefault="00A331A2" w:rsidP="000C55B4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A331A2" w:rsidRPr="000C55B4" w:rsidRDefault="00A331A2" w:rsidP="000C55B4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A331A2" w:rsidRPr="000C55B4" w:rsidRDefault="00A331A2" w:rsidP="000C55B4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A331A2" w:rsidRPr="000C55B4" w:rsidRDefault="00A331A2" w:rsidP="000C55B4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  <w:r w:rsidRPr="000C55B4">
        <w:rPr>
          <w:rFonts w:ascii="Times New Roman" w:hAnsi="Times New Roman" w:cs="Times New Roman"/>
          <w:color w:val="auto"/>
          <w:sz w:val="28"/>
          <w:szCs w:val="20"/>
        </w:rPr>
        <w:t xml:space="preserve">Глава Большеигнатовского  </w:t>
      </w:r>
    </w:p>
    <w:p w:rsidR="00A331A2" w:rsidRPr="000C55B4" w:rsidRDefault="00A331A2" w:rsidP="000C55B4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  <w:r w:rsidRPr="000C55B4">
        <w:rPr>
          <w:rFonts w:ascii="Times New Roman" w:hAnsi="Times New Roman" w:cs="Times New Roman"/>
          <w:color w:val="auto"/>
          <w:sz w:val="28"/>
          <w:szCs w:val="20"/>
        </w:rPr>
        <w:t>муниципального района                                                                    Т.Н.Полозова</w:t>
      </w:r>
    </w:p>
    <w:p w:rsidR="00A331A2" w:rsidRPr="000C55B4" w:rsidRDefault="00A331A2" w:rsidP="000C55B4">
      <w:pPr>
        <w:widowControl/>
        <w:ind w:firstLine="540"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A331A2" w:rsidRDefault="00A331A2" w:rsidP="000C55B4">
      <w:pPr>
        <w:widowControl/>
        <w:ind w:firstLine="540"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A331A2" w:rsidRDefault="00A331A2" w:rsidP="000C55B4">
      <w:pPr>
        <w:widowControl/>
        <w:ind w:firstLine="540"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A331A2" w:rsidRDefault="00A331A2" w:rsidP="000C55B4">
      <w:pPr>
        <w:widowControl/>
        <w:ind w:firstLine="540"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A331A2" w:rsidRDefault="00A331A2" w:rsidP="000C55B4">
      <w:pPr>
        <w:widowControl/>
        <w:ind w:firstLine="540"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A331A2" w:rsidRDefault="00A331A2" w:rsidP="000C55B4">
      <w:pPr>
        <w:widowControl/>
        <w:ind w:firstLine="540"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A331A2" w:rsidRDefault="00A331A2" w:rsidP="000C55B4">
      <w:pPr>
        <w:widowControl/>
        <w:ind w:firstLine="540"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A331A2" w:rsidRDefault="00A331A2" w:rsidP="000C55B4">
      <w:pPr>
        <w:widowControl/>
        <w:ind w:firstLine="540"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A331A2" w:rsidRPr="000C55B4" w:rsidRDefault="00A331A2" w:rsidP="000C55B4">
      <w:pPr>
        <w:widowControl/>
        <w:ind w:firstLine="540"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A331A2" w:rsidRPr="000C55B4" w:rsidRDefault="00A331A2" w:rsidP="000C55B4">
      <w:pPr>
        <w:widowControl/>
        <w:ind w:firstLine="540"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A331A2" w:rsidRPr="000C55B4" w:rsidRDefault="00A331A2" w:rsidP="000C55B4">
      <w:pPr>
        <w:widowControl/>
        <w:ind w:firstLine="540"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A331A2" w:rsidRPr="00991210" w:rsidRDefault="00A331A2" w:rsidP="00197B54">
      <w:pPr>
        <w:ind w:left="80"/>
        <w:jc w:val="center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eastAsia="en-US"/>
        </w:rPr>
      </w:pPr>
      <w:r w:rsidRPr="00991210">
        <w:rPr>
          <w:rFonts w:ascii="Times New Roman" w:hAnsi="Times New Roman" w:cs="Times New Roman"/>
          <w:sz w:val="28"/>
          <w:szCs w:val="28"/>
          <w:shd w:val="clear" w:color="auto" w:fill="FFFFFF"/>
          <w:lang w:eastAsia="en-US"/>
        </w:rPr>
        <w:t xml:space="preserve">                                                 УТВЕРЖДЕНА</w:t>
      </w:r>
    </w:p>
    <w:p w:rsidR="00A331A2" w:rsidRPr="00991210" w:rsidRDefault="00A331A2" w:rsidP="00197B54">
      <w:pPr>
        <w:ind w:left="80"/>
        <w:jc w:val="center"/>
        <w:rPr>
          <w:rFonts w:ascii="Times New Roman" w:hAnsi="Times New Roman" w:cs="Times New Roman"/>
          <w:bCs/>
          <w:shd w:val="clear" w:color="auto" w:fill="FFFFFF"/>
          <w:lang w:eastAsia="en-US"/>
        </w:rPr>
      </w:pPr>
      <w:r w:rsidRPr="00991210">
        <w:rPr>
          <w:rFonts w:ascii="Times New Roman" w:hAnsi="Times New Roman" w:cs="Times New Roman"/>
          <w:sz w:val="22"/>
          <w:szCs w:val="22"/>
          <w:shd w:val="clear" w:color="auto" w:fill="FFFFFF"/>
          <w:lang w:eastAsia="en-US"/>
        </w:rPr>
        <w:t xml:space="preserve">                            </w:t>
      </w:r>
      <w:r>
        <w:rPr>
          <w:rFonts w:ascii="Times New Roman" w:hAnsi="Times New Roman" w:cs="Times New Roman"/>
          <w:sz w:val="22"/>
          <w:szCs w:val="22"/>
          <w:shd w:val="clear" w:color="auto" w:fill="FFFFFF"/>
          <w:lang w:eastAsia="en-US"/>
        </w:rPr>
        <w:t xml:space="preserve">                           </w:t>
      </w:r>
      <w:r w:rsidRPr="00991210">
        <w:rPr>
          <w:rFonts w:ascii="Times New Roman" w:hAnsi="Times New Roman" w:cs="Times New Roman"/>
          <w:shd w:val="clear" w:color="auto" w:fill="FFFFFF"/>
          <w:lang w:eastAsia="en-US"/>
        </w:rPr>
        <w:t>Постановлением администрации</w:t>
      </w:r>
    </w:p>
    <w:p w:rsidR="00A331A2" w:rsidRPr="00991210" w:rsidRDefault="00A331A2" w:rsidP="00197B54">
      <w:pPr>
        <w:ind w:left="80"/>
        <w:jc w:val="center"/>
        <w:rPr>
          <w:rFonts w:ascii="Times New Roman" w:hAnsi="Times New Roman" w:cs="Times New Roman"/>
          <w:bCs/>
          <w:shd w:val="clear" w:color="auto" w:fill="FFFFFF"/>
          <w:lang w:eastAsia="en-US"/>
        </w:rPr>
      </w:pPr>
      <w:r w:rsidRPr="00991210">
        <w:rPr>
          <w:rFonts w:ascii="Times New Roman" w:hAnsi="Times New Roman" w:cs="Times New Roman"/>
          <w:shd w:val="clear" w:color="auto" w:fill="FFFFFF"/>
          <w:lang w:eastAsia="en-US"/>
        </w:rPr>
        <w:t xml:space="preserve">                                                 </w:t>
      </w:r>
      <w:r>
        <w:rPr>
          <w:rFonts w:ascii="Times New Roman" w:hAnsi="Times New Roman" w:cs="Times New Roman"/>
          <w:shd w:val="clear" w:color="auto" w:fill="FFFFFF"/>
          <w:lang w:eastAsia="en-US"/>
        </w:rPr>
        <w:t xml:space="preserve">                            </w:t>
      </w:r>
      <w:r w:rsidRPr="00991210">
        <w:rPr>
          <w:rFonts w:ascii="Times New Roman" w:hAnsi="Times New Roman" w:cs="Times New Roman"/>
          <w:shd w:val="clear" w:color="auto" w:fill="FFFFFF"/>
          <w:lang w:eastAsia="en-US"/>
        </w:rPr>
        <w:t xml:space="preserve">Большеигнатовского муниципального района </w:t>
      </w:r>
    </w:p>
    <w:p w:rsidR="00A331A2" w:rsidRPr="00991210" w:rsidRDefault="00A331A2" w:rsidP="00197B54">
      <w:pPr>
        <w:shd w:val="clear" w:color="auto" w:fill="FFFFFF"/>
        <w:ind w:left="80"/>
        <w:jc w:val="center"/>
        <w:rPr>
          <w:rFonts w:ascii="Times New Roman" w:hAnsi="Times New Roman" w:cs="Times New Roman"/>
          <w:bCs/>
          <w:shd w:val="clear" w:color="auto" w:fill="FFFFFF"/>
          <w:lang w:eastAsia="en-US"/>
        </w:rPr>
      </w:pPr>
      <w:r w:rsidRPr="00991210">
        <w:rPr>
          <w:rFonts w:ascii="Times New Roman" w:hAnsi="Times New Roman" w:cs="Times New Roman"/>
          <w:shd w:val="clear" w:color="auto" w:fill="FFFFFF"/>
          <w:lang w:eastAsia="en-US"/>
        </w:rPr>
        <w:t xml:space="preserve">                                                 </w:t>
      </w:r>
      <w:r>
        <w:rPr>
          <w:rFonts w:ascii="Times New Roman" w:hAnsi="Times New Roman" w:cs="Times New Roman"/>
          <w:shd w:val="clear" w:color="auto" w:fill="FFFFFF"/>
          <w:lang w:eastAsia="en-US"/>
        </w:rPr>
        <w:t xml:space="preserve">                             </w:t>
      </w:r>
      <w:r w:rsidRPr="00991210">
        <w:rPr>
          <w:rFonts w:ascii="Times New Roman" w:hAnsi="Times New Roman" w:cs="Times New Roman"/>
          <w:shd w:val="clear" w:color="auto" w:fill="FFFFFF"/>
          <w:lang w:eastAsia="en-US"/>
        </w:rPr>
        <w:t>Республики Мордовия от «</w:t>
      </w:r>
      <w:r>
        <w:rPr>
          <w:rFonts w:ascii="Times New Roman" w:hAnsi="Times New Roman" w:cs="Times New Roman"/>
          <w:shd w:val="clear" w:color="auto" w:fill="FFFFFF"/>
          <w:lang w:eastAsia="en-US"/>
        </w:rPr>
        <w:t>16» 06.</w:t>
      </w:r>
      <w:r w:rsidRPr="00991210">
        <w:rPr>
          <w:rFonts w:ascii="Times New Roman" w:hAnsi="Times New Roman" w:cs="Times New Roman"/>
          <w:shd w:val="clear" w:color="auto" w:fill="FFFFFF"/>
          <w:lang w:eastAsia="en-US"/>
        </w:rPr>
        <w:t xml:space="preserve">2017 г. </w:t>
      </w:r>
      <w:r>
        <w:rPr>
          <w:rFonts w:ascii="Times New Roman" w:hAnsi="Times New Roman" w:cs="Times New Roman"/>
          <w:shd w:val="clear" w:color="auto" w:fill="FFFFFF"/>
          <w:lang w:eastAsia="en-US"/>
        </w:rPr>
        <w:t>№311</w:t>
      </w:r>
    </w:p>
    <w:p w:rsidR="00A331A2" w:rsidRPr="000C55B4" w:rsidRDefault="00A331A2" w:rsidP="000C55B4">
      <w:pPr>
        <w:widowControl/>
        <w:rPr>
          <w:rFonts w:ascii="Times New Roman" w:hAnsi="Times New Roman" w:cs="Times New Roman"/>
          <w:color w:val="auto"/>
          <w:sz w:val="20"/>
          <w:szCs w:val="20"/>
        </w:rPr>
      </w:pPr>
    </w:p>
    <w:p w:rsidR="00A331A2" w:rsidRDefault="00A331A2">
      <w:pPr>
        <w:pStyle w:val="21"/>
        <w:shd w:val="clear" w:color="auto" w:fill="auto"/>
        <w:spacing w:before="0" w:after="0" w:line="240" w:lineRule="auto"/>
        <w:ind w:left="80"/>
        <w:jc w:val="center"/>
      </w:pPr>
      <w:r>
        <w:rPr>
          <w:rStyle w:val="20"/>
          <w:color w:val="000000"/>
        </w:rPr>
        <w:t>ТИПОВАЯ ТЕХНОЛОГИЧЕСКАЯ СХЕМА</w:t>
      </w:r>
    </w:p>
    <w:p w:rsidR="00A331A2" w:rsidRPr="007E3E58" w:rsidRDefault="00A331A2" w:rsidP="007E3E58">
      <w:pPr>
        <w:jc w:val="center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7E3E58">
        <w:rPr>
          <w:rStyle w:val="20"/>
          <w:b/>
          <w:sz w:val="24"/>
          <w:szCs w:val="24"/>
        </w:rPr>
        <w:t>по муниципальной услуге «</w:t>
      </w:r>
      <w:r w:rsidRPr="007E3E58">
        <w:rPr>
          <w:rFonts w:ascii="Times New Roman" w:hAnsi="Times New Roman" w:cs="Times New Roman"/>
          <w:b/>
          <w:color w:val="auto"/>
          <w:sz w:val="26"/>
          <w:szCs w:val="26"/>
        </w:rPr>
        <w:t>Утверждение  схемы расположения земельного</w:t>
      </w:r>
    </w:p>
    <w:p w:rsidR="00A331A2" w:rsidRPr="007E3E58" w:rsidRDefault="00A331A2" w:rsidP="007E3E58">
      <w:pPr>
        <w:pStyle w:val="21"/>
        <w:shd w:val="clear" w:color="auto" w:fill="auto"/>
        <w:suppressAutoHyphens/>
        <w:spacing w:before="0" w:after="0" w:line="240" w:lineRule="auto"/>
        <w:ind w:left="79"/>
        <w:jc w:val="center"/>
        <w:rPr>
          <w:rStyle w:val="20"/>
          <w:color w:val="000000"/>
          <w:sz w:val="24"/>
          <w:szCs w:val="24"/>
        </w:rPr>
      </w:pPr>
      <w:r w:rsidRPr="007E3E58">
        <w:rPr>
          <w:bCs w:val="0"/>
          <w:color w:val="auto"/>
          <w:sz w:val="26"/>
          <w:szCs w:val="26"/>
          <w:lang w:eastAsia="ru-RU"/>
        </w:rPr>
        <w:t>участка на кадастровом плане территории</w:t>
      </w:r>
      <w:r w:rsidRPr="007E3E58">
        <w:rPr>
          <w:rStyle w:val="20"/>
          <w:color w:val="000000"/>
          <w:sz w:val="24"/>
          <w:szCs w:val="24"/>
        </w:rPr>
        <w:t>»</w:t>
      </w:r>
    </w:p>
    <w:p w:rsidR="00A331A2" w:rsidRDefault="00A331A2">
      <w:pPr>
        <w:pStyle w:val="21"/>
        <w:shd w:val="clear" w:color="auto" w:fill="auto"/>
        <w:spacing w:before="0" w:after="0" w:line="240" w:lineRule="auto"/>
        <w:ind w:left="80"/>
        <w:rPr>
          <w:rStyle w:val="a1"/>
          <w:color w:val="000000"/>
        </w:rPr>
      </w:pPr>
    </w:p>
    <w:p w:rsidR="00A331A2" w:rsidRDefault="00A331A2">
      <w:pPr>
        <w:pStyle w:val="21"/>
        <w:shd w:val="clear" w:color="auto" w:fill="auto"/>
        <w:spacing w:before="0" w:after="0" w:line="240" w:lineRule="auto"/>
        <w:jc w:val="center"/>
        <w:rPr>
          <w:rStyle w:val="a1"/>
          <w:color w:val="000000"/>
          <w:sz w:val="24"/>
          <w:szCs w:val="24"/>
        </w:rPr>
      </w:pPr>
      <w:r>
        <w:rPr>
          <w:rStyle w:val="a1"/>
          <w:color w:val="000000"/>
          <w:sz w:val="24"/>
          <w:szCs w:val="24"/>
        </w:rPr>
        <w:t>Раздел 1. «Общие сведения о муниципальной услуге»</w:t>
      </w:r>
    </w:p>
    <w:p w:rsidR="00A331A2" w:rsidRDefault="00A331A2">
      <w:pPr>
        <w:pStyle w:val="21"/>
        <w:shd w:val="clear" w:color="auto" w:fill="auto"/>
        <w:spacing w:before="0" w:after="0" w:line="240" w:lineRule="auto"/>
        <w:ind w:left="80"/>
        <w:rPr>
          <w:rStyle w:val="a1"/>
          <w:color w:val="000000"/>
          <w:sz w:val="24"/>
          <w:szCs w:val="24"/>
        </w:rPr>
      </w:pPr>
    </w:p>
    <w:tbl>
      <w:tblPr>
        <w:tblW w:w="9814" w:type="dxa"/>
        <w:tblInd w:w="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3" w:type="dxa"/>
        </w:tblCellMar>
        <w:tblLook w:val="00A0"/>
      </w:tblPr>
      <w:tblGrid>
        <w:gridCol w:w="737"/>
        <w:gridCol w:w="4390"/>
        <w:gridCol w:w="4687"/>
      </w:tblGrid>
      <w:tr w:rsidR="00A331A2" w:rsidTr="00964768">
        <w:tc>
          <w:tcPr>
            <w:tcW w:w="737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964768">
              <w:rPr>
                <w:sz w:val="24"/>
                <w:szCs w:val="24"/>
              </w:rPr>
              <w:t>№ п/п</w:t>
            </w:r>
          </w:p>
        </w:tc>
        <w:tc>
          <w:tcPr>
            <w:tcW w:w="4390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964768">
              <w:rPr>
                <w:color w:val="000000"/>
                <w:sz w:val="24"/>
                <w:szCs w:val="24"/>
              </w:rPr>
              <w:t>Параметр</w:t>
            </w:r>
          </w:p>
        </w:tc>
        <w:tc>
          <w:tcPr>
            <w:tcW w:w="4687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964768">
              <w:rPr>
                <w:color w:val="000000"/>
                <w:sz w:val="24"/>
                <w:szCs w:val="24"/>
              </w:rPr>
              <w:t>Значение параметра/состояние</w:t>
            </w:r>
          </w:p>
        </w:tc>
      </w:tr>
      <w:tr w:rsidR="00A331A2" w:rsidTr="00964768">
        <w:tc>
          <w:tcPr>
            <w:tcW w:w="737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964768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390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964768">
              <w:rPr>
                <w:b w:val="0"/>
                <w:color w:val="000000"/>
                <w:sz w:val="24"/>
                <w:szCs w:val="24"/>
              </w:rPr>
              <w:t>Наименование органа, предоставляющ</w:t>
            </w:r>
            <w:r w:rsidRPr="00964768">
              <w:rPr>
                <w:b w:val="0"/>
                <w:color w:val="000000"/>
                <w:sz w:val="24"/>
                <w:szCs w:val="24"/>
              </w:rPr>
              <w:t>е</w:t>
            </w:r>
            <w:r w:rsidRPr="00964768">
              <w:rPr>
                <w:b w:val="0"/>
                <w:color w:val="000000"/>
                <w:sz w:val="24"/>
                <w:szCs w:val="24"/>
              </w:rPr>
              <w:t>го услугу</w:t>
            </w:r>
          </w:p>
        </w:tc>
        <w:tc>
          <w:tcPr>
            <w:tcW w:w="4687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964768">
              <w:rPr>
                <w:b w:val="0"/>
                <w:sz w:val="24"/>
                <w:szCs w:val="24"/>
              </w:rPr>
              <w:t>Администрация Большеигнатовского м</w:t>
            </w:r>
            <w:r w:rsidRPr="00964768">
              <w:rPr>
                <w:b w:val="0"/>
                <w:sz w:val="24"/>
                <w:szCs w:val="24"/>
              </w:rPr>
              <w:t>у</w:t>
            </w:r>
            <w:r w:rsidRPr="00964768">
              <w:rPr>
                <w:b w:val="0"/>
                <w:sz w:val="24"/>
                <w:szCs w:val="24"/>
              </w:rPr>
              <w:t>ниципального района Республики Морд</w:t>
            </w:r>
            <w:r w:rsidRPr="00964768">
              <w:rPr>
                <w:b w:val="0"/>
                <w:sz w:val="24"/>
                <w:szCs w:val="24"/>
              </w:rPr>
              <w:t>о</w:t>
            </w:r>
            <w:r w:rsidRPr="00964768">
              <w:rPr>
                <w:b w:val="0"/>
                <w:sz w:val="24"/>
                <w:szCs w:val="24"/>
              </w:rPr>
              <w:t>вия</w:t>
            </w:r>
          </w:p>
        </w:tc>
      </w:tr>
      <w:tr w:rsidR="00A331A2" w:rsidTr="00964768">
        <w:tc>
          <w:tcPr>
            <w:tcW w:w="737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964768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4390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964768">
              <w:rPr>
                <w:b w:val="0"/>
                <w:color w:val="000000"/>
                <w:sz w:val="24"/>
                <w:szCs w:val="24"/>
              </w:rPr>
              <w:t>Номер услуги в федеральном реестре</w:t>
            </w:r>
          </w:p>
        </w:tc>
        <w:tc>
          <w:tcPr>
            <w:tcW w:w="4687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964768">
              <w:rPr>
                <w:b w:val="0"/>
                <w:sz w:val="24"/>
                <w:szCs w:val="24"/>
              </w:rPr>
              <w:t>-</w:t>
            </w:r>
          </w:p>
        </w:tc>
      </w:tr>
      <w:tr w:rsidR="00A331A2" w:rsidTr="00964768">
        <w:tc>
          <w:tcPr>
            <w:tcW w:w="737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964768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390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964768">
              <w:rPr>
                <w:b w:val="0"/>
                <w:color w:val="000000"/>
                <w:sz w:val="24"/>
                <w:szCs w:val="24"/>
              </w:rPr>
              <w:t>Полное наименование услуги</w:t>
            </w:r>
          </w:p>
        </w:tc>
        <w:tc>
          <w:tcPr>
            <w:tcW w:w="4687" w:type="dxa"/>
            <w:tcMar>
              <w:left w:w="93" w:type="dxa"/>
            </w:tcMar>
          </w:tcPr>
          <w:p w:rsidR="00A331A2" w:rsidRPr="00964768" w:rsidRDefault="00A331A2" w:rsidP="007E3E58">
            <w:pPr>
              <w:rPr>
                <w:rFonts w:ascii="Times New Roman" w:hAnsi="Times New Roman" w:cs="Times New Roman"/>
                <w:szCs w:val="22"/>
              </w:rPr>
            </w:pPr>
            <w:r w:rsidRPr="00964768">
              <w:rPr>
                <w:rFonts w:ascii="Times New Roman" w:hAnsi="Times New Roman" w:cs="Times New Roman"/>
                <w:szCs w:val="22"/>
              </w:rPr>
              <w:t>Утверждение  схемы расположения з</w:t>
            </w:r>
            <w:r w:rsidRPr="00964768">
              <w:rPr>
                <w:rFonts w:ascii="Times New Roman" w:hAnsi="Times New Roman" w:cs="Times New Roman"/>
                <w:szCs w:val="22"/>
              </w:rPr>
              <w:t>е</w:t>
            </w:r>
            <w:r w:rsidRPr="00964768">
              <w:rPr>
                <w:rFonts w:ascii="Times New Roman" w:hAnsi="Times New Roman" w:cs="Times New Roman"/>
                <w:szCs w:val="22"/>
              </w:rPr>
              <w:t>мельного участка на кадастровом плане территории</w:t>
            </w:r>
          </w:p>
        </w:tc>
      </w:tr>
      <w:tr w:rsidR="00A331A2" w:rsidTr="00964768">
        <w:tc>
          <w:tcPr>
            <w:tcW w:w="737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964768"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390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964768">
              <w:rPr>
                <w:b w:val="0"/>
                <w:color w:val="000000"/>
                <w:sz w:val="24"/>
                <w:szCs w:val="24"/>
              </w:rPr>
              <w:t>Краткое наименование услуги</w:t>
            </w:r>
          </w:p>
        </w:tc>
        <w:tc>
          <w:tcPr>
            <w:tcW w:w="4687" w:type="dxa"/>
            <w:tcMar>
              <w:left w:w="93" w:type="dxa"/>
            </w:tcMar>
          </w:tcPr>
          <w:p w:rsidR="00A331A2" w:rsidRPr="00964768" w:rsidRDefault="00A331A2" w:rsidP="007E3E58">
            <w:pPr>
              <w:rPr>
                <w:rFonts w:ascii="Times New Roman" w:hAnsi="Times New Roman" w:cs="Times New Roman"/>
                <w:szCs w:val="22"/>
              </w:rPr>
            </w:pPr>
            <w:r w:rsidRPr="00964768">
              <w:rPr>
                <w:rFonts w:ascii="Times New Roman" w:hAnsi="Times New Roman" w:cs="Times New Roman"/>
                <w:szCs w:val="22"/>
              </w:rPr>
              <w:t>Утверждение  схемы расположения з</w:t>
            </w:r>
            <w:r w:rsidRPr="00964768">
              <w:rPr>
                <w:rFonts w:ascii="Times New Roman" w:hAnsi="Times New Roman" w:cs="Times New Roman"/>
                <w:szCs w:val="22"/>
              </w:rPr>
              <w:t>е</w:t>
            </w:r>
            <w:r w:rsidRPr="00964768">
              <w:rPr>
                <w:rFonts w:ascii="Times New Roman" w:hAnsi="Times New Roman" w:cs="Times New Roman"/>
                <w:szCs w:val="22"/>
              </w:rPr>
              <w:t>мельного участка на кадастровом плане территории</w:t>
            </w:r>
          </w:p>
        </w:tc>
      </w:tr>
      <w:tr w:rsidR="00A331A2" w:rsidTr="00964768">
        <w:trPr>
          <w:trHeight w:val="2697"/>
        </w:trPr>
        <w:tc>
          <w:tcPr>
            <w:tcW w:w="737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964768"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390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964768">
              <w:rPr>
                <w:b w:val="0"/>
                <w:color w:val="000000"/>
                <w:sz w:val="24"/>
                <w:szCs w:val="24"/>
              </w:rPr>
              <w:t>Административный регламент предо</w:t>
            </w:r>
            <w:r w:rsidRPr="00964768">
              <w:rPr>
                <w:b w:val="0"/>
                <w:color w:val="000000"/>
                <w:sz w:val="24"/>
                <w:szCs w:val="24"/>
              </w:rPr>
              <w:t>с</w:t>
            </w:r>
            <w:r w:rsidRPr="00964768">
              <w:rPr>
                <w:b w:val="0"/>
                <w:color w:val="000000"/>
                <w:sz w:val="24"/>
                <w:szCs w:val="24"/>
              </w:rPr>
              <w:t>тавления услуги</w:t>
            </w:r>
          </w:p>
        </w:tc>
        <w:tc>
          <w:tcPr>
            <w:tcW w:w="4687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21"/>
              <w:jc w:val="both"/>
              <w:rPr>
                <w:b w:val="0"/>
                <w:sz w:val="24"/>
                <w:szCs w:val="24"/>
              </w:rPr>
            </w:pPr>
            <w:r w:rsidRPr="00964768">
              <w:rPr>
                <w:b w:val="0"/>
                <w:sz w:val="24"/>
                <w:szCs w:val="24"/>
              </w:rPr>
              <w:t>Административный регламент по предо</w:t>
            </w:r>
            <w:r w:rsidRPr="00964768">
              <w:rPr>
                <w:b w:val="0"/>
                <w:sz w:val="24"/>
                <w:szCs w:val="24"/>
              </w:rPr>
              <w:t>с</w:t>
            </w:r>
            <w:r w:rsidRPr="00964768">
              <w:rPr>
                <w:b w:val="0"/>
                <w:sz w:val="24"/>
                <w:szCs w:val="24"/>
              </w:rPr>
              <w:t>тавлению муниципальной услуги «Утве</w:t>
            </w:r>
            <w:r w:rsidRPr="00964768">
              <w:rPr>
                <w:b w:val="0"/>
                <w:sz w:val="24"/>
                <w:szCs w:val="24"/>
              </w:rPr>
              <w:t>р</w:t>
            </w:r>
            <w:r w:rsidRPr="00964768">
              <w:rPr>
                <w:b w:val="0"/>
                <w:sz w:val="24"/>
                <w:szCs w:val="24"/>
              </w:rPr>
              <w:t>ждение  схемы расположения земельного участка на кадастровом плане территории» утвержден постановлением администрации Большеигнатовского муниципального ра</w:t>
            </w:r>
            <w:r w:rsidRPr="00964768">
              <w:rPr>
                <w:b w:val="0"/>
                <w:sz w:val="24"/>
                <w:szCs w:val="24"/>
              </w:rPr>
              <w:t>й</w:t>
            </w:r>
            <w:r w:rsidRPr="00964768">
              <w:rPr>
                <w:b w:val="0"/>
                <w:sz w:val="24"/>
                <w:szCs w:val="24"/>
              </w:rPr>
              <w:t xml:space="preserve">она Республики Мордовия от 20.10.2015 г. № 383 </w:t>
            </w:r>
          </w:p>
        </w:tc>
      </w:tr>
      <w:tr w:rsidR="00A331A2" w:rsidTr="00964768">
        <w:tc>
          <w:tcPr>
            <w:tcW w:w="737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964768"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390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964768">
              <w:rPr>
                <w:b w:val="0"/>
                <w:color w:val="000000"/>
                <w:sz w:val="24"/>
                <w:szCs w:val="24"/>
              </w:rPr>
              <w:t>Перечень «подуслуг»</w:t>
            </w:r>
          </w:p>
        </w:tc>
        <w:tc>
          <w:tcPr>
            <w:tcW w:w="4687" w:type="dxa"/>
            <w:tcMar>
              <w:left w:w="93" w:type="dxa"/>
            </w:tcMar>
          </w:tcPr>
          <w:p w:rsidR="00A331A2" w:rsidRPr="00964768" w:rsidRDefault="00A331A2" w:rsidP="00964768">
            <w:pPr>
              <w:jc w:val="both"/>
              <w:rPr>
                <w:b/>
                <w:szCs w:val="22"/>
              </w:rPr>
            </w:pPr>
            <w:r w:rsidRPr="00964768">
              <w:rPr>
                <w:rFonts w:ascii="Times New Roman" w:hAnsi="Times New Roman" w:cs="Times New Roman"/>
                <w:szCs w:val="22"/>
              </w:rPr>
              <w:t xml:space="preserve">Нет </w:t>
            </w:r>
          </w:p>
        </w:tc>
      </w:tr>
      <w:tr w:rsidR="00A331A2" w:rsidTr="00964768">
        <w:tc>
          <w:tcPr>
            <w:tcW w:w="737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964768"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390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964768">
              <w:rPr>
                <w:b w:val="0"/>
                <w:color w:val="000000"/>
                <w:sz w:val="24"/>
                <w:szCs w:val="24"/>
              </w:rPr>
              <w:t>Способы оценки качества предоставл</w:t>
            </w:r>
            <w:r w:rsidRPr="00964768">
              <w:rPr>
                <w:b w:val="0"/>
                <w:color w:val="000000"/>
                <w:sz w:val="24"/>
                <w:szCs w:val="24"/>
              </w:rPr>
              <w:t>е</w:t>
            </w:r>
            <w:r w:rsidRPr="00964768">
              <w:rPr>
                <w:b w:val="0"/>
                <w:color w:val="000000"/>
                <w:sz w:val="24"/>
                <w:szCs w:val="24"/>
              </w:rPr>
              <w:t>ния услуги</w:t>
            </w:r>
          </w:p>
        </w:tc>
        <w:tc>
          <w:tcPr>
            <w:tcW w:w="4687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color w:val="000000"/>
                <w:sz w:val="24"/>
                <w:szCs w:val="24"/>
              </w:rPr>
            </w:pPr>
            <w:r w:rsidRPr="00964768">
              <w:rPr>
                <w:b w:val="0"/>
                <w:color w:val="000000"/>
                <w:sz w:val="24"/>
                <w:szCs w:val="24"/>
              </w:rPr>
              <w:t>Нет</w:t>
            </w:r>
          </w:p>
          <w:p w:rsidR="00A331A2" w:rsidRPr="00964768" w:rsidRDefault="00A331A2" w:rsidP="00964768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</w:p>
        </w:tc>
      </w:tr>
    </w:tbl>
    <w:p w:rsidR="00A331A2" w:rsidRDefault="00A331A2">
      <w:pPr>
        <w:sectPr w:rsidR="00A331A2">
          <w:pgSz w:w="11906" w:h="16838"/>
          <w:pgMar w:top="1134" w:right="851" w:bottom="1134" w:left="1418" w:header="0" w:footer="0" w:gutter="0"/>
          <w:cols w:space="720"/>
          <w:formProt w:val="0"/>
          <w:docGrid w:linePitch="360" w:charSpace="-6145"/>
        </w:sectPr>
      </w:pPr>
    </w:p>
    <w:p w:rsidR="00A331A2" w:rsidRPr="001B66EF" w:rsidRDefault="00A331A2" w:rsidP="00666380">
      <w:pPr>
        <w:pStyle w:val="10"/>
        <w:shd w:val="clear" w:color="auto" w:fill="auto"/>
        <w:spacing w:line="240" w:lineRule="auto"/>
        <w:jc w:val="center"/>
        <w:rPr>
          <w:sz w:val="24"/>
          <w:szCs w:val="24"/>
        </w:rPr>
      </w:pPr>
      <w:r w:rsidRPr="001B66EF">
        <w:rPr>
          <w:rStyle w:val="a3"/>
          <w:color w:val="000000"/>
          <w:sz w:val="24"/>
          <w:szCs w:val="24"/>
        </w:rPr>
        <w:t>Раздел 2. «Общие сведения об услуге»</w:t>
      </w:r>
    </w:p>
    <w:p w:rsidR="00A331A2" w:rsidRPr="00666380" w:rsidRDefault="00A331A2" w:rsidP="00666380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4786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3" w:type="dxa"/>
        </w:tblCellMar>
        <w:tblLook w:val="00A0"/>
      </w:tblPr>
      <w:tblGrid>
        <w:gridCol w:w="1050"/>
        <w:gridCol w:w="1207"/>
        <w:gridCol w:w="1557"/>
        <w:gridCol w:w="1741"/>
        <w:gridCol w:w="1677"/>
        <w:gridCol w:w="1677"/>
        <w:gridCol w:w="1710"/>
        <w:gridCol w:w="1395"/>
        <w:gridCol w:w="1206"/>
        <w:gridCol w:w="1985"/>
        <w:gridCol w:w="1985"/>
      </w:tblGrid>
      <w:tr w:rsidR="00A331A2" w:rsidRPr="00666380" w:rsidTr="00964768">
        <w:tc>
          <w:tcPr>
            <w:tcW w:w="2115" w:type="dxa"/>
            <w:gridSpan w:val="2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Срок предоставления в зависимости от усл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вий</w:t>
            </w:r>
          </w:p>
        </w:tc>
        <w:tc>
          <w:tcPr>
            <w:tcW w:w="1385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Основания о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каза в приеме док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ментов</w:t>
            </w:r>
          </w:p>
        </w:tc>
        <w:tc>
          <w:tcPr>
            <w:tcW w:w="1385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Основания отказа в предоставлении услуги</w:t>
            </w:r>
          </w:p>
        </w:tc>
        <w:tc>
          <w:tcPr>
            <w:tcW w:w="1336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Основания</w:t>
            </w:r>
          </w:p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приостановления</w:t>
            </w:r>
          </w:p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предоставления</w:t>
            </w:r>
          </w:p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услуги</w:t>
            </w:r>
          </w:p>
        </w:tc>
        <w:tc>
          <w:tcPr>
            <w:tcW w:w="1336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</w:p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приостановления</w:t>
            </w:r>
          </w:p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предоставления</w:t>
            </w:r>
          </w:p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услуги</w:t>
            </w:r>
          </w:p>
        </w:tc>
        <w:tc>
          <w:tcPr>
            <w:tcW w:w="4083" w:type="dxa"/>
            <w:gridSpan w:val="3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Плата за предоставление услуги</w:t>
            </w:r>
          </w:p>
        </w:tc>
        <w:tc>
          <w:tcPr>
            <w:tcW w:w="1573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Способ обращения за получением усл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ги</w:t>
            </w:r>
          </w:p>
        </w:tc>
        <w:tc>
          <w:tcPr>
            <w:tcW w:w="1573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Способ</w:t>
            </w:r>
          </w:p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получения</w:t>
            </w:r>
          </w:p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результата</w:t>
            </w:r>
          </w:p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услуги</w:t>
            </w:r>
          </w:p>
        </w:tc>
      </w:tr>
      <w:tr w:rsidR="00A331A2" w:rsidRPr="00666380" w:rsidTr="00964768">
        <w:tc>
          <w:tcPr>
            <w:tcW w:w="1057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при п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даче з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явления по месту жител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ства (месту нахожд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ния юр. лица)</w:t>
            </w:r>
          </w:p>
        </w:tc>
        <w:tc>
          <w:tcPr>
            <w:tcW w:w="1058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при подаче заявления не по месту жительства (по месту обращения)</w:t>
            </w:r>
          </w:p>
        </w:tc>
        <w:tc>
          <w:tcPr>
            <w:tcW w:w="1385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5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6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6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1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наличие платы (государственной пошлины)</w:t>
            </w:r>
          </w:p>
        </w:tc>
        <w:tc>
          <w:tcPr>
            <w:tcW w:w="1361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реквизиты нормативн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го пр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вового акта, явля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щегося осн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ванием для вз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мания платы (гос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дарственной пошлины)</w:t>
            </w:r>
          </w:p>
        </w:tc>
        <w:tc>
          <w:tcPr>
            <w:tcW w:w="1361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КБК для взим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ния платы (г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сударс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венной п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шлины), в том числе через МФЦ</w:t>
            </w:r>
          </w:p>
        </w:tc>
        <w:tc>
          <w:tcPr>
            <w:tcW w:w="1573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3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331A2" w:rsidRPr="00666380" w:rsidTr="00964768">
        <w:tc>
          <w:tcPr>
            <w:tcW w:w="1057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58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85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5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36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36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61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361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361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73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73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A331A2" w:rsidRPr="00666380" w:rsidTr="00964768">
        <w:tc>
          <w:tcPr>
            <w:tcW w:w="14786" w:type="dxa"/>
            <w:gridSpan w:val="11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1.  Утверждение  схемы расположения земельного участка на кадастровом плане территории</w:t>
            </w:r>
          </w:p>
        </w:tc>
      </w:tr>
      <w:tr w:rsidR="00A331A2" w:rsidRPr="00666380" w:rsidTr="00964768">
        <w:tc>
          <w:tcPr>
            <w:tcW w:w="1057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18 кале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дарных дней</w:t>
            </w:r>
          </w:p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8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18 кале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дарных дней</w:t>
            </w:r>
          </w:p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5" w:type="dxa"/>
            <w:tcMar>
              <w:left w:w="93" w:type="dxa"/>
            </w:tcMar>
          </w:tcPr>
          <w:p w:rsidR="00A331A2" w:rsidRPr="00964768" w:rsidRDefault="00A331A2" w:rsidP="00964768">
            <w:pPr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1. Несоответс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вие предста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в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ленных  док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ментов по форме или с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держанию тр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бованиям де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й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ствующего з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конодательс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ва, а также с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держ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ние в документе н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оговоренных приписок и и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с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правлений;</w:t>
            </w:r>
          </w:p>
          <w:p w:rsidR="00A331A2" w:rsidRPr="00964768" w:rsidRDefault="00A331A2" w:rsidP="00964768">
            <w:pPr>
              <w:ind w:firstLine="6"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2. Обращение за получением м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ниципальной услуги нена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д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леж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щего лица.</w:t>
            </w:r>
          </w:p>
          <w:p w:rsidR="00A331A2" w:rsidRPr="00964768" w:rsidRDefault="00A331A2" w:rsidP="00964768">
            <w:pPr>
              <w:ind w:firstLine="6"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3. К заявлению не приложены документы, н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обходимые для предоста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в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ления муниц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пальной усл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ги.</w:t>
            </w:r>
          </w:p>
        </w:tc>
        <w:tc>
          <w:tcPr>
            <w:tcW w:w="1385" w:type="dxa"/>
            <w:tcMar>
              <w:left w:w="93" w:type="dxa"/>
            </w:tcMar>
          </w:tcPr>
          <w:p w:rsidR="00A331A2" w:rsidRPr="00964768" w:rsidRDefault="00A331A2" w:rsidP="00964768">
            <w:pPr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</w:pPr>
            <w:bookmarkStart w:id="0" w:name="sub_711"/>
            <w:bookmarkEnd w:id="0"/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1. Несоответс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вие представле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ных  документов по форме или содержанию тр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бованиям дейс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вующего закон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дательства, а также содерж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ние в документе неоговоренных приписок и и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с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правлений;</w:t>
            </w:r>
          </w:p>
          <w:p w:rsidR="00A331A2" w:rsidRPr="00964768" w:rsidRDefault="00A331A2" w:rsidP="00964768">
            <w:pPr>
              <w:ind w:firstLine="6"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2. Обращение за получением м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ниципальной у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с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луги ненадлеж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щего лица.</w:t>
            </w:r>
          </w:p>
          <w:p w:rsidR="00A331A2" w:rsidRPr="00964768" w:rsidRDefault="00A331A2" w:rsidP="00964768">
            <w:pPr>
              <w:ind w:firstLine="6"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3. К заявлению не приложены документы, н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обход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мые для предо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с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тавления муниц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пальной услуги.</w:t>
            </w:r>
          </w:p>
          <w:p w:rsidR="00A331A2" w:rsidRPr="00964768" w:rsidRDefault="00A331A2" w:rsidP="00964768">
            <w:pPr>
              <w:ind w:firstLine="6"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4. Несоответс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вие вида разр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шённого испол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зования земел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ного участка гр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достро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тельной докуме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тации поселения, на территории кот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рого находи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ся земельный уч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сток.</w:t>
            </w:r>
          </w:p>
        </w:tc>
        <w:tc>
          <w:tcPr>
            <w:tcW w:w="1336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336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361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61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61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73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1. Администрация Большеигнатовского муниципального района Республики Мордовия (лично, через представит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ля, почтовым о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правлением)</w:t>
            </w:r>
          </w:p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2. МФЦ (лично, ч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рез представителя)</w:t>
            </w:r>
          </w:p>
        </w:tc>
        <w:tc>
          <w:tcPr>
            <w:tcW w:w="1573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1 Администрация Большеигнатовского муниципального района Республики Мордовия (на б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мажном носителе)</w:t>
            </w:r>
          </w:p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2. МФЦ (на бума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ном носителе)</w:t>
            </w:r>
          </w:p>
        </w:tc>
      </w:tr>
    </w:tbl>
    <w:p w:rsidR="00A331A2" w:rsidRPr="00666380" w:rsidRDefault="00A331A2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  <w:highlight w:val="yellow"/>
        </w:rPr>
      </w:pPr>
    </w:p>
    <w:p w:rsidR="00A331A2" w:rsidRPr="001B66EF" w:rsidRDefault="00A331A2" w:rsidP="00666380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  <w:sz w:val="24"/>
          <w:szCs w:val="24"/>
        </w:rPr>
      </w:pPr>
      <w:r w:rsidRPr="001B66EF">
        <w:rPr>
          <w:rStyle w:val="a3"/>
          <w:color w:val="000000"/>
          <w:sz w:val="24"/>
          <w:szCs w:val="24"/>
        </w:rPr>
        <w:t>Раздел 3. «Сведения о заявителях услуги»</w:t>
      </w:r>
    </w:p>
    <w:p w:rsidR="00A331A2" w:rsidRPr="00666380" w:rsidRDefault="00A331A2" w:rsidP="00666380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  <w:sz w:val="20"/>
          <w:szCs w:val="20"/>
        </w:rPr>
      </w:pPr>
    </w:p>
    <w:tbl>
      <w:tblPr>
        <w:tblW w:w="14732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3" w:type="dxa"/>
        </w:tblCellMar>
        <w:tblLook w:val="00A0"/>
      </w:tblPr>
      <w:tblGrid>
        <w:gridCol w:w="961"/>
        <w:gridCol w:w="2413"/>
        <w:gridCol w:w="1849"/>
        <w:gridCol w:w="2121"/>
        <w:gridCol w:w="1849"/>
        <w:gridCol w:w="1849"/>
        <w:gridCol w:w="1849"/>
        <w:gridCol w:w="1841"/>
      </w:tblGrid>
      <w:tr w:rsidR="00A331A2" w:rsidRPr="00666380" w:rsidTr="00964768">
        <w:trPr>
          <w:tblHeader/>
        </w:trPr>
        <w:tc>
          <w:tcPr>
            <w:tcW w:w="960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№ п/п</w:t>
            </w:r>
          </w:p>
        </w:tc>
        <w:tc>
          <w:tcPr>
            <w:tcW w:w="2412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rStyle w:val="85pt1"/>
                <w:color w:val="000000"/>
                <w:sz w:val="20"/>
                <w:szCs w:val="20"/>
              </w:rPr>
              <w:t>Категории лиц, имеющих право на получение усл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у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ги</w:t>
            </w:r>
          </w:p>
        </w:tc>
        <w:tc>
          <w:tcPr>
            <w:tcW w:w="1849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rStyle w:val="85pt1"/>
                <w:color w:val="000000"/>
                <w:sz w:val="20"/>
                <w:szCs w:val="20"/>
              </w:rPr>
              <w:t>Документ, под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softHyphen/>
              <w:t>тверждающий правомочие заяв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и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теля соответс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т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вующей категория на получение у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с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луги</w:t>
            </w:r>
          </w:p>
        </w:tc>
        <w:tc>
          <w:tcPr>
            <w:tcW w:w="2121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rStyle w:val="85pt1"/>
                <w:color w:val="000000"/>
                <w:sz w:val="20"/>
                <w:szCs w:val="20"/>
              </w:rPr>
              <w:t>Установленные тр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е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бования к документу, подтверждающему правомочие заявителя соответствующей категории на получ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е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ние услуги</w:t>
            </w:r>
          </w:p>
        </w:tc>
        <w:tc>
          <w:tcPr>
            <w:tcW w:w="1849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rStyle w:val="85pt1"/>
                <w:color w:val="000000"/>
                <w:sz w:val="20"/>
                <w:szCs w:val="20"/>
              </w:rPr>
              <w:t>Наличие возмо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ж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ности подачи з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а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явления на пр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е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доставление усл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у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ги представител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я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ми заявителя</w:t>
            </w:r>
          </w:p>
        </w:tc>
        <w:tc>
          <w:tcPr>
            <w:tcW w:w="1849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rStyle w:val="85pt1"/>
                <w:color w:val="000000"/>
                <w:sz w:val="20"/>
                <w:szCs w:val="20"/>
              </w:rPr>
              <w:t>Исчерпывающий перечень лиц, имеющих право на подачу заявления от имени заявит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е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ля</w:t>
            </w:r>
          </w:p>
        </w:tc>
        <w:tc>
          <w:tcPr>
            <w:tcW w:w="1849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rStyle w:val="85pt1"/>
                <w:color w:val="000000"/>
                <w:sz w:val="20"/>
                <w:szCs w:val="20"/>
              </w:rPr>
              <w:t>Наименование документа, по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д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тверждающего право подачи з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а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явления от имени заявителя</w:t>
            </w:r>
          </w:p>
        </w:tc>
        <w:tc>
          <w:tcPr>
            <w:tcW w:w="1841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rStyle w:val="85pt1"/>
                <w:color w:val="000000"/>
                <w:sz w:val="20"/>
                <w:szCs w:val="20"/>
              </w:rPr>
              <w:t>Установленные требования к д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о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кументу, подтве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р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ждающему право подачи заявления от имени заявит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е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ля</w:t>
            </w:r>
          </w:p>
        </w:tc>
      </w:tr>
      <w:tr w:rsidR="00A331A2" w:rsidRPr="00666380" w:rsidTr="00964768">
        <w:trPr>
          <w:tblHeader/>
        </w:trPr>
        <w:tc>
          <w:tcPr>
            <w:tcW w:w="960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1</w:t>
            </w:r>
          </w:p>
        </w:tc>
        <w:tc>
          <w:tcPr>
            <w:tcW w:w="2412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2</w:t>
            </w:r>
          </w:p>
        </w:tc>
        <w:tc>
          <w:tcPr>
            <w:tcW w:w="1849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3</w:t>
            </w:r>
          </w:p>
        </w:tc>
        <w:tc>
          <w:tcPr>
            <w:tcW w:w="2121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4</w:t>
            </w:r>
          </w:p>
        </w:tc>
        <w:tc>
          <w:tcPr>
            <w:tcW w:w="1849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5</w:t>
            </w:r>
          </w:p>
        </w:tc>
        <w:tc>
          <w:tcPr>
            <w:tcW w:w="1849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6</w:t>
            </w:r>
          </w:p>
        </w:tc>
        <w:tc>
          <w:tcPr>
            <w:tcW w:w="1849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7</w:t>
            </w:r>
          </w:p>
        </w:tc>
        <w:tc>
          <w:tcPr>
            <w:tcW w:w="1841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8</w:t>
            </w:r>
          </w:p>
        </w:tc>
      </w:tr>
      <w:tr w:rsidR="00A331A2" w:rsidRPr="00666380" w:rsidTr="00964768">
        <w:tc>
          <w:tcPr>
            <w:tcW w:w="14730" w:type="dxa"/>
            <w:gridSpan w:val="8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964768">
              <w:rPr>
                <w:szCs w:val="22"/>
              </w:rPr>
              <w:t xml:space="preserve"> 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Утверждение  схемы расположения земельного участка на кадастровом плане территории</w:t>
            </w:r>
          </w:p>
        </w:tc>
      </w:tr>
      <w:tr w:rsidR="00A331A2" w:rsidRPr="00666380" w:rsidTr="00964768">
        <w:tc>
          <w:tcPr>
            <w:tcW w:w="960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1</w:t>
            </w:r>
          </w:p>
        </w:tc>
        <w:tc>
          <w:tcPr>
            <w:tcW w:w="2412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Юридические лица</w:t>
            </w:r>
          </w:p>
        </w:tc>
        <w:tc>
          <w:tcPr>
            <w:tcW w:w="1849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Решение (приказ) о назначении или избрании физич</w:t>
            </w:r>
            <w:r w:rsidRPr="00964768">
              <w:rPr>
                <w:sz w:val="20"/>
                <w:szCs w:val="20"/>
              </w:rPr>
              <w:t>е</w:t>
            </w:r>
            <w:r w:rsidRPr="00964768">
              <w:rPr>
                <w:sz w:val="20"/>
                <w:szCs w:val="20"/>
              </w:rPr>
              <w:t>ского лица на должность</w:t>
            </w:r>
          </w:p>
        </w:tc>
        <w:tc>
          <w:tcPr>
            <w:tcW w:w="2121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Должно содержать:</w:t>
            </w:r>
          </w:p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подпись должностн</w:t>
            </w:r>
            <w:r w:rsidRPr="00964768">
              <w:rPr>
                <w:sz w:val="20"/>
                <w:szCs w:val="20"/>
              </w:rPr>
              <w:t>о</w:t>
            </w:r>
            <w:r w:rsidRPr="00964768">
              <w:rPr>
                <w:sz w:val="20"/>
                <w:szCs w:val="20"/>
              </w:rPr>
              <w:t>го лица, подготови</w:t>
            </w:r>
            <w:r w:rsidRPr="00964768">
              <w:rPr>
                <w:sz w:val="20"/>
                <w:szCs w:val="20"/>
              </w:rPr>
              <w:t>в</w:t>
            </w:r>
            <w:r w:rsidRPr="00964768">
              <w:rPr>
                <w:sz w:val="20"/>
                <w:szCs w:val="20"/>
              </w:rPr>
              <w:t>шего документ,</w:t>
            </w:r>
          </w:p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дату составления д</w:t>
            </w:r>
            <w:r w:rsidRPr="00964768">
              <w:rPr>
                <w:sz w:val="20"/>
                <w:szCs w:val="20"/>
              </w:rPr>
              <w:t>о</w:t>
            </w:r>
            <w:r w:rsidRPr="00964768">
              <w:rPr>
                <w:sz w:val="20"/>
                <w:szCs w:val="20"/>
              </w:rPr>
              <w:t>кумента,</w:t>
            </w:r>
          </w:p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информацию о праве физического лица действовать от имени заявителя без дов</w:t>
            </w:r>
            <w:r w:rsidRPr="00964768">
              <w:rPr>
                <w:sz w:val="20"/>
                <w:szCs w:val="20"/>
              </w:rPr>
              <w:t>е</w:t>
            </w:r>
            <w:r w:rsidRPr="00964768">
              <w:rPr>
                <w:sz w:val="20"/>
                <w:szCs w:val="20"/>
              </w:rPr>
              <w:t>ренности.</w:t>
            </w:r>
          </w:p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Должно быть дейс</w:t>
            </w:r>
            <w:r w:rsidRPr="00964768">
              <w:rPr>
                <w:sz w:val="20"/>
                <w:szCs w:val="20"/>
              </w:rPr>
              <w:t>т</w:t>
            </w:r>
            <w:r w:rsidRPr="00964768">
              <w:rPr>
                <w:sz w:val="20"/>
                <w:szCs w:val="20"/>
              </w:rPr>
              <w:t>вительным на срок обращения за предо</w:t>
            </w:r>
            <w:r w:rsidRPr="00964768">
              <w:rPr>
                <w:sz w:val="20"/>
                <w:szCs w:val="20"/>
              </w:rPr>
              <w:t>с</w:t>
            </w:r>
            <w:r w:rsidRPr="00964768">
              <w:rPr>
                <w:sz w:val="20"/>
                <w:szCs w:val="20"/>
              </w:rPr>
              <w:t>тавлением муниц</w:t>
            </w:r>
            <w:r w:rsidRPr="00964768">
              <w:rPr>
                <w:sz w:val="20"/>
                <w:szCs w:val="20"/>
              </w:rPr>
              <w:t>и</w:t>
            </w:r>
            <w:r w:rsidRPr="00964768">
              <w:rPr>
                <w:sz w:val="20"/>
                <w:szCs w:val="20"/>
              </w:rPr>
              <w:t>пальной услуги</w:t>
            </w:r>
          </w:p>
        </w:tc>
        <w:tc>
          <w:tcPr>
            <w:tcW w:w="1849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Имеется</w:t>
            </w:r>
          </w:p>
        </w:tc>
        <w:tc>
          <w:tcPr>
            <w:tcW w:w="1849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Лица, имеющие соответствующие полномочия</w:t>
            </w:r>
          </w:p>
        </w:tc>
        <w:tc>
          <w:tcPr>
            <w:tcW w:w="1849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Доверенность</w:t>
            </w:r>
          </w:p>
        </w:tc>
        <w:tc>
          <w:tcPr>
            <w:tcW w:w="1841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Должна быть:</w:t>
            </w:r>
          </w:p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заверена печатью заявителя,</w:t>
            </w:r>
          </w:p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пописана руков</w:t>
            </w:r>
            <w:r w:rsidRPr="00964768">
              <w:rPr>
                <w:sz w:val="20"/>
                <w:szCs w:val="20"/>
              </w:rPr>
              <w:t>о</w:t>
            </w:r>
            <w:r w:rsidRPr="00964768">
              <w:rPr>
                <w:sz w:val="20"/>
                <w:szCs w:val="20"/>
              </w:rPr>
              <w:t>дителем заявителя или уполномоче</w:t>
            </w:r>
            <w:r w:rsidRPr="00964768">
              <w:rPr>
                <w:sz w:val="20"/>
                <w:szCs w:val="20"/>
              </w:rPr>
              <w:t>н</w:t>
            </w:r>
            <w:r w:rsidRPr="00964768">
              <w:rPr>
                <w:sz w:val="20"/>
                <w:szCs w:val="20"/>
              </w:rPr>
              <w:t>ным этим руков</w:t>
            </w:r>
            <w:r w:rsidRPr="00964768">
              <w:rPr>
                <w:sz w:val="20"/>
                <w:szCs w:val="20"/>
              </w:rPr>
              <w:t>о</w:t>
            </w:r>
            <w:r w:rsidRPr="00964768">
              <w:rPr>
                <w:sz w:val="20"/>
                <w:szCs w:val="20"/>
              </w:rPr>
              <w:t>дителем лицом,</w:t>
            </w:r>
          </w:p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действительна на срок обращения за предоставлением муниципальной услуги</w:t>
            </w:r>
          </w:p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A331A2" w:rsidRPr="00666380" w:rsidTr="00964768">
        <w:tc>
          <w:tcPr>
            <w:tcW w:w="960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2</w:t>
            </w:r>
          </w:p>
        </w:tc>
        <w:tc>
          <w:tcPr>
            <w:tcW w:w="2412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849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Документ удост</w:t>
            </w:r>
            <w:r w:rsidRPr="00964768">
              <w:rPr>
                <w:sz w:val="20"/>
                <w:szCs w:val="20"/>
              </w:rPr>
              <w:t>о</w:t>
            </w:r>
            <w:r w:rsidRPr="00964768">
              <w:rPr>
                <w:sz w:val="20"/>
                <w:szCs w:val="20"/>
              </w:rPr>
              <w:t>веряющий ли</w:t>
            </w:r>
            <w:r w:rsidRPr="00964768">
              <w:rPr>
                <w:sz w:val="20"/>
                <w:szCs w:val="20"/>
              </w:rPr>
              <w:t>ч</w:t>
            </w:r>
            <w:r w:rsidRPr="00964768">
              <w:rPr>
                <w:sz w:val="20"/>
                <w:szCs w:val="20"/>
              </w:rPr>
              <w:t>ность</w:t>
            </w:r>
          </w:p>
        </w:tc>
        <w:tc>
          <w:tcPr>
            <w:tcW w:w="2121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Оформляется на ед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ном бланке для всей Российской Федер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ции на русском языке.</w:t>
            </w:r>
          </w:p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9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Имеется</w:t>
            </w:r>
          </w:p>
        </w:tc>
        <w:tc>
          <w:tcPr>
            <w:tcW w:w="1849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Лица, имеющие соответствующие полномочия</w:t>
            </w:r>
          </w:p>
        </w:tc>
        <w:tc>
          <w:tcPr>
            <w:tcW w:w="1849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Доверенность</w:t>
            </w:r>
          </w:p>
        </w:tc>
        <w:tc>
          <w:tcPr>
            <w:tcW w:w="1841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Должна быть п</w:t>
            </w:r>
            <w:r w:rsidRPr="00964768">
              <w:rPr>
                <w:sz w:val="20"/>
                <w:szCs w:val="20"/>
              </w:rPr>
              <w:t>о</w:t>
            </w:r>
            <w:r w:rsidRPr="00964768">
              <w:rPr>
                <w:sz w:val="20"/>
                <w:szCs w:val="20"/>
              </w:rPr>
              <w:t>писана заявителем, действительна на срок обращения за предоставлением муниципальной услуги</w:t>
            </w:r>
          </w:p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</w:tbl>
    <w:p w:rsidR="00A331A2" w:rsidRPr="00666380" w:rsidRDefault="00A331A2" w:rsidP="00666380">
      <w:pPr>
        <w:widowControl/>
        <w:jc w:val="center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A331A2" w:rsidRPr="001B66EF" w:rsidRDefault="00A331A2" w:rsidP="00666380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  <w:sz w:val="24"/>
          <w:szCs w:val="24"/>
        </w:rPr>
      </w:pPr>
      <w:r w:rsidRPr="001B66EF">
        <w:rPr>
          <w:rStyle w:val="a3"/>
          <w:color w:val="000000"/>
          <w:sz w:val="24"/>
          <w:szCs w:val="24"/>
        </w:rPr>
        <w:t>Раздел 4. «Документы, предоставляемые заявителем для получения услуги»</w:t>
      </w:r>
    </w:p>
    <w:p w:rsidR="00A331A2" w:rsidRPr="00666380" w:rsidRDefault="00A331A2" w:rsidP="00666380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  <w:sz w:val="20"/>
          <w:szCs w:val="20"/>
        </w:rPr>
      </w:pPr>
    </w:p>
    <w:tbl>
      <w:tblPr>
        <w:tblW w:w="15026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3" w:type="dxa"/>
        </w:tblCellMar>
        <w:tblLook w:val="00A0"/>
      </w:tblPr>
      <w:tblGrid>
        <w:gridCol w:w="588"/>
        <w:gridCol w:w="2549"/>
        <w:gridCol w:w="2265"/>
        <w:gridCol w:w="1732"/>
        <w:gridCol w:w="2060"/>
        <w:gridCol w:w="2002"/>
        <w:gridCol w:w="1693"/>
        <w:gridCol w:w="2137"/>
      </w:tblGrid>
      <w:tr w:rsidR="00A331A2" w:rsidRPr="00666380" w:rsidTr="00964768">
        <w:trPr>
          <w:tblHeader/>
        </w:trPr>
        <w:tc>
          <w:tcPr>
            <w:tcW w:w="588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№ п/п</w:t>
            </w:r>
          </w:p>
        </w:tc>
        <w:tc>
          <w:tcPr>
            <w:tcW w:w="2549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964768">
              <w:rPr>
                <w:rStyle w:val="85pt1"/>
                <w:color w:val="000000"/>
                <w:sz w:val="20"/>
                <w:szCs w:val="20"/>
              </w:rPr>
              <w:t>Категория</w:t>
            </w:r>
          </w:p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rStyle w:val="85pt1"/>
                <w:color w:val="000000"/>
                <w:sz w:val="20"/>
                <w:szCs w:val="20"/>
              </w:rPr>
              <w:t>документа</w:t>
            </w:r>
          </w:p>
        </w:tc>
        <w:tc>
          <w:tcPr>
            <w:tcW w:w="2265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rStyle w:val="85pt1"/>
                <w:color w:val="000000"/>
                <w:sz w:val="20"/>
                <w:szCs w:val="20"/>
              </w:rPr>
              <w:t>Наименования док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у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ментов, которые пр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е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доставляет заявитель для получения услуги</w:t>
            </w:r>
          </w:p>
        </w:tc>
        <w:tc>
          <w:tcPr>
            <w:tcW w:w="1732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rStyle w:val="85pt1"/>
                <w:color w:val="000000"/>
                <w:sz w:val="20"/>
                <w:szCs w:val="20"/>
              </w:rPr>
              <w:t>Количество н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е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обходимых э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к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земпляров док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у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мента с указан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и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ем подли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н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ник/копия</w:t>
            </w:r>
          </w:p>
        </w:tc>
        <w:tc>
          <w:tcPr>
            <w:tcW w:w="2060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964768">
              <w:rPr>
                <w:rStyle w:val="85pt1"/>
                <w:color w:val="000000"/>
                <w:sz w:val="20"/>
                <w:szCs w:val="20"/>
              </w:rPr>
              <w:t>Условие</w:t>
            </w:r>
          </w:p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964768">
              <w:rPr>
                <w:rStyle w:val="85pt1"/>
                <w:color w:val="000000"/>
                <w:sz w:val="20"/>
                <w:szCs w:val="20"/>
              </w:rPr>
              <w:t>предоставления</w:t>
            </w:r>
          </w:p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rStyle w:val="85pt1"/>
                <w:color w:val="000000"/>
                <w:sz w:val="20"/>
                <w:szCs w:val="20"/>
              </w:rPr>
              <w:t>документа</w:t>
            </w:r>
          </w:p>
        </w:tc>
        <w:tc>
          <w:tcPr>
            <w:tcW w:w="2002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rStyle w:val="85pt1"/>
                <w:color w:val="000000"/>
                <w:sz w:val="20"/>
                <w:szCs w:val="20"/>
              </w:rPr>
              <w:t>Установленные тр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е</w:t>
            </w:r>
            <w:r w:rsidRPr="00964768">
              <w:rPr>
                <w:rStyle w:val="85pt1"/>
                <w:color w:val="000000"/>
                <w:sz w:val="20"/>
                <w:szCs w:val="20"/>
              </w:rPr>
              <w:t>бования к документу</w:t>
            </w:r>
          </w:p>
        </w:tc>
        <w:tc>
          <w:tcPr>
            <w:tcW w:w="1693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rStyle w:val="85pt1"/>
                <w:color w:val="000000"/>
                <w:sz w:val="20"/>
                <w:szCs w:val="20"/>
              </w:rPr>
              <w:t>Форма (шаблон) документа</w:t>
            </w:r>
          </w:p>
        </w:tc>
        <w:tc>
          <w:tcPr>
            <w:tcW w:w="2137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964768">
              <w:rPr>
                <w:rStyle w:val="85pt1"/>
                <w:color w:val="000000"/>
                <w:sz w:val="20"/>
                <w:szCs w:val="20"/>
              </w:rPr>
              <w:t>Образец</w:t>
            </w:r>
          </w:p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964768">
              <w:rPr>
                <w:rStyle w:val="85pt1"/>
                <w:color w:val="000000"/>
                <w:sz w:val="20"/>
                <w:szCs w:val="20"/>
              </w:rPr>
              <w:t>документа/заполнения</w:t>
            </w:r>
          </w:p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rStyle w:val="85pt1"/>
                <w:color w:val="000000"/>
                <w:sz w:val="20"/>
                <w:szCs w:val="20"/>
              </w:rPr>
              <w:t>документа</w:t>
            </w:r>
          </w:p>
        </w:tc>
      </w:tr>
      <w:tr w:rsidR="00A331A2" w:rsidRPr="00666380" w:rsidTr="00964768">
        <w:trPr>
          <w:tblHeader/>
        </w:trPr>
        <w:tc>
          <w:tcPr>
            <w:tcW w:w="588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1</w:t>
            </w:r>
          </w:p>
        </w:tc>
        <w:tc>
          <w:tcPr>
            <w:tcW w:w="2549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2</w:t>
            </w:r>
          </w:p>
        </w:tc>
        <w:tc>
          <w:tcPr>
            <w:tcW w:w="2265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3</w:t>
            </w:r>
          </w:p>
        </w:tc>
        <w:tc>
          <w:tcPr>
            <w:tcW w:w="1732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4</w:t>
            </w:r>
          </w:p>
        </w:tc>
        <w:tc>
          <w:tcPr>
            <w:tcW w:w="2060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5</w:t>
            </w:r>
          </w:p>
        </w:tc>
        <w:tc>
          <w:tcPr>
            <w:tcW w:w="2002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6</w:t>
            </w:r>
          </w:p>
        </w:tc>
        <w:tc>
          <w:tcPr>
            <w:tcW w:w="1693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7</w:t>
            </w:r>
          </w:p>
        </w:tc>
        <w:tc>
          <w:tcPr>
            <w:tcW w:w="2137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8</w:t>
            </w:r>
          </w:p>
        </w:tc>
      </w:tr>
      <w:tr w:rsidR="00A331A2" w:rsidRPr="00666380" w:rsidTr="00964768">
        <w:tc>
          <w:tcPr>
            <w:tcW w:w="15026" w:type="dxa"/>
            <w:gridSpan w:val="8"/>
            <w:tcMar>
              <w:left w:w="93" w:type="dxa"/>
            </w:tcMar>
          </w:tcPr>
          <w:p w:rsidR="00A331A2" w:rsidRPr="00964768" w:rsidRDefault="00A331A2" w:rsidP="00964768">
            <w:pPr>
              <w:pStyle w:val="ListParagraph"/>
              <w:numPr>
                <w:ilvl w:val="3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 xml:space="preserve">  Утверждение  схемы расположения земельного участка на кадастровом плане территории</w:t>
            </w:r>
          </w:p>
        </w:tc>
      </w:tr>
      <w:tr w:rsidR="00A331A2" w:rsidRPr="00666380" w:rsidTr="00964768">
        <w:tc>
          <w:tcPr>
            <w:tcW w:w="588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1</w:t>
            </w:r>
          </w:p>
        </w:tc>
        <w:tc>
          <w:tcPr>
            <w:tcW w:w="2549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Заявление о предоставл</w:t>
            </w:r>
            <w:r w:rsidRPr="00964768">
              <w:rPr>
                <w:sz w:val="20"/>
                <w:szCs w:val="20"/>
              </w:rPr>
              <w:t>е</w:t>
            </w:r>
            <w:r w:rsidRPr="00964768">
              <w:rPr>
                <w:sz w:val="20"/>
                <w:szCs w:val="20"/>
              </w:rPr>
              <w:t>нии муниципальной усл</w:t>
            </w:r>
            <w:r w:rsidRPr="00964768">
              <w:rPr>
                <w:sz w:val="20"/>
                <w:szCs w:val="20"/>
              </w:rPr>
              <w:t>у</w:t>
            </w:r>
            <w:r w:rsidRPr="00964768">
              <w:rPr>
                <w:sz w:val="20"/>
                <w:szCs w:val="20"/>
              </w:rPr>
              <w:t>ги</w:t>
            </w:r>
          </w:p>
        </w:tc>
        <w:tc>
          <w:tcPr>
            <w:tcW w:w="2265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Заявление об утве</w:t>
            </w:r>
            <w:r w:rsidRPr="00964768">
              <w:rPr>
                <w:sz w:val="20"/>
                <w:szCs w:val="20"/>
              </w:rPr>
              <w:t>р</w:t>
            </w:r>
            <w:r w:rsidRPr="00964768">
              <w:rPr>
                <w:sz w:val="20"/>
                <w:szCs w:val="20"/>
              </w:rPr>
              <w:t>ждение  схемы расп</w:t>
            </w:r>
            <w:r w:rsidRPr="00964768">
              <w:rPr>
                <w:sz w:val="20"/>
                <w:szCs w:val="20"/>
              </w:rPr>
              <w:t>о</w:t>
            </w:r>
            <w:r w:rsidRPr="00964768">
              <w:rPr>
                <w:sz w:val="20"/>
                <w:szCs w:val="20"/>
              </w:rPr>
              <w:t>ложения земельного участка на кадастровом плане территории</w:t>
            </w:r>
          </w:p>
        </w:tc>
        <w:tc>
          <w:tcPr>
            <w:tcW w:w="1732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1 экз., оригинал</w:t>
            </w:r>
          </w:p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Действия:</w:t>
            </w:r>
          </w:p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проверка на с</w:t>
            </w:r>
            <w:r w:rsidRPr="00964768">
              <w:rPr>
                <w:sz w:val="20"/>
                <w:szCs w:val="20"/>
              </w:rPr>
              <w:t>о</w:t>
            </w:r>
            <w:r w:rsidRPr="00964768">
              <w:rPr>
                <w:sz w:val="20"/>
                <w:szCs w:val="20"/>
              </w:rPr>
              <w:t>ответствие уст</w:t>
            </w:r>
            <w:r w:rsidRPr="00964768">
              <w:rPr>
                <w:sz w:val="20"/>
                <w:szCs w:val="20"/>
              </w:rPr>
              <w:t>а</w:t>
            </w:r>
            <w:r w:rsidRPr="00964768">
              <w:rPr>
                <w:sz w:val="20"/>
                <w:szCs w:val="20"/>
              </w:rPr>
              <w:t>новленным тр</w:t>
            </w:r>
            <w:r w:rsidRPr="00964768">
              <w:rPr>
                <w:sz w:val="20"/>
                <w:szCs w:val="20"/>
              </w:rPr>
              <w:t>е</w:t>
            </w:r>
            <w:r w:rsidRPr="00964768">
              <w:rPr>
                <w:sz w:val="20"/>
                <w:szCs w:val="20"/>
              </w:rPr>
              <w:t>бованиям,</w:t>
            </w:r>
          </w:p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формирование в дело.</w:t>
            </w:r>
          </w:p>
        </w:tc>
        <w:tc>
          <w:tcPr>
            <w:tcW w:w="2060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Нет</w:t>
            </w:r>
          </w:p>
        </w:tc>
        <w:tc>
          <w:tcPr>
            <w:tcW w:w="2002" w:type="dxa"/>
            <w:tcMar>
              <w:left w:w="93" w:type="dxa"/>
            </w:tcMar>
          </w:tcPr>
          <w:p w:rsidR="00A331A2" w:rsidRPr="00964768" w:rsidRDefault="00A331A2" w:rsidP="009647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64768">
              <w:rPr>
                <w:rFonts w:ascii="Times New Roman" w:hAnsi="Times New Roman"/>
                <w:sz w:val="18"/>
                <w:szCs w:val="18"/>
              </w:rPr>
              <w:t>В заявлении должны быть указаны:</w:t>
            </w:r>
          </w:p>
          <w:p w:rsidR="00A331A2" w:rsidRPr="00964768" w:rsidRDefault="00A331A2" w:rsidP="009647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64768">
              <w:rPr>
                <w:rFonts w:ascii="Times New Roman" w:hAnsi="Times New Roman"/>
                <w:sz w:val="18"/>
                <w:szCs w:val="18"/>
              </w:rPr>
              <w:t>- фамилия, имя и (при наличии) отчество, место жительства за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я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вителя и реквизиты документа, удостов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е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ряющего его личность, - в случае, если зая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в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ление подается физ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и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ческим лицом;</w:t>
            </w:r>
          </w:p>
          <w:p w:rsidR="00A331A2" w:rsidRPr="00964768" w:rsidRDefault="00A331A2" w:rsidP="009647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64768">
              <w:rPr>
                <w:rFonts w:ascii="Times New Roman" w:hAnsi="Times New Roman"/>
                <w:sz w:val="18"/>
                <w:szCs w:val="18"/>
              </w:rPr>
              <w:t>- наименование, место нахождения, организ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а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ционно-правовая фо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р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ма и сведения о гос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у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дарственной регистр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а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ции заявителя в Ед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и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ном государственном реестре юридических лиц - в случае, если заявление подается юридическим лицом;</w:t>
            </w:r>
          </w:p>
          <w:p w:rsidR="00A331A2" w:rsidRPr="00964768" w:rsidRDefault="00A331A2" w:rsidP="009647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64768">
              <w:rPr>
                <w:rFonts w:ascii="Times New Roman" w:hAnsi="Times New Roman"/>
                <w:sz w:val="18"/>
                <w:szCs w:val="18"/>
              </w:rPr>
              <w:t>- фамилия, имя и (при наличии) отчество представителя заяв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и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 xml:space="preserve">теля </w:t>
            </w:r>
            <w:r w:rsidRPr="00964768">
              <w:rPr>
                <w:rFonts w:ascii="Times New Roman" w:hAnsi="Times New Roman"/>
                <w:sz w:val="18"/>
                <w:szCs w:val="18"/>
              </w:rPr>
              <w:br/>
              <w:t>и реквизиты докуме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н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та, подтверждающего его полномочия, - в случае, если заявление подается представит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е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лем заявителя;</w:t>
            </w:r>
          </w:p>
          <w:p w:rsidR="00A331A2" w:rsidRPr="00964768" w:rsidRDefault="00A331A2" w:rsidP="009647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64768">
              <w:rPr>
                <w:rFonts w:ascii="Times New Roman" w:hAnsi="Times New Roman"/>
                <w:sz w:val="18"/>
                <w:szCs w:val="18"/>
              </w:rPr>
              <w:t>- почтовый адрес, а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д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рес электронной по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ч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ты, номер телефона для связи с заявителем или представителем заявителя;</w:t>
            </w:r>
          </w:p>
          <w:p w:rsidR="00A331A2" w:rsidRPr="00964768" w:rsidRDefault="00A331A2" w:rsidP="009647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64768">
              <w:rPr>
                <w:rFonts w:ascii="Times New Roman" w:hAnsi="Times New Roman"/>
                <w:sz w:val="18"/>
                <w:szCs w:val="18"/>
              </w:rPr>
              <w:t>- предполагаемые цели использования земель или земельного учас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т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ка в соответствии с законодательством Российской Федер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а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ции.</w:t>
            </w:r>
          </w:p>
        </w:tc>
        <w:tc>
          <w:tcPr>
            <w:tcW w:w="1693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Форма в Прил</w:t>
            </w:r>
            <w:r w:rsidRPr="00964768">
              <w:rPr>
                <w:sz w:val="20"/>
                <w:szCs w:val="20"/>
              </w:rPr>
              <w:t>о</w:t>
            </w:r>
            <w:r w:rsidRPr="00964768">
              <w:rPr>
                <w:sz w:val="20"/>
                <w:szCs w:val="20"/>
              </w:rPr>
              <w:t>жении 1 к техн</w:t>
            </w:r>
            <w:r w:rsidRPr="00964768">
              <w:rPr>
                <w:sz w:val="20"/>
                <w:szCs w:val="20"/>
              </w:rPr>
              <w:t>о</w:t>
            </w:r>
            <w:r w:rsidRPr="00964768">
              <w:rPr>
                <w:sz w:val="20"/>
                <w:szCs w:val="20"/>
              </w:rPr>
              <w:t>логической сх</w:t>
            </w:r>
            <w:r w:rsidRPr="00964768">
              <w:rPr>
                <w:sz w:val="20"/>
                <w:szCs w:val="20"/>
              </w:rPr>
              <w:t>е</w:t>
            </w:r>
            <w:r w:rsidRPr="00964768">
              <w:rPr>
                <w:sz w:val="20"/>
                <w:szCs w:val="20"/>
              </w:rPr>
              <w:t>ме</w:t>
            </w:r>
          </w:p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37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Образец заполнения заявления в Прилож</w:t>
            </w:r>
            <w:r w:rsidRPr="00964768">
              <w:rPr>
                <w:sz w:val="20"/>
                <w:szCs w:val="20"/>
              </w:rPr>
              <w:t>е</w:t>
            </w:r>
            <w:r w:rsidRPr="00964768">
              <w:rPr>
                <w:sz w:val="20"/>
                <w:szCs w:val="20"/>
              </w:rPr>
              <w:t>нии 2 к технологич</w:t>
            </w:r>
            <w:r w:rsidRPr="00964768">
              <w:rPr>
                <w:sz w:val="20"/>
                <w:szCs w:val="20"/>
              </w:rPr>
              <w:t>е</w:t>
            </w:r>
            <w:r w:rsidRPr="00964768">
              <w:rPr>
                <w:sz w:val="20"/>
                <w:szCs w:val="20"/>
              </w:rPr>
              <w:t>ской схеме</w:t>
            </w:r>
          </w:p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A331A2" w:rsidRPr="00666380" w:rsidTr="00964768">
        <w:tc>
          <w:tcPr>
            <w:tcW w:w="588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2</w:t>
            </w:r>
          </w:p>
        </w:tc>
        <w:tc>
          <w:tcPr>
            <w:tcW w:w="2549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Документ, удостоверя</w:t>
            </w:r>
            <w:r w:rsidRPr="00964768">
              <w:rPr>
                <w:sz w:val="20"/>
                <w:szCs w:val="20"/>
              </w:rPr>
              <w:t>ю</w:t>
            </w:r>
            <w:r w:rsidRPr="00964768">
              <w:rPr>
                <w:sz w:val="20"/>
                <w:szCs w:val="20"/>
              </w:rPr>
              <w:t>щий личность заявителя (заявителей), являющегося физическим лицом</w:t>
            </w:r>
          </w:p>
        </w:tc>
        <w:tc>
          <w:tcPr>
            <w:tcW w:w="2265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Паспорт гражданина Российской Федерации</w:t>
            </w:r>
          </w:p>
        </w:tc>
        <w:tc>
          <w:tcPr>
            <w:tcW w:w="1732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1 экз., оригинал</w:t>
            </w:r>
          </w:p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Действия:</w:t>
            </w:r>
          </w:p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проверка на с</w:t>
            </w:r>
            <w:r w:rsidRPr="00964768">
              <w:rPr>
                <w:sz w:val="20"/>
                <w:szCs w:val="20"/>
              </w:rPr>
              <w:t>о</w:t>
            </w:r>
            <w:r w:rsidRPr="00964768">
              <w:rPr>
                <w:sz w:val="20"/>
                <w:szCs w:val="20"/>
              </w:rPr>
              <w:t>ответствие уст</w:t>
            </w:r>
            <w:r w:rsidRPr="00964768">
              <w:rPr>
                <w:sz w:val="20"/>
                <w:szCs w:val="20"/>
              </w:rPr>
              <w:t>а</w:t>
            </w:r>
            <w:r w:rsidRPr="00964768">
              <w:rPr>
                <w:sz w:val="20"/>
                <w:szCs w:val="20"/>
              </w:rPr>
              <w:t>новленным тр</w:t>
            </w:r>
            <w:r w:rsidRPr="00964768">
              <w:rPr>
                <w:sz w:val="20"/>
                <w:szCs w:val="20"/>
              </w:rPr>
              <w:t>е</w:t>
            </w:r>
            <w:r w:rsidRPr="00964768">
              <w:rPr>
                <w:sz w:val="20"/>
                <w:szCs w:val="20"/>
              </w:rPr>
              <w:t>бованиям,</w:t>
            </w:r>
          </w:p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формирование в дело</w:t>
            </w:r>
          </w:p>
        </w:tc>
        <w:tc>
          <w:tcPr>
            <w:tcW w:w="2060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-</w:t>
            </w:r>
          </w:p>
        </w:tc>
        <w:tc>
          <w:tcPr>
            <w:tcW w:w="2002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color w:val="000000"/>
                <w:sz w:val="20"/>
                <w:szCs w:val="20"/>
                <w:lang w:eastAsia="ru-RU"/>
              </w:rPr>
              <w:t>Документ должен быть дей-ствительным на срок обращения за предо-ставлением муници-пальной услуги</w:t>
            </w:r>
          </w:p>
        </w:tc>
        <w:tc>
          <w:tcPr>
            <w:tcW w:w="1693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-</w:t>
            </w:r>
          </w:p>
        </w:tc>
        <w:tc>
          <w:tcPr>
            <w:tcW w:w="2137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-</w:t>
            </w:r>
          </w:p>
        </w:tc>
      </w:tr>
      <w:tr w:rsidR="00A331A2" w:rsidRPr="00666380" w:rsidTr="00964768">
        <w:tc>
          <w:tcPr>
            <w:tcW w:w="588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3</w:t>
            </w:r>
          </w:p>
        </w:tc>
        <w:tc>
          <w:tcPr>
            <w:tcW w:w="2549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Выписка из Е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Г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РЮЛ/ЕГРИП (если заяв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телем является юридич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ское лицо)</w:t>
            </w:r>
          </w:p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</w:p>
        </w:tc>
        <w:tc>
          <w:tcPr>
            <w:tcW w:w="2265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Выписка из Е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Г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РЮЛ/ЕГРИП (если за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я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вителем является юр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дическое лицо)</w:t>
            </w:r>
          </w:p>
        </w:tc>
        <w:tc>
          <w:tcPr>
            <w:tcW w:w="1732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1 экз., оригинал, выданный не позднее чем за 30 дней до даты п</w:t>
            </w:r>
            <w:r w:rsidRPr="00964768">
              <w:rPr>
                <w:sz w:val="20"/>
                <w:szCs w:val="20"/>
              </w:rPr>
              <w:t>о</w:t>
            </w:r>
            <w:r w:rsidRPr="00964768">
              <w:rPr>
                <w:sz w:val="20"/>
                <w:szCs w:val="20"/>
              </w:rPr>
              <w:t>дачи заявления</w:t>
            </w:r>
          </w:p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060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-</w:t>
            </w:r>
          </w:p>
        </w:tc>
        <w:tc>
          <w:tcPr>
            <w:tcW w:w="2002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Документ должен быть дей-ствительным на срок обращения за предо-ставлением муници-пальной услуги</w:t>
            </w:r>
          </w:p>
        </w:tc>
        <w:tc>
          <w:tcPr>
            <w:tcW w:w="1693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-</w:t>
            </w:r>
          </w:p>
        </w:tc>
        <w:tc>
          <w:tcPr>
            <w:tcW w:w="2137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-</w:t>
            </w:r>
          </w:p>
        </w:tc>
      </w:tr>
      <w:tr w:rsidR="00A331A2" w:rsidRPr="00666380" w:rsidTr="00964768">
        <w:tc>
          <w:tcPr>
            <w:tcW w:w="588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4</w:t>
            </w:r>
          </w:p>
        </w:tc>
        <w:tc>
          <w:tcPr>
            <w:tcW w:w="2549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Документ, удостоверя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ю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щий личность представ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теля физического или юридического лица</w:t>
            </w:r>
          </w:p>
        </w:tc>
        <w:tc>
          <w:tcPr>
            <w:tcW w:w="2265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Документ, удостов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ряющий личность представителя физич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ского или юридическ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го лица</w:t>
            </w:r>
          </w:p>
        </w:tc>
        <w:tc>
          <w:tcPr>
            <w:tcW w:w="1732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1 экз. копия при предъявлении оригинала</w:t>
            </w:r>
          </w:p>
        </w:tc>
        <w:tc>
          <w:tcPr>
            <w:tcW w:w="2060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-</w:t>
            </w:r>
          </w:p>
        </w:tc>
        <w:tc>
          <w:tcPr>
            <w:tcW w:w="2002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Документ должен быть дей-ствительным на срок обращения за предо-ставлением муници-пальной услуги</w:t>
            </w:r>
          </w:p>
        </w:tc>
        <w:tc>
          <w:tcPr>
            <w:tcW w:w="1693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-</w:t>
            </w:r>
          </w:p>
        </w:tc>
        <w:tc>
          <w:tcPr>
            <w:tcW w:w="2137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-</w:t>
            </w:r>
          </w:p>
        </w:tc>
      </w:tr>
      <w:tr w:rsidR="00A331A2" w:rsidRPr="00666380" w:rsidTr="00964768">
        <w:tc>
          <w:tcPr>
            <w:tcW w:w="588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5</w:t>
            </w:r>
          </w:p>
        </w:tc>
        <w:tc>
          <w:tcPr>
            <w:tcW w:w="2549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Схема расположения зе-мельного участка</w:t>
            </w:r>
          </w:p>
        </w:tc>
        <w:tc>
          <w:tcPr>
            <w:tcW w:w="2265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Схема расположения земельного участка, в случае, если испраш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ваемый земельный уч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сток предстоит образ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вать и отсутствует пр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ект межевания терр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тории, в границах кот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рой предстоит образ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 w:rsidRPr="00964768">
              <w:rPr>
                <w:rFonts w:ascii="Times New Roman" w:hAnsi="Times New Roman" w:cs="Times New Roman"/>
                <w:color w:val="00000A"/>
                <w:sz w:val="20"/>
                <w:szCs w:val="20"/>
                <w:lang w:eastAsia="en-US"/>
              </w:rPr>
              <w:t>вать такой земельный участок</w:t>
            </w:r>
          </w:p>
        </w:tc>
        <w:tc>
          <w:tcPr>
            <w:tcW w:w="1732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1 экз. оригинал</w:t>
            </w:r>
          </w:p>
        </w:tc>
        <w:tc>
          <w:tcPr>
            <w:tcW w:w="2060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-</w:t>
            </w:r>
          </w:p>
        </w:tc>
        <w:tc>
          <w:tcPr>
            <w:tcW w:w="2002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Документ должен быть дей-ствительным на срок обращения за предо-ставлением муници-пальной услуги</w:t>
            </w:r>
          </w:p>
        </w:tc>
        <w:tc>
          <w:tcPr>
            <w:tcW w:w="1693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-</w:t>
            </w:r>
          </w:p>
        </w:tc>
        <w:tc>
          <w:tcPr>
            <w:tcW w:w="2137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1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-</w:t>
            </w:r>
          </w:p>
        </w:tc>
      </w:tr>
    </w:tbl>
    <w:p w:rsidR="00A331A2" w:rsidRPr="00666380" w:rsidRDefault="00A331A2" w:rsidP="00B823AD">
      <w:pPr>
        <w:widowControl/>
        <w:rPr>
          <w:rFonts w:ascii="Times New Roman" w:hAnsi="Times New Roman" w:cs="Times New Roman"/>
          <w:color w:val="00000A"/>
          <w:sz w:val="20"/>
          <w:szCs w:val="20"/>
          <w:lang w:eastAsia="en-US"/>
        </w:rPr>
      </w:pPr>
    </w:p>
    <w:p w:rsidR="00A331A2" w:rsidRPr="008438C8" w:rsidRDefault="00A331A2" w:rsidP="00666380">
      <w:pPr>
        <w:pStyle w:val="BodyText"/>
        <w:shd w:val="clear" w:color="auto" w:fill="auto"/>
        <w:spacing w:before="0" w:line="240" w:lineRule="auto"/>
        <w:ind w:left="23" w:firstLine="0"/>
        <w:jc w:val="center"/>
        <w:rPr>
          <w:rStyle w:val="BodyTextChar"/>
          <w:color w:val="000000"/>
          <w:sz w:val="24"/>
          <w:szCs w:val="24"/>
        </w:rPr>
      </w:pPr>
      <w:r w:rsidRPr="008438C8">
        <w:rPr>
          <w:rStyle w:val="BodyTextChar"/>
          <w:color w:val="000000"/>
          <w:sz w:val="24"/>
          <w:szCs w:val="24"/>
        </w:rPr>
        <w:t>Раздел 5. «Документы и сведения, получаемые посредством межведомственного информационного взаимодействия»</w:t>
      </w:r>
    </w:p>
    <w:p w:rsidR="00A331A2" w:rsidRPr="00666380" w:rsidRDefault="00A331A2" w:rsidP="00666380">
      <w:pPr>
        <w:pStyle w:val="BodyText"/>
        <w:shd w:val="clear" w:color="auto" w:fill="auto"/>
        <w:spacing w:before="0" w:line="240" w:lineRule="auto"/>
        <w:ind w:left="20" w:firstLine="0"/>
        <w:jc w:val="center"/>
        <w:rPr>
          <w:rStyle w:val="BodyTextChar"/>
          <w:color w:val="000000"/>
          <w:sz w:val="20"/>
          <w:szCs w:val="20"/>
        </w:rPr>
      </w:pPr>
    </w:p>
    <w:tbl>
      <w:tblPr>
        <w:tblW w:w="14767" w:type="dxa"/>
        <w:tblInd w:w="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3" w:type="dxa"/>
        </w:tblCellMar>
        <w:tblLook w:val="00A0"/>
      </w:tblPr>
      <w:tblGrid>
        <w:gridCol w:w="1922"/>
        <w:gridCol w:w="1607"/>
        <w:gridCol w:w="1922"/>
        <w:gridCol w:w="1985"/>
        <w:gridCol w:w="1450"/>
        <w:gridCol w:w="1224"/>
        <w:gridCol w:w="1922"/>
        <w:gridCol w:w="1922"/>
        <w:gridCol w:w="1881"/>
      </w:tblGrid>
      <w:tr w:rsidR="00A331A2" w:rsidRPr="00666380" w:rsidTr="00964768">
        <w:tc>
          <w:tcPr>
            <w:tcW w:w="1745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Реквизиты</w:t>
            </w:r>
          </w:p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актуальной</w:t>
            </w:r>
          </w:p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технологической</w:t>
            </w:r>
          </w:p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карты</w:t>
            </w:r>
          </w:p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межведомственного</w:t>
            </w:r>
          </w:p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взаимодействия</w:t>
            </w:r>
          </w:p>
        </w:tc>
        <w:tc>
          <w:tcPr>
            <w:tcW w:w="1463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запрашиваемого</w:t>
            </w:r>
          </w:p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документа</w:t>
            </w:r>
          </w:p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(сведения)</w:t>
            </w:r>
          </w:p>
        </w:tc>
        <w:tc>
          <w:tcPr>
            <w:tcW w:w="1744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Перечень и состав сведений, запраш</w:t>
            </w:r>
            <w:r w:rsidRPr="00964768">
              <w:rPr>
                <w:sz w:val="20"/>
                <w:szCs w:val="20"/>
              </w:rPr>
              <w:t>и</w:t>
            </w:r>
            <w:r w:rsidRPr="00964768">
              <w:rPr>
                <w:sz w:val="20"/>
                <w:szCs w:val="20"/>
              </w:rPr>
              <w:t>ваемых в рамках межведомственного информационного взаимодействия</w:t>
            </w:r>
          </w:p>
        </w:tc>
        <w:tc>
          <w:tcPr>
            <w:tcW w:w="1801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органа (организ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ции),</w:t>
            </w:r>
          </w:p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направляющего(ей)</w:t>
            </w:r>
          </w:p>
          <w:p w:rsidR="00A331A2" w:rsidRPr="00964768" w:rsidRDefault="00A331A2" w:rsidP="00964768">
            <w:pPr>
              <w:jc w:val="center"/>
              <w:rPr>
                <w:rStyle w:val="BodyTextChar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межведомственный запрос</w:t>
            </w:r>
          </w:p>
        </w:tc>
        <w:tc>
          <w:tcPr>
            <w:tcW w:w="1494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Наименование органа (орг</w:t>
            </w:r>
            <w:r w:rsidRPr="00964768">
              <w:rPr>
                <w:sz w:val="20"/>
                <w:szCs w:val="20"/>
              </w:rPr>
              <w:t>а</w:t>
            </w:r>
            <w:r w:rsidRPr="00964768">
              <w:rPr>
                <w:sz w:val="20"/>
                <w:szCs w:val="20"/>
              </w:rPr>
              <w:t>низации), в адрес котор</w:t>
            </w:r>
            <w:r w:rsidRPr="00964768">
              <w:rPr>
                <w:sz w:val="20"/>
                <w:szCs w:val="20"/>
              </w:rPr>
              <w:t>о</w:t>
            </w:r>
            <w:r w:rsidRPr="00964768">
              <w:rPr>
                <w:sz w:val="20"/>
                <w:szCs w:val="20"/>
              </w:rPr>
              <w:t>го(ой) н</w:t>
            </w:r>
            <w:r w:rsidRPr="00964768">
              <w:rPr>
                <w:sz w:val="20"/>
                <w:szCs w:val="20"/>
              </w:rPr>
              <w:t>а</w:t>
            </w:r>
            <w:r w:rsidRPr="00964768">
              <w:rPr>
                <w:sz w:val="20"/>
                <w:szCs w:val="20"/>
              </w:rPr>
              <w:t>правляется межведомст</w:t>
            </w:r>
            <w:r w:rsidRPr="00964768">
              <w:rPr>
                <w:sz w:val="20"/>
                <w:szCs w:val="20"/>
              </w:rPr>
              <w:softHyphen/>
              <w:t>венный з</w:t>
            </w:r>
            <w:r w:rsidRPr="00964768">
              <w:rPr>
                <w:sz w:val="20"/>
                <w:szCs w:val="20"/>
              </w:rPr>
              <w:t>а</w:t>
            </w:r>
            <w:r w:rsidRPr="00964768">
              <w:rPr>
                <w:sz w:val="20"/>
                <w:szCs w:val="20"/>
              </w:rPr>
              <w:t>прос</w:t>
            </w:r>
          </w:p>
        </w:tc>
        <w:tc>
          <w:tcPr>
            <w:tcW w:w="1288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964768">
              <w:rPr>
                <w:sz w:val="20"/>
                <w:szCs w:val="20"/>
                <w:lang w:val="en-US"/>
              </w:rPr>
              <w:t>SID</w:t>
            </w:r>
            <w:r w:rsidRPr="00964768">
              <w:rPr>
                <w:sz w:val="20"/>
                <w:szCs w:val="20"/>
              </w:rPr>
              <w:t xml:space="preserve"> эле</w:t>
            </w:r>
            <w:r w:rsidRPr="00964768">
              <w:rPr>
                <w:sz w:val="20"/>
                <w:szCs w:val="20"/>
              </w:rPr>
              <w:t>к</w:t>
            </w:r>
            <w:r w:rsidRPr="00964768">
              <w:rPr>
                <w:sz w:val="20"/>
                <w:szCs w:val="20"/>
              </w:rPr>
              <w:t>тронного се</w:t>
            </w:r>
            <w:r w:rsidRPr="00964768">
              <w:rPr>
                <w:sz w:val="20"/>
                <w:szCs w:val="20"/>
              </w:rPr>
              <w:t>р</w:t>
            </w:r>
            <w:r w:rsidRPr="00964768">
              <w:rPr>
                <w:sz w:val="20"/>
                <w:szCs w:val="20"/>
              </w:rPr>
              <w:t>виса/ наименов</w:t>
            </w:r>
            <w:r w:rsidRPr="00964768">
              <w:rPr>
                <w:sz w:val="20"/>
                <w:szCs w:val="20"/>
              </w:rPr>
              <w:t>а</w:t>
            </w:r>
            <w:r w:rsidRPr="00964768">
              <w:rPr>
                <w:sz w:val="20"/>
                <w:szCs w:val="20"/>
              </w:rPr>
              <w:t>ние вида сведений</w:t>
            </w:r>
          </w:p>
        </w:tc>
        <w:tc>
          <w:tcPr>
            <w:tcW w:w="1744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</w:p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осуществления</w:t>
            </w:r>
          </w:p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межведомственного информационного</w:t>
            </w:r>
          </w:p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взаимодействия</w:t>
            </w:r>
          </w:p>
        </w:tc>
        <w:tc>
          <w:tcPr>
            <w:tcW w:w="1744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Формы (шаблоны) межведомственного запроса и ответа на межведомственный запрос</w:t>
            </w:r>
          </w:p>
        </w:tc>
        <w:tc>
          <w:tcPr>
            <w:tcW w:w="1744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964768">
              <w:rPr>
                <w:sz w:val="20"/>
                <w:szCs w:val="20"/>
              </w:rPr>
              <w:t>Образцы заполн</w:t>
            </w:r>
            <w:r w:rsidRPr="00964768">
              <w:rPr>
                <w:sz w:val="20"/>
                <w:szCs w:val="20"/>
              </w:rPr>
              <w:t>е</w:t>
            </w:r>
            <w:r w:rsidRPr="00964768">
              <w:rPr>
                <w:sz w:val="20"/>
                <w:szCs w:val="20"/>
              </w:rPr>
              <w:t>ния форм межв</w:t>
            </w:r>
            <w:r w:rsidRPr="00964768">
              <w:rPr>
                <w:sz w:val="20"/>
                <w:szCs w:val="20"/>
              </w:rPr>
              <w:t>е</w:t>
            </w:r>
            <w:r w:rsidRPr="00964768">
              <w:rPr>
                <w:sz w:val="20"/>
                <w:szCs w:val="20"/>
              </w:rPr>
              <w:t>домственного з</w:t>
            </w:r>
            <w:r w:rsidRPr="00964768">
              <w:rPr>
                <w:sz w:val="20"/>
                <w:szCs w:val="20"/>
              </w:rPr>
              <w:t>а</w:t>
            </w:r>
            <w:r w:rsidRPr="00964768">
              <w:rPr>
                <w:sz w:val="20"/>
                <w:szCs w:val="20"/>
              </w:rPr>
              <w:t>проса и ответа на межведомственный запрос</w:t>
            </w:r>
          </w:p>
        </w:tc>
      </w:tr>
      <w:tr w:rsidR="00A331A2" w:rsidRPr="00666380" w:rsidTr="00964768">
        <w:tc>
          <w:tcPr>
            <w:tcW w:w="1745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964768">
              <w:rPr>
                <w:rStyle w:val="BodyTextChar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3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964768">
              <w:rPr>
                <w:rStyle w:val="BodyTextChar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44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964768">
              <w:rPr>
                <w:rStyle w:val="BodyTextChar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01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964768">
              <w:rPr>
                <w:rStyle w:val="BodyTextChar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94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964768">
              <w:rPr>
                <w:rStyle w:val="BodyTextChar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88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964768">
              <w:rPr>
                <w:rStyle w:val="BodyTextChar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44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964768">
              <w:rPr>
                <w:rStyle w:val="BodyTextChar"/>
                <w:color w:val="000000"/>
                <w:sz w:val="20"/>
                <w:szCs w:val="20"/>
              </w:rPr>
              <w:t>7</w:t>
            </w:r>
          </w:p>
        </w:tc>
        <w:tc>
          <w:tcPr>
            <w:tcW w:w="1744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964768">
              <w:rPr>
                <w:rStyle w:val="BodyTextChar"/>
                <w:color w:val="000000"/>
                <w:sz w:val="20"/>
                <w:szCs w:val="20"/>
              </w:rPr>
              <w:t>8</w:t>
            </w:r>
          </w:p>
        </w:tc>
        <w:tc>
          <w:tcPr>
            <w:tcW w:w="1744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964768">
              <w:rPr>
                <w:rStyle w:val="BodyTextChar"/>
                <w:color w:val="000000"/>
                <w:sz w:val="20"/>
                <w:szCs w:val="20"/>
              </w:rPr>
              <w:t>9</w:t>
            </w:r>
          </w:p>
        </w:tc>
      </w:tr>
      <w:tr w:rsidR="00A331A2" w:rsidRPr="00666380" w:rsidTr="00964768">
        <w:tc>
          <w:tcPr>
            <w:tcW w:w="14767" w:type="dxa"/>
            <w:gridSpan w:val="9"/>
            <w:tcMar>
              <w:left w:w="93" w:type="dxa"/>
            </w:tcMar>
          </w:tcPr>
          <w:p w:rsidR="00A331A2" w:rsidRPr="00964768" w:rsidRDefault="00A331A2" w:rsidP="00964768">
            <w:pPr>
              <w:pStyle w:val="ListParagraph"/>
              <w:numPr>
                <w:ilvl w:val="6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 xml:space="preserve">  Утверждение  схемы расположения земельного участка на кадастровом плане территории</w:t>
            </w:r>
          </w:p>
        </w:tc>
      </w:tr>
      <w:tr w:rsidR="00A331A2" w:rsidRPr="00666380" w:rsidTr="00964768">
        <w:trPr>
          <w:trHeight w:val="233"/>
        </w:trPr>
        <w:tc>
          <w:tcPr>
            <w:tcW w:w="1745" w:type="dxa"/>
            <w:vMerge w:val="restart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Style w:val="BodyTextChar"/>
                <w:sz w:val="20"/>
                <w:szCs w:val="20"/>
                <w:highlight w:val="yellow"/>
              </w:rPr>
            </w:pPr>
            <w:r w:rsidRPr="00964768">
              <w:rPr>
                <w:rStyle w:val="BodyTextChar"/>
                <w:sz w:val="20"/>
                <w:szCs w:val="20"/>
              </w:rPr>
              <w:t>-</w:t>
            </w:r>
          </w:p>
        </w:tc>
        <w:tc>
          <w:tcPr>
            <w:tcW w:w="1463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964768">
              <w:rPr>
                <w:rStyle w:val="BodyTextChar"/>
                <w:color w:val="000000"/>
                <w:sz w:val="20"/>
                <w:szCs w:val="20"/>
              </w:rPr>
              <w:t>Выписка из Е</w:t>
            </w:r>
            <w:r w:rsidRPr="00964768">
              <w:rPr>
                <w:rStyle w:val="BodyTextChar"/>
                <w:color w:val="000000"/>
                <w:sz w:val="20"/>
                <w:szCs w:val="20"/>
              </w:rPr>
              <w:t>Г</w:t>
            </w:r>
            <w:r w:rsidRPr="00964768">
              <w:rPr>
                <w:rStyle w:val="BodyTextChar"/>
                <w:color w:val="000000"/>
                <w:sz w:val="20"/>
                <w:szCs w:val="20"/>
              </w:rPr>
              <w:t>РЮЛ</w:t>
            </w:r>
          </w:p>
        </w:tc>
        <w:tc>
          <w:tcPr>
            <w:tcW w:w="1744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1.наименование;</w:t>
            </w:r>
          </w:p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2.организационно-правовая</w:t>
            </w:r>
          </w:p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форма;</w:t>
            </w:r>
          </w:p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3.юридический а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рес;</w:t>
            </w:r>
          </w:p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4.ИНН;</w:t>
            </w:r>
          </w:p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964768">
              <w:rPr>
                <w:color w:val="auto"/>
                <w:sz w:val="20"/>
                <w:szCs w:val="20"/>
              </w:rPr>
              <w:t>5.ОГРН.</w:t>
            </w:r>
          </w:p>
        </w:tc>
        <w:tc>
          <w:tcPr>
            <w:tcW w:w="1801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964768">
              <w:rPr>
                <w:rStyle w:val="BodyTextChar"/>
                <w:color w:val="000000"/>
                <w:sz w:val="20"/>
                <w:szCs w:val="20"/>
              </w:rPr>
              <w:t>Администрация Большеигнатовского муниципального района Республики Мордовия</w:t>
            </w:r>
          </w:p>
        </w:tc>
        <w:tc>
          <w:tcPr>
            <w:tcW w:w="1494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964768">
              <w:rPr>
                <w:color w:val="auto"/>
                <w:sz w:val="20"/>
                <w:szCs w:val="20"/>
              </w:rPr>
              <w:t>ФНС России</w:t>
            </w:r>
          </w:p>
        </w:tc>
        <w:tc>
          <w:tcPr>
            <w:tcW w:w="1288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964768">
              <w:rPr>
                <w:rStyle w:val="BodyTextChar"/>
                <w:color w:val="000000"/>
                <w:sz w:val="20"/>
                <w:szCs w:val="20"/>
              </w:rPr>
              <w:t>SID0003541</w:t>
            </w:r>
          </w:p>
        </w:tc>
        <w:tc>
          <w:tcPr>
            <w:tcW w:w="1744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 день – направл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е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ние</w:t>
            </w:r>
          </w:p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запроса;</w:t>
            </w:r>
          </w:p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5 дней – направл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е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ние</w:t>
            </w:r>
          </w:p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964768">
              <w:rPr>
                <w:color w:val="auto"/>
                <w:sz w:val="20"/>
                <w:szCs w:val="20"/>
              </w:rPr>
              <w:t>ответа на запрос.</w:t>
            </w:r>
          </w:p>
        </w:tc>
        <w:tc>
          <w:tcPr>
            <w:tcW w:w="1744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964768">
              <w:rPr>
                <w:rStyle w:val="BodyTextChar"/>
                <w:color w:val="000000"/>
                <w:sz w:val="20"/>
                <w:szCs w:val="20"/>
              </w:rPr>
              <w:t>Заполняется в об</w:t>
            </w:r>
            <w:r w:rsidRPr="00964768">
              <w:rPr>
                <w:rStyle w:val="BodyTextChar"/>
                <w:color w:val="000000"/>
                <w:sz w:val="20"/>
                <w:szCs w:val="20"/>
              </w:rPr>
              <w:t>о</w:t>
            </w:r>
            <w:r w:rsidRPr="00964768">
              <w:rPr>
                <w:rStyle w:val="BodyTextChar"/>
                <w:color w:val="000000"/>
                <w:sz w:val="20"/>
                <w:szCs w:val="20"/>
              </w:rPr>
              <w:t>лочке СМЭВ</w:t>
            </w:r>
          </w:p>
        </w:tc>
        <w:tc>
          <w:tcPr>
            <w:tcW w:w="1744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964768">
              <w:rPr>
                <w:rStyle w:val="BodyTextChar"/>
                <w:color w:val="000000"/>
                <w:sz w:val="20"/>
                <w:szCs w:val="20"/>
              </w:rPr>
              <w:t>Заполняется в об</w:t>
            </w:r>
            <w:r w:rsidRPr="00964768">
              <w:rPr>
                <w:rStyle w:val="BodyTextChar"/>
                <w:color w:val="000000"/>
                <w:sz w:val="20"/>
                <w:szCs w:val="20"/>
              </w:rPr>
              <w:t>о</w:t>
            </w:r>
            <w:r w:rsidRPr="00964768">
              <w:rPr>
                <w:rStyle w:val="BodyTextChar"/>
                <w:color w:val="000000"/>
                <w:sz w:val="20"/>
                <w:szCs w:val="20"/>
              </w:rPr>
              <w:t>лочке СМЭВ</w:t>
            </w:r>
          </w:p>
        </w:tc>
      </w:tr>
      <w:tr w:rsidR="00A331A2" w:rsidRPr="00666380" w:rsidTr="00964768">
        <w:trPr>
          <w:trHeight w:val="280"/>
        </w:trPr>
        <w:tc>
          <w:tcPr>
            <w:tcW w:w="1745" w:type="dxa"/>
            <w:vMerge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Style w:val="BodyTextChar"/>
                <w:sz w:val="20"/>
                <w:szCs w:val="20"/>
                <w:highlight w:val="yellow"/>
              </w:rPr>
            </w:pPr>
          </w:p>
        </w:tc>
        <w:tc>
          <w:tcPr>
            <w:tcW w:w="1463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964768">
              <w:rPr>
                <w:rStyle w:val="BodyTextChar"/>
                <w:color w:val="000000"/>
                <w:sz w:val="20"/>
                <w:szCs w:val="20"/>
              </w:rPr>
              <w:t>Выписка из Е</w:t>
            </w:r>
            <w:r w:rsidRPr="00964768">
              <w:rPr>
                <w:rStyle w:val="BodyTextChar"/>
                <w:color w:val="000000"/>
                <w:sz w:val="20"/>
                <w:szCs w:val="20"/>
              </w:rPr>
              <w:t>Г</w:t>
            </w:r>
            <w:r w:rsidRPr="00964768">
              <w:rPr>
                <w:rStyle w:val="BodyTextChar"/>
                <w:color w:val="000000"/>
                <w:sz w:val="20"/>
                <w:szCs w:val="20"/>
              </w:rPr>
              <w:t>РИП</w:t>
            </w:r>
          </w:p>
        </w:tc>
        <w:tc>
          <w:tcPr>
            <w:tcW w:w="1744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1.наименование;</w:t>
            </w:r>
          </w:p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2.организационно-правовая</w:t>
            </w:r>
          </w:p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форма;</w:t>
            </w:r>
          </w:p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3.юридический а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рес;</w:t>
            </w:r>
          </w:p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4.ИНН;</w:t>
            </w:r>
          </w:p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964768">
              <w:rPr>
                <w:color w:val="auto"/>
                <w:sz w:val="20"/>
                <w:szCs w:val="20"/>
              </w:rPr>
              <w:t>5.ОГРН.</w:t>
            </w:r>
          </w:p>
        </w:tc>
        <w:tc>
          <w:tcPr>
            <w:tcW w:w="1801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964768">
              <w:rPr>
                <w:rStyle w:val="BodyTextChar"/>
                <w:color w:val="000000"/>
                <w:sz w:val="20"/>
                <w:szCs w:val="20"/>
              </w:rPr>
              <w:t>Администрация Большеигнатов-ского муници-пального района Республики Мор-довия</w:t>
            </w:r>
          </w:p>
        </w:tc>
        <w:tc>
          <w:tcPr>
            <w:tcW w:w="1494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964768">
              <w:rPr>
                <w:color w:val="auto"/>
                <w:sz w:val="20"/>
                <w:szCs w:val="20"/>
              </w:rPr>
              <w:t>ФНС России</w:t>
            </w:r>
          </w:p>
        </w:tc>
        <w:tc>
          <w:tcPr>
            <w:tcW w:w="1288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964768">
              <w:rPr>
                <w:rStyle w:val="BodyTextChar"/>
                <w:color w:val="000000"/>
                <w:sz w:val="20"/>
                <w:szCs w:val="20"/>
              </w:rPr>
              <w:t>SID0003541</w:t>
            </w:r>
          </w:p>
        </w:tc>
        <w:tc>
          <w:tcPr>
            <w:tcW w:w="1744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 день – направл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е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ние</w:t>
            </w:r>
          </w:p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запроса;</w:t>
            </w:r>
          </w:p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5 дней – направл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е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ние</w:t>
            </w:r>
          </w:p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964768">
              <w:rPr>
                <w:color w:val="auto"/>
                <w:sz w:val="20"/>
                <w:szCs w:val="20"/>
              </w:rPr>
              <w:t>ответа на запрос.</w:t>
            </w:r>
          </w:p>
        </w:tc>
        <w:tc>
          <w:tcPr>
            <w:tcW w:w="1744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964768">
              <w:rPr>
                <w:rStyle w:val="BodyTextChar"/>
                <w:color w:val="000000"/>
                <w:sz w:val="20"/>
                <w:szCs w:val="20"/>
              </w:rPr>
              <w:t>Заполняется в об</w:t>
            </w:r>
            <w:r w:rsidRPr="00964768">
              <w:rPr>
                <w:rStyle w:val="BodyTextChar"/>
                <w:color w:val="000000"/>
                <w:sz w:val="20"/>
                <w:szCs w:val="20"/>
              </w:rPr>
              <w:t>о</w:t>
            </w:r>
            <w:r w:rsidRPr="00964768">
              <w:rPr>
                <w:rStyle w:val="BodyTextChar"/>
                <w:color w:val="000000"/>
                <w:sz w:val="20"/>
                <w:szCs w:val="20"/>
              </w:rPr>
              <w:t>лочке СМЭВ</w:t>
            </w:r>
          </w:p>
        </w:tc>
        <w:tc>
          <w:tcPr>
            <w:tcW w:w="1744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</w:rPr>
            </w:pPr>
            <w:r w:rsidRPr="00964768">
              <w:rPr>
                <w:rStyle w:val="BodyTextChar"/>
                <w:color w:val="000000"/>
                <w:sz w:val="20"/>
                <w:szCs w:val="20"/>
              </w:rPr>
              <w:t>Заполняется в об</w:t>
            </w:r>
            <w:r w:rsidRPr="00964768">
              <w:rPr>
                <w:rStyle w:val="BodyTextChar"/>
                <w:color w:val="000000"/>
                <w:sz w:val="20"/>
                <w:szCs w:val="20"/>
              </w:rPr>
              <w:t>о</w:t>
            </w:r>
            <w:r w:rsidRPr="00964768">
              <w:rPr>
                <w:rStyle w:val="BodyTextChar"/>
                <w:color w:val="000000"/>
                <w:sz w:val="20"/>
                <w:szCs w:val="20"/>
              </w:rPr>
              <w:t>лочке СМЭВ</w:t>
            </w:r>
          </w:p>
        </w:tc>
      </w:tr>
    </w:tbl>
    <w:p w:rsidR="00A331A2" w:rsidRPr="00666380" w:rsidRDefault="00A331A2" w:rsidP="00666380">
      <w:pPr>
        <w:widowControl/>
        <w:jc w:val="center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A331A2" w:rsidRPr="008438C8" w:rsidRDefault="00A331A2" w:rsidP="00666380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  <w:sz w:val="24"/>
          <w:szCs w:val="24"/>
          <w:highlight w:val="yellow"/>
        </w:rPr>
      </w:pPr>
      <w:r w:rsidRPr="008438C8">
        <w:rPr>
          <w:rStyle w:val="a3"/>
          <w:color w:val="000000"/>
          <w:sz w:val="24"/>
          <w:szCs w:val="24"/>
          <w:shd w:val="clear" w:color="auto" w:fill="auto"/>
        </w:rPr>
        <w:t>Раздел 6. Результат услуги</w:t>
      </w:r>
    </w:p>
    <w:p w:rsidR="00A331A2" w:rsidRPr="00666380" w:rsidRDefault="00A331A2" w:rsidP="00666380">
      <w:pPr>
        <w:pStyle w:val="10"/>
        <w:shd w:val="clear" w:color="auto" w:fill="auto"/>
        <w:spacing w:line="240" w:lineRule="auto"/>
        <w:jc w:val="center"/>
        <w:rPr>
          <w:rStyle w:val="a3"/>
          <w:sz w:val="20"/>
          <w:szCs w:val="20"/>
        </w:rPr>
      </w:pPr>
    </w:p>
    <w:tbl>
      <w:tblPr>
        <w:tblW w:w="14766" w:type="dxa"/>
        <w:tblInd w:w="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3" w:type="dxa"/>
        </w:tblCellMar>
        <w:tblLook w:val="00A0"/>
      </w:tblPr>
      <w:tblGrid>
        <w:gridCol w:w="729"/>
        <w:gridCol w:w="1718"/>
        <w:gridCol w:w="1909"/>
        <w:gridCol w:w="1703"/>
        <w:gridCol w:w="1865"/>
        <w:gridCol w:w="1868"/>
        <w:gridCol w:w="1985"/>
        <w:gridCol w:w="1530"/>
        <w:gridCol w:w="1459"/>
      </w:tblGrid>
      <w:tr w:rsidR="00A331A2" w:rsidRPr="00666380" w:rsidTr="00964768">
        <w:trPr>
          <w:tblHeader/>
        </w:trPr>
        <w:tc>
          <w:tcPr>
            <w:tcW w:w="732" w:type="dxa"/>
            <w:vMerge w:val="restart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 w:rsidRPr="00964768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№</w:t>
            </w:r>
          </w:p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964768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п/п</w:t>
            </w:r>
          </w:p>
        </w:tc>
        <w:tc>
          <w:tcPr>
            <w:tcW w:w="1700" w:type="dxa"/>
            <w:vMerge w:val="restart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 w:rsidRPr="00964768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Документ/</w:t>
            </w:r>
          </w:p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 w:rsidRPr="00964768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документы,</w:t>
            </w:r>
          </w:p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 w:rsidRPr="00964768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являющийся(еся)</w:t>
            </w:r>
          </w:p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 w:rsidRPr="00964768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результатом</w:t>
            </w:r>
          </w:p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964768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услуги</w:t>
            </w:r>
          </w:p>
        </w:tc>
        <w:tc>
          <w:tcPr>
            <w:tcW w:w="1912" w:type="dxa"/>
            <w:vMerge w:val="restart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964768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Требования к д</w:t>
            </w:r>
            <w:r w:rsidRPr="00964768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о</w:t>
            </w:r>
            <w:r w:rsidRPr="00964768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кументу/ докуме</w:t>
            </w:r>
            <w:r w:rsidRPr="00964768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н</w:t>
            </w:r>
            <w:r w:rsidRPr="00964768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там, являющем</w:t>
            </w:r>
            <w:r w:rsidRPr="00964768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у</w:t>
            </w:r>
            <w:r w:rsidRPr="00964768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ся(ихся) результ</w:t>
            </w:r>
            <w:r w:rsidRPr="00964768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а</w:t>
            </w:r>
            <w:r w:rsidRPr="00964768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том услуги</w:t>
            </w:r>
          </w:p>
        </w:tc>
        <w:tc>
          <w:tcPr>
            <w:tcW w:w="1703" w:type="dxa"/>
            <w:vMerge w:val="restart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 w:rsidRPr="00964768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Характеристика</w:t>
            </w:r>
          </w:p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 w:rsidRPr="00964768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результата</w:t>
            </w:r>
          </w:p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 w:rsidRPr="00964768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услуги</w:t>
            </w:r>
          </w:p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 w:rsidRPr="00964768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(положительный/</w:t>
            </w:r>
          </w:p>
          <w:p w:rsidR="00A331A2" w:rsidRPr="00964768" w:rsidRDefault="00A331A2" w:rsidP="00964768">
            <w:pPr>
              <w:jc w:val="center"/>
              <w:rPr>
                <w:rStyle w:val="BodyTextChar"/>
                <w:sz w:val="20"/>
                <w:szCs w:val="20"/>
                <w:highlight w:val="yellow"/>
              </w:rPr>
            </w:pPr>
            <w:r w:rsidRPr="00964768">
              <w:rPr>
                <w:rStyle w:val="85pt1"/>
                <w:sz w:val="20"/>
                <w:szCs w:val="20"/>
                <w:shd w:val="clear" w:color="auto" w:fill="auto"/>
              </w:rPr>
              <w:t>отрицательный)</w:t>
            </w:r>
          </w:p>
        </w:tc>
        <w:tc>
          <w:tcPr>
            <w:tcW w:w="1867" w:type="dxa"/>
            <w:vMerge w:val="restart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964768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Форма документа/ документов, я</w:t>
            </w:r>
            <w:r w:rsidRPr="00964768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в</w:t>
            </w:r>
            <w:r w:rsidRPr="00964768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ляющегося(ихся) результатом усл</w:t>
            </w:r>
            <w:r w:rsidRPr="00964768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у</w:t>
            </w:r>
            <w:r w:rsidRPr="00964768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ги</w:t>
            </w:r>
          </w:p>
        </w:tc>
        <w:tc>
          <w:tcPr>
            <w:tcW w:w="1868" w:type="dxa"/>
            <w:vMerge w:val="restart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964768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Образец докуме</w:t>
            </w:r>
            <w:r w:rsidRPr="00964768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н</w:t>
            </w:r>
            <w:r w:rsidRPr="00964768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та/ документов, являющегося(ихся) результатом усл</w:t>
            </w:r>
            <w:r w:rsidRPr="00964768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у</w:t>
            </w:r>
            <w:r w:rsidRPr="00964768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ги</w:t>
            </w:r>
          </w:p>
        </w:tc>
        <w:tc>
          <w:tcPr>
            <w:tcW w:w="1985" w:type="dxa"/>
            <w:vMerge w:val="restart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964768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Способы получения результата услуги</w:t>
            </w:r>
          </w:p>
        </w:tc>
        <w:tc>
          <w:tcPr>
            <w:tcW w:w="2999" w:type="dxa"/>
            <w:gridSpan w:val="2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964768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Срок хранения невостребова</w:t>
            </w:r>
            <w:r w:rsidRPr="00964768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н</w:t>
            </w:r>
            <w:r w:rsidRPr="00964768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ных заявителем результатов услуги</w:t>
            </w:r>
          </w:p>
        </w:tc>
      </w:tr>
      <w:tr w:rsidR="00A331A2" w:rsidRPr="00666380" w:rsidTr="00964768">
        <w:trPr>
          <w:tblHeader/>
        </w:trPr>
        <w:tc>
          <w:tcPr>
            <w:tcW w:w="732" w:type="dxa"/>
            <w:vMerge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left="220" w:firstLine="0"/>
              <w:jc w:val="center"/>
              <w:rPr>
                <w:rStyle w:val="85pt1"/>
                <w:sz w:val="20"/>
                <w:szCs w:val="20"/>
              </w:rPr>
            </w:pPr>
          </w:p>
        </w:tc>
        <w:tc>
          <w:tcPr>
            <w:tcW w:w="1700" w:type="dxa"/>
            <w:vMerge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sz w:val="20"/>
                <w:szCs w:val="20"/>
              </w:rPr>
            </w:pPr>
          </w:p>
        </w:tc>
        <w:tc>
          <w:tcPr>
            <w:tcW w:w="1912" w:type="dxa"/>
            <w:vMerge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sz w:val="20"/>
                <w:szCs w:val="20"/>
              </w:rPr>
            </w:pPr>
          </w:p>
        </w:tc>
        <w:tc>
          <w:tcPr>
            <w:tcW w:w="1703" w:type="dxa"/>
            <w:vMerge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sz w:val="20"/>
                <w:szCs w:val="20"/>
              </w:rPr>
            </w:pPr>
          </w:p>
        </w:tc>
        <w:tc>
          <w:tcPr>
            <w:tcW w:w="1867" w:type="dxa"/>
            <w:vMerge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sz w:val="20"/>
                <w:szCs w:val="20"/>
              </w:rPr>
            </w:pPr>
          </w:p>
        </w:tc>
        <w:tc>
          <w:tcPr>
            <w:tcW w:w="1868" w:type="dxa"/>
            <w:vMerge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sz w:val="20"/>
                <w:szCs w:val="20"/>
              </w:rPr>
            </w:pPr>
          </w:p>
        </w:tc>
        <w:tc>
          <w:tcPr>
            <w:tcW w:w="1985" w:type="dxa"/>
            <w:vMerge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sz w:val="20"/>
                <w:szCs w:val="20"/>
              </w:rPr>
            </w:pPr>
          </w:p>
        </w:tc>
        <w:tc>
          <w:tcPr>
            <w:tcW w:w="1534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964768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в органе</w:t>
            </w:r>
          </w:p>
        </w:tc>
        <w:tc>
          <w:tcPr>
            <w:tcW w:w="1465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964768">
              <w:rPr>
                <w:rStyle w:val="85pt1"/>
                <w:color w:val="000000"/>
                <w:sz w:val="20"/>
                <w:szCs w:val="20"/>
                <w:shd w:val="clear" w:color="auto" w:fill="auto"/>
              </w:rPr>
              <w:t>в МФЦ</w:t>
            </w:r>
          </w:p>
        </w:tc>
      </w:tr>
      <w:tr w:rsidR="00A331A2" w:rsidRPr="00666380" w:rsidTr="00964768">
        <w:trPr>
          <w:tblHeader/>
        </w:trPr>
        <w:tc>
          <w:tcPr>
            <w:tcW w:w="732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964768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1</w:t>
            </w:r>
          </w:p>
        </w:tc>
        <w:tc>
          <w:tcPr>
            <w:tcW w:w="1700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964768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2</w:t>
            </w:r>
          </w:p>
        </w:tc>
        <w:tc>
          <w:tcPr>
            <w:tcW w:w="1912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964768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3</w:t>
            </w:r>
          </w:p>
        </w:tc>
        <w:tc>
          <w:tcPr>
            <w:tcW w:w="1703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964768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4</w:t>
            </w:r>
          </w:p>
        </w:tc>
        <w:tc>
          <w:tcPr>
            <w:tcW w:w="1867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964768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5</w:t>
            </w:r>
          </w:p>
        </w:tc>
        <w:tc>
          <w:tcPr>
            <w:tcW w:w="1868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964768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6</w:t>
            </w:r>
          </w:p>
        </w:tc>
        <w:tc>
          <w:tcPr>
            <w:tcW w:w="1985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964768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7</w:t>
            </w:r>
          </w:p>
        </w:tc>
        <w:tc>
          <w:tcPr>
            <w:tcW w:w="1534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964768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8</w:t>
            </w:r>
          </w:p>
        </w:tc>
        <w:tc>
          <w:tcPr>
            <w:tcW w:w="1465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964768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9</w:t>
            </w:r>
          </w:p>
        </w:tc>
      </w:tr>
      <w:tr w:rsidR="00A331A2" w:rsidRPr="00666380" w:rsidTr="00964768">
        <w:tc>
          <w:tcPr>
            <w:tcW w:w="14766" w:type="dxa"/>
            <w:gridSpan w:val="9"/>
            <w:tcMar>
              <w:left w:w="93" w:type="dxa"/>
            </w:tcMar>
          </w:tcPr>
          <w:p w:rsidR="00A331A2" w:rsidRPr="00964768" w:rsidRDefault="00A331A2" w:rsidP="00964768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 xml:space="preserve">  Утверждение  схемы расположения земельного участка на кадастровом плане территории</w:t>
            </w:r>
          </w:p>
        </w:tc>
      </w:tr>
      <w:tr w:rsidR="00A331A2" w:rsidRPr="00666380" w:rsidTr="00964768">
        <w:tc>
          <w:tcPr>
            <w:tcW w:w="732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964768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1</w:t>
            </w:r>
          </w:p>
        </w:tc>
        <w:tc>
          <w:tcPr>
            <w:tcW w:w="1700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964768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Постановление Администрации об утверждении схемы распол</w:t>
            </w:r>
            <w:r w:rsidRPr="00964768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о</w:t>
            </w:r>
            <w:r w:rsidRPr="00964768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жения земельн</w:t>
            </w:r>
            <w:r w:rsidRPr="00964768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о</w:t>
            </w:r>
            <w:r w:rsidRPr="00964768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го участка на кадастровом плане или кад</w:t>
            </w:r>
            <w:r w:rsidRPr="00964768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а</w:t>
            </w:r>
            <w:r w:rsidRPr="00964768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стровой карте соответствующей территории</w:t>
            </w:r>
          </w:p>
        </w:tc>
        <w:tc>
          <w:tcPr>
            <w:tcW w:w="1912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Style w:val="BodyTextChar"/>
                <w:color w:val="auto"/>
                <w:sz w:val="20"/>
                <w:szCs w:val="20"/>
                <w:shd w:val="clear" w:color="auto" w:fill="auto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Подписывается главой, регистр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и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руется в общем отделе</w:t>
            </w:r>
          </w:p>
        </w:tc>
        <w:tc>
          <w:tcPr>
            <w:tcW w:w="1703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964768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Положительный</w:t>
            </w:r>
          </w:p>
        </w:tc>
        <w:tc>
          <w:tcPr>
            <w:tcW w:w="1867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964768">
              <w:rPr>
                <w:sz w:val="20"/>
                <w:szCs w:val="20"/>
              </w:rPr>
              <w:t>Форма в Прилож</w:t>
            </w:r>
            <w:r w:rsidRPr="00964768">
              <w:rPr>
                <w:sz w:val="20"/>
                <w:szCs w:val="20"/>
              </w:rPr>
              <w:t>е</w:t>
            </w:r>
            <w:r w:rsidRPr="00964768">
              <w:rPr>
                <w:sz w:val="20"/>
                <w:szCs w:val="20"/>
              </w:rPr>
              <w:t>нии  3 к технол</w:t>
            </w:r>
            <w:r w:rsidRPr="00964768">
              <w:rPr>
                <w:sz w:val="20"/>
                <w:szCs w:val="20"/>
              </w:rPr>
              <w:t>о</w:t>
            </w:r>
            <w:r w:rsidRPr="00964768">
              <w:rPr>
                <w:sz w:val="20"/>
                <w:szCs w:val="20"/>
              </w:rPr>
              <w:t>гической схеме</w:t>
            </w:r>
          </w:p>
        </w:tc>
        <w:tc>
          <w:tcPr>
            <w:tcW w:w="1868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 w:rsidRPr="00964768">
              <w:rPr>
                <w:sz w:val="20"/>
                <w:szCs w:val="20"/>
              </w:rPr>
              <w:t>Образец документа в Приложении 4  к технологической схеме</w:t>
            </w:r>
          </w:p>
        </w:tc>
        <w:tc>
          <w:tcPr>
            <w:tcW w:w="1985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1. Администрация Большеигнатовского муниципального района Республики Мордовия  (на б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мажном носителе)</w:t>
            </w:r>
          </w:p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2. МФЦ (на бума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ном носителе)</w:t>
            </w:r>
          </w:p>
        </w:tc>
        <w:tc>
          <w:tcPr>
            <w:tcW w:w="1534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964768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Постоянно</w:t>
            </w:r>
          </w:p>
        </w:tc>
        <w:tc>
          <w:tcPr>
            <w:tcW w:w="1465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964768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2 месяца</w:t>
            </w:r>
          </w:p>
        </w:tc>
      </w:tr>
      <w:tr w:rsidR="00A331A2" w:rsidRPr="00666380" w:rsidTr="00964768">
        <w:tc>
          <w:tcPr>
            <w:tcW w:w="732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964768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2</w:t>
            </w:r>
          </w:p>
        </w:tc>
        <w:tc>
          <w:tcPr>
            <w:tcW w:w="1700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964768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Уведомление об отказе в утве</w:t>
            </w:r>
            <w:r w:rsidRPr="00964768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р</w:t>
            </w:r>
            <w:r w:rsidRPr="00964768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ждении схемы расположения земельного уч</w:t>
            </w:r>
            <w:r w:rsidRPr="00964768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а</w:t>
            </w:r>
            <w:r w:rsidRPr="00964768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стка на кадастр</w:t>
            </w:r>
            <w:r w:rsidRPr="00964768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о</w:t>
            </w:r>
            <w:r w:rsidRPr="00964768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вом плане или кадастровой ка</w:t>
            </w:r>
            <w:r w:rsidRPr="00964768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р</w:t>
            </w:r>
            <w:r w:rsidRPr="00964768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те соответс</w:t>
            </w:r>
            <w:r w:rsidRPr="00964768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т</w:t>
            </w:r>
            <w:r w:rsidRPr="00964768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вующей террит</w:t>
            </w:r>
            <w:r w:rsidRPr="00964768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о</w:t>
            </w:r>
            <w:r w:rsidRPr="00964768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рии</w:t>
            </w:r>
          </w:p>
        </w:tc>
        <w:tc>
          <w:tcPr>
            <w:tcW w:w="1912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Style w:val="BodyTextChar"/>
                <w:color w:val="auto"/>
                <w:sz w:val="20"/>
                <w:szCs w:val="20"/>
                <w:shd w:val="clear" w:color="auto" w:fill="auto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Подписывается главой, регистр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и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руется в общем отделе</w:t>
            </w:r>
          </w:p>
        </w:tc>
        <w:tc>
          <w:tcPr>
            <w:tcW w:w="1703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964768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Отрицательный</w:t>
            </w:r>
          </w:p>
        </w:tc>
        <w:tc>
          <w:tcPr>
            <w:tcW w:w="1867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964768">
              <w:rPr>
                <w:sz w:val="20"/>
                <w:szCs w:val="20"/>
              </w:rPr>
              <w:t>Форма в Прилож</w:t>
            </w:r>
            <w:r w:rsidRPr="00964768">
              <w:rPr>
                <w:sz w:val="20"/>
                <w:szCs w:val="20"/>
              </w:rPr>
              <w:t>е</w:t>
            </w:r>
            <w:r w:rsidRPr="00964768">
              <w:rPr>
                <w:sz w:val="20"/>
                <w:szCs w:val="20"/>
              </w:rPr>
              <w:t>нии 5  к технол</w:t>
            </w:r>
            <w:r w:rsidRPr="00964768">
              <w:rPr>
                <w:sz w:val="20"/>
                <w:szCs w:val="20"/>
              </w:rPr>
              <w:t>о</w:t>
            </w:r>
            <w:r w:rsidRPr="00964768">
              <w:rPr>
                <w:sz w:val="20"/>
                <w:szCs w:val="20"/>
              </w:rPr>
              <w:t>гической схеме</w:t>
            </w:r>
          </w:p>
        </w:tc>
        <w:tc>
          <w:tcPr>
            <w:tcW w:w="1868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highlight w:val="yellow"/>
              </w:rPr>
            </w:pPr>
            <w:r w:rsidRPr="00964768">
              <w:rPr>
                <w:sz w:val="20"/>
                <w:szCs w:val="20"/>
              </w:rPr>
              <w:t>Образец документа в Приложении 6  к технологической схеме</w:t>
            </w:r>
          </w:p>
        </w:tc>
        <w:tc>
          <w:tcPr>
            <w:tcW w:w="1985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1. Администрация Большеигнатовского муниципального района Республики Мордовия  (на б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мажном носителе)</w:t>
            </w:r>
          </w:p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2. МФЦ (на бума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ном носителе)</w:t>
            </w:r>
          </w:p>
        </w:tc>
        <w:tc>
          <w:tcPr>
            <w:tcW w:w="1534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964768">
              <w:rPr>
                <w:rStyle w:val="BodyTextChar"/>
                <w:color w:val="000000"/>
                <w:sz w:val="20"/>
                <w:szCs w:val="20"/>
                <w:shd w:val="clear" w:color="auto" w:fill="auto"/>
              </w:rPr>
              <w:t>Постоянно</w:t>
            </w:r>
          </w:p>
        </w:tc>
        <w:tc>
          <w:tcPr>
            <w:tcW w:w="1465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highlight w:val="yellow"/>
              </w:rPr>
            </w:pPr>
            <w:r w:rsidRPr="00964768">
              <w:rPr>
                <w:color w:val="000000"/>
                <w:sz w:val="20"/>
                <w:szCs w:val="20"/>
                <w:lang w:eastAsia="ru-RU"/>
              </w:rPr>
              <w:t>2 месяца</w:t>
            </w:r>
          </w:p>
        </w:tc>
      </w:tr>
    </w:tbl>
    <w:p w:rsidR="00A331A2" w:rsidRPr="00666380" w:rsidRDefault="00A331A2" w:rsidP="00666380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A331A2" w:rsidRPr="00666380" w:rsidRDefault="00A331A2" w:rsidP="00666380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  <w:sz w:val="20"/>
          <w:szCs w:val="20"/>
          <w:highlight w:val="yellow"/>
        </w:rPr>
      </w:pPr>
      <w:r w:rsidRPr="00666380">
        <w:rPr>
          <w:sz w:val="20"/>
          <w:szCs w:val="20"/>
        </w:rPr>
        <w:br w:type="page"/>
      </w:r>
    </w:p>
    <w:p w:rsidR="00A331A2" w:rsidRPr="008438C8" w:rsidRDefault="00A331A2" w:rsidP="00666380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  <w:sz w:val="24"/>
          <w:szCs w:val="24"/>
        </w:rPr>
      </w:pPr>
      <w:r w:rsidRPr="008438C8">
        <w:rPr>
          <w:rStyle w:val="a3"/>
          <w:color w:val="000000"/>
          <w:sz w:val="24"/>
          <w:szCs w:val="24"/>
        </w:rPr>
        <w:t>Раздел 7. «Технологические процессы предоставления услуги</w:t>
      </w:r>
    </w:p>
    <w:p w:rsidR="00A331A2" w:rsidRPr="00666380" w:rsidRDefault="00A331A2" w:rsidP="00666380">
      <w:pPr>
        <w:widowControl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4992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3" w:type="dxa"/>
        </w:tblCellMar>
        <w:tblLook w:val="00A0"/>
      </w:tblPr>
      <w:tblGrid>
        <w:gridCol w:w="534"/>
        <w:gridCol w:w="2551"/>
        <w:gridCol w:w="3119"/>
        <w:gridCol w:w="2268"/>
        <w:gridCol w:w="2551"/>
        <w:gridCol w:w="2126"/>
        <w:gridCol w:w="1843"/>
      </w:tblGrid>
      <w:tr w:rsidR="00A331A2" w:rsidRPr="00666380" w:rsidTr="00964768">
        <w:tc>
          <w:tcPr>
            <w:tcW w:w="534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964768">
              <w:rPr>
                <w:rStyle w:val="85pt1"/>
                <w:color w:val="000000"/>
                <w:sz w:val="20"/>
                <w:szCs w:val="20"/>
              </w:rPr>
              <w:t>№</w:t>
            </w:r>
          </w:p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Style w:val="85pt1"/>
                <w:sz w:val="20"/>
                <w:szCs w:val="20"/>
              </w:rPr>
              <w:t>п/п</w:t>
            </w:r>
          </w:p>
        </w:tc>
        <w:tc>
          <w:tcPr>
            <w:tcW w:w="2551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Style w:val="85pt1"/>
                <w:sz w:val="20"/>
                <w:szCs w:val="20"/>
              </w:rPr>
              <w:t>Наименование процедуры процесса</w:t>
            </w:r>
          </w:p>
        </w:tc>
        <w:tc>
          <w:tcPr>
            <w:tcW w:w="3119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Style w:val="85pt1"/>
                <w:sz w:val="20"/>
                <w:szCs w:val="20"/>
              </w:rPr>
              <w:t>Особенности исполнения проц</w:t>
            </w:r>
            <w:r w:rsidRPr="00964768">
              <w:rPr>
                <w:rStyle w:val="85pt1"/>
                <w:sz w:val="20"/>
                <w:szCs w:val="20"/>
              </w:rPr>
              <w:t>е</w:t>
            </w:r>
            <w:r w:rsidRPr="00964768">
              <w:rPr>
                <w:rStyle w:val="85pt1"/>
                <w:sz w:val="20"/>
                <w:szCs w:val="20"/>
              </w:rPr>
              <w:t>дуры процесса</w:t>
            </w:r>
          </w:p>
        </w:tc>
        <w:tc>
          <w:tcPr>
            <w:tcW w:w="2268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Style w:val="85pt1"/>
                <w:sz w:val="20"/>
                <w:szCs w:val="20"/>
              </w:rPr>
              <w:t>Сроки исполнения пр</w:t>
            </w:r>
            <w:r w:rsidRPr="00964768">
              <w:rPr>
                <w:rStyle w:val="85pt1"/>
                <w:sz w:val="20"/>
                <w:szCs w:val="20"/>
              </w:rPr>
              <w:t>о</w:t>
            </w:r>
            <w:r w:rsidRPr="00964768">
              <w:rPr>
                <w:rStyle w:val="85pt1"/>
                <w:sz w:val="20"/>
                <w:szCs w:val="20"/>
              </w:rPr>
              <w:t>цедуры (процесса)</w:t>
            </w:r>
          </w:p>
        </w:tc>
        <w:tc>
          <w:tcPr>
            <w:tcW w:w="2551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Style w:val="85pt1"/>
                <w:sz w:val="20"/>
                <w:szCs w:val="20"/>
              </w:rPr>
              <w:t>Исполнитель процедуры процесса</w:t>
            </w:r>
          </w:p>
        </w:tc>
        <w:tc>
          <w:tcPr>
            <w:tcW w:w="2126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Style w:val="85pt1"/>
                <w:sz w:val="20"/>
                <w:szCs w:val="20"/>
              </w:rPr>
              <w:t>Ресурсы, необход</w:t>
            </w:r>
            <w:r w:rsidRPr="00964768">
              <w:rPr>
                <w:rStyle w:val="85pt1"/>
                <w:sz w:val="20"/>
                <w:szCs w:val="20"/>
              </w:rPr>
              <w:t>и</w:t>
            </w:r>
            <w:r w:rsidRPr="00964768">
              <w:rPr>
                <w:rStyle w:val="85pt1"/>
                <w:sz w:val="20"/>
                <w:szCs w:val="20"/>
              </w:rPr>
              <w:t>мые для выполнения процедуры процесса</w:t>
            </w:r>
          </w:p>
        </w:tc>
        <w:tc>
          <w:tcPr>
            <w:tcW w:w="1843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Style w:val="85pt1"/>
                <w:sz w:val="20"/>
                <w:szCs w:val="20"/>
              </w:rPr>
              <w:t>Формы докуме</w:t>
            </w:r>
            <w:r w:rsidRPr="00964768">
              <w:rPr>
                <w:rStyle w:val="85pt1"/>
                <w:sz w:val="20"/>
                <w:szCs w:val="20"/>
              </w:rPr>
              <w:t>н</w:t>
            </w:r>
            <w:r w:rsidRPr="00964768">
              <w:rPr>
                <w:rStyle w:val="85pt1"/>
                <w:sz w:val="20"/>
                <w:szCs w:val="20"/>
              </w:rPr>
              <w:t>тов, необходимые для выполнения процедуры пр</w:t>
            </w:r>
            <w:r w:rsidRPr="00964768">
              <w:rPr>
                <w:rStyle w:val="85pt1"/>
                <w:sz w:val="20"/>
                <w:szCs w:val="20"/>
              </w:rPr>
              <w:t>о</w:t>
            </w:r>
            <w:r w:rsidRPr="00964768">
              <w:rPr>
                <w:rStyle w:val="85pt1"/>
                <w:sz w:val="20"/>
                <w:szCs w:val="20"/>
              </w:rPr>
              <w:t>цесса</w:t>
            </w:r>
          </w:p>
        </w:tc>
      </w:tr>
      <w:tr w:rsidR="00A331A2" w:rsidRPr="00666380" w:rsidTr="00964768">
        <w:tc>
          <w:tcPr>
            <w:tcW w:w="534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19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8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51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6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43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A331A2" w:rsidRPr="00666380" w:rsidTr="00964768">
        <w:tc>
          <w:tcPr>
            <w:tcW w:w="14992" w:type="dxa"/>
            <w:gridSpan w:val="7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964768">
              <w:rPr>
                <w:rStyle w:val="85pt1"/>
                <w:sz w:val="20"/>
                <w:szCs w:val="20"/>
              </w:rPr>
              <w:t>1.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Прием и регистрация заявления и прилагаемых к нему документов</w:t>
            </w:r>
          </w:p>
        </w:tc>
      </w:tr>
      <w:tr w:rsidR="00A331A2" w:rsidRPr="00666380" w:rsidTr="00964768">
        <w:tc>
          <w:tcPr>
            <w:tcW w:w="534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Прием и</w:t>
            </w:r>
          </w:p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регистрация</w:t>
            </w:r>
          </w:p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заявления и</w:t>
            </w:r>
          </w:p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прилагаемых к нему</w:t>
            </w:r>
          </w:p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документов</w:t>
            </w:r>
          </w:p>
        </w:tc>
        <w:tc>
          <w:tcPr>
            <w:tcW w:w="3119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- проверка документа, удостов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ряющего личность заявителя;</w:t>
            </w:r>
          </w:p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- проверка комплектности док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ментов, правильности оформл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ния и содержания</w:t>
            </w:r>
          </w:p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представленных документов, с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ответствия сведений, содерж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щихся в разных документах;</w:t>
            </w:r>
          </w:p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- сверка данных представленных документов с данными, указа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ными в заявлении;</w:t>
            </w:r>
          </w:p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- сличение копий с подлинник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ми документа, заверение копии д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кументов;</w:t>
            </w:r>
          </w:p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- регистрация поданного заявл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ния;</w:t>
            </w:r>
          </w:p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- подготовка и выдача расписки о приеме заявления с документами;</w:t>
            </w:r>
          </w:p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- информирование заявителя о сроках предоставления муниц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пальной услуги;</w:t>
            </w:r>
          </w:p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- передача заявления с докуме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тами в администрацию Больш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игнатовского муниципального</w:t>
            </w:r>
          </w:p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района Республики Мордовия (при обращении заявителя в МФЦ).</w:t>
            </w:r>
          </w:p>
        </w:tc>
        <w:tc>
          <w:tcPr>
            <w:tcW w:w="2268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1 рабочий день</w:t>
            </w:r>
          </w:p>
        </w:tc>
        <w:tc>
          <w:tcPr>
            <w:tcW w:w="2551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1. Администрация Бол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шеигнатовского муниц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пального района Респу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лики Мордовия</w:t>
            </w:r>
          </w:p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2. МФЦ</w:t>
            </w:r>
          </w:p>
        </w:tc>
        <w:tc>
          <w:tcPr>
            <w:tcW w:w="2126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Документационное обеспечение;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br/>
              <w:t>Технологическое обеспечение (наличие доступа к автомат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зированным сист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мам, наличие принт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ра)</w:t>
            </w:r>
          </w:p>
        </w:tc>
        <w:tc>
          <w:tcPr>
            <w:tcW w:w="1843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331A2" w:rsidRPr="00666380" w:rsidTr="00964768">
        <w:tc>
          <w:tcPr>
            <w:tcW w:w="14992" w:type="dxa"/>
            <w:gridSpan w:val="7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 w:rsidRPr="00964768">
              <w:rPr>
                <w:rStyle w:val="85pt1"/>
                <w:sz w:val="20"/>
                <w:szCs w:val="20"/>
              </w:rPr>
              <w:t>2. Рассмотрение заявления и прилагаемых к нему документов</w:t>
            </w:r>
          </w:p>
        </w:tc>
      </w:tr>
      <w:tr w:rsidR="00A331A2" w:rsidRPr="00666380" w:rsidTr="00964768">
        <w:tc>
          <w:tcPr>
            <w:tcW w:w="534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Проверка заявления</w:t>
            </w:r>
          </w:p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и прилагаемых к</w:t>
            </w:r>
          </w:p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нему документов на</w:t>
            </w:r>
          </w:p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соответствие</w:t>
            </w:r>
          </w:p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установленным</w:t>
            </w:r>
          </w:p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требованиям</w:t>
            </w:r>
          </w:p>
        </w:tc>
        <w:tc>
          <w:tcPr>
            <w:tcW w:w="3119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 проверка комплектности док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у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ментов, правильности оформл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е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ния и содержания</w:t>
            </w:r>
          </w:p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представленных документов, с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ответствия сведений, содерж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а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щихся в разных документах</w:t>
            </w:r>
          </w:p>
        </w:tc>
        <w:tc>
          <w:tcPr>
            <w:tcW w:w="2268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10 дней</w:t>
            </w:r>
          </w:p>
        </w:tc>
        <w:tc>
          <w:tcPr>
            <w:tcW w:w="2551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Специалист администр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ции Большеигнатовского муниципального района Республики Мордовия</w:t>
            </w:r>
          </w:p>
        </w:tc>
        <w:tc>
          <w:tcPr>
            <w:tcW w:w="2126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Технологическое обеспечение (наличие доступа к автомат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зированным сист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мам, наличие принт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ра, МФУ)</w:t>
            </w:r>
          </w:p>
        </w:tc>
        <w:tc>
          <w:tcPr>
            <w:tcW w:w="1843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331A2" w:rsidRPr="00666380" w:rsidTr="00964768">
        <w:tc>
          <w:tcPr>
            <w:tcW w:w="14992" w:type="dxa"/>
            <w:gridSpan w:val="7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 w:rsidRPr="00964768">
              <w:rPr>
                <w:rStyle w:val="85pt1"/>
                <w:sz w:val="20"/>
                <w:szCs w:val="20"/>
              </w:rPr>
              <w:t>3. Формирование и направление межведомственных запросов в органы (организации), участвующие в предоставлении муниципальной услуги</w:t>
            </w:r>
          </w:p>
        </w:tc>
      </w:tr>
      <w:tr w:rsidR="00A331A2" w:rsidRPr="00666380" w:rsidTr="00964768">
        <w:tc>
          <w:tcPr>
            <w:tcW w:w="534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истребование</w:t>
            </w:r>
          </w:p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документов</w:t>
            </w:r>
          </w:p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(сведений) в рамках</w:t>
            </w:r>
          </w:p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межведомственного</w:t>
            </w:r>
          </w:p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взаимодействия.</w:t>
            </w:r>
          </w:p>
        </w:tc>
        <w:tc>
          <w:tcPr>
            <w:tcW w:w="3119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 формирование и направление межведомственных запросов;</w:t>
            </w:r>
          </w:p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- рассмотрение полученных отв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е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тов и принятие решения предв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а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рительном согласовании</w:t>
            </w:r>
          </w:p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предоставления земельного уч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а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стка или отказе в предварител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ь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ном согласовании</w:t>
            </w:r>
          </w:p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предоставления земельного уч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а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стка</w:t>
            </w:r>
          </w:p>
        </w:tc>
        <w:tc>
          <w:tcPr>
            <w:tcW w:w="2268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1 день – направление</w:t>
            </w:r>
          </w:p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запроса;</w:t>
            </w:r>
          </w:p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5 дней – направление</w:t>
            </w:r>
          </w:p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ответа на запрос.</w:t>
            </w:r>
          </w:p>
        </w:tc>
        <w:tc>
          <w:tcPr>
            <w:tcW w:w="2551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Специалист администр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ции Большеигнатовского муниципального района Республики Мордовия</w:t>
            </w:r>
          </w:p>
        </w:tc>
        <w:tc>
          <w:tcPr>
            <w:tcW w:w="2126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Технологическое обеспечение (наличие доступа к автомат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зированным сист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мам, наличие принт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ра)</w:t>
            </w:r>
          </w:p>
        </w:tc>
        <w:tc>
          <w:tcPr>
            <w:tcW w:w="1843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331A2" w:rsidRPr="00666380" w:rsidTr="00964768">
        <w:tc>
          <w:tcPr>
            <w:tcW w:w="14992" w:type="dxa"/>
            <w:gridSpan w:val="7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 w:rsidRPr="00964768">
              <w:rPr>
                <w:rStyle w:val="85pt1"/>
                <w:sz w:val="20"/>
                <w:szCs w:val="20"/>
              </w:rPr>
              <w:t>4. Утверждение схемы расположения земельного участка на кадастровом плане территории</w:t>
            </w:r>
          </w:p>
        </w:tc>
      </w:tr>
      <w:tr w:rsidR="00A331A2" w:rsidRPr="00666380" w:rsidTr="00964768">
        <w:tc>
          <w:tcPr>
            <w:tcW w:w="534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Утверждение схемы ра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положения земельного участка на кадастровом плане территории</w:t>
            </w:r>
          </w:p>
        </w:tc>
        <w:tc>
          <w:tcPr>
            <w:tcW w:w="3119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Работник, ответственный за ра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смотрение документов:</w:t>
            </w:r>
          </w:p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– подготавливает проект решения об утверждении схемы распол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жения земельного участка или земельных участков на кадастр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вом плане территории и обесп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е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чивает его подписание;</w:t>
            </w:r>
          </w:p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– в случае наличия оснований для отказа в предоставлении муниц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и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пальной услуги в утверждении схемы расположения земельного участка или земельных участков принимает решение об отказе и обеспечивает его подписание</w:t>
            </w:r>
          </w:p>
        </w:tc>
        <w:tc>
          <w:tcPr>
            <w:tcW w:w="2268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8 дней</w:t>
            </w:r>
          </w:p>
        </w:tc>
        <w:tc>
          <w:tcPr>
            <w:tcW w:w="2551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Специалист администра-ции Большеигнатовского муниципального района Республики Мордовия</w:t>
            </w:r>
          </w:p>
        </w:tc>
        <w:tc>
          <w:tcPr>
            <w:tcW w:w="2126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Технологическое обеспечение (наличие доступа к автомати-зированным систе-мам, наличие принте-ра)</w:t>
            </w:r>
          </w:p>
        </w:tc>
        <w:tc>
          <w:tcPr>
            <w:tcW w:w="1843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331A2" w:rsidRPr="00666380" w:rsidTr="00964768">
        <w:tc>
          <w:tcPr>
            <w:tcW w:w="14992" w:type="dxa"/>
            <w:gridSpan w:val="7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 w:rsidRPr="00964768">
              <w:rPr>
                <w:rStyle w:val="85pt1"/>
                <w:sz w:val="20"/>
                <w:szCs w:val="20"/>
              </w:rPr>
              <w:t>5. Выдача или направление решения об утверждении схемы или отказа в утверждении схемы расположения земельного участка на кадастровом плане территории</w:t>
            </w:r>
          </w:p>
        </w:tc>
      </w:tr>
      <w:tr w:rsidR="00A331A2" w:rsidRPr="00666380" w:rsidTr="00964768">
        <w:tc>
          <w:tcPr>
            <w:tcW w:w="534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Выдача или направление решения об утверждении схемы или отказа в утве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ждении схемы располож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ния земельного участка на кадастровом плане терр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тории</w:t>
            </w:r>
          </w:p>
        </w:tc>
        <w:tc>
          <w:tcPr>
            <w:tcW w:w="3119" w:type="dxa"/>
            <w:tcMar>
              <w:left w:w="93" w:type="dxa"/>
            </w:tcMar>
          </w:tcPr>
          <w:p w:rsidR="00A331A2" w:rsidRPr="00964768" w:rsidRDefault="00A331A2" w:rsidP="009647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64768">
              <w:rPr>
                <w:rFonts w:ascii="Times New Roman" w:hAnsi="Times New Roman"/>
                <w:sz w:val="18"/>
                <w:szCs w:val="18"/>
              </w:rPr>
              <w:t>Работник, ответственный за рассмо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т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рение документов, направляет заяв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и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телю либо в МФЦ решение об у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т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верждении схемы расположения з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е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мельного участка или земельных участков на кадастровом плане те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р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ритории, либо решение об отказе в утверждении схемы расположения земельного участка или земельных участков.</w:t>
            </w:r>
          </w:p>
          <w:p w:rsidR="00A331A2" w:rsidRPr="00964768" w:rsidRDefault="00A331A2" w:rsidP="009647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A331A2" w:rsidRPr="00964768" w:rsidRDefault="00A331A2" w:rsidP="009647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64768">
              <w:rPr>
                <w:rFonts w:ascii="Times New Roman" w:hAnsi="Times New Roman"/>
                <w:sz w:val="18"/>
                <w:szCs w:val="18"/>
              </w:rPr>
              <w:t>Сотрудник МФЦ:</w:t>
            </w:r>
          </w:p>
          <w:p w:rsidR="00A331A2" w:rsidRPr="00964768" w:rsidRDefault="00A331A2" w:rsidP="009647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64768">
              <w:rPr>
                <w:rFonts w:ascii="Times New Roman" w:hAnsi="Times New Roman"/>
                <w:sz w:val="18"/>
                <w:szCs w:val="18"/>
              </w:rPr>
              <w:t>1) проверяет документ, удостов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е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ряющий личность заявителям</w:t>
            </w:r>
          </w:p>
          <w:p w:rsidR="00A331A2" w:rsidRPr="00964768" w:rsidRDefault="00A331A2" w:rsidP="009647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64768">
              <w:rPr>
                <w:rFonts w:ascii="Times New Roman" w:hAnsi="Times New Roman"/>
                <w:sz w:val="18"/>
                <w:szCs w:val="18"/>
              </w:rPr>
              <w:t>2) осуществляет выдачу разрешения на установку и эксплуатацию ре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к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ламной конструкции или решение в письменной форме об отказе в выд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а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че разрешения на установку и эк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с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плуатацию рекламной конструкции</w:t>
            </w:r>
          </w:p>
          <w:p w:rsidR="00A331A2" w:rsidRPr="00964768" w:rsidRDefault="00A331A2" w:rsidP="009647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64768">
              <w:rPr>
                <w:rFonts w:ascii="Times New Roman" w:hAnsi="Times New Roman"/>
                <w:sz w:val="18"/>
                <w:szCs w:val="18"/>
              </w:rPr>
              <w:t>3) осуществляет регистрацию выдачи</w:t>
            </w:r>
          </w:p>
        </w:tc>
        <w:tc>
          <w:tcPr>
            <w:tcW w:w="2268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3 дня</w:t>
            </w:r>
          </w:p>
        </w:tc>
        <w:tc>
          <w:tcPr>
            <w:tcW w:w="2551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Специалист администра-ции Большеигнатовского муниципального района Республики Мордовия</w:t>
            </w:r>
          </w:p>
        </w:tc>
        <w:tc>
          <w:tcPr>
            <w:tcW w:w="2126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Технологическое обеспечение (наличие доступа к автомати-зированным систе-мам, наличие принте-ра)</w:t>
            </w:r>
          </w:p>
        </w:tc>
        <w:tc>
          <w:tcPr>
            <w:tcW w:w="1843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331A2" w:rsidRPr="00666380" w:rsidTr="00964768">
        <w:tc>
          <w:tcPr>
            <w:tcW w:w="14992" w:type="dxa"/>
            <w:gridSpan w:val="7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 w:rsidRPr="00964768">
              <w:rPr>
                <w:rStyle w:val="85pt1"/>
                <w:sz w:val="20"/>
                <w:szCs w:val="20"/>
              </w:rPr>
              <w:t>6. Направление копии решения об утверждении схемы расположения земельного участка или земельных участков на кадастровом плане территории в Управления Фед</w:t>
            </w:r>
            <w:r w:rsidRPr="00964768">
              <w:rPr>
                <w:rStyle w:val="85pt1"/>
                <w:sz w:val="20"/>
                <w:szCs w:val="20"/>
              </w:rPr>
              <w:t>е</w:t>
            </w:r>
            <w:r w:rsidRPr="00964768">
              <w:rPr>
                <w:rStyle w:val="85pt1"/>
                <w:sz w:val="20"/>
                <w:szCs w:val="20"/>
              </w:rPr>
              <w:t>ральной службы государственной регистрации, кадастра и картографии по Республике Мордовия</w:t>
            </w:r>
          </w:p>
        </w:tc>
      </w:tr>
      <w:tr w:rsidR="00A331A2" w:rsidRPr="00666380" w:rsidTr="00964768">
        <w:tc>
          <w:tcPr>
            <w:tcW w:w="534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Направление копии реш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е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ния об утверждении схемы расположения земельного участка или земельных участков на кадастровом плане территории в Управления Федеральной службы государственной регистрации, кадастра и картографии по Республ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и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ке Мордовия</w:t>
            </w:r>
          </w:p>
        </w:tc>
        <w:tc>
          <w:tcPr>
            <w:tcW w:w="3119" w:type="dxa"/>
            <w:tcMar>
              <w:left w:w="93" w:type="dxa"/>
            </w:tcMar>
          </w:tcPr>
          <w:p w:rsidR="00A331A2" w:rsidRPr="00964768" w:rsidRDefault="00A331A2" w:rsidP="00964768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  <w:sz w:val="18"/>
                <w:szCs w:val="18"/>
              </w:rPr>
            </w:pPr>
            <w:r w:rsidRPr="00964768">
              <w:rPr>
                <w:rFonts w:ascii="Times New Roman" w:hAnsi="Times New Roman"/>
                <w:sz w:val="18"/>
                <w:szCs w:val="18"/>
              </w:rPr>
              <w:t>Работник, ответственный за рассмо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т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рение документов, направляет в Управление Федеральной службы государственной регистрации, кад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а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стра и картографии по Республике Мордовияи копию решения об у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т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верждении схемы расположения з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е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мельного участка или земельных участков на кадастровом плане те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р</w:t>
            </w:r>
            <w:r w:rsidRPr="00964768">
              <w:rPr>
                <w:rFonts w:ascii="Times New Roman" w:hAnsi="Times New Roman"/>
                <w:sz w:val="18"/>
                <w:szCs w:val="18"/>
              </w:rPr>
              <w:t>ритории.</w:t>
            </w:r>
          </w:p>
          <w:p w:rsidR="00A331A2" w:rsidRPr="00964768" w:rsidRDefault="00A331A2" w:rsidP="00964768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68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5 дней</w:t>
            </w:r>
          </w:p>
        </w:tc>
        <w:tc>
          <w:tcPr>
            <w:tcW w:w="2551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Специалист администра-ции Большеигнатовского муниципального района Республики Мордовия</w:t>
            </w:r>
          </w:p>
        </w:tc>
        <w:tc>
          <w:tcPr>
            <w:tcW w:w="2126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Технологическое обеспечение (наличие доступа к автомати-зированным систе-мам, наличие принте-ра)</w:t>
            </w:r>
          </w:p>
        </w:tc>
        <w:tc>
          <w:tcPr>
            <w:tcW w:w="1843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A331A2" w:rsidRPr="00666380" w:rsidRDefault="00A331A2" w:rsidP="00666380">
      <w:pPr>
        <w:widowControl/>
        <w:jc w:val="center"/>
        <w:rPr>
          <w:rFonts w:ascii="Times New Roman" w:hAnsi="Times New Roman" w:cs="Times New Roman"/>
          <w:sz w:val="20"/>
          <w:szCs w:val="20"/>
        </w:rPr>
      </w:pPr>
      <w:r w:rsidRPr="00666380">
        <w:rPr>
          <w:rFonts w:ascii="Times New Roman" w:hAnsi="Times New Roman" w:cs="Times New Roman"/>
          <w:sz w:val="20"/>
          <w:szCs w:val="20"/>
        </w:rPr>
        <w:br w:type="page"/>
      </w:r>
    </w:p>
    <w:p w:rsidR="00A331A2" w:rsidRPr="008438C8" w:rsidRDefault="00A331A2" w:rsidP="00666380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  <w:sz w:val="24"/>
          <w:szCs w:val="24"/>
        </w:rPr>
      </w:pPr>
      <w:r w:rsidRPr="008438C8">
        <w:rPr>
          <w:rStyle w:val="a3"/>
          <w:color w:val="000000"/>
          <w:sz w:val="24"/>
          <w:szCs w:val="24"/>
        </w:rPr>
        <w:t>Раздел 8. «Особенности предоставления услуги в электронной форме»</w:t>
      </w:r>
    </w:p>
    <w:p w:rsidR="00A331A2" w:rsidRPr="00666380" w:rsidRDefault="00A331A2" w:rsidP="00666380">
      <w:pPr>
        <w:pStyle w:val="10"/>
        <w:shd w:val="clear" w:color="auto" w:fill="auto"/>
        <w:spacing w:line="240" w:lineRule="auto"/>
        <w:jc w:val="center"/>
        <w:rPr>
          <w:rStyle w:val="a3"/>
          <w:color w:val="000000"/>
          <w:sz w:val="20"/>
          <w:szCs w:val="20"/>
        </w:rPr>
      </w:pPr>
    </w:p>
    <w:tbl>
      <w:tblPr>
        <w:tblW w:w="14992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3" w:type="dxa"/>
        </w:tblCellMar>
        <w:tblLook w:val="00A0"/>
      </w:tblPr>
      <w:tblGrid>
        <w:gridCol w:w="1985"/>
        <w:gridCol w:w="2312"/>
        <w:gridCol w:w="2114"/>
        <w:gridCol w:w="2018"/>
        <w:gridCol w:w="2174"/>
        <w:gridCol w:w="1812"/>
        <w:gridCol w:w="2577"/>
      </w:tblGrid>
      <w:tr w:rsidR="00A331A2" w:rsidRPr="00666380" w:rsidTr="00964768">
        <w:tc>
          <w:tcPr>
            <w:tcW w:w="1985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Style w:val="85pt1"/>
                <w:sz w:val="20"/>
                <w:szCs w:val="20"/>
              </w:rPr>
              <w:t>Способ получения заявителем инфо</w:t>
            </w:r>
            <w:r w:rsidRPr="00964768">
              <w:rPr>
                <w:rStyle w:val="85pt1"/>
                <w:sz w:val="20"/>
                <w:szCs w:val="20"/>
              </w:rPr>
              <w:t>р</w:t>
            </w:r>
            <w:r w:rsidRPr="00964768">
              <w:rPr>
                <w:rStyle w:val="85pt1"/>
                <w:sz w:val="20"/>
                <w:szCs w:val="20"/>
              </w:rPr>
              <w:t>мации о сроках и порядке предоста</w:t>
            </w:r>
            <w:r w:rsidRPr="00964768">
              <w:rPr>
                <w:rStyle w:val="85pt1"/>
                <w:sz w:val="20"/>
                <w:szCs w:val="20"/>
              </w:rPr>
              <w:t>в</w:t>
            </w:r>
            <w:r w:rsidRPr="00964768">
              <w:rPr>
                <w:rStyle w:val="85pt1"/>
                <w:sz w:val="20"/>
                <w:szCs w:val="20"/>
              </w:rPr>
              <w:t>ления услуги</w:t>
            </w:r>
          </w:p>
        </w:tc>
        <w:tc>
          <w:tcPr>
            <w:tcW w:w="2312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Style w:val="85pt1"/>
                <w:sz w:val="20"/>
                <w:szCs w:val="20"/>
              </w:rPr>
              <w:t>Способ записи на прием в орган, МФЦ для под</w:t>
            </w:r>
            <w:r w:rsidRPr="00964768">
              <w:rPr>
                <w:rStyle w:val="85pt1"/>
                <w:sz w:val="20"/>
                <w:szCs w:val="20"/>
              </w:rPr>
              <w:t>а</w:t>
            </w:r>
            <w:r w:rsidRPr="00964768">
              <w:rPr>
                <w:rStyle w:val="85pt1"/>
                <w:sz w:val="20"/>
                <w:szCs w:val="20"/>
              </w:rPr>
              <w:t>чи запроса о предоста</w:t>
            </w:r>
            <w:r w:rsidRPr="00964768">
              <w:rPr>
                <w:rStyle w:val="85pt1"/>
                <w:sz w:val="20"/>
                <w:szCs w:val="20"/>
              </w:rPr>
              <w:t>в</w:t>
            </w:r>
            <w:r w:rsidRPr="00964768">
              <w:rPr>
                <w:rStyle w:val="85pt1"/>
                <w:sz w:val="20"/>
                <w:szCs w:val="20"/>
              </w:rPr>
              <w:t>лении услуги</w:t>
            </w:r>
          </w:p>
        </w:tc>
        <w:tc>
          <w:tcPr>
            <w:tcW w:w="2114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Style w:val="85pt1"/>
                <w:sz w:val="20"/>
                <w:szCs w:val="20"/>
              </w:rPr>
              <w:t>Способ формиров</w:t>
            </w:r>
            <w:r w:rsidRPr="00964768">
              <w:rPr>
                <w:rStyle w:val="85pt1"/>
                <w:sz w:val="20"/>
                <w:szCs w:val="20"/>
              </w:rPr>
              <w:t>а</w:t>
            </w:r>
            <w:r w:rsidRPr="00964768">
              <w:rPr>
                <w:rStyle w:val="85pt1"/>
                <w:sz w:val="20"/>
                <w:szCs w:val="20"/>
              </w:rPr>
              <w:t>ния запроса о предо</w:t>
            </w:r>
            <w:r w:rsidRPr="00964768">
              <w:rPr>
                <w:rStyle w:val="85pt1"/>
                <w:sz w:val="20"/>
                <w:szCs w:val="20"/>
              </w:rPr>
              <w:t>с</w:t>
            </w:r>
            <w:r w:rsidRPr="00964768">
              <w:rPr>
                <w:rStyle w:val="85pt1"/>
                <w:sz w:val="20"/>
                <w:szCs w:val="20"/>
              </w:rPr>
              <w:t>тавлении услуги</w:t>
            </w:r>
          </w:p>
        </w:tc>
        <w:tc>
          <w:tcPr>
            <w:tcW w:w="2018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Style w:val="85pt1"/>
                <w:sz w:val="20"/>
                <w:szCs w:val="20"/>
              </w:rPr>
              <w:t>Способ приема и регистрации орг</w:t>
            </w:r>
            <w:r w:rsidRPr="00964768">
              <w:rPr>
                <w:rStyle w:val="85pt1"/>
                <w:sz w:val="20"/>
                <w:szCs w:val="20"/>
              </w:rPr>
              <w:t>а</w:t>
            </w:r>
            <w:r w:rsidRPr="00964768">
              <w:rPr>
                <w:rStyle w:val="85pt1"/>
                <w:sz w:val="20"/>
                <w:szCs w:val="20"/>
              </w:rPr>
              <w:t>ном, предоставля</w:t>
            </w:r>
            <w:r w:rsidRPr="00964768">
              <w:rPr>
                <w:rStyle w:val="85pt1"/>
                <w:sz w:val="20"/>
                <w:szCs w:val="20"/>
              </w:rPr>
              <w:t>ю</w:t>
            </w:r>
            <w:r w:rsidRPr="00964768">
              <w:rPr>
                <w:rStyle w:val="85pt1"/>
                <w:sz w:val="20"/>
                <w:szCs w:val="20"/>
              </w:rPr>
              <w:t>щим услугу, запроса о предоставлении услуги и иных док</w:t>
            </w:r>
            <w:r w:rsidRPr="00964768">
              <w:rPr>
                <w:rStyle w:val="85pt1"/>
                <w:sz w:val="20"/>
                <w:szCs w:val="20"/>
              </w:rPr>
              <w:t>у</w:t>
            </w:r>
            <w:r w:rsidRPr="00964768">
              <w:rPr>
                <w:rStyle w:val="85pt1"/>
                <w:sz w:val="20"/>
                <w:szCs w:val="20"/>
              </w:rPr>
              <w:t>ментов, необход</w:t>
            </w:r>
            <w:r w:rsidRPr="00964768">
              <w:rPr>
                <w:rStyle w:val="85pt1"/>
                <w:sz w:val="20"/>
                <w:szCs w:val="20"/>
              </w:rPr>
              <w:t>и</w:t>
            </w:r>
            <w:r w:rsidRPr="00964768">
              <w:rPr>
                <w:rStyle w:val="85pt1"/>
                <w:sz w:val="20"/>
                <w:szCs w:val="20"/>
              </w:rPr>
              <w:t>мых для предоста</w:t>
            </w:r>
            <w:r w:rsidRPr="00964768">
              <w:rPr>
                <w:rStyle w:val="85pt1"/>
                <w:sz w:val="20"/>
                <w:szCs w:val="20"/>
              </w:rPr>
              <w:t>в</w:t>
            </w:r>
            <w:r w:rsidRPr="00964768">
              <w:rPr>
                <w:rStyle w:val="85pt1"/>
                <w:sz w:val="20"/>
                <w:szCs w:val="20"/>
              </w:rPr>
              <w:t>ления услуги</w:t>
            </w:r>
          </w:p>
        </w:tc>
        <w:tc>
          <w:tcPr>
            <w:tcW w:w="2174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Style w:val="85pt1"/>
                <w:sz w:val="20"/>
                <w:szCs w:val="20"/>
              </w:rPr>
              <w:t>Способ оплаты гос</w:t>
            </w:r>
            <w:r w:rsidRPr="00964768">
              <w:rPr>
                <w:rStyle w:val="85pt1"/>
                <w:sz w:val="20"/>
                <w:szCs w:val="20"/>
              </w:rPr>
              <w:t>у</w:t>
            </w:r>
            <w:r w:rsidRPr="00964768">
              <w:rPr>
                <w:rStyle w:val="85pt1"/>
                <w:sz w:val="20"/>
                <w:szCs w:val="20"/>
              </w:rPr>
              <w:t>дарственной пошлины за предоставление услуги и уплаты иных платежей, взимаемых в соответствии с зак</w:t>
            </w:r>
            <w:r w:rsidRPr="00964768">
              <w:rPr>
                <w:rStyle w:val="85pt1"/>
                <w:sz w:val="20"/>
                <w:szCs w:val="20"/>
              </w:rPr>
              <w:t>о</w:t>
            </w:r>
            <w:r w:rsidRPr="00964768">
              <w:rPr>
                <w:rStyle w:val="85pt1"/>
                <w:sz w:val="20"/>
                <w:szCs w:val="20"/>
              </w:rPr>
              <w:t>нодательством Ро</w:t>
            </w:r>
            <w:r w:rsidRPr="00964768">
              <w:rPr>
                <w:rStyle w:val="85pt1"/>
                <w:sz w:val="20"/>
                <w:szCs w:val="20"/>
              </w:rPr>
              <w:t>с</w:t>
            </w:r>
            <w:r w:rsidRPr="00964768">
              <w:rPr>
                <w:rStyle w:val="85pt1"/>
                <w:sz w:val="20"/>
                <w:szCs w:val="20"/>
              </w:rPr>
              <w:t>сийской Федерации</w:t>
            </w:r>
          </w:p>
        </w:tc>
        <w:tc>
          <w:tcPr>
            <w:tcW w:w="1812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Style w:val="85pt1"/>
                <w:sz w:val="20"/>
                <w:szCs w:val="20"/>
              </w:rPr>
              <w:t>Способ получения сведений о ходе выполнения з</w:t>
            </w:r>
            <w:r w:rsidRPr="00964768">
              <w:rPr>
                <w:rStyle w:val="85pt1"/>
                <w:sz w:val="20"/>
                <w:szCs w:val="20"/>
              </w:rPr>
              <w:t>а</w:t>
            </w:r>
            <w:r w:rsidRPr="00964768">
              <w:rPr>
                <w:rStyle w:val="85pt1"/>
                <w:sz w:val="20"/>
                <w:szCs w:val="20"/>
              </w:rPr>
              <w:t>проса о предо</w:t>
            </w:r>
            <w:r w:rsidRPr="00964768">
              <w:rPr>
                <w:rStyle w:val="85pt1"/>
                <w:sz w:val="20"/>
                <w:szCs w:val="20"/>
              </w:rPr>
              <w:t>с</w:t>
            </w:r>
            <w:r w:rsidRPr="00964768">
              <w:rPr>
                <w:rStyle w:val="85pt1"/>
                <w:sz w:val="20"/>
                <w:szCs w:val="20"/>
              </w:rPr>
              <w:t>тавлении услуги</w:t>
            </w:r>
          </w:p>
        </w:tc>
        <w:tc>
          <w:tcPr>
            <w:tcW w:w="2577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Style w:val="85pt1"/>
                <w:sz w:val="20"/>
                <w:szCs w:val="20"/>
              </w:rPr>
              <w:t>Способ подачи жалобы на нарушение порядка пр</w:t>
            </w:r>
            <w:r w:rsidRPr="00964768">
              <w:rPr>
                <w:rStyle w:val="85pt1"/>
                <w:sz w:val="20"/>
                <w:szCs w:val="20"/>
              </w:rPr>
              <w:t>е</w:t>
            </w:r>
            <w:r w:rsidRPr="00964768">
              <w:rPr>
                <w:rStyle w:val="85pt1"/>
                <w:sz w:val="20"/>
                <w:szCs w:val="20"/>
              </w:rPr>
              <w:t>доставления услуги и д</w:t>
            </w:r>
            <w:r w:rsidRPr="00964768">
              <w:rPr>
                <w:rStyle w:val="85pt1"/>
                <w:sz w:val="20"/>
                <w:szCs w:val="20"/>
              </w:rPr>
              <w:t>о</w:t>
            </w:r>
            <w:r w:rsidRPr="00964768">
              <w:rPr>
                <w:rStyle w:val="85pt1"/>
                <w:sz w:val="20"/>
                <w:szCs w:val="20"/>
              </w:rPr>
              <w:t>судебного(внесудебного) обжалования решений и действий (бездействия) органа в процессе получ</w:t>
            </w:r>
            <w:r w:rsidRPr="00964768">
              <w:rPr>
                <w:rStyle w:val="85pt1"/>
                <w:sz w:val="20"/>
                <w:szCs w:val="20"/>
              </w:rPr>
              <w:t>е</w:t>
            </w:r>
            <w:r w:rsidRPr="00964768">
              <w:rPr>
                <w:rStyle w:val="85pt1"/>
                <w:sz w:val="20"/>
                <w:szCs w:val="20"/>
              </w:rPr>
              <w:t>ния услуги</w:t>
            </w:r>
          </w:p>
        </w:tc>
      </w:tr>
      <w:tr w:rsidR="00A331A2" w:rsidRPr="00666380" w:rsidTr="00964768">
        <w:tc>
          <w:tcPr>
            <w:tcW w:w="1985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12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14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018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74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12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77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A331A2" w:rsidRPr="00666380" w:rsidTr="00964768">
        <w:tc>
          <w:tcPr>
            <w:tcW w:w="14992" w:type="dxa"/>
            <w:gridSpan w:val="7"/>
            <w:tcMar>
              <w:left w:w="93" w:type="dxa"/>
            </w:tcMar>
          </w:tcPr>
          <w:p w:rsidR="00A331A2" w:rsidRPr="00964768" w:rsidRDefault="00A331A2" w:rsidP="00964768">
            <w:pPr>
              <w:pStyle w:val="ListParagraph"/>
              <w:numPr>
                <w:ilvl w:val="3"/>
                <w:numId w:val="4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sz w:val="20"/>
                <w:szCs w:val="20"/>
              </w:rPr>
              <w:t>Предварительное согласование предоставления земельного участка</w:t>
            </w:r>
          </w:p>
        </w:tc>
      </w:tr>
      <w:tr w:rsidR="00A331A2" w:rsidRPr="00666380" w:rsidTr="00964768">
        <w:tc>
          <w:tcPr>
            <w:tcW w:w="1985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На официальном сайте</w:t>
            </w:r>
          </w:p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Style w:val="85pt1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администрации Большеигнатовского муниципального района Республики Мордовия: 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val="en-US" w:eastAsia="en-US"/>
              </w:rPr>
              <w:t>http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://bignatovo.e-mordovia.ru</w:t>
            </w:r>
          </w:p>
        </w:tc>
        <w:tc>
          <w:tcPr>
            <w:tcW w:w="2312" w:type="dxa"/>
            <w:tcMar>
              <w:left w:w="93" w:type="dxa"/>
            </w:tcMar>
          </w:tcPr>
          <w:p w:rsidR="00A331A2" w:rsidRPr="00964768" w:rsidRDefault="00A331A2" w:rsidP="00964768">
            <w:pPr>
              <w:pStyle w:val="ListParagraph"/>
              <w:widowControl/>
              <w:ind w:left="4" w:firstLine="284"/>
              <w:jc w:val="center"/>
              <w:rPr>
                <w:rStyle w:val="85pt1"/>
                <w:sz w:val="20"/>
                <w:szCs w:val="20"/>
              </w:rPr>
            </w:pPr>
            <w:r w:rsidRPr="00964768">
              <w:rPr>
                <w:rStyle w:val="85pt1"/>
                <w:sz w:val="20"/>
                <w:szCs w:val="20"/>
              </w:rPr>
              <w:t>Запись заявителя в электронной форме на прием в орган: осущ</w:t>
            </w:r>
            <w:r w:rsidRPr="00964768">
              <w:rPr>
                <w:rStyle w:val="85pt1"/>
                <w:sz w:val="20"/>
                <w:szCs w:val="20"/>
              </w:rPr>
              <w:t>е</w:t>
            </w:r>
            <w:r w:rsidRPr="00964768">
              <w:rPr>
                <w:rStyle w:val="85pt1"/>
                <w:sz w:val="20"/>
                <w:szCs w:val="20"/>
              </w:rPr>
              <w:t>ствляется по телефонам администрации Бол</w:t>
            </w:r>
            <w:r w:rsidRPr="00964768">
              <w:rPr>
                <w:rStyle w:val="85pt1"/>
                <w:sz w:val="20"/>
                <w:szCs w:val="20"/>
              </w:rPr>
              <w:t>ь</w:t>
            </w:r>
            <w:r w:rsidRPr="00964768">
              <w:rPr>
                <w:rStyle w:val="85pt1"/>
                <w:sz w:val="20"/>
                <w:szCs w:val="20"/>
              </w:rPr>
              <w:t>шеигнатовского мун</w:t>
            </w:r>
            <w:r w:rsidRPr="00964768">
              <w:rPr>
                <w:rStyle w:val="85pt1"/>
                <w:sz w:val="20"/>
                <w:szCs w:val="20"/>
              </w:rPr>
              <w:t>и</w:t>
            </w:r>
            <w:r w:rsidRPr="00964768">
              <w:rPr>
                <w:rStyle w:val="85pt1"/>
                <w:sz w:val="20"/>
                <w:szCs w:val="20"/>
              </w:rPr>
              <w:t>ципального района Ре</w:t>
            </w:r>
            <w:r w:rsidRPr="00964768">
              <w:rPr>
                <w:rStyle w:val="85pt1"/>
                <w:sz w:val="20"/>
                <w:szCs w:val="20"/>
              </w:rPr>
              <w:t>с</w:t>
            </w:r>
            <w:r w:rsidRPr="00964768">
              <w:rPr>
                <w:rStyle w:val="85pt1"/>
                <w:sz w:val="20"/>
                <w:szCs w:val="20"/>
              </w:rPr>
              <w:t>публики Мордовия нам и МФЦ, или по эле</w:t>
            </w:r>
            <w:r w:rsidRPr="00964768">
              <w:rPr>
                <w:rStyle w:val="85pt1"/>
                <w:sz w:val="20"/>
                <w:szCs w:val="20"/>
              </w:rPr>
              <w:t>к</w:t>
            </w:r>
            <w:r w:rsidRPr="00964768">
              <w:rPr>
                <w:rStyle w:val="85pt1"/>
                <w:sz w:val="20"/>
                <w:szCs w:val="20"/>
              </w:rPr>
              <w:t>тронной почте админ</w:t>
            </w:r>
            <w:r w:rsidRPr="00964768">
              <w:rPr>
                <w:rStyle w:val="85pt1"/>
                <w:sz w:val="20"/>
                <w:szCs w:val="20"/>
              </w:rPr>
              <w:t>и</w:t>
            </w:r>
            <w:r w:rsidRPr="00964768">
              <w:rPr>
                <w:rStyle w:val="85pt1"/>
                <w:sz w:val="20"/>
                <w:szCs w:val="20"/>
              </w:rPr>
              <w:t>страции и МФЦ</w:t>
            </w:r>
          </w:p>
        </w:tc>
        <w:tc>
          <w:tcPr>
            <w:tcW w:w="2114" w:type="dxa"/>
            <w:tcMar>
              <w:left w:w="93" w:type="dxa"/>
            </w:tcMar>
          </w:tcPr>
          <w:p w:rsidR="00A331A2" w:rsidRPr="00964768" w:rsidRDefault="00A331A2" w:rsidP="00964768">
            <w:pPr>
              <w:jc w:val="center"/>
              <w:rPr>
                <w:rStyle w:val="85pt1"/>
                <w:sz w:val="20"/>
                <w:szCs w:val="20"/>
              </w:rPr>
            </w:pPr>
            <w:r w:rsidRPr="00964768"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018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 w:rsidRPr="00964768">
              <w:rPr>
                <w:rStyle w:val="85pt1"/>
                <w:sz w:val="20"/>
                <w:szCs w:val="20"/>
              </w:rPr>
              <w:t>Требуется предо</w:t>
            </w:r>
            <w:r w:rsidRPr="00964768">
              <w:rPr>
                <w:rStyle w:val="85pt1"/>
                <w:sz w:val="20"/>
                <w:szCs w:val="20"/>
              </w:rPr>
              <w:t>с</w:t>
            </w:r>
            <w:r w:rsidRPr="00964768">
              <w:rPr>
                <w:rStyle w:val="85pt1"/>
                <w:sz w:val="20"/>
                <w:szCs w:val="20"/>
              </w:rPr>
              <w:t>тавление заявителем документов на б</w:t>
            </w:r>
            <w:r w:rsidRPr="00964768">
              <w:rPr>
                <w:rStyle w:val="85pt1"/>
                <w:sz w:val="20"/>
                <w:szCs w:val="20"/>
              </w:rPr>
              <w:t>у</w:t>
            </w:r>
            <w:r w:rsidRPr="00964768">
              <w:rPr>
                <w:rStyle w:val="85pt1"/>
                <w:sz w:val="20"/>
                <w:szCs w:val="20"/>
              </w:rPr>
              <w:t>мажном носителе</w:t>
            </w:r>
          </w:p>
        </w:tc>
        <w:tc>
          <w:tcPr>
            <w:tcW w:w="2174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 w:rsidRPr="00964768">
              <w:rPr>
                <w:rStyle w:val="85pt1"/>
                <w:sz w:val="20"/>
                <w:szCs w:val="20"/>
              </w:rPr>
              <w:t>-</w:t>
            </w:r>
          </w:p>
        </w:tc>
        <w:tc>
          <w:tcPr>
            <w:tcW w:w="1812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 w:rsidRPr="00964768">
              <w:rPr>
                <w:rStyle w:val="85pt1"/>
                <w:sz w:val="20"/>
                <w:szCs w:val="20"/>
              </w:rPr>
              <w:t>Электронная по</w:t>
            </w:r>
            <w:r w:rsidRPr="00964768">
              <w:rPr>
                <w:rStyle w:val="85pt1"/>
                <w:sz w:val="20"/>
                <w:szCs w:val="20"/>
              </w:rPr>
              <w:t>ч</w:t>
            </w:r>
            <w:r w:rsidRPr="00964768">
              <w:rPr>
                <w:rStyle w:val="85pt1"/>
                <w:sz w:val="20"/>
                <w:szCs w:val="20"/>
              </w:rPr>
              <w:t>та заявителя</w:t>
            </w:r>
          </w:p>
        </w:tc>
        <w:tc>
          <w:tcPr>
            <w:tcW w:w="2577" w:type="dxa"/>
            <w:tcMar>
              <w:left w:w="93" w:type="dxa"/>
            </w:tcMar>
          </w:tcPr>
          <w:p w:rsidR="00A331A2" w:rsidRPr="00964768" w:rsidRDefault="00A331A2" w:rsidP="00964768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На официальном сайте</w:t>
            </w:r>
          </w:p>
          <w:p w:rsidR="00A331A2" w:rsidRPr="00964768" w:rsidRDefault="00A331A2" w:rsidP="00964768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администрации Большеи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г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натовского муниципальн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о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го района Республики Мордовия: 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val="en-US" w:eastAsia="en-US"/>
              </w:rPr>
              <w:t>http</w:t>
            </w:r>
            <w:r w:rsidRPr="00964768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://bignatovo.e-mordovia.ru</w:t>
            </w:r>
          </w:p>
        </w:tc>
      </w:tr>
    </w:tbl>
    <w:p w:rsidR="00A331A2" w:rsidRPr="00666380" w:rsidRDefault="00A331A2" w:rsidP="00666380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A331A2" w:rsidRDefault="00A331A2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</w:pPr>
    </w:p>
    <w:p w:rsidR="00A331A2" w:rsidRDefault="00A331A2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</w:pPr>
    </w:p>
    <w:p w:rsidR="00A331A2" w:rsidRDefault="00A331A2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</w:pPr>
    </w:p>
    <w:p w:rsidR="00A331A2" w:rsidRDefault="00A331A2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</w:pPr>
    </w:p>
    <w:p w:rsidR="00A331A2" w:rsidRDefault="00A331A2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</w:pPr>
    </w:p>
    <w:p w:rsidR="00A331A2" w:rsidRDefault="00A331A2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</w:pPr>
    </w:p>
    <w:p w:rsidR="00A331A2" w:rsidRDefault="00A331A2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</w:pPr>
    </w:p>
    <w:p w:rsidR="00A331A2" w:rsidRDefault="00A331A2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</w:pPr>
    </w:p>
    <w:p w:rsidR="00A331A2" w:rsidRDefault="00A331A2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</w:pPr>
    </w:p>
    <w:p w:rsidR="00A331A2" w:rsidRDefault="00A331A2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</w:pPr>
    </w:p>
    <w:p w:rsidR="00A331A2" w:rsidRDefault="00A331A2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</w:pPr>
    </w:p>
    <w:p w:rsidR="00A331A2" w:rsidRDefault="00A331A2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</w:pPr>
    </w:p>
    <w:p w:rsidR="00A331A2" w:rsidRDefault="00A331A2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</w:pPr>
    </w:p>
    <w:p w:rsidR="00A331A2" w:rsidRDefault="00A331A2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</w:pPr>
    </w:p>
    <w:p w:rsidR="00A331A2" w:rsidRDefault="00A331A2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</w:pPr>
    </w:p>
    <w:p w:rsidR="00A331A2" w:rsidRDefault="00A331A2" w:rsidP="00197B54">
      <w:pPr>
        <w:widowControl/>
        <w:jc w:val="right"/>
        <w:rPr>
          <w:rFonts w:ascii="Times New Roman" w:hAnsi="Times New Roman" w:cs="Times New Roman"/>
          <w:bCs/>
          <w:color w:val="auto"/>
          <w:szCs w:val="22"/>
        </w:rPr>
        <w:sectPr w:rsidR="00A331A2">
          <w:pgSz w:w="16838" w:h="11906" w:orient="landscape"/>
          <w:pgMar w:top="1701" w:right="1134" w:bottom="851" w:left="1134" w:header="0" w:footer="0" w:gutter="0"/>
          <w:cols w:space="720"/>
          <w:formProt w:val="0"/>
          <w:docGrid w:linePitch="360" w:charSpace="-6145"/>
        </w:sectPr>
      </w:pPr>
    </w:p>
    <w:tbl>
      <w:tblPr>
        <w:tblW w:w="0" w:type="auto"/>
        <w:tblInd w:w="250" w:type="dxa"/>
        <w:tblLook w:val="00A0"/>
      </w:tblPr>
      <w:tblGrid>
        <w:gridCol w:w="4541"/>
        <w:gridCol w:w="4779"/>
      </w:tblGrid>
      <w:tr w:rsidR="00A331A2" w:rsidRPr="00197B54" w:rsidTr="006C2CD7">
        <w:tc>
          <w:tcPr>
            <w:tcW w:w="4820" w:type="dxa"/>
          </w:tcPr>
          <w:p w:rsidR="00A331A2" w:rsidRPr="00197B54" w:rsidRDefault="00A331A2" w:rsidP="00197B54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</w:rPr>
            </w:pPr>
          </w:p>
        </w:tc>
        <w:tc>
          <w:tcPr>
            <w:tcW w:w="4961" w:type="dxa"/>
          </w:tcPr>
          <w:p w:rsidR="00A331A2" w:rsidRPr="00197B54" w:rsidRDefault="00A331A2" w:rsidP="00197B54">
            <w:pPr>
              <w:widowControl/>
              <w:rPr>
                <w:rFonts w:ascii="Times New Roman" w:hAnsi="Times New Roman" w:cs="Times New Roman"/>
                <w:bCs/>
                <w:color w:val="auto"/>
              </w:rPr>
            </w:pPr>
            <w:r w:rsidRPr="00197B54">
              <w:rPr>
                <w:rFonts w:ascii="Times New Roman" w:hAnsi="Times New Roman" w:cs="Times New Roman"/>
                <w:bCs/>
                <w:color w:val="auto"/>
                <w:szCs w:val="22"/>
              </w:rPr>
              <w:t xml:space="preserve">Приложение № 1 </w:t>
            </w:r>
          </w:p>
          <w:p w:rsidR="00A331A2" w:rsidRPr="00197B54" w:rsidRDefault="00A331A2" w:rsidP="00197B54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uto"/>
              </w:rPr>
            </w:pPr>
            <w:r w:rsidRPr="00197B54">
              <w:rPr>
                <w:rFonts w:ascii="Times New Roman" w:hAnsi="Times New Roman" w:cs="Times New Roman"/>
                <w:bCs/>
                <w:color w:val="auto"/>
                <w:szCs w:val="22"/>
              </w:rPr>
              <w:t>к технологической схеме предоставления муниципальной услуги «Утверждение  сх</w:t>
            </w:r>
            <w:r w:rsidRPr="00197B54">
              <w:rPr>
                <w:rFonts w:ascii="Times New Roman" w:hAnsi="Times New Roman" w:cs="Times New Roman"/>
                <w:bCs/>
                <w:color w:val="auto"/>
                <w:szCs w:val="22"/>
              </w:rPr>
              <w:t>е</w:t>
            </w:r>
            <w:r w:rsidRPr="00197B54">
              <w:rPr>
                <w:rFonts w:ascii="Times New Roman" w:hAnsi="Times New Roman" w:cs="Times New Roman"/>
                <w:bCs/>
                <w:color w:val="auto"/>
                <w:szCs w:val="22"/>
              </w:rPr>
              <w:t>мы расположения земельного</w:t>
            </w:r>
          </w:p>
          <w:p w:rsidR="00A331A2" w:rsidRPr="00197B54" w:rsidRDefault="00A331A2" w:rsidP="00197B54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197B54">
              <w:rPr>
                <w:rFonts w:ascii="Times New Roman" w:hAnsi="Times New Roman" w:cs="Times New Roman"/>
                <w:bCs/>
                <w:color w:val="auto"/>
                <w:szCs w:val="22"/>
              </w:rPr>
              <w:t>участка на кадастровом плане территории»</w:t>
            </w:r>
          </w:p>
          <w:p w:rsidR="00A331A2" w:rsidRPr="00197B54" w:rsidRDefault="00A331A2" w:rsidP="00197B54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</w:rPr>
            </w:pPr>
          </w:p>
        </w:tc>
      </w:tr>
    </w:tbl>
    <w:p w:rsidR="00A331A2" w:rsidRPr="00197B54" w:rsidRDefault="00A331A2" w:rsidP="00197B54">
      <w:pPr>
        <w:widowControl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97B54">
        <w:rPr>
          <w:rFonts w:ascii="Times New Roman" w:hAnsi="Times New Roman" w:cs="Times New Roman"/>
          <w:b/>
          <w:color w:val="auto"/>
          <w:sz w:val="28"/>
          <w:szCs w:val="28"/>
        </w:rPr>
        <w:t>Форма заявления</w:t>
      </w:r>
    </w:p>
    <w:p w:rsidR="00A331A2" w:rsidRPr="00197B54" w:rsidRDefault="00A331A2" w:rsidP="00197B54">
      <w:pPr>
        <w:widowControl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A331A2" w:rsidRPr="00197B54" w:rsidRDefault="00A331A2" w:rsidP="00197B54">
      <w:pPr>
        <w:widowControl/>
        <w:ind w:left="3969"/>
        <w:jc w:val="right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Главе Большеигнатовского муниципального района</w:t>
      </w:r>
    </w:p>
    <w:p w:rsidR="00A331A2" w:rsidRPr="00197B54" w:rsidRDefault="00A331A2" w:rsidP="00197B54">
      <w:pPr>
        <w:widowControl/>
        <w:ind w:left="3969"/>
        <w:jc w:val="right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Т.Н.Полозовой</w:t>
      </w:r>
    </w:p>
    <w:p w:rsidR="00A331A2" w:rsidRPr="00197B54" w:rsidRDefault="00A331A2" w:rsidP="00197B54">
      <w:pPr>
        <w:widowControl/>
        <w:ind w:left="3969"/>
        <w:jc w:val="right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 xml:space="preserve">  от _________________________________________________</w:t>
      </w:r>
    </w:p>
    <w:p w:rsidR="00A331A2" w:rsidRPr="00197B54" w:rsidRDefault="00A331A2" w:rsidP="00197B54">
      <w:pPr>
        <w:widowControl/>
        <w:ind w:left="3969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197B54">
        <w:rPr>
          <w:rFonts w:ascii="Times New Roman" w:hAnsi="Times New Roman" w:cs="Times New Roman"/>
          <w:b/>
          <w:color w:val="auto"/>
          <w:sz w:val="20"/>
          <w:szCs w:val="20"/>
        </w:rPr>
        <w:t>для граждан</w:t>
      </w:r>
      <w:r w:rsidRPr="00197B54">
        <w:rPr>
          <w:rFonts w:ascii="Times New Roman" w:hAnsi="Times New Roman" w:cs="Times New Roman"/>
          <w:color w:val="auto"/>
          <w:sz w:val="20"/>
          <w:szCs w:val="20"/>
        </w:rPr>
        <w:t xml:space="preserve"> - фамилия, имя и (при наличии) отчество,</w:t>
      </w:r>
    </w:p>
    <w:p w:rsidR="00A331A2" w:rsidRPr="00197B54" w:rsidRDefault="00A331A2" w:rsidP="00197B54">
      <w:pPr>
        <w:widowControl/>
        <w:jc w:val="right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__________________________________________________</w:t>
      </w:r>
    </w:p>
    <w:p w:rsidR="00A331A2" w:rsidRPr="00197B54" w:rsidRDefault="00A331A2" w:rsidP="00197B54">
      <w:pPr>
        <w:widowControl/>
        <w:ind w:left="3969"/>
        <w:jc w:val="center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  <w:sz w:val="20"/>
          <w:szCs w:val="20"/>
        </w:rPr>
        <w:t>место жительства заявителя</w:t>
      </w:r>
    </w:p>
    <w:p w:rsidR="00A331A2" w:rsidRPr="00197B54" w:rsidRDefault="00A331A2" w:rsidP="00197B54">
      <w:pPr>
        <w:widowControl/>
        <w:jc w:val="right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__________________________________________________</w:t>
      </w:r>
    </w:p>
    <w:p w:rsidR="00A331A2" w:rsidRPr="00197B54" w:rsidRDefault="00A331A2" w:rsidP="00197B54">
      <w:pPr>
        <w:widowControl/>
        <w:ind w:left="3969"/>
        <w:jc w:val="center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  <w:sz w:val="20"/>
          <w:szCs w:val="20"/>
        </w:rPr>
        <w:t>реквизиты документа, удостоверяющего личность заявителя;</w:t>
      </w:r>
    </w:p>
    <w:p w:rsidR="00A331A2" w:rsidRPr="00197B54" w:rsidRDefault="00A331A2" w:rsidP="00197B54">
      <w:pPr>
        <w:widowControl/>
        <w:ind w:left="3969"/>
        <w:jc w:val="right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_________________________________________________</w:t>
      </w:r>
    </w:p>
    <w:p w:rsidR="00A331A2" w:rsidRPr="00197B54" w:rsidRDefault="00A331A2" w:rsidP="00197B54">
      <w:pPr>
        <w:widowControl/>
        <w:ind w:left="3969"/>
        <w:jc w:val="center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b/>
          <w:color w:val="auto"/>
          <w:sz w:val="20"/>
          <w:szCs w:val="20"/>
        </w:rPr>
        <w:t>для юридических лиц</w:t>
      </w:r>
      <w:r w:rsidRPr="00197B54">
        <w:rPr>
          <w:rFonts w:ascii="Times New Roman" w:hAnsi="Times New Roman" w:cs="Times New Roman"/>
          <w:color w:val="auto"/>
          <w:sz w:val="20"/>
          <w:szCs w:val="20"/>
        </w:rPr>
        <w:t xml:space="preserve"> – наименование,</w:t>
      </w:r>
    </w:p>
    <w:p w:rsidR="00A331A2" w:rsidRPr="00197B54" w:rsidRDefault="00A331A2" w:rsidP="00197B54">
      <w:pPr>
        <w:widowControl/>
        <w:ind w:left="3969"/>
        <w:jc w:val="right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_________________________________________________</w:t>
      </w:r>
    </w:p>
    <w:p w:rsidR="00A331A2" w:rsidRPr="00197B54" w:rsidRDefault="00A331A2" w:rsidP="00197B54">
      <w:pPr>
        <w:widowControl/>
        <w:ind w:left="3969"/>
        <w:jc w:val="center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  <w:sz w:val="20"/>
          <w:szCs w:val="20"/>
        </w:rPr>
        <w:t>место нахождения заявителя, ОГРН, ИНН</w:t>
      </w:r>
    </w:p>
    <w:p w:rsidR="00A331A2" w:rsidRPr="00197B54" w:rsidRDefault="00A331A2" w:rsidP="00197B54">
      <w:pPr>
        <w:widowControl/>
        <w:ind w:left="3969"/>
        <w:jc w:val="right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_________________________________________________</w:t>
      </w:r>
    </w:p>
    <w:p w:rsidR="00A331A2" w:rsidRPr="00197B54" w:rsidRDefault="00A331A2" w:rsidP="00197B54">
      <w:pPr>
        <w:widowControl/>
        <w:ind w:left="3969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197B54">
        <w:rPr>
          <w:rFonts w:ascii="Times New Roman" w:hAnsi="Times New Roman" w:cs="Times New Roman"/>
          <w:color w:val="auto"/>
          <w:sz w:val="20"/>
          <w:szCs w:val="20"/>
        </w:rPr>
        <w:t>контактный телефон</w:t>
      </w:r>
    </w:p>
    <w:p w:rsidR="00A331A2" w:rsidRPr="00197B54" w:rsidRDefault="00A331A2" w:rsidP="00197B54">
      <w:pPr>
        <w:tabs>
          <w:tab w:val="left" w:pos="25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</w:rPr>
      </w:pPr>
    </w:p>
    <w:p w:rsidR="00A331A2" w:rsidRPr="00197B54" w:rsidRDefault="00A331A2" w:rsidP="00197B54">
      <w:pPr>
        <w:tabs>
          <w:tab w:val="left" w:pos="25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</w:rPr>
      </w:pPr>
    </w:p>
    <w:p w:rsidR="00A331A2" w:rsidRPr="00197B54" w:rsidRDefault="00A331A2" w:rsidP="00197B54">
      <w:pPr>
        <w:tabs>
          <w:tab w:val="left" w:pos="25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197B54">
        <w:rPr>
          <w:rFonts w:ascii="Times New Roman" w:hAnsi="Times New Roman" w:cs="Times New Roman"/>
          <w:b/>
          <w:color w:val="auto"/>
        </w:rPr>
        <w:t>ЗАЯВЛЕНИЕ</w:t>
      </w:r>
    </w:p>
    <w:p w:rsidR="00A331A2" w:rsidRPr="00197B54" w:rsidRDefault="00A331A2" w:rsidP="00197B54">
      <w:pPr>
        <w:widowControl/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Об утверждении схемы расположения земельного участка</w:t>
      </w:r>
    </w:p>
    <w:p w:rsidR="00A331A2" w:rsidRPr="00197B54" w:rsidRDefault="00A331A2" w:rsidP="00197B54">
      <w:pPr>
        <w:widowControl/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на кадастровом плане территории</w:t>
      </w:r>
    </w:p>
    <w:p w:rsidR="00A331A2" w:rsidRPr="00197B54" w:rsidRDefault="00A331A2" w:rsidP="00197B5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</w:p>
    <w:p w:rsidR="00A331A2" w:rsidRPr="00197B54" w:rsidRDefault="00A331A2" w:rsidP="00197B54">
      <w:pPr>
        <w:widowControl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Прошу утвердить схему расположения земельного участка на кадастровом плане территории, площадью __________ кв.м., расположенного по адресу: _______________________________________________, с разрешенным видом использ</w:t>
      </w:r>
      <w:r w:rsidRPr="00197B54">
        <w:rPr>
          <w:rFonts w:ascii="Times New Roman" w:hAnsi="Times New Roman" w:cs="Times New Roman"/>
          <w:color w:val="auto"/>
        </w:rPr>
        <w:t>о</w:t>
      </w:r>
      <w:r w:rsidRPr="00197B54">
        <w:rPr>
          <w:rFonts w:ascii="Times New Roman" w:hAnsi="Times New Roman" w:cs="Times New Roman"/>
          <w:color w:val="auto"/>
        </w:rPr>
        <w:t>вания _______________________________________________________.</w:t>
      </w:r>
    </w:p>
    <w:p w:rsidR="00A331A2" w:rsidRPr="00197B54" w:rsidRDefault="00A331A2" w:rsidP="00197B54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</w:rPr>
      </w:pPr>
    </w:p>
    <w:p w:rsidR="00A331A2" w:rsidRPr="00197B54" w:rsidRDefault="00A331A2" w:rsidP="00197B54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Прилагаю копии следующих документов:</w:t>
      </w:r>
    </w:p>
    <w:p w:rsidR="00A331A2" w:rsidRPr="00197B54" w:rsidRDefault="00A331A2" w:rsidP="00197B54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1. ________________________________________________________________</w:t>
      </w:r>
    </w:p>
    <w:p w:rsidR="00A331A2" w:rsidRPr="00197B54" w:rsidRDefault="00A331A2" w:rsidP="00197B54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2._________________________________________________________________</w:t>
      </w:r>
    </w:p>
    <w:p w:rsidR="00A331A2" w:rsidRPr="00197B54" w:rsidRDefault="00A331A2" w:rsidP="00197B54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3._________________________________________________________________</w:t>
      </w:r>
    </w:p>
    <w:p w:rsidR="00A331A2" w:rsidRPr="00197B54" w:rsidRDefault="00A331A2" w:rsidP="00197B54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4._________________________________________________________________</w:t>
      </w:r>
    </w:p>
    <w:p w:rsidR="00A331A2" w:rsidRPr="00197B54" w:rsidRDefault="00A331A2" w:rsidP="00197B54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5._________________________________________________________________</w:t>
      </w:r>
    </w:p>
    <w:p w:rsidR="00A331A2" w:rsidRPr="00197B54" w:rsidRDefault="00A331A2" w:rsidP="00197B54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6._________________________________________________________________</w:t>
      </w:r>
    </w:p>
    <w:p w:rsidR="00A331A2" w:rsidRPr="00197B54" w:rsidRDefault="00A331A2" w:rsidP="00197B54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7._________________________________________________________________</w:t>
      </w:r>
    </w:p>
    <w:p w:rsidR="00A331A2" w:rsidRPr="00197B54" w:rsidRDefault="00A331A2" w:rsidP="00197B54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8._________________________________________________________________</w:t>
      </w:r>
    </w:p>
    <w:p w:rsidR="00A331A2" w:rsidRPr="00197B54" w:rsidRDefault="00A331A2" w:rsidP="00197B54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</w:rPr>
      </w:pPr>
    </w:p>
    <w:p w:rsidR="00A331A2" w:rsidRPr="00197B54" w:rsidRDefault="00A331A2" w:rsidP="00197B54">
      <w:pPr>
        <w:tabs>
          <w:tab w:val="left" w:pos="3280"/>
          <w:tab w:val="left" w:pos="6920"/>
        </w:tabs>
        <w:autoSpaceDE w:val="0"/>
        <w:autoSpaceDN w:val="0"/>
        <w:adjustRightInd w:val="0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ab/>
        <w:t xml:space="preserve">    _______________</w:t>
      </w:r>
      <w:r w:rsidRPr="00197B54">
        <w:rPr>
          <w:rFonts w:ascii="Times New Roman" w:hAnsi="Times New Roman" w:cs="Times New Roman"/>
          <w:color w:val="auto"/>
        </w:rPr>
        <w:tab/>
        <w:t>_________________</w:t>
      </w:r>
    </w:p>
    <w:p w:rsidR="00A331A2" w:rsidRPr="00197B54" w:rsidRDefault="00A331A2" w:rsidP="00197B54">
      <w:pPr>
        <w:tabs>
          <w:tab w:val="center" w:pos="4677"/>
          <w:tab w:val="left" w:pos="7740"/>
        </w:tabs>
        <w:autoSpaceDE w:val="0"/>
        <w:autoSpaceDN w:val="0"/>
        <w:adjustRightInd w:val="0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ab/>
        <w:t>подпись</w:t>
      </w:r>
      <w:r w:rsidRPr="00197B54">
        <w:rPr>
          <w:rFonts w:ascii="Times New Roman" w:hAnsi="Times New Roman" w:cs="Times New Roman"/>
          <w:color w:val="auto"/>
        </w:rPr>
        <w:tab/>
        <w:t>дата</w:t>
      </w:r>
    </w:p>
    <w:p w:rsidR="00A331A2" w:rsidRDefault="00A331A2" w:rsidP="00197B54">
      <w:pPr>
        <w:widowControl/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color w:val="auto"/>
        </w:rPr>
      </w:pPr>
    </w:p>
    <w:p w:rsidR="00A331A2" w:rsidRPr="00197B54" w:rsidRDefault="00A331A2" w:rsidP="00197B54">
      <w:pPr>
        <w:widowControl/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color w:val="auto"/>
        </w:rPr>
      </w:pPr>
    </w:p>
    <w:p w:rsidR="00A331A2" w:rsidRPr="00197B54" w:rsidRDefault="00A331A2" w:rsidP="00197B54">
      <w:pPr>
        <w:tabs>
          <w:tab w:val="center" w:pos="4677"/>
          <w:tab w:val="left" w:pos="7740"/>
        </w:tabs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W w:w="0" w:type="auto"/>
        <w:tblInd w:w="250" w:type="dxa"/>
        <w:tblLook w:val="00A0"/>
      </w:tblPr>
      <w:tblGrid>
        <w:gridCol w:w="4541"/>
        <w:gridCol w:w="4779"/>
      </w:tblGrid>
      <w:tr w:rsidR="00A331A2" w:rsidRPr="00197B54" w:rsidTr="006C2CD7">
        <w:tc>
          <w:tcPr>
            <w:tcW w:w="4820" w:type="dxa"/>
          </w:tcPr>
          <w:p w:rsidR="00A331A2" w:rsidRPr="00197B54" w:rsidRDefault="00A331A2" w:rsidP="00197B54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</w:rPr>
            </w:pPr>
          </w:p>
        </w:tc>
        <w:tc>
          <w:tcPr>
            <w:tcW w:w="4961" w:type="dxa"/>
          </w:tcPr>
          <w:p w:rsidR="00A331A2" w:rsidRPr="00197B54" w:rsidRDefault="00A331A2" w:rsidP="00197B54">
            <w:pPr>
              <w:widowControl/>
              <w:rPr>
                <w:rFonts w:ascii="Times New Roman" w:hAnsi="Times New Roman" w:cs="Times New Roman"/>
                <w:bCs/>
                <w:color w:val="auto"/>
              </w:rPr>
            </w:pPr>
            <w:r w:rsidRPr="00197B54">
              <w:rPr>
                <w:rFonts w:ascii="Times New Roman" w:hAnsi="Times New Roman" w:cs="Times New Roman"/>
                <w:bCs/>
                <w:color w:val="auto"/>
                <w:szCs w:val="22"/>
              </w:rPr>
              <w:t xml:space="preserve">Приложение № 2 </w:t>
            </w:r>
          </w:p>
          <w:p w:rsidR="00A331A2" w:rsidRPr="00197B54" w:rsidRDefault="00A331A2" w:rsidP="00197B54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uto"/>
              </w:rPr>
            </w:pPr>
            <w:r w:rsidRPr="00197B54">
              <w:rPr>
                <w:rFonts w:ascii="Times New Roman" w:hAnsi="Times New Roman" w:cs="Times New Roman"/>
                <w:bCs/>
                <w:color w:val="auto"/>
                <w:szCs w:val="22"/>
              </w:rPr>
              <w:t>к технологической схеме предоставления муниципальной услуги «Утверждение  сх</w:t>
            </w:r>
            <w:r w:rsidRPr="00197B54">
              <w:rPr>
                <w:rFonts w:ascii="Times New Roman" w:hAnsi="Times New Roman" w:cs="Times New Roman"/>
                <w:bCs/>
                <w:color w:val="auto"/>
                <w:szCs w:val="22"/>
              </w:rPr>
              <w:t>е</w:t>
            </w:r>
            <w:r w:rsidRPr="00197B54">
              <w:rPr>
                <w:rFonts w:ascii="Times New Roman" w:hAnsi="Times New Roman" w:cs="Times New Roman"/>
                <w:bCs/>
                <w:color w:val="auto"/>
                <w:szCs w:val="22"/>
              </w:rPr>
              <w:t>мы расположения земельного</w:t>
            </w:r>
          </w:p>
          <w:p w:rsidR="00A331A2" w:rsidRPr="00197B54" w:rsidRDefault="00A331A2" w:rsidP="00197B54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197B54">
              <w:rPr>
                <w:rFonts w:ascii="Times New Roman" w:hAnsi="Times New Roman" w:cs="Times New Roman"/>
                <w:bCs/>
                <w:color w:val="auto"/>
                <w:szCs w:val="22"/>
              </w:rPr>
              <w:t>участка на кадастровом плане территории»</w:t>
            </w:r>
          </w:p>
          <w:p w:rsidR="00A331A2" w:rsidRPr="00197B54" w:rsidRDefault="00A331A2" w:rsidP="00197B54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</w:rPr>
            </w:pPr>
          </w:p>
        </w:tc>
      </w:tr>
    </w:tbl>
    <w:p w:rsidR="00A331A2" w:rsidRPr="00197B54" w:rsidRDefault="00A331A2" w:rsidP="00197B54">
      <w:pPr>
        <w:widowControl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97B54">
        <w:rPr>
          <w:rFonts w:ascii="Times New Roman" w:hAnsi="Times New Roman" w:cs="Times New Roman"/>
          <w:b/>
          <w:color w:val="auto"/>
          <w:sz w:val="28"/>
          <w:szCs w:val="28"/>
        </w:rPr>
        <w:t>Образец заявления</w:t>
      </w:r>
    </w:p>
    <w:p w:rsidR="00A331A2" w:rsidRPr="00197B54" w:rsidRDefault="00A331A2" w:rsidP="00197B54">
      <w:pPr>
        <w:widowControl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A331A2" w:rsidRPr="00197B54" w:rsidRDefault="00A331A2" w:rsidP="00197B54">
      <w:pPr>
        <w:widowControl/>
        <w:suppressAutoHyphens/>
        <w:jc w:val="right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Главе Большеигнатовского муниципального района</w:t>
      </w:r>
    </w:p>
    <w:p w:rsidR="00A331A2" w:rsidRPr="00197B54" w:rsidRDefault="00A331A2" w:rsidP="00197B54">
      <w:pPr>
        <w:widowControl/>
        <w:suppressAutoHyphens/>
        <w:jc w:val="right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Т.Н.Полозовой</w:t>
      </w:r>
    </w:p>
    <w:p w:rsidR="00A331A2" w:rsidRPr="00197B54" w:rsidRDefault="00A331A2" w:rsidP="00197B54">
      <w:pPr>
        <w:widowControl/>
        <w:suppressAutoHyphens/>
        <w:jc w:val="right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 xml:space="preserve">                                           от Иванова Ивана Ивановича</w:t>
      </w:r>
    </w:p>
    <w:p w:rsidR="00A331A2" w:rsidRPr="00197B54" w:rsidRDefault="00A331A2" w:rsidP="00197B54">
      <w:pPr>
        <w:widowControl/>
        <w:suppressAutoHyphens/>
        <w:jc w:val="right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 xml:space="preserve">   адрес: Республика Мордовия, Большеигнатовский </w:t>
      </w:r>
    </w:p>
    <w:p w:rsidR="00A331A2" w:rsidRPr="00197B54" w:rsidRDefault="00A331A2" w:rsidP="00197B54">
      <w:pPr>
        <w:widowControl/>
        <w:suppressAutoHyphens/>
        <w:jc w:val="right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 xml:space="preserve">                                                                            район, с. Большое Игнатово, ул. Колхозная, д. 13</w:t>
      </w:r>
    </w:p>
    <w:p w:rsidR="00A331A2" w:rsidRPr="00197B54" w:rsidRDefault="00A331A2" w:rsidP="00197B54">
      <w:pPr>
        <w:widowControl/>
        <w:suppressAutoHyphens/>
        <w:jc w:val="right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 xml:space="preserve">          паспортные данные: серия ____ № ________ Кем             </w:t>
      </w:r>
    </w:p>
    <w:p w:rsidR="00A331A2" w:rsidRPr="00197B54" w:rsidRDefault="00A331A2" w:rsidP="00197B54">
      <w:pPr>
        <w:widowControl/>
        <w:suppressAutoHyphens/>
        <w:jc w:val="right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 xml:space="preserve">      выдан_________________ дата выдачи_______</w:t>
      </w:r>
    </w:p>
    <w:p w:rsidR="00A331A2" w:rsidRPr="00197B54" w:rsidRDefault="00A331A2" w:rsidP="00197B54">
      <w:pPr>
        <w:widowControl/>
        <w:suppressAutoHyphens/>
        <w:jc w:val="right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 xml:space="preserve">                                                                              телефон: 8 (834 42) 2-19-58</w:t>
      </w:r>
    </w:p>
    <w:p w:rsidR="00A331A2" w:rsidRPr="00197B54" w:rsidRDefault="00A331A2" w:rsidP="00197B54">
      <w:pPr>
        <w:tabs>
          <w:tab w:val="left" w:pos="25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</w:rPr>
      </w:pPr>
    </w:p>
    <w:p w:rsidR="00A331A2" w:rsidRPr="00197B54" w:rsidRDefault="00A331A2" w:rsidP="00197B54">
      <w:pPr>
        <w:tabs>
          <w:tab w:val="left" w:pos="25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</w:rPr>
      </w:pPr>
    </w:p>
    <w:p w:rsidR="00A331A2" w:rsidRPr="00197B54" w:rsidRDefault="00A331A2" w:rsidP="00197B54">
      <w:pPr>
        <w:tabs>
          <w:tab w:val="left" w:pos="25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197B54">
        <w:rPr>
          <w:rFonts w:ascii="Times New Roman" w:hAnsi="Times New Roman" w:cs="Times New Roman"/>
          <w:b/>
          <w:color w:val="auto"/>
        </w:rPr>
        <w:t>ЗАЯВЛЕНИЕ</w:t>
      </w:r>
    </w:p>
    <w:p w:rsidR="00A331A2" w:rsidRPr="00197B54" w:rsidRDefault="00A331A2" w:rsidP="00197B54">
      <w:pPr>
        <w:widowControl/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Об утверждении схемы расположения земельного участка</w:t>
      </w:r>
    </w:p>
    <w:p w:rsidR="00A331A2" w:rsidRPr="00197B54" w:rsidRDefault="00A331A2" w:rsidP="00197B54">
      <w:pPr>
        <w:widowControl/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на кадастровом плане территории</w:t>
      </w:r>
    </w:p>
    <w:p w:rsidR="00A331A2" w:rsidRPr="00197B54" w:rsidRDefault="00A331A2" w:rsidP="00197B5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</w:p>
    <w:p w:rsidR="00A331A2" w:rsidRPr="00197B54" w:rsidRDefault="00A331A2" w:rsidP="00197B54">
      <w:pPr>
        <w:widowControl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Прошу утвердить схему расположения земельного участка на кадастровом плане территории, площадью 2000 кв.м., расположенного по адресу: Республика Мордовия, Большеигнатовский район, с. Большое Игнатово, с разрешенным видом использования: для ведения личного подсобного хозяйства.</w:t>
      </w:r>
    </w:p>
    <w:p w:rsidR="00A331A2" w:rsidRPr="00197B54" w:rsidRDefault="00A331A2" w:rsidP="00197B54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</w:rPr>
      </w:pPr>
    </w:p>
    <w:p w:rsidR="00A331A2" w:rsidRPr="00197B54" w:rsidRDefault="00A331A2" w:rsidP="00197B54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Прилагаю копии следующих документов:</w:t>
      </w:r>
    </w:p>
    <w:p w:rsidR="00A331A2" w:rsidRPr="00197B54" w:rsidRDefault="00A331A2" w:rsidP="00197B54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</w:rPr>
      </w:pPr>
    </w:p>
    <w:p w:rsidR="00A331A2" w:rsidRPr="00197B54" w:rsidRDefault="00A331A2" w:rsidP="00197B54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1. Паспорт гражданина Российской Федерации</w:t>
      </w:r>
    </w:p>
    <w:p w:rsidR="00A331A2" w:rsidRPr="00197B54" w:rsidRDefault="00A331A2" w:rsidP="00197B54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2. Схема расположения земельного участка на кадастровом плане территории</w:t>
      </w:r>
    </w:p>
    <w:p w:rsidR="00A331A2" w:rsidRPr="00197B54" w:rsidRDefault="00A331A2" w:rsidP="00197B54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</w:rPr>
      </w:pPr>
    </w:p>
    <w:p w:rsidR="00A331A2" w:rsidRPr="00197B54" w:rsidRDefault="00A331A2" w:rsidP="00197B54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</w:rPr>
      </w:pPr>
    </w:p>
    <w:p w:rsidR="00A331A2" w:rsidRPr="00197B54" w:rsidRDefault="00A331A2" w:rsidP="00197B54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</w:rPr>
      </w:pPr>
    </w:p>
    <w:p w:rsidR="00A331A2" w:rsidRPr="00197B54" w:rsidRDefault="00A331A2" w:rsidP="00197B54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</w:rPr>
      </w:pPr>
    </w:p>
    <w:p w:rsidR="00A331A2" w:rsidRPr="00197B54" w:rsidRDefault="00A331A2" w:rsidP="00197B54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</w:rPr>
      </w:pPr>
    </w:p>
    <w:p w:rsidR="00A331A2" w:rsidRPr="00197B54" w:rsidRDefault="00A331A2" w:rsidP="00197B54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</w:rPr>
      </w:pPr>
    </w:p>
    <w:p w:rsidR="00A331A2" w:rsidRPr="00197B54" w:rsidRDefault="00A331A2" w:rsidP="00197B54">
      <w:pPr>
        <w:tabs>
          <w:tab w:val="left" w:pos="3280"/>
          <w:tab w:val="left" w:pos="6920"/>
        </w:tabs>
        <w:autoSpaceDE w:val="0"/>
        <w:autoSpaceDN w:val="0"/>
        <w:adjustRightInd w:val="0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ab/>
        <w:t xml:space="preserve">    _______________И.И.Иванов</w:t>
      </w:r>
      <w:r w:rsidRPr="00197B54">
        <w:rPr>
          <w:rFonts w:ascii="Times New Roman" w:hAnsi="Times New Roman" w:cs="Times New Roman"/>
          <w:color w:val="auto"/>
        </w:rPr>
        <w:tab/>
        <w:t xml:space="preserve">       05.05.2017 г.</w:t>
      </w:r>
    </w:p>
    <w:p w:rsidR="00A331A2" w:rsidRPr="00197B54" w:rsidRDefault="00A331A2" w:rsidP="00197B54">
      <w:pPr>
        <w:tabs>
          <w:tab w:val="center" w:pos="4677"/>
          <w:tab w:val="left" w:pos="7740"/>
        </w:tabs>
        <w:autoSpaceDE w:val="0"/>
        <w:autoSpaceDN w:val="0"/>
        <w:adjustRightInd w:val="0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ab/>
        <w:t>подпись</w:t>
      </w:r>
      <w:r w:rsidRPr="00197B54">
        <w:rPr>
          <w:rFonts w:ascii="Times New Roman" w:hAnsi="Times New Roman" w:cs="Times New Roman"/>
          <w:color w:val="auto"/>
        </w:rPr>
        <w:tab/>
      </w:r>
    </w:p>
    <w:p w:rsidR="00A331A2" w:rsidRDefault="00A331A2" w:rsidP="00197B54">
      <w:pPr>
        <w:widowControl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color w:val="auto"/>
        </w:rPr>
      </w:pPr>
    </w:p>
    <w:p w:rsidR="00A331A2" w:rsidRDefault="00A331A2" w:rsidP="00197B54">
      <w:pPr>
        <w:widowControl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color w:val="auto"/>
        </w:rPr>
      </w:pPr>
    </w:p>
    <w:p w:rsidR="00A331A2" w:rsidRDefault="00A331A2" w:rsidP="00197B54">
      <w:pPr>
        <w:widowControl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color w:val="auto"/>
        </w:rPr>
      </w:pPr>
    </w:p>
    <w:p w:rsidR="00A331A2" w:rsidRDefault="00A331A2" w:rsidP="00197B54">
      <w:pPr>
        <w:widowControl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color w:val="auto"/>
        </w:rPr>
      </w:pPr>
    </w:p>
    <w:p w:rsidR="00A331A2" w:rsidRDefault="00A331A2" w:rsidP="00197B54">
      <w:pPr>
        <w:widowControl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color w:val="auto"/>
        </w:rPr>
      </w:pPr>
    </w:p>
    <w:p w:rsidR="00A331A2" w:rsidRDefault="00A331A2" w:rsidP="00197B54">
      <w:pPr>
        <w:widowControl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color w:val="auto"/>
        </w:rPr>
      </w:pPr>
    </w:p>
    <w:p w:rsidR="00A331A2" w:rsidRDefault="00A331A2" w:rsidP="00197B54">
      <w:pPr>
        <w:widowControl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color w:val="auto"/>
        </w:rPr>
      </w:pPr>
    </w:p>
    <w:p w:rsidR="00A331A2" w:rsidRDefault="00A331A2" w:rsidP="00197B54">
      <w:pPr>
        <w:widowControl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color w:val="auto"/>
        </w:rPr>
      </w:pPr>
    </w:p>
    <w:p w:rsidR="00A331A2" w:rsidRDefault="00A331A2" w:rsidP="00197B54">
      <w:pPr>
        <w:widowControl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color w:val="auto"/>
        </w:rPr>
      </w:pPr>
    </w:p>
    <w:p w:rsidR="00A331A2" w:rsidRPr="00197B54" w:rsidRDefault="00A331A2" w:rsidP="00197B54">
      <w:pPr>
        <w:widowControl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color w:val="auto"/>
        </w:rPr>
      </w:pPr>
    </w:p>
    <w:p w:rsidR="00A331A2" w:rsidRPr="00197B54" w:rsidRDefault="00A331A2" w:rsidP="00197B54">
      <w:pPr>
        <w:widowControl/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color w:val="auto"/>
        </w:rPr>
      </w:pPr>
    </w:p>
    <w:p w:rsidR="00A331A2" w:rsidRPr="00197B54" w:rsidRDefault="00A331A2" w:rsidP="00197B54">
      <w:pPr>
        <w:widowControl/>
        <w:suppressAutoHyphens/>
        <w:jc w:val="center"/>
        <w:rPr>
          <w:rFonts w:ascii="Calibri" w:hAnsi="Calibri" w:cs="Times New Roman"/>
          <w:color w:val="auto"/>
          <w:sz w:val="22"/>
          <w:szCs w:val="22"/>
          <w:lang w:eastAsia="en-US"/>
        </w:rPr>
      </w:pPr>
    </w:p>
    <w:tbl>
      <w:tblPr>
        <w:tblW w:w="0" w:type="auto"/>
        <w:tblInd w:w="250" w:type="dxa"/>
        <w:tblLook w:val="00A0"/>
      </w:tblPr>
      <w:tblGrid>
        <w:gridCol w:w="4541"/>
        <w:gridCol w:w="4779"/>
      </w:tblGrid>
      <w:tr w:rsidR="00A331A2" w:rsidRPr="00197B54" w:rsidTr="006C2CD7">
        <w:tc>
          <w:tcPr>
            <w:tcW w:w="4820" w:type="dxa"/>
          </w:tcPr>
          <w:p w:rsidR="00A331A2" w:rsidRPr="00197B54" w:rsidRDefault="00A331A2" w:rsidP="00197B54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</w:rPr>
            </w:pPr>
          </w:p>
        </w:tc>
        <w:tc>
          <w:tcPr>
            <w:tcW w:w="4961" w:type="dxa"/>
          </w:tcPr>
          <w:p w:rsidR="00A331A2" w:rsidRPr="00197B54" w:rsidRDefault="00A331A2" w:rsidP="00197B54">
            <w:pPr>
              <w:widowControl/>
              <w:rPr>
                <w:rFonts w:ascii="Times New Roman" w:hAnsi="Times New Roman" w:cs="Times New Roman"/>
                <w:bCs/>
                <w:color w:val="auto"/>
              </w:rPr>
            </w:pPr>
            <w:r w:rsidRPr="00197B54">
              <w:rPr>
                <w:rFonts w:ascii="Times New Roman" w:hAnsi="Times New Roman" w:cs="Times New Roman"/>
                <w:bCs/>
                <w:color w:val="auto"/>
                <w:szCs w:val="22"/>
              </w:rPr>
              <w:t xml:space="preserve">Приложение № 3 </w:t>
            </w:r>
          </w:p>
          <w:p w:rsidR="00A331A2" w:rsidRPr="00197B54" w:rsidRDefault="00A331A2" w:rsidP="00197B54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uto"/>
              </w:rPr>
            </w:pPr>
            <w:r w:rsidRPr="00197B54">
              <w:rPr>
                <w:rFonts w:ascii="Times New Roman" w:hAnsi="Times New Roman" w:cs="Times New Roman"/>
                <w:bCs/>
                <w:color w:val="auto"/>
                <w:szCs w:val="22"/>
              </w:rPr>
              <w:t>к технологической схеме предоставления муниципальной услуги «Утверждение  сх</w:t>
            </w:r>
            <w:r w:rsidRPr="00197B54">
              <w:rPr>
                <w:rFonts w:ascii="Times New Roman" w:hAnsi="Times New Roman" w:cs="Times New Roman"/>
                <w:bCs/>
                <w:color w:val="auto"/>
                <w:szCs w:val="22"/>
              </w:rPr>
              <w:t>е</w:t>
            </w:r>
            <w:r w:rsidRPr="00197B54">
              <w:rPr>
                <w:rFonts w:ascii="Times New Roman" w:hAnsi="Times New Roman" w:cs="Times New Roman"/>
                <w:bCs/>
                <w:color w:val="auto"/>
                <w:szCs w:val="22"/>
              </w:rPr>
              <w:t>мы расположения земельного</w:t>
            </w:r>
          </w:p>
          <w:p w:rsidR="00A331A2" w:rsidRPr="00197B54" w:rsidRDefault="00A331A2" w:rsidP="00197B54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197B54">
              <w:rPr>
                <w:rFonts w:ascii="Times New Roman" w:hAnsi="Times New Roman" w:cs="Times New Roman"/>
                <w:bCs/>
                <w:color w:val="auto"/>
                <w:szCs w:val="22"/>
              </w:rPr>
              <w:t>участка на кадастровом плане территории»</w:t>
            </w:r>
          </w:p>
          <w:p w:rsidR="00A331A2" w:rsidRPr="00197B54" w:rsidRDefault="00A331A2" w:rsidP="00197B54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</w:rPr>
            </w:pPr>
          </w:p>
        </w:tc>
      </w:tr>
    </w:tbl>
    <w:p w:rsidR="00A331A2" w:rsidRPr="00197B54" w:rsidRDefault="00A331A2" w:rsidP="00197B54">
      <w:pPr>
        <w:widowControl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97B54">
        <w:rPr>
          <w:rFonts w:ascii="Times New Roman" w:hAnsi="Times New Roman" w:cs="Times New Roman"/>
          <w:b/>
          <w:color w:val="auto"/>
          <w:sz w:val="28"/>
          <w:szCs w:val="28"/>
        </w:rPr>
        <w:t xml:space="preserve">Форма постановления </w:t>
      </w:r>
    </w:p>
    <w:p w:rsidR="00A331A2" w:rsidRPr="00197B54" w:rsidRDefault="00A331A2" w:rsidP="00197B54">
      <w:pPr>
        <w:widowControl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A331A2" w:rsidRPr="00197B54" w:rsidRDefault="00A331A2" w:rsidP="00197B54">
      <w:pPr>
        <w:widowControl/>
        <w:jc w:val="center"/>
        <w:rPr>
          <w:rFonts w:ascii="Times New Roman" w:hAnsi="Times New Roman" w:cs="Times New Roman"/>
          <w:b/>
          <w:color w:val="auto"/>
        </w:rPr>
      </w:pPr>
      <w:r w:rsidRPr="00197B54">
        <w:rPr>
          <w:rFonts w:ascii="Times New Roman" w:hAnsi="Times New Roman" w:cs="Times New Roman"/>
          <w:b/>
          <w:color w:val="auto"/>
        </w:rPr>
        <w:t>Администрация Большеигнатовского муниципального  района Республики Морд</w:t>
      </w:r>
      <w:r w:rsidRPr="00197B54">
        <w:rPr>
          <w:rFonts w:ascii="Times New Roman" w:hAnsi="Times New Roman" w:cs="Times New Roman"/>
          <w:b/>
          <w:color w:val="auto"/>
        </w:rPr>
        <w:t>о</w:t>
      </w:r>
      <w:r w:rsidRPr="00197B54">
        <w:rPr>
          <w:rFonts w:ascii="Times New Roman" w:hAnsi="Times New Roman" w:cs="Times New Roman"/>
          <w:b/>
          <w:color w:val="auto"/>
        </w:rPr>
        <w:t>вия</w:t>
      </w:r>
    </w:p>
    <w:p w:rsidR="00A331A2" w:rsidRPr="00197B54" w:rsidRDefault="00A331A2" w:rsidP="00197B54">
      <w:pPr>
        <w:widowControl/>
        <w:rPr>
          <w:rFonts w:ascii="Times New Roman" w:hAnsi="Times New Roman" w:cs="Times New Roman"/>
          <w:b/>
          <w:color w:val="auto"/>
        </w:rPr>
      </w:pPr>
    </w:p>
    <w:p w:rsidR="00A331A2" w:rsidRPr="00197B54" w:rsidRDefault="00A331A2" w:rsidP="00197B54">
      <w:pPr>
        <w:widowControl/>
        <w:jc w:val="center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ПОСТАНОВЛЕНИЕ</w:t>
      </w:r>
    </w:p>
    <w:p w:rsidR="00A331A2" w:rsidRPr="00197B54" w:rsidRDefault="00A331A2" w:rsidP="00197B54">
      <w:pPr>
        <w:widowControl/>
        <w:jc w:val="center"/>
        <w:rPr>
          <w:rFonts w:ascii="Times New Roman" w:hAnsi="Times New Roman" w:cs="Times New Roman"/>
          <w:color w:val="auto"/>
        </w:rPr>
      </w:pP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 xml:space="preserve"> «____» ________2017 г.                                                                       №  ____</w:t>
      </w:r>
    </w:p>
    <w:p w:rsidR="00A331A2" w:rsidRPr="00197B54" w:rsidRDefault="00A331A2" w:rsidP="00197B54">
      <w:pPr>
        <w:widowControl/>
        <w:jc w:val="center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с. Большое Игнатово</w:t>
      </w:r>
    </w:p>
    <w:p w:rsidR="00A331A2" w:rsidRPr="00197B54" w:rsidRDefault="00A331A2" w:rsidP="00197B54">
      <w:pPr>
        <w:widowControl/>
        <w:jc w:val="center"/>
        <w:rPr>
          <w:rFonts w:ascii="Times New Roman" w:hAnsi="Times New Roman" w:cs="Times New Roman"/>
          <w:color w:val="auto"/>
        </w:rPr>
      </w:pP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 xml:space="preserve">Об утверждении схемы расположения </w:t>
      </w: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 xml:space="preserve">земельного участка на кадастровом </w:t>
      </w: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 xml:space="preserve">плане территории  в границах </w:t>
      </w: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_____________ сельского поселения,</w:t>
      </w: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площадью _______ кв. м.</w:t>
      </w:r>
    </w:p>
    <w:p w:rsidR="00A331A2" w:rsidRPr="00197B54" w:rsidRDefault="00A331A2" w:rsidP="00197B54">
      <w:pPr>
        <w:widowControl/>
        <w:jc w:val="center"/>
        <w:rPr>
          <w:rFonts w:ascii="Times New Roman" w:hAnsi="Times New Roman" w:cs="Times New Roman"/>
          <w:color w:val="auto"/>
        </w:rPr>
      </w:pPr>
    </w:p>
    <w:p w:rsidR="00A331A2" w:rsidRPr="00197B54" w:rsidRDefault="00A331A2" w:rsidP="00197B54">
      <w:pPr>
        <w:widowControl/>
        <w:ind w:firstLine="540"/>
        <w:jc w:val="both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В соответствии со ст. 11.3, 11.10, Земельного кодекса Российской Федерации, Фед</w:t>
      </w:r>
      <w:r w:rsidRPr="00197B54">
        <w:rPr>
          <w:rFonts w:ascii="Times New Roman" w:hAnsi="Times New Roman" w:cs="Times New Roman"/>
          <w:color w:val="auto"/>
        </w:rPr>
        <w:t>е</w:t>
      </w:r>
      <w:r w:rsidRPr="00197B54">
        <w:rPr>
          <w:rFonts w:ascii="Times New Roman" w:hAnsi="Times New Roman" w:cs="Times New Roman"/>
          <w:color w:val="auto"/>
        </w:rPr>
        <w:t>ральным законом  от 25.10.2001г. № 137- ФЗ «О введении в действие Земельного кодекса Российской Федерации», Федеральным законом от 24.07.2007г. № 221-ФЗ «О государс</w:t>
      </w:r>
      <w:r w:rsidRPr="00197B54">
        <w:rPr>
          <w:rFonts w:ascii="Times New Roman" w:hAnsi="Times New Roman" w:cs="Times New Roman"/>
          <w:color w:val="auto"/>
        </w:rPr>
        <w:t>т</w:t>
      </w:r>
      <w:r w:rsidRPr="00197B54">
        <w:rPr>
          <w:rFonts w:ascii="Times New Roman" w:hAnsi="Times New Roman" w:cs="Times New Roman"/>
          <w:color w:val="auto"/>
        </w:rPr>
        <w:t xml:space="preserve">венном кадастре недвижимости», администрация Большеигнатовского муниципального района </w:t>
      </w:r>
      <w:r w:rsidRPr="00197B54">
        <w:rPr>
          <w:rFonts w:ascii="Times New Roman" w:hAnsi="Times New Roman" w:cs="Times New Roman"/>
          <w:b/>
          <w:color w:val="auto"/>
        </w:rPr>
        <w:t>постановляет</w:t>
      </w:r>
      <w:r w:rsidRPr="00197B54">
        <w:rPr>
          <w:rFonts w:ascii="Times New Roman" w:hAnsi="Times New Roman" w:cs="Times New Roman"/>
          <w:color w:val="auto"/>
        </w:rPr>
        <w:t>:</w:t>
      </w:r>
    </w:p>
    <w:p w:rsidR="00A331A2" w:rsidRPr="00197B54" w:rsidRDefault="00A331A2" w:rsidP="00197B54">
      <w:pPr>
        <w:widowControl/>
        <w:ind w:firstLine="540"/>
        <w:jc w:val="both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1. Утвердить прилагаемую схему расположения земельного участка на кадастровом плане территории, общей площадью ________ кв. м., с условным номером земельного участка _______________, территориальная зона: ____________,  категория земель – _______________, вид разрешенного использования: ___________, местоположение: ___________________________.</w:t>
      </w:r>
    </w:p>
    <w:p w:rsidR="00A331A2" w:rsidRPr="00197B54" w:rsidRDefault="00A331A2" w:rsidP="00197B54">
      <w:pPr>
        <w:widowControl/>
        <w:ind w:firstLine="540"/>
        <w:jc w:val="both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2. Земельный участок формируется из земель государственной собственности, на к</w:t>
      </w:r>
      <w:r w:rsidRPr="00197B54">
        <w:rPr>
          <w:rFonts w:ascii="Times New Roman" w:hAnsi="Times New Roman" w:cs="Times New Roman"/>
          <w:color w:val="auto"/>
        </w:rPr>
        <w:t>о</w:t>
      </w:r>
      <w:r w:rsidRPr="00197B54">
        <w:rPr>
          <w:rFonts w:ascii="Times New Roman" w:hAnsi="Times New Roman" w:cs="Times New Roman"/>
          <w:color w:val="auto"/>
        </w:rPr>
        <w:t xml:space="preserve">торые не разграничена для постановки его на государственный кадастровый учет. </w:t>
      </w:r>
    </w:p>
    <w:p w:rsidR="00A331A2" w:rsidRPr="00197B54" w:rsidRDefault="00A331A2" w:rsidP="00197B54">
      <w:pPr>
        <w:widowControl/>
        <w:ind w:firstLine="540"/>
        <w:jc w:val="both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3. Контроль за исполнением настоящего постановления возложить на отдел имущ</w:t>
      </w:r>
      <w:r w:rsidRPr="00197B54">
        <w:rPr>
          <w:rFonts w:ascii="Times New Roman" w:hAnsi="Times New Roman" w:cs="Times New Roman"/>
          <w:color w:val="auto"/>
        </w:rPr>
        <w:t>е</w:t>
      </w:r>
      <w:r w:rsidRPr="00197B54">
        <w:rPr>
          <w:rFonts w:ascii="Times New Roman" w:hAnsi="Times New Roman" w:cs="Times New Roman"/>
          <w:color w:val="auto"/>
        </w:rPr>
        <w:t>ственных и земельных отношений администрации района.</w:t>
      </w:r>
    </w:p>
    <w:p w:rsidR="00A331A2" w:rsidRPr="00197B54" w:rsidRDefault="00A331A2" w:rsidP="00197B54">
      <w:pPr>
        <w:widowControl/>
        <w:jc w:val="both"/>
        <w:rPr>
          <w:rFonts w:ascii="Times New Roman" w:hAnsi="Times New Roman" w:cs="Times New Roman"/>
          <w:color w:val="auto"/>
        </w:rPr>
      </w:pPr>
    </w:p>
    <w:p w:rsidR="00A331A2" w:rsidRPr="00197B54" w:rsidRDefault="00A331A2" w:rsidP="00197B54">
      <w:pPr>
        <w:widowControl/>
        <w:jc w:val="both"/>
        <w:rPr>
          <w:rFonts w:ascii="Times New Roman" w:hAnsi="Times New Roman" w:cs="Times New Roman"/>
          <w:color w:val="auto"/>
        </w:rPr>
      </w:pPr>
    </w:p>
    <w:p w:rsidR="00A331A2" w:rsidRPr="00197B54" w:rsidRDefault="00A331A2" w:rsidP="00197B54">
      <w:pPr>
        <w:widowControl/>
        <w:jc w:val="both"/>
        <w:rPr>
          <w:rFonts w:ascii="Times New Roman" w:hAnsi="Times New Roman" w:cs="Times New Roman"/>
          <w:color w:val="auto"/>
        </w:rPr>
      </w:pPr>
    </w:p>
    <w:p w:rsidR="00A331A2" w:rsidRPr="00197B54" w:rsidRDefault="00A331A2" w:rsidP="00197B54">
      <w:pPr>
        <w:widowControl/>
        <w:jc w:val="both"/>
        <w:rPr>
          <w:rFonts w:ascii="Times New Roman" w:hAnsi="Times New Roman" w:cs="Times New Roman"/>
          <w:color w:val="auto"/>
        </w:rPr>
      </w:pPr>
    </w:p>
    <w:p w:rsidR="00A331A2" w:rsidRPr="00197B54" w:rsidRDefault="00A331A2" w:rsidP="00197B54">
      <w:pPr>
        <w:widowControl/>
        <w:jc w:val="both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 xml:space="preserve">Глава Большеигнатовского    </w:t>
      </w:r>
    </w:p>
    <w:p w:rsidR="00A331A2" w:rsidRPr="00197B54" w:rsidRDefault="00A331A2" w:rsidP="00197B54">
      <w:pPr>
        <w:widowControl/>
        <w:jc w:val="both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 xml:space="preserve">муниципального района                                                                    Т.Н.Полозова </w:t>
      </w:r>
    </w:p>
    <w:p w:rsidR="00A331A2" w:rsidRPr="00197B54" w:rsidRDefault="00A331A2" w:rsidP="00197B54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A331A2" w:rsidRPr="00197B54" w:rsidRDefault="00A331A2" w:rsidP="00197B54">
      <w:pPr>
        <w:widowControl/>
        <w:shd w:val="clear" w:color="auto" w:fill="FFFFFF"/>
        <w:suppressAutoHyphens/>
        <w:jc w:val="both"/>
        <w:rPr>
          <w:rFonts w:ascii="Times New Roman" w:hAnsi="Times New Roman" w:cs="Times New Roman"/>
          <w:color w:val="auto"/>
          <w:lang w:eastAsia="ar-SA"/>
        </w:rPr>
      </w:pPr>
    </w:p>
    <w:p w:rsidR="00A331A2" w:rsidRPr="00197B54" w:rsidRDefault="00A331A2" w:rsidP="00197B54">
      <w:pPr>
        <w:widowControl/>
        <w:shd w:val="clear" w:color="auto" w:fill="FFFFFF"/>
        <w:suppressAutoHyphens/>
        <w:jc w:val="both"/>
        <w:rPr>
          <w:rFonts w:ascii="Times New Roman" w:hAnsi="Times New Roman" w:cs="Times New Roman"/>
          <w:color w:val="auto"/>
          <w:lang w:eastAsia="ar-SA"/>
        </w:rPr>
      </w:pPr>
    </w:p>
    <w:p w:rsidR="00A331A2" w:rsidRPr="00197B54" w:rsidRDefault="00A331A2" w:rsidP="00197B54">
      <w:pPr>
        <w:widowControl/>
        <w:shd w:val="clear" w:color="auto" w:fill="FFFFFF"/>
        <w:suppressAutoHyphens/>
        <w:jc w:val="both"/>
        <w:rPr>
          <w:rFonts w:ascii="Times New Roman" w:hAnsi="Times New Roman" w:cs="Times New Roman"/>
          <w:color w:val="auto"/>
          <w:lang w:eastAsia="ar-SA"/>
        </w:rPr>
      </w:pPr>
    </w:p>
    <w:p w:rsidR="00A331A2" w:rsidRPr="00197B54" w:rsidRDefault="00A331A2" w:rsidP="00197B54">
      <w:pPr>
        <w:widowControl/>
        <w:shd w:val="clear" w:color="auto" w:fill="FFFFFF"/>
        <w:suppressAutoHyphens/>
        <w:jc w:val="both"/>
        <w:rPr>
          <w:rFonts w:ascii="Times New Roman" w:hAnsi="Times New Roman" w:cs="Times New Roman"/>
          <w:color w:val="auto"/>
          <w:lang w:eastAsia="ar-SA"/>
        </w:rPr>
      </w:pPr>
    </w:p>
    <w:p w:rsidR="00A331A2" w:rsidRPr="00197B54" w:rsidRDefault="00A331A2" w:rsidP="00197B54">
      <w:pPr>
        <w:widowControl/>
        <w:shd w:val="clear" w:color="auto" w:fill="FFFFFF"/>
        <w:suppressAutoHyphens/>
        <w:jc w:val="both"/>
        <w:rPr>
          <w:rFonts w:ascii="Times New Roman" w:hAnsi="Times New Roman" w:cs="Times New Roman"/>
          <w:color w:val="auto"/>
          <w:lang w:eastAsia="ar-SA"/>
        </w:rPr>
      </w:pPr>
    </w:p>
    <w:p w:rsidR="00A331A2" w:rsidRDefault="00A331A2" w:rsidP="00197B54">
      <w:pPr>
        <w:widowControl/>
        <w:shd w:val="clear" w:color="auto" w:fill="FFFFFF"/>
        <w:suppressAutoHyphens/>
        <w:jc w:val="both"/>
        <w:rPr>
          <w:rFonts w:ascii="Times New Roman" w:hAnsi="Times New Roman" w:cs="Times New Roman"/>
          <w:color w:val="auto"/>
          <w:lang w:eastAsia="ar-SA"/>
        </w:rPr>
      </w:pPr>
    </w:p>
    <w:p w:rsidR="00A331A2" w:rsidRPr="00197B54" w:rsidRDefault="00A331A2" w:rsidP="00197B54">
      <w:pPr>
        <w:widowControl/>
        <w:shd w:val="clear" w:color="auto" w:fill="FFFFFF"/>
        <w:suppressAutoHyphens/>
        <w:jc w:val="both"/>
        <w:rPr>
          <w:rFonts w:ascii="Times New Roman" w:hAnsi="Times New Roman" w:cs="Times New Roman"/>
          <w:color w:val="auto"/>
          <w:lang w:eastAsia="ar-SA"/>
        </w:rPr>
      </w:pPr>
    </w:p>
    <w:p w:rsidR="00A331A2" w:rsidRPr="00197B54" w:rsidRDefault="00A331A2" w:rsidP="00197B54">
      <w:pPr>
        <w:widowControl/>
        <w:shd w:val="clear" w:color="auto" w:fill="FFFFFF"/>
        <w:suppressAutoHyphens/>
        <w:jc w:val="both"/>
        <w:rPr>
          <w:rFonts w:ascii="Times New Roman" w:hAnsi="Times New Roman" w:cs="Times New Roman"/>
          <w:color w:val="auto"/>
          <w:lang w:eastAsia="ar-SA"/>
        </w:rPr>
      </w:pPr>
    </w:p>
    <w:p w:rsidR="00A331A2" w:rsidRPr="00197B54" w:rsidRDefault="00A331A2" w:rsidP="00197B54">
      <w:pPr>
        <w:widowControl/>
        <w:shd w:val="clear" w:color="auto" w:fill="FFFFFF"/>
        <w:suppressAutoHyphens/>
        <w:jc w:val="both"/>
        <w:rPr>
          <w:rFonts w:ascii="Times New Roman" w:hAnsi="Times New Roman" w:cs="Times New Roman"/>
          <w:color w:val="auto"/>
          <w:lang w:eastAsia="ar-SA"/>
        </w:rPr>
      </w:pPr>
    </w:p>
    <w:tbl>
      <w:tblPr>
        <w:tblW w:w="0" w:type="auto"/>
        <w:tblInd w:w="250" w:type="dxa"/>
        <w:tblLook w:val="00A0"/>
      </w:tblPr>
      <w:tblGrid>
        <w:gridCol w:w="4541"/>
        <w:gridCol w:w="4779"/>
      </w:tblGrid>
      <w:tr w:rsidR="00A331A2" w:rsidRPr="00197B54" w:rsidTr="006C2CD7">
        <w:tc>
          <w:tcPr>
            <w:tcW w:w="4820" w:type="dxa"/>
          </w:tcPr>
          <w:p w:rsidR="00A331A2" w:rsidRPr="00197B54" w:rsidRDefault="00A331A2" w:rsidP="00197B54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</w:rPr>
            </w:pPr>
          </w:p>
        </w:tc>
        <w:tc>
          <w:tcPr>
            <w:tcW w:w="4961" w:type="dxa"/>
          </w:tcPr>
          <w:p w:rsidR="00A331A2" w:rsidRPr="00197B54" w:rsidRDefault="00A331A2" w:rsidP="00197B54">
            <w:pPr>
              <w:widowControl/>
              <w:rPr>
                <w:rFonts w:ascii="Times New Roman" w:hAnsi="Times New Roman" w:cs="Times New Roman"/>
                <w:bCs/>
                <w:color w:val="auto"/>
              </w:rPr>
            </w:pPr>
            <w:r w:rsidRPr="00197B54">
              <w:rPr>
                <w:rFonts w:ascii="Times New Roman" w:hAnsi="Times New Roman" w:cs="Times New Roman"/>
                <w:bCs/>
                <w:color w:val="auto"/>
                <w:szCs w:val="22"/>
              </w:rPr>
              <w:t xml:space="preserve">Приложение № 4 </w:t>
            </w:r>
          </w:p>
          <w:p w:rsidR="00A331A2" w:rsidRPr="00197B54" w:rsidRDefault="00A331A2" w:rsidP="00197B54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uto"/>
              </w:rPr>
            </w:pPr>
            <w:r w:rsidRPr="00197B54">
              <w:rPr>
                <w:rFonts w:ascii="Times New Roman" w:hAnsi="Times New Roman" w:cs="Times New Roman"/>
                <w:bCs/>
                <w:color w:val="auto"/>
                <w:szCs w:val="22"/>
              </w:rPr>
              <w:t>к технологической схеме предоставления муниципальной услуги «Утверждение  сх</w:t>
            </w:r>
            <w:r w:rsidRPr="00197B54">
              <w:rPr>
                <w:rFonts w:ascii="Times New Roman" w:hAnsi="Times New Roman" w:cs="Times New Roman"/>
                <w:bCs/>
                <w:color w:val="auto"/>
                <w:szCs w:val="22"/>
              </w:rPr>
              <w:t>е</w:t>
            </w:r>
            <w:r w:rsidRPr="00197B54">
              <w:rPr>
                <w:rFonts w:ascii="Times New Roman" w:hAnsi="Times New Roman" w:cs="Times New Roman"/>
                <w:bCs/>
                <w:color w:val="auto"/>
                <w:szCs w:val="22"/>
              </w:rPr>
              <w:t>мы расположения земельного</w:t>
            </w:r>
          </w:p>
          <w:p w:rsidR="00A331A2" w:rsidRPr="00197B54" w:rsidRDefault="00A331A2" w:rsidP="00197B54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197B54">
              <w:rPr>
                <w:rFonts w:ascii="Times New Roman" w:hAnsi="Times New Roman" w:cs="Times New Roman"/>
                <w:bCs/>
                <w:color w:val="auto"/>
                <w:szCs w:val="22"/>
              </w:rPr>
              <w:t>участка на кадастровом плане территории»</w:t>
            </w:r>
          </w:p>
          <w:p w:rsidR="00A331A2" w:rsidRPr="00197B54" w:rsidRDefault="00A331A2" w:rsidP="00197B54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</w:rPr>
            </w:pPr>
          </w:p>
        </w:tc>
      </w:tr>
    </w:tbl>
    <w:p w:rsidR="00A331A2" w:rsidRPr="00197B54" w:rsidRDefault="00A331A2" w:rsidP="00197B54">
      <w:pPr>
        <w:widowControl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97B54">
        <w:rPr>
          <w:rFonts w:ascii="Times New Roman" w:hAnsi="Times New Roman" w:cs="Times New Roman"/>
          <w:b/>
          <w:color w:val="auto"/>
          <w:sz w:val="28"/>
          <w:szCs w:val="28"/>
        </w:rPr>
        <w:t>Образец постановления</w:t>
      </w:r>
    </w:p>
    <w:p w:rsidR="00A331A2" w:rsidRPr="00197B54" w:rsidRDefault="00A331A2" w:rsidP="00197B54">
      <w:pPr>
        <w:widowControl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A331A2" w:rsidRPr="00197B54" w:rsidRDefault="00A331A2" w:rsidP="00197B54">
      <w:pPr>
        <w:widowControl/>
        <w:jc w:val="center"/>
        <w:rPr>
          <w:rFonts w:ascii="Times New Roman" w:hAnsi="Times New Roman" w:cs="Times New Roman"/>
          <w:b/>
          <w:color w:val="auto"/>
        </w:rPr>
      </w:pPr>
      <w:r w:rsidRPr="00197B54">
        <w:rPr>
          <w:rFonts w:ascii="Times New Roman" w:hAnsi="Times New Roman" w:cs="Times New Roman"/>
          <w:b/>
          <w:color w:val="auto"/>
        </w:rPr>
        <w:t>Администрация Большеигнатовского муниципального  района Республики Морд</w:t>
      </w:r>
      <w:r w:rsidRPr="00197B54">
        <w:rPr>
          <w:rFonts w:ascii="Times New Roman" w:hAnsi="Times New Roman" w:cs="Times New Roman"/>
          <w:b/>
          <w:color w:val="auto"/>
        </w:rPr>
        <w:t>о</w:t>
      </w:r>
      <w:r w:rsidRPr="00197B54">
        <w:rPr>
          <w:rFonts w:ascii="Times New Roman" w:hAnsi="Times New Roman" w:cs="Times New Roman"/>
          <w:b/>
          <w:color w:val="auto"/>
        </w:rPr>
        <w:t>вия</w:t>
      </w:r>
    </w:p>
    <w:p w:rsidR="00A331A2" w:rsidRPr="00197B54" w:rsidRDefault="00A331A2" w:rsidP="00197B54">
      <w:pPr>
        <w:widowControl/>
        <w:rPr>
          <w:rFonts w:ascii="Times New Roman" w:hAnsi="Times New Roman" w:cs="Times New Roman"/>
          <w:b/>
          <w:color w:val="auto"/>
        </w:rPr>
      </w:pPr>
    </w:p>
    <w:p w:rsidR="00A331A2" w:rsidRPr="00197B54" w:rsidRDefault="00A331A2" w:rsidP="00197B54">
      <w:pPr>
        <w:widowControl/>
        <w:jc w:val="center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ПОСТАНОВЛЕНИЕ</w:t>
      </w:r>
    </w:p>
    <w:p w:rsidR="00A331A2" w:rsidRPr="00197B54" w:rsidRDefault="00A331A2" w:rsidP="00197B54">
      <w:pPr>
        <w:widowControl/>
        <w:jc w:val="center"/>
        <w:rPr>
          <w:rFonts w:ascii="Times New Roman" w:hAnsi="Times New Roman" w:cs="Times New Roman"/>
          <w:color w:val="auto"/>
        </w:rPr>
      </w:pP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 xml:space="preserve"> «____» ________2017 г.                                                                       №  ____</w:t>
      </w:r>
    </w:p>
    <w:p w:rsidR="00A331A2" w:rsidRPr="00197B54" w:rsidRDefault="00A331A2" w:rsidP="00197B54">
      <w:pPr>
        <w:widowControl/>
        <w:jc w:val="center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с. Большое Игнатово</w:t>
      </w:r>
    </w:p>
    <w:p w:rsidR="00A331A2" w:rsidRPr="00197B54" w:rsidRDefault="00A331A2" w:rsidP="00197B54">
      <w:pPr>
        <w:widowControl/>
        <w:jc w:val="center"/>
        <w:rPr>
          <w:rFonts w:ascii="Times New Roman" w:hAnsi="Times New Roman" w:cs="Times New Roman"/>
          <w:color w:val="auto"/>
        </w:rPr>
      </w:pP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 xml:space="preserve">Об утверждении схемы расположения </w:t>
      </w: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 xml:space="preserve">земельного участка на кадастровом </w:t>
      </w: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 xml:space="preserve">плане территории  в границах </w:t>
      </w: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Большеигнатовского сельского поселения,</w:t>
      </w: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площадью 2000 кв. м.</w:t>
      </w:r>
    </w:p>
    <w:p w:rsidR="00A331A2" w:rsidRPr="00197B54" w:rsidRDefault="00A331A2" w:rsidP="00197B54">
      <w:pPr>
        <w:widowControl/>
        <w:jc w:val="center"/>
        <w:rPr>
          <w:rFonts w:ascii="Times New Roman" w:hAnsi="Times New Roman" w:cs="Times New Roman"/>
          <w:color w:val="auto"/>
        </w:rPr>
      </w:pPr>
    </w:p>
    <w:p w:rsidR="00A331A2" w:rsidRPr="00197B54" w:rsidRDefault="00A331A2" w:rsidP="00197B54">
      <w:pPr>
        <w:widowControl/>
        <w:ind w:firstLine="540"/>
        <w:jc w:val="both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В соответствии со ст. 11.3, 11.10, Земельного кодекса Российской Федерации, Фед</w:t>
      </w:r>
      <w:r w:rsidRPr="00197B54">
        <w:rPr>
          <w:rFonts w:ascii="Times New Roman" w:hAnsi="Times New Roman" w:cs="Times New Roman"/>
          <w:color w:val="auto"/>
        </w:rPr>
        <w:t>е</w:t>
      </w:r>
      <w:r w:rsidRPr="00197B54">
        <w:rPr>
          <w:rFonts w:ascii="Times New Roman" w:hAnsi="Times New Roman" w:cs="Times New Roman"/>
          <w:color w:val="auto"/>
        </w:rPr>
        <w:t>ральным законом  от 25.10.2001г. № 137- ФЗ «О введении в действие Земельного кодекса Российской Федерации», Федеральным законом от 24.07.2007г. № 221-ФЗ «О государс</w:t>
      </w:r>
      <w:r w:rsidRPr="00197B54">
        <w:rPr>
          <w:rFonts w:ascii="Times New Roman" w:hAnsi="Times New Roman" w:cs="Times New Roman"/>
          <w:color w:val="auto"/>
        </w:rPr>
        <w:t>т</w:t>
      </w:r>
      <w:r w:rsidRPr="00197B54">
        <w:rPr>
          <w:rFonts w:ascii="Times New Roman" w:hAnsi="Times New Roman" w:cs="Times New Roman"/>
          <w:color w:val="auto"/>
        </w:rPr>
        <w:t xml:space="preserve">венном кадастре недвижимости», администрация Большеигнатовского муниципального района </w:t>
      </w:r>
      <w:r w:rsidRPr="00197B54">
        <w:rPr>
          <w:rFonts w:ascii="Times New Roman" w:hAnsi="Times New Roman" w:cs="Times New Roman"/>
          <w:b/>
          <w:color w:val="auto"/>
        </w:rPr>
        <w:t>постановляет</w:t>
      </w:r>
      <w:r w:rsidRPr="00197B54">
        <w:rPr>
          <w:rFonts w:ascii="Times New Roman" w:hAnsi="Times New Roman" w:cs="Times New Roman"/>
          <w:color w:val="auto"/>
        </w:rPr>
        <w:t>:</w:t>
      </w:r>
    </w:p>
    <w:p w:rsidR="00A331A2" w:rsidRPr="00197B54" w:rsidRDefault="00A331A2" w:rsidP="00197B54">
      <w:pPr>
        <w:widowControl/>
        <w:ind w:firstLine="540"/>
        <w:jc w:val="both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1. Утвердить прилагаемую схему расположения земельного участка на кадастровом плане территории, общей площадью 2000 (две тысячи) кв. м., с условным номером з</w:t>
      </w:r>
      <w:r w:rsidRPr="00197B54">
        <w:rPr>
          <w:rFonts w:ascii="Times New Roman" w:hAnsi="Times New Roman" w:cs="Times New Roman"/>
          <w:color w:val="auto"/>
        </w:rPr>
        <w:t>е</w:t>
      </w:r>
      <w:r w:rsidRPr="00197B54">
        <w:rPr>
          <w:rFonts w:ascii="Times New Roman" w:hAnsi="Times New Roman" w:cs="Times New Roman"/>
          <w:color w:val="auto"/>
        </w:rPr>
        <w:t>мельного участка 13:05:0102001:ЗУ1 территориальная зона: СХЗ-1 зона сельскохозяйс</w:t>
      </w:r>
      <w:r w:rsidRPr="00197B54">
        <w:rPr>
          <w:rFonts w:ascii="Times New Roman" w:hAnsi="Times New Roman" w:cs="Times New Roman"/>
          <w:color w:val="auto"/>
        </w:rPr>
        <w:t>т</w:t>
      </w:r>
      <w:r w:rsidRPr="00197B54">
        <w:rPr>
          <w:rFonts w:ascii="Times New Roman" w:hAnsi="Times New Roman" w:cs="Times New Roman"/>
          <w:color w:val="auto"/>
        </w:rPr>
        <w:t>венных угодий,  категория земель – земли населенных пунктов, вид разрешенного испол</w:t>
      </w:r>
      <w:r w:rsidRPr="00197B54">
        <w:rPr>
          <w:rFonts w:ascii="Times New Roman" w:hAnsi="Times New Roman" w:cs="Times New Roman"/>
          <w:color w:val="auto"/>
        </w:rPr>
        <w:t>ь</w:t>
      </w:r>
      <w:r w:rsidRPr="00197B54">
        <w:rPr>
          <w:rFonts w:ascii="Times New Roman" w:hAnsi="Times New Roman" w:cs="Times New Roman"/>
          <w:color w:val="auto"/>
        </w:rPr>
        <w:t>зования: для ведения личного подсобного хозяйства (2.2), местоположение: Республика Мордовия, Большеигнатовский район, с. Большое Игнатово.</w:t>
      </w:r>
    </w:p>
    <w:p w:rsidR="00A331A2" w:rsidRPr="00197B54" w:rsidRDefault="00A331A2" w:rsidP="00197B54">
      <w:pPr>
        <w:widowControl/>
        <w:ind w:firstLine="540"/>
        <w:jc w:val="both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2. Земельный участок формируется из земель государственной собственности, на к</w:t>
      </w:r>
      <w:r w:rsidRPr="00197B54">
        <w:rPr>
          <w:rFonts w:ascii="Times New Roman" w:hAnsi="Times New Roman" w:cs="Times New Roman"/>
          <w:color w:val="auto"/>
        </w:rPr>
        <w:t>о</w:t>
      </w:r>
      <w:r w:rsidRPr="00197B54">
        <w:rPr>
          <w:rFonts w:ascii="Times New Roman" w:hAnsi="Times New Roman" w:cs="Times New Roman"/>
          <w:color w:val="auto"/>
        </w:rPr>
        <w:t xml:space="preserve">торые не разграничена для постановки его на государственный кадастровый учет. </w:t>
      </w:r>
    </w:p>
    <w:p w:rsidR="00A331A2" w:rsidRPr="00197B54" w:rsidRDefault="00A331A2" w:rsidP="00197B54">
      <w:pPr>
        <w:widowControl/>
        <w:ind w:firstLine="540"/>
        <w:jc w:val="both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>3. Контроль за исполнением настоящего постановления возложить на отдел имущ</w:t>
      </w:r>
      <w:r w:rsidRPr="00197B54">
        <w:rPr>
          <w:rFonts w:ascii="Times New Roman" w:hAnsi="Times New Roman" w:cs="Times New Roman"/>
          <w:color w:val="auto"/>
        </w:rPr>
        <w:t>е</w:t>
      </w:r>
      <w:r w:rsidRPr="00197B54">
        <w:rPr>
          <w:rFonts w:ascii="Times New Roman" w:hAnsi="Times New Roman" w:cs="Times New Roman"/>
          <w:color w:val="auto"/>
        </w:rPr>
        <w:t>ственных и земельных отношений администрации района.</w:t>
      </w:r>
    </w:p>
    <w:p w:rsidR="00A331A2" w:rsidRPr="00197B54" w:rsidRDefault="00A331A2" w:rsidP="00197B54">
      <w:pPr>
        <w:widowControl/>
        <w:jc w:val="both"/>
        <w:rPr>
          <w:rFonts w:ascii="Times New Roman" w:hAnsi="Times New Roman" w:cs="Times New Roman"/>
          <w:color w:val="auto"/>
        </w:rPr>
      </w:pPr>
    </w:p>
    <w:p w:rsidR="00A331A2" w:rsidRPr="00197B54" w:rsidRDefault="00A331A2" w:rsidP="00197B54">
      <w:pPr>
        <w:widowControl/>
        <w:jc w:val="both"/>
        <w:rPr>
          <w:rFonts w:ascii="Times New Roman" w:hAnsi="Times New Roman" w:cs="Times New Roman"/>
          <w:color w:val="auto"/>
        </w:rPr>
      </w:pPr>
    </w:p>
    <w:p w:rsidR="00A331A2" w:rsidRPr="00197B54" w:rsidRDefault="00A331A2" w:rsidP="00197B54">
      <w:pPr>
        <w:widowControl/>
        <w:jc w:val="both"/>
        <w:rPr>
          <w:rFonts w:ascii="Times New Roman" w:hAnsi="Times New Roman" w:cs="Times New Roman"/>
          <w:color w:val="auto"/>
        </w:rPr>
      </w:pPr>
    </w:p>
    <w:p w:rsidR="00A331A2" w:rsidRPr="00197B54" w:rsidRDefault="00A331A2" w:rsidP="00197B54">
      <w:pPr>
        <w:widowControl/>
        <w:jc w:val="both"/>
        <w:rPr>
          <w:rFonts w:ascii="Times New Roman" w:hAnsi="Times New Roman" w:cs="Times New Roman"/>
          <w:color w:val="auto"/>
        </w:rPr>
      </w:pPr>
    </w:p>
    <w:p w:rsidR="00A331A2" w:rsidRPr="00197B54" w:rsidRDefault="00A331A2" w:rsidP="00197B54">
      <w:pPr>
        <w:widowControl/>
        <w:jc w:val="both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 xml:space="preserve">Глава Большеигнатовского    </w:t>
      </w:r>
    </w:p>
    <w:p w:rsidR="00A331A2" w:rsidRPr="00197B54" w:rsidRDefault="00A331A2" w:rsidP="00197B54">
      <w:pPr>
        <w:widowControl/>
        <w:jc w:val="both"/>
        <w:rPr>
          <w:rFonts w:ascii="Times New Roman" w:hAnsi="Times New Roman" w:cs="Times New Roman"/>
          <w:color w:val="auto"/>
        </w:rPr>
      </w:pPr>
      <w:r w:rsidRPr="00197B54">
        <w:rPr>
          <w:rFonts w:ascii="Times New Roman" w:hAnsi="Times New Roman" w:cs="Times New Roman"/>
          <w:color w:val="auto"/>
        </w:rPr>
        <w:t xml:space="preserve">муниципального района                                                                    Т.Н.Полозова </w:t>
      </w:r>
    </w:p>
    <w:p w:rsidR="00A331A2" w:rsidRPr="00197B54" w:rsidRDefault="00A331A2" w:rsidP="00197B54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A331A2" w:rsidRPr="00197B54" w:rsidRDefault="00A331A2" w:rsidP="00197B54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A331A2" w:rsidRPr="00197B54" w:rsidRDefault="00A331A2" w:rsidP="00197B54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A331A2" w:rsidRDefault="00A331A2" w:rsidP="00197B54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A331A2" w:rsidRDefault="00A331A2" w:rsidP="00197B54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A331A2" w:rsidRPr="00197B54" w:rsidRDefault="00A331A2" w:rsidP="00197B54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A331A2" w:rsidRPr="00197B54" w:rsidRDefault="00A331A2" w:rsidP="00197B54">
      <w:pPr>
        <w:widowControl/>
        <w:jc w:val="both"/>
        <w:rPr>
          <w:rFonts w:ascii="Times New Roman" w:hAnsi="Times New Roman" w:cs="Times New Roman"/>
          <w:color w:val="auto"/>
          <w:sz w:val="28"/>
          <w:szCs w:val="20"/>
        </w:rPr>
      </w:pPr>
    </w:p>
    <w:p w:rsidR="00A331A2" w:rsidRPr="00197B54" w:rsidRDefault="00A331A2" w:rsidP="00197B54">
      <w:pPr>
        <w:shd w:val="clear" w:color="auto" w:fill="FFFFFF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color w:val="auto"/>
          <w:sz w:val="20"/>
          <w:szCs w:val="20"/>
          <w:lang w:eastAsia="ar-SA"/>
        </w:rPr>
      </w:pPr>
    </w:p>
    <w:tbl>
      <w:tblPr>
        <w:tblW w:w="0" w:type="auto"/>
        <w:tblInd w:w="250" w:type="dxa"/>
        <w:tblLook w:val="00A0"/>
      </w:tblPr>
      <w:tblGrid>
        <w:gridCol w:w="4541"/>
        <w:gridCol w:w="4779"/>
      </w:tblGrid>
      <w:tr w:rsidR="00A331A2" w:rsidRPr="00197B54" w:rsidTr="006C2CD7">
        <w:tc>
          <w:tcPr>
            <w:tcW w:w="4820" w:type="dxa"/>
          </w:tcPr>
          <w:p w:rsidR="00A331A2" w:rsidRPr="00197B54" w:rsidRDefault="00A331A2" w:rsidP="00197B54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</w:rPr>
            </w:pPr>
          </w:p>
        </w:tc>
        <w:tc>
          <w:tcPr>
            <w:tcW w:w="4961" w:type="dxa"/>
          </w:tcPr>
          <w:p w:rsidR="00A331A2" w:rsidRPr="00197B54" w:rsidRDefault="00A331A2" w:rsidP="00197B54">
            <w:pPr>
              <w:widowControl/>
              <w:rPr>
                <w:rFonts w:ascii="Times New Roman" w:hAnsi="Times New Roman" w:cs="Times New Roman"/>
                <w:bCs/>
                <w:color w:val="auto"/>
              </w:rPr>
            </w:pPr>
            <w:r w:rsidRPr="00197B54">
              <w:rPr>
                <w:rFonts w:ascii="Times New Roman" w:hAnsi="Times New Roman" w:cs="Times New Roman"/>
                <w:bCs/>
                <w:color w:val="auto"/>
                <w:szCs w:val="22"/>
              </w:rPr>
              <w:t xml:space="preserve">Приложение № 5 </w:t>
            </w:r>
          </w:p>
          <w:p w:rsidR="00A331A2" w:rsidRPr="00197B54" w:rsidRDefault="00A331A2" w:rsidP="00197B54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uto"/>
              </w:rPr>
            </w:pPr>
            <w:r w:rsidRPr="00197B54">
              <w:rPr>
                <w:rFonts w:ascii="Times New Roman" w:hAnsi="Times New Roman" w:cs="Times New Roman"/>
                <w:bCs/>
                <w:color w:val="auto"/>
                <w:szCs w:val="22"/>
              </w:rPr>
              <w:t>к технологической схеме предоставления муниципальной услуги «Утверждение  сх</w:t>
            </w:r>
            <w:r w:rsidRPr="00197B54">
              <w:rPr>
                <w:rFonts w:ascii="Times New Roman" w:hAnsi="Times New Roman" w:cs="Times New Roman"/>
                <w:bCs/>
                <w:color w:val="auto"/>
                <w:szCs w:val="22"/>
              </w:rPr>
              <w:t>е</w:t>
            </w:r>
            <w:r w:rsidRPr="00197B54">
              <w:rPr>
                <w:rFonts w:ascii="Times New Roman" w:hAnsi="Times New Roman" w:cs="Times New Roman"/>
                <w:bCs/>
                <w:color w:val="auto"/>
                <w:szCs w:val="22"/>
              </w:rPr>
              <w:t>мы расположения земельного</w:t>
            </w:r>
          </w:p>
          <w:p w:rsidR="00A331A2" w:rsidRPr="00197B54" w:rsidRDefault="00A331A2" w:rsidP="00197B54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197B54">
              <w:rPr>
                <w:rFonts w:ascii="Times New Roman" w:hAnsi="Times New Roman" w:cs="Times New Roman"/>
                <w:bCs/>
                <w:color w:val="auto"/>
                <w:szCs w:val="22"/>
              </w:rPr>
              <w:t>участка на кадастровом плане территории»</w:t>
            </w:r>
          </w:p>
          <w:p w:rsidR="00A331A2" w:rsidRPr="00197B54" w:rsidRDefault="00A331A2" w:rsidP="00197B54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</w:rPr>
            </w:pPr>
          </w:p>
        </w:tc>
      </w:tr>
    </w:tbl>
    <w:p w:rsidR="00A331A2" w:rsidRPr="00197B54" w:rsidRDefault="00A331A2" w:rsidP="00197B54">
      <w:pPr>
        <w:widowControl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97B54">
        <w:rPr>
          <w:rFonts w:ascii="Times New Roman" w:hAnsi="Times New Roman" w:cs="Times New Roman"/>
          <w:b/>
          <w:color w:val="auto"/>
          <w:sz w:val="28"/>
          <w:szCs w:val="28"/>
        </w:rPr>
        <w:t>Форма уведомления</w:t>
      </w:r>
    </w:p>
    <w:p w:rsidR="00A331A2" w:rsidRPr="00197B54" w:rsidRDefault="00A331A2" w:rsidP="00197B54">
      <w:pPr>
        <w:widowControl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A331A2" w:rsidRPr="00197B54" w:rsidRDefault="00A331A2" w:rsidP="00197B54">
      <w:pPr>
        <w:widowControl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197B54">
        <w:rPr>
          <w:rFonts w:ascii="Times New Roman" w:hAnsi="Times New Roman" w:cs="Times New Roman"/>
          <w:b/>
          <w:color w:val="auto"/>
          <w:sz w:val="26"/>
          <w:szCs w:val="26"/>
        </w:rPr>
        <w:t xml:space="preserve">             </w:t>
      </w:r>
      <w:r w:rsidRPr="00197B54">
        <w:rPr>
          <w:rFonts w:ascii="Times New Roman" w:hAnsi="Times New Roman" w:cs="Times New Roman"/>
          <w:b/>
          <w:color w:val="auto"/>
          <w:sz w:val="20"/>
          <w:szCs w:val="20"/>
        </w:rPr>
        <w:t xml:space="preserve">Глава Большеигнатовского   </w:t>
      </w:r>
    </w:p>
    <w:p w:rsidR="00A331A2" w:rsidRPr="00197B54" w:rsidRDefault="00A331A2" w:rsidP="00197B54">
      <w:pPr>
        <w:widowControl/>
        <w:rPr>
          <w:rFonts w:ascii="Times New Roman" w:hAnsi="Times New Roman" w:cs="Times New Roman"/>
          <w:b/>
          <w:color w:val="auto"/>
          <w:sz w:val="20"/>
          <w:szCs w:val="2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margin-left:268.95pt;margin-top:7pt;width:198pt;height:108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" filled="f" stroked="f">
            <v:textbox>
              <w:txbxContent>
                <w:p w:rsidR="00A331A2" w:rsidRDefault="00A331A2" w:rsidP="00197B54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Куда: _________________</w:t>
                  </w:r>
                </w:p>
                <w:p w:rsidR="00A331A2" w:rsidRPr="00996123" w:rsidRDefault="00A331A2" w:rsidP="00197B54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Кому: __________________</w:t>
                  </w:r>
                </w:p>
              </w:txbxContent>
            </v:textbox>
          </v:shape>
        </w:pict>
      </w:r>
      <w:r w:rsidRPr="00197B54">
        <w:rPr>
          <w:rFonts w:ascii="Times New Roman" w:hAnsi="Times New Roman" w:cs="Times New Roman"/>
          <w:b/>
          <w:color w:val="auto"/>
          <w:sz w:val="20"/>
          <w:szCs w:val="20"/>
        </w:rPr>
        <w:t xml:space="preserve">                    муниципального района </w:t>
      </w:r>
    </w:p>
    <w:p w:rsidR="00A331A2" w:rsidRPr="00197B54" w:rsidRDefault="00A331A2" w:rsidP="00197B54">
      <w:pPr>
        <w:widowControl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197B54">
        <w:rPr>
          <w:rFonts w:ascii="Times New Roman" w:hAnsi="Times New Roman" w:cs="Times New Roman"/>
          <w:b/>
          <w:color w:val="auto"/>
          <w:sz w:val="20"/>
          <w:szCs w:val="20"/>
        </w:rPr>
        <w:t xml:space="preserve">                      Республики Мордовия                                                      </w:t>
      </w: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  <w:sz w:val="20"/>
          <w:szCs w:val="20"/>
        </w:rPr>
      </w:pPr>
      <w:r w:rsidRPr="00197B54">
        <w:rPr>
          <w:rFonts w:ascii="Times New Roman" w:hAnsi="Times New Roman" w:cs="Times New Roman"/>
          <w:color w:val="auto"/>
          <w:sz w:val="20"/>
          <w:szCs w:val="20"/>
        </w:rPr>
        <w:t xml:space="preserve">           </w:t>
      </w:r>
    </w:p>
    <w:tbl>
      <w:tblPr>
        <w:tblW w:w="0" w:type="auto"/>
        <w:tblLook w:val="01E0"/>
      </w:tblPr>
      <w:tblGrid>
        <w:gridCol w:w="2268"/>
        <w:gridCol w:w="2160"/>
      </w:tblGrid>
      <w:tr w:rsidR="00A331A2" w:rsidRPr="00197B54" w:rsidTr="006C2CD7"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331A2" w:rsidRPr="00197B54" w:rsidRDefault="00A331A2" w:rsidP="00197B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97B5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Мордовия Республ</w:t>
            </w:r>
            <w:r w:rsidRPr="00197B5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</w:t>
            </w:r>
            <w:r w:rsidRPr="00197B5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кань</w:t>
            </w:r>
          </w:p>
          <w:p w:rsidR="00A331A2" w:rsidRPr="00197B54" w:rsidRDefault="00A331A2" w:rsidP="00197B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97B5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Большеигнатовскяй</w:t>
            </w:r>
          </w:p>
          <w:p w:rsidR="00A331A2" w:rsidRPr="00197B54" w:rsidRDefault="00A331A2" w:rsidP="00197B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97B5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муниципальнай</w:t>
            </w:r>
          </w:p>
          <w:p w:rsidR="00A331A2" w:rsidRPr="00197B54" w:rsidRDefault="00A331A2" w:rsidP="00197B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97B5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райононь</w:t>
            </w:r>
          </w:p>
          <w:p w:rsidR="00A331A2" w:rsidRPr="00197B54" w:rsidRDefault="00A331A2" w:rsidP="00197B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97B5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оцюнясь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331A2" w:rsidRPr="00197B54" w:rsidRDefault="00A331A2" w:rsidP="00197B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97B5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Мордовия Республ</w:t>
            </w:r>
            <w:r w:rsidRPr="00197B5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</w:t>
            </w:r>
            <w:r w:rsidRPr="00197B5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кань</w:t>
            </w:r>
          </w:p>
          <w:p w:rsidR="00A331A2" w:rsidRPr="00197B54" w:rsidRDefault="00A331A2" w:rsidP="00197B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97B5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Большеигнатовской</w:t>
            </w:r>
          </w:p>
          <w:p w:rsidR="00A331A2" w:rsidRPr="00197B54" w:rsidRDefault="00A331A2" w:rsidP="00197B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97B5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муниципальной</w:t>
            </w:r>
          </w:p>
          <w:p w:rsidR="00A331A2" w:rsidRPr="00197B54" w:rsidRDefault="00A331A2" w:rsidP="00197B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97B5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райононь</w:t>
            </w:r>
          </w:p>
          <w:p w:rsidR="00A331A2" w:rsidRPr="00197B54" w:rsidRDefault="00A331A2" w:rsidP="00197B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97B5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прявтось</w:t>
            </w:r>
          </w:p>
        </w:tc>
      </w:tr>
    </w:tbl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  <w:sz w:val="20"/>
          <w:szCs w:val="20"/>
        </w:rPr>
      </w:pPr>
      <w:r w:rsidRPr="00197B54">
        <w:rPr>
          <w:rFonts w:ascii="Times New Roman" w:hAnsi="Times New Roman" w:cs="Times New Roman"/>
          <w:color w:val="auto"/>
          <w:sz w:val="20"/>
          <w:szCs w:val="20"/>
        </w:rPr>
        <w:t xml:space="preserve">        </w:t>
      </w: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  <w:sz w:val="20"/>
          <w:szCs w:val="20"/>
        </w:rPr>
      </w:pPr>
      <w:r w:rsidRPr="00197B54">
        <w:rPr>
          <w:rFonts w:ascii="Times New Roman" w:hAnsi="Times New Roman" w:cs="Times New Roman"/>
          <w:color w:val="auto"/>
          <w:sz w:val="20"/>
          <w:szCs w:val="20"/>
        </w:rPr>
        <w:t xml:space="preserve">          Советская ул., д.40, с.Большое Игнатово, </w:t>
      </w: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  <w:sz w:val="20"/>
          <w:szCs w:val="20"/>
        </w:rPr>
      </w:pPr>
      <w:r w:rsidRPr="00197B54">
        <w:rPr>
          <w:rFonts w:ascii="Times New Roman" w:hAnsi="Times New Roman" w:cs="Times New Roman"/>
          <w:color w:val="auto"/>
          <w:sz w:val="20"/>
          <w:szCs w:val="20"/>
        </w:rPr>
        <w:t>Большеигнатовский район, Республика Мордовия, 431670</w:t>
      </w: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  <w:sz w:val="20"/>
          <w:szCs w:val="20"/>
        </w:rPr>
      </w:pPr>
      <w:r w:rsidRPr="00197B54">
        <w:rPr>
          <w:rFonts w:ascii="Times New Roman" w:hAnsi="Times New Roman" w:cs="Times New Roman"/>
          <w:color w:val="auto"/>
          <w:sz w:val="20"/>
          <w:szCs w:val="20"/>
        </w:rPr>
        <w:t xml:space="preserve">             тел./ факс (8-834-42) 2-10-32 / 2-14-22</w:t>
      </w: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  <w:sz w:val="20"/>
          <w:szCs w:val="20"/>
          <w:lang w:val="en-US"/>
        </w:rPr>
      </w:pPr>
      <w:r w:rsidRPr="00197B54">
        <w:rPr>
          <w:rFonts w:ascii="Times New Roman" w:hAnsi="Times New Roman" w:cs="Times New Roman"/>
          <w:color w:val="auto"/>
          <w:sz w:val="20"/>
          <w:szCs w:val="20"/>
        </w:rPr>
        <w:t xml:space="preserve">           </w:t>
      </w:r>
      <w:r w:rsidRPr="00197B54">
        <w:rPr>
          <w:rFonts w:ascii="Times New Roman" w:hAnsi="Times New Roman" w:cs="Times New Roman"/>
          <w:color w:val="auto"/>
          <w:sz w:val="20"/>
          <w:szCs w:val="20"/>
          <w:lang w:val="en-US"/>
        </w:rPr>
        <w:t xml:space="preserve">E-mail: </w:t>
      </w:r>
      <w:hyperlink r:id="rId5" w:history="1">
        <w:r w:rsidRPr="00197B54">
          <w:rPr>
            <w:rFonts w:ascii="Times New Roman" w:hAnsi="Times New Roman" w:cs="Times New Roman"/>
            <w:color w:val="0000FF"/>
            <w:sz w:val="20"/>
            <w:szCs w:val="20"/>
            <w:u w:val="single"/>
            <w:lang w:val="en-US"/>
          </w:rPr>
          <w:t>adm_bign@bignatovo.e-mordovia.ru</w:t>
        </w:r>
      </w:hyperlink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  <w:sz w:val="20"/>
          <w:szCs w:val="20"/>
        </w:rPr>
      </w:pPr>
      <w:r w:rsidRPr="00197B54">
        <w:rPr>
          <w:rFonts w:ascii="Times New Roman" w:hAnsi="Times New Roman" w:cs="Times New Roman"/>
          <w:color w:val="auto"/>
          <w:sz w:val="20"/>
          <w:szCs w:val="20"/>
          <w:lang w:val="en-US"/>
        </w:rPr>
        <w:t xml:space="preserve">             </w:t>
      </w:r>
      <w:r w:rsidRPr="00197B54">
        <w:rPr>
          <w:rFonts w:ascii="Times New Roman" w:hAnsi="Times New Roman" w:cs="Times New Roman"/>
          <w:color w:val="auto"/>
          <w:sz w:val="20"/>
          <w:szCs w:val="20"/>
        </w:rPr>
        <w:t>ОКПО 04048268, ОГРН 1021300710485</w:t>
      </w: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  <w:sz w:val="20"/>
          <w:szCs w:val="20"/>
        </w:rPr>
      </w:pPr>
      <w:r w:rsidRPr="00197B54">
        <w:rPr>
          <w:rFonts w:ascii="Times New Roman" w:hAnsi="Times New Roman" w:cs="Times New Roman"/>
          <w:color w:val="auto"/>
          <w:sz w:val="20"/>
          <w:szCs w:val="20"/>
        </w:rPr>
        <w:t xml:space="preserve">                  ИНН/КПП1305071167/130501001</w:t>
      </w: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  <w:sz w:val="20"/>
          <w:szCs w:val="20"/>
        </w:rPr>
      </w:pP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  <w:sz w:val="20"/>
          <w:szCs w:val="20"/>
        </w:rPr>
      </w:pPr>
      <w:r w:rsidRPr="00197B54">
        <w:rPr>
          <w:rFonts w:ascii="Times New Roman" w:hAnsi="Times New Roman" w:cs="Times New Roman"/>
          <w:color w:val="auto"/>
          <w:sz w:val="20"/>
          <w:szCs w:val="20"/>
        </w:rPr>
        <w:t xml:space="preserve">           ________________    № _________</w:t>
      </w: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  <w:sz w:val="20"/>
          <w:szCs w:val="20"/>
        </w:rPr>
      </w:pPr>
      <w:r w:rsidRPr="00197B54">
        <w:rPr>
          <w:rFonts w:ascii="Times New Roman" w:hAnsi="Times New Roman" w:cs="Times New Roman"/>
          <w:color w:val="auto"/>
          <w:sz w:val="20"/>
          <w:szCs w:val="20"/>
        </w:rPr>
        <w:t xml:space="preserve">                На № ___ от __.__.2017 г.</w:t>
      </w: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  <w:sz w:val="20"/>
          <w:szCs w:val="20"/>
        </w:rPr>
      </w:pPr>
      <w:r w:rsidRPr="00197B54">
        <w:rPr>
          <w:rFonts w:ascii="Times New Roman" w:hAnsi="Times New Roman" w:cs="Times New Roman"/>
          <w:color w:val="auto"/>
          <w:sz w:val="20"/>
          <w:szCs w:val="20"/>
        </w:rPr>
        <w:tab/>
      </w:r>
    </w:p>
    <w:p w:rsidR="00A331A2" w:rsidRPr="00197B54" w:rsidRDefault="00A331A2" w:rsidP="00197B54">
      <w:pPr>
        <w:widowControl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A331A2" w:rsidRPr="00197B54" w:rsidRDefault="00A331A2" w:rsidP="00197B54">
      <w:pPr>
        <w:widowControl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A331A2" w:rsidRPr="00197B54" w:rsidRDefault="00A331A2" w:rsidP="00197B54">
      <w:pPr>
        <w:widowControl/>
        <w:spacing w:line="360" w:lineRule="auto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197B54">
        <w:rPr>
          <w:rFonts w:ascii="Times New Roman" w:hAnsi="Times New Roman" w:cs="Times New Roman"/>
          <w:color w:val="auto"/>
          <w:sz w:val="20"/>
          <w:szCs w:val="20"/>
        </w:rPr>
        <w:t xml:space="preserve">       Администрация Большеигнатовского муниципального района сообщает об отказе в утверждении схемы расположения земельного участка на кадастровом плане территории, общей площадью ________ кв. м., с условным номером земельного участка _______________, территориальная зона: ____________,  категория земель – _______________, вид разрешенного использования: ___________, местоположение: ___________________________, в связи с ____________________________________________________. </w:t>
      </w:r>
    </w:p>
    <w:p w:rsidR="00A331A2" w:rsidRPr="00197B54" w:rsidRDefault="00A331A2" w:rsidP="00197B54">
      <w:pPr>
        <w:widowControl/>
        <w:ind w:right="42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A331A2" w:rsidRPr="00197B54" w:rsidRDefault="00A331A2" w:rsidP="00197B54">
      <w:pPr>
        <w:widowControl/>
        <w:ind w:right="42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A331A2" w:rsidRPr="00197B54" w:rsidRDefault="00A331A2" w:rsidP="00197B54">
      <w:pPr>
        <w:widowControl/>
        <w:ind w:right="42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A331A2" w:rsidRPr="00197B54" w:rsidRDefault="00A331A2" w:rsidP="00197B54">
      <w:pPr>
        <w:widowControl/>
        <w:ind w:right="42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A331A2" w:rsidRPr="00197B54" w:rsidRDefault="00A331A2" w:rsidP="00197B54">
      <w:pPr>
        <w:widowControl/>
        <w:ind w:right="42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A331A2" w:rsidRPr="00197B54" w:rsidRDefault="00A331A2" w:rsidP="00197B54">
      <w:pPr>
        <w:widowControl/>
        <w:ind w:right="42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A331A2" w:rsidRPr="00197B54" w:rsidRDefault="00A331A2" w:rsidP="00197B54">
      <w:pPr>
        <w:widowControl/>
        <w:ind w:right="42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A331A2" w:rsidRPr="00197B54" w:rsidRDefault="00A331A2" w:rsidP="00197B54">
      <w:pPr>
        <w:widowControl/>
        <w:ind w:right="42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A331A2" w:rsidRPr="00197B54" w:rsidRDefault="00A331A2" w:rsidP="00197B54">
      <w:pPr>
        <w:widowControl/>
        <w:ind w:right="42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197B54">
        <w:rPr>
          <w:rFonts w:ascii="Times New Roman" w:hAnsi="Times New Roman" w:cs="Times New Roman"/>
          <w:color w:val="auto"/>
          <w:sz w:val="20"/>
          <w:szCs w:val="20"/>
        </w:rPr>
        <w:t>Глава Большеигнатовского</w:t>
      </w:r>
    </w:p>
    <w:p w:rsidR="00A331A2" w:rsidRPr="00197B54" w:rsidRDefault="00A331A2" w:rsidP="00197B54">
      <w:pPr>
        <w:widowControl/>
        <w:ind w:right="42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197B54">
        <w:rPr>
          <w:rFonts w:ascii="Times New Roman" w:hAnsi="Times New Roman" w:cs="Times New Roman"/>
          <w:color w:val="auto"/>
          <w:sz w:val="20"/>
          <w:szCs w:val="20"/>
        </w:rPr>
        <w:t xml:space="preserve">муниципального района                                                          Т.Н.Полозова                                 </w:t>
      </w: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  <w:sz w:val="20"/>
          <w:szCs w:val="20"/>
        </w:rPr>
      </w:pP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  <w:sz w:val="20"/>
          <w:szCs w:val="20"/>
        </w:rPr>
      </w:pP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  <w:sz w:val="20"/>
          <w:szCs w:val="20"/>
        </w:rPr>
      </w:pP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  <w:sz w:val="20"/>
          <w:szCs w:val="20"/>
        </w:rPr>
      </w:pP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  <w:sz w:val="20"/>
          <w:szCs w:val="20"/>
        </w:rPr>
      </w:pP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  <w:sz w:val="20"/>
          <w:szCs w:val="20"/>
        </w:rPr>
      </w:pP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  <w:sz w:val="20"/>
          <w:szCs w:val="20"/>
        </w:rPr>
      </w:pP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  <w:sz w:val="20"/>
          <w:szCs w:val="20"/>
        </w:rPr>
      </w:pPr>
    </w:p>
    <w:p w:rsidR="00A331A2" w:rsidRDefault="00A331A2" w:rsidP="00197B54">
      <w:pPr>
        <w:widowControl/>
        <w:rPr>
          <w:rFonts w:ascii="Times New Roman" w:hAnsi="Times New Roman" w:cs="Times New Roman"/>
          <w:color w:val="auto"/>
          <w:sz w:val="20"/>
          <w:szCs w:val="20"/>
        </w:rPr>
      </w:pP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  <w:sz w:val="20"/>
          <w:szCs w:val="20"/>
        </w:rPr>
      </w:pP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  <w:sz w:val="20"/>
          <w:szCs w:val="20"/>
        </w:rPr>
      </w:pPr>
    </w:p>
    <w:p w:rsidR="00A331A2" w:rsidRPr="00197B54" w:rsidRDefault="00A331A2" w:rsidP="00197B54">
      <w:pPr>
        <w:widowControl/>
        <w:shd w:val="clear" w:color="auto" w:fill="FFFFFF"/>
        <w:suppressAutoHyphens/>
        <w:jc w:val="both"/>
        <w:rPr>
          <w:rFonts w:ascii="Times New Roman" w:hAnsi="Times New Roman" w:cs="Times New Roman"/>
          <w:color w:val="auto"/>
          <w:lang w:eastAsia="ar-SA"/>
        </w:rPr>
      </w:pPr>
    </w:p>
    <w:tbl>
      <w:tblPr>
        <w:tblW w:w="0" w:type="auto"/>
        <w:tblInd w:w="250" w:type="dxa"/>
        <w:tblLook w:val="00A0"/>
      </w:tblPr>
      <w:tblGrid>
        <w:gridCol w:w="4541"/>
        <w:gridCol w:w="4779"/>
      </w:tblGrid>
      <w:tr w:rsidR="00A331A2" w:rsidRPr="00197B54" w:rsidTr="006C2CD7">
        <w:tc>
          <w:tcPr>
            <w:tcW w:w="4820" w:type="dxa"/>
          </w:tcPr>
          <w:p w:rsidR="00A331A2" w:rsidRPr="00197B54" w:rsidRDefault="00A331A2" w:rsidP="00197B54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</w:rPr>
            </w:pPr>
          </w:p>
        </w:tc>
        <w:tc>
          <w:tcPr>
            <w:tcW w:w="4961" w:type="dxa"/>
          </w:tcPr>
          <w:p w:rsidR="00A331A2" w:rsidRPr="00197B54" w:rsidRDefault="00A331A2" w:rsidP="00197B54">
            <w:pPr>
              <w:widowControl/>
              <w:rPr>
                <w:rFonts w:ascii="Times New Roman" w:hAnsi="Times New Roman" w:cs="Times New Roman"/>
                <w:bCs/>
                <w:color w:val="auto"/>
              </w:rPr>
            </w:pPr>
            <w:r w:rsidRPr="00197B54">
              <w:rPr>
                <w:rFonts w:ascii="Times New Roman" w:hAnsi="Times New Roman" w:cs="Times New Roman"/>
                <w:bCs/>
                <w:color w:val="auto"/>
                <w:szCs w:val="22"/>
              </w:rPr>
              <w:t xml:space="preserve">Приложение № 6 </w:t>
            </w:r>
          </w:p>
          <w:p w:rsidR="00A331A2" w:rsidRPr="00197B54" w:rsidRDefault="00A331A2" w:rsidP="00197B54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uto"/>
              </w:rPr>
            </w:pPr>
            <w:r w:rsidRPr="00197B54">
              <w:rPr>
                <w:rFonts w:ascii="Times New Roman" w:hAnsi="Times New Roman" w:cs="Times New Roman"/>
                <w:bCs/>
                <w:color w:val="auto"/>
                <w:szCs w:val="22"/>
              </w:rPr>
              <w:t>к технологической схеме предоставления муниципальной услуги «Утверждение  сх</w:t>
            </w:r>
            <w:r w:rsidRPr="00197B54">
              <w:rPr>
                <w:rFonts w:ascii="Times New Roman" w:hAnsi="Times New Roman" w:cs="Times New Roman"/>
                <w:bCs/>
                <w:color w:val="auto"/>
                <w:szCs w:val="22"/>
              </w:rPr>
              <w:t>е</w:t>
            </w:r>
            <w:r w:rsidRPr="00197B54">
              <w:rPr>
                <w:rFonts w:ascii="Times New Roman" w:hAnsi="Times New Roman" w:cs="Times New Roman"/>
                <w:bCs/>
                <w:color w:val="auto"/>
                <w:szCs w:val="22"/>
              </w:rPr>
              <w:t>мы расположения земельного</w:t>
            </w:r>
          </w:p>
          <w:p w:rsidR="00A331A2" w:rsidRPr="00197B54" w:rsidRDefault="00A331A2" w:rsidP="00197B54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197B54">
              <w:rPr>
                <w:rFonts w:ascii="Times New Roman" w:hAnsi="Times New Roman" w:cs="Times New Roman"/>
                <w:bCs/>
                <w:color w:val="auto"/>
                <w:szCs w:val="22"/>
              </w:rPr>
              <w:t>участка на кадастровом плане территории»</w:t>
            </w:r>
          </w:p>
          <w:p w:rsidR="00A331A2" w:rsidRPr="00197B54" w:rsidRDefault="00A331A2" w:rsidP="00197B54">
            <w:pPr>
              <w:widowControl/>
              <w:jc w:val="right"/>
              <w:rPr>
                <w:rFonts w:ascii="Times New Roman" w:hAnsi="Times New Roman" w:cs="Times New Roman"/>
                <w:bCs/>
                <w:color w:val="auto"/>
              </w:rPr>
            </w:pPr>
          </w:p>
        </w:tc>
      </w:tr>
    </w:tbl>
    <w:p w:rsidR="00A331A2" w:rsidRPr="00197B54" w:rsidRDefault="00A331A2" w:rsidP="00197B54">
      <w:pPr>
        <w:widowControl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97B54">
        <w:rPr>
          <w:rFonts w:ascii="Times New Roman" w:hAnsi="Times New Roman" w:cs="Times New Roman"/>
          <w:b/>
          <w:color w:val="auto"/>
          <w:sz w:val="28"/>
          <w:szCs w:val="28"/>
        </w:rPr>
        <w:t>Образец уведомления</w:t>
      </w:r>
    </w:p>
    <w:p w:rsidR="00A331A2" w:rsidRPr="00197B54" w:rsidRDefault="00A331A2" w:rsidP="00197B54">
      <w:pPr>
        <w:widowControl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A331A2" w:rsidRPr="00197B54" w:rsidRDefault="00A331A2" w:rsidP="00197B54">
      <w:pPr>
        <w:widowControl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A331A2" w:rsidRPr="00197B54" w:rsidRDefault="00A331A2" w:rsidP="00197B54">
      <w:pPr>
        <w:widowControl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197B54">
        <w:rPr>
          <w:rFonts w:ascii="Times New Roman" w:hAnsi="Times New Roman" w:cs="Times New Roman"/>
          <w:b/>
          <w:color w:val="auto"/>
          <w:sz w:val="26"/>
          <w:szCs w:val="26"/>
        </w:rPr>
        <w:t xml:space="preserve">             </w:t>
      </w:r>
      <w:r w:rsidRPr="00197B54">
        <w:rPr>
          <w:rFonts w:ascii="Times New Roman" w:hAnsi="Times New Roman" w:cs="Times New Roman"/>
          <w:b/>
          <w:color w:val="auto"/>
          <w:sz w:val="20"/>
          <w:szCs w:val="20"/>
        </w:rPr>
        <w:t xml:space="preserve">Глава Большеигнатовского   </w:t>
      </w:r>
    </w:p>
    <w:p w:rsidR="00A331A2" w:rsidRPr="00197B54" w:rsidRDefault="00A331A2" w:rsidP="00197B54">
      <w:pPr>
        <w:widowControl/>
        <w:rPr>
          <w:rFonts w:ascii="Times New Roman" w:hAnsi="Times New Roman" w:cs="Times New Roman"/>
          <w:b/>
          <w:color w:val="auto"/>
          <w:sz w:val="20"/>
          <w:szCs w:val="20"/>
        </w:rPr>
      </w:pPr>
      <w:r>
        <w:rPr>
          <w:noProof/>
        </w:rPr>
        <w:pict>
          <v:shape id="Поле 2" o:spid="_x0000_s1027" type="#_x0000_t202" style="position:absolute;margin-left:268.95pt;margin-top:7pt;width:198pt;height:108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" filled="f" stroked="f">
            <v:textbox>
              <w:txbxContent>
                <w:p w:rsidR="00A331A2" w:rsidRPr="00856647" w:rsidRDefault="00A331A2" w:rsidP="00197B54">
                  <w:pPr>
                    <w:suppressAutoHyphens/>
                    <w:jc w:val="center"/>
                    <w:rPr>
                      <w:rFonts w:ascii="Times New Roman" w:hAnsi="Times New Roman"/>
                    </w:rPr>
                  </w:pPr>
                  <w:r w:rsidRPr="00856647">
                    <w:rPr>
                      <w:rFonts w:ascii="Times New Roman" w:hAnsi="Times New Roman"/>
                    </w:rPr>
                    <w:t>Республика Мордовия, Большеигнатовский</w:t>
                  </w:r>
                </w:p>
                <w:p w:rsidR="00A331A2" w:rsidRDefault="00A331A2" w:rsidP="00197B54">
                  <w:pPr>
                    <w:suppressAutoHyphens/>
                    <w:jc w:val="center"/>
                    <w:rPr>
                      <w:rFonts w:ascii="Times New Roman" w:hAnsi="Times New Roman"/>
                    </w:rPr>
                  </w:pPr>
                  <w:r w:rsidRPr="00856647">
                    <w:rPr>
                      <w:rFonts w:ascii="Times New Roman" w:hAnsi="Times New Roman"/>
                    </w:rPr>
                    <w:t>район, с. Большое Игнатово, ул. Колхозная, д. 13</w:t>
                  </w:r>
                </w:p>
                <w:p w:rsidR="00A331A2" w:rsidRPr="00856647" w:rsidRDefault="00A331A2" w:rsidP="00197B54">
                  <w:pPr>
                    <w:suppressAutoHyphens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Иванову И.И.</w:t>
                  </w:r>
                </w:p>
                <w:p w:rsidR="00A331A2" w:rsidRPr="00996123" w:rsidRDefault="00A331A2" w:rsidP="00197B54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Pr="00197B54">
        <w:rPr>
          <w:rFonts w:ascii="Times New Roman" w:hAnsi="Times New Roman" w:cs="Times New Roman"/>
          <w:b/>
          <w:color w:val="auto"/>
          <w:sz w:val="20"/>
          <w:szCs w:val="20"/>
        </w:rPr>
        <w:t xml:space="preserve">                    муниципального района </w:t>
      </w:r>
    </w:p>
    <w:p w:rsidR="00A331A2" w:rsidRPr="00197B54" w:rsidRDefault="00A331A2" w:rsidP="00197B54">
      <w:pPr>
        <w:widowControl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197B54">
        <w:rPr>
          <w:rFonts w:ascii="Times New Roman" w:hAnsi="Times New Roman" w:cs="Times New Roman"/>
          <w:b/>
          <w:color w:val="auto"/>
          <w:sz w:val="20"/>
          <w:szCs w:val="20"/>
        </w:rPr>
        <w:t xml:space="preserve">                      Республики Мордовия                                                      </w:t>
      </w: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  <w:sz w:val="20"/>
          <w:szCs w:val="20"/>
        </w:rPr>
      </w:pPr>
      <w:r w:rsidRPr="00197B54">
        <w:rPr>
          <w:rFonts w:ascii="Times New Roman" w:hAnsi="Times New Roman" w:cs="Times New Roman"/>
          <w:color w:val="auto"/>
          <w:sz w:val="20"/>
          <w:szCs w:val="20"/>
        </w:rPr>
        <w:t xml:space="preserve">           </w:t>
      </w:r>
    </w:p>
    <w:tbl>
      <w:tblPr>
        <w:tblW w:w="0" w:type="auto"/>
        <w:tblLook w:val="01E0"/>
      </w:tblPr>
      <w:tblGrid>
        <w:gridCol w:w="2268"/>
        <w:gridCol w:w="2160"/>
      </w:tblGrid>
      <w:tr w:rsidR="00A331A2" w:rsidRPr="00197B54" w:rsidTr="006C2CD7"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331A2" w:rsidRPr="00197B54" w:rsidRDefault="00A331A2" w:rsidP="00197B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97B5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Мордовия Республ</w:t>
            </w:r>
            <w:r w:rsidRPr="00197B5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</w:t>
            </w:r>
            <w:r w:rsidRPr="00197B5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кань</w:t>
            </w:r>
          </w:p>
          <w:p w:rsidR="00A331A2" w:rsidRPr="00197B54" w:rsidRDefault="00A331A2" w:rsidP="00197B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97B5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Большеигнатовскяй</w:t>
            </w:r>
          </w:p>
          <w:p w:rsidR="00A331A2" w:rsidRPr="00197B54" w:rsidRDefault="00A331A2" w:rsidP="00197B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97B5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муниципальнай</w:t>
            </w:r>
          </w:p>
          <w:p w:rsidR="00A331A2" w:rsidRPr="00197B54" w:rsidRDefault="00A331A2" w:rsidP="00197B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97B5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райононь</w:t>
            </w:r>
          </w:p>
          <w:p w:rsidR="00A331A2" w:rsidRPr="00197B54" w:rsidRDefault="00A331A2" w:rsidP="00197B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97B5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оцюнясь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331A2" w:rsidRPr="00197B54" w:rsidRDefault="00A331A2" w:rsidP="00197B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97B5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Мордовия Республ</w:t>
            </w:r>
            <w:r w:rsidRPr="00197B5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</w:t>
            </w:r>
            <w:r w:rsidRPr="00197B5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кань</w:t>
            </w:r>
          </w:p>
          <w:p w:rsidR="00A331A2" w:rsidRPr="00197B54" w:rsidRDefault="00A331A2" w:rsidP="00197B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97B5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Большеигнатовской</w:t>
            </w:r>
          </w:p>
          <w:p w:rsidR="00A331A2" w:rsidRPr="00197B54" w:rsidRDefault="00A331A2" w:rsidP="00197B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97B5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муниципальной</w:t>
            </w:r>
          </w:p>
          <w:p w:rsidR="00A331A2" w:rsidRPr="00197B54" w:rsidRDefault="00A331A2" w:rsidP="00197B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97B5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райононь</w:t>
            </w:r>
          </w:p>
          <w:p w:rsidR="00A331A2" w:rsidRPr="00197B54" w:rsidRDefault="00A331A2" w:rsidP="00197B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97B5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прявтось</w:t>
            </w:r>
          </w:p>
        </w:tc>
      </w:tr>
    </w:tbl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  <w:sz w:val="20"/>
          <w:szCs w:val="20"/>
        </w:rPr>
      </w:pPr>
      <w:r w:rsidRPr="00197B54">
        <w:rPr>
          <w:rFonts w:ascii="Times New Roman" w:hAnsi="Times New Roman" w:cs="Times New Roman"/>
          <w:color w:val="auto"/>
          <w:sz w:val="20"/>
          <w:szCs w:val="20"/>
        </w:rPr>
        <w:t xml:space="preserve">        </w:t>
      </w: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  <w:sz w:val="20"/>
          <w:szCs w:val="20"/>
        </w:rPr>
      </w:pPr>
      <w:r w:rsidRPr="00197B54">
        <w:rPr>
          <w:rFonts w:ascii="Times New Roman" w:hAnsi="Times New Roman" w:cs="Times New Roman"/>
          <w:color w:val="auto"/>
          <w:sz w:val="20"/>
          <w:szCs w:val="20"/>
        </w:rPr>
        <w:t xml:space="preserve">          Советская ул., д.40, с.Большое Игнатово, </w:t>
      </w: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  <w:sz w:val="20"/>
          <w:szCs w:val="20"/>
        </w:rPr>
      </w:pPr>
      <w:r w:rsidRPr="00197B54">
        <w:rPr>
          <w:rFonts w:ascii="Times New Roman" w:hAnsi="Times New Roman" w:cs="Times New Roman"/>
          <w:color w:val="auto"/>
          <w:sz w:val="20"/>
          <w:szCs w:val="20"/>
        </w:rPr>
        <w:t>Большеигнатовский район, Республика Мордовия, 431670</w:t>
      </w: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  <w:sz w:val="20"/>
          <w:szCs w:val="20"/>
        </w:rPr>
      </w:pPr>
      <w:r w:rsidRPr="00197B54">
        <w:rPr>
          <w:rFonts w:ascii="Times New Roman" w:hAnsi="Times New Roman" w:cs="Times New Roman"/>
          <w:color w:val="auto"/>
          <w:sz w:val="20"/>
          <w:szCs w:val="20"/>
        </w:rPr>
        <w:t xml:space="preserve">             тел./ факс (8-834-42) 2-10-32 / 2-14-22</w:t>
      </w: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  <w:sz w:val="20"/>
          <w:szCs w:val="20"/>
          <w:lang w:val="en-US"/>
        </w:rPr>
      </w:pPr>
      <w:r w:rsidRPr="00197B54">
        <w:rPr>
          <w:rFonts w:ascii="Times New Roman" w:hAnsi="Times New Roman" w:cs="Times New Roman"/>
          <w:color w:val="auto"/>
          <w:sz w:val="20"/>
          <w:szCs w:val="20"/>
        </w:rPr>
        <w:t xml:space="preserve">           </w:t>
      </w:r>
      <w:r w:rsidRPr="00197B54">
        <w:rPr>
          <w:rFonts w:ascii="Times New Roman" w:hAnsi="Times New Roman" w:cs="Times New Roman"/>
          <w:color w:val="auto"/>
          <w:sz w:val="20"/>
          <w:szCs w:val="20"/>
          <w:lang w:val="en-US"/>
        </w:rPr>
        <w:t xml:space="preserve">E-mail: </w:t>
      </w:r>
      <w:hyperlink r:id="rId6" w:history="1">
        <w:r w:rsidRPr="00197B54">
          <w:rPr>
            <w:rFonts w:ascii="Times New Roman" w:hAnsi="Times New Roman" w:cs="Times New Roman"/>
            <w:color w:val="0000FF"/>
            <w:sz w:val="20"/>
            <w:szCs w:val="20"/>
            <w:u w:val="single"/>
            <w:lang w:val="en-US"/>
          </w:rPr>
          <w:t>adm_bign@bignatovo.e-mordovia.ru</w:t>
        </w:r>
      </w:hyperlink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  <w:sz w:val="20"/>
          <w:szCs w:val="20"/>
        </w:rPr>
      </w:pPr>
      <w:r w:rsidRPr="00197B54">
        <w:rPr>
          <w:rFonts w:ascii="Times New Roman" w:hAnsi="Times New Roman" w:cs="Times New Roman"/>
          <w:color w:val="auto"/>
          <w:sz w:val="20"/>
          <w:szCs w:val="20"/>
          <w:lang w:val="en-US"/>
        </w:rPr>
        <w:t xml:space="preserve">             </w:t>
      </w:r>
      <w:r w:rsidRPr="00197B54">
        <w:rPr>
          <w:rFonts w:ascii="Times New Roman" w:hAnsi="Times New Roman" w:cs="Times New Roman"/>
          <w:color w:val="auto"/>
          <w:sz w:val="20"/>
          <w:szCs w:val="20"/>
        </w:rPr>
        <w:t>ОКПО 04048268, ОГРН 1021300710485</w:t>
      </w: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  <w:sz w:val="20"/>
          <w:szCs w:val="20"/>
        </w:rPr>
      </w:pPr>
      <w:r w:rsidRPr="00197B54">
        <w:rPr>
          <w:rFonts w:ascii="Times New Roman" w:hAnsi="Times New Roman" w:cs="Times New Roman"/>
          <w:color w:val="auto"/>
          <w:sz w:val="20"/>
          <w:szCs w:val="20"/>
        </w:rPr>
        <w:t xml:space="preserve">                  ИНН/КПП1305071167/130501001</w:t>
      </w: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  <w:sz w:val="20"/>
          <w:szCs w:val="20"/>
        </w:rPr>
      </w:pP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  <w:sz w:val="20"/>
          <w:szCs w:val="20"/>
        </w:rPr>
      </w:pPr>
      <w:r w:rsidRPr="00197B54">
        <w:rPr>
          <w:rFonts w:ascii="Times New Roman" w:hAnsi="Times New Roman" w:cs="Times New Roman"/>
          <w:color w:val="auto"/>
          <w:sz w:val="20"/>
          <w:szCs w:val="20"/>
        </w:rPr>
        <w:t xml:space="preserve">           ________________    № _________</w:t>
      </w: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  <w:sz w:val="20"/>
          <w:szCs w:val="20"/>
        </w:rPr>
      </w:pPr>
      <w:r w:rsidRPr="00197B54">
        <w:rPr>
          <w:rFonts w:ascii="Times New Roman" w:hAnsi="Times New Roman" w:cs="Times New Roman"/>
          <w:color w:val="auto"/>
          <w:sz w:val="20"/>
          <w:szCs w:val="20"/>
        </w:rPr>
        <w:t xml:space="preserve">                На № ___ от __.__.2017 г.</w:t>
      </w: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  <w:sz w:val="20"/>
          <w:szCs w:val="20"/>
        </w:rPr>
      </w:pPr>
      <w:r w:rsidRPr="00197B54">
        <w:rPr>
          <w:rFonts w:ascii="Times New Roman" w:hAnsi="Times New Roman" w:cs="Times New Roman"/>
          <w:color w:val="auto"/>
          <w:sz w:val="20"/>
          <w:szCs w:val="20"/>
        </w:rPr>
        <w:tab/>
      </w:r>
    </w:p>
    <w:p w:rsidR="00A331A2" w:rsidRPr="00197B54" w:rsidRDefault="00A331A2" w:rsidP="00197B54">
      <w:pPr>
        <w:widowControl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A331A2" w:rsidRPr="00197B54" w:rsidRDefault="00A331A2" w:rsidP="00197B54">
      <w:pPr>
        <w:widowControl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A331A2" w:rsidRPr="00197B54" w:rsidRDefault="00A331A2" w:rsidP="00197B54">
      <w:pPr>
        <w:widowControl/>
        <w:spacing w:line="360" w:lineRule="auto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197B54">
        <w:rPr>
          <w:rFonts w:ascii="Times New Roman" w:hAnsi="Times New Roman" w:cs="Times New Roman"/>
          <w:color w:val="auto"/>
          <w:sz w:val="20"/>
          <w:szCs w:val="20"/>
        </w:rPr>
        <w:t xml:space="preserve">       Администрация Большеигнатовского муниципального района сообщает об отказе в утверждении схемы расположения земельного участка на кадастровом плане территории, общей площадью 2000 (две тысячи) кв. м., с условным номером земельного участка 13:05:0102001:ЗУ1 территориальная зона: СХЗ-1 зона сельск</w:t>
      </w:r>
      <w:r w:rsidRPr="00197B54">
        <w:rPr>
          <w:rFonts w:ascii="Times New Roman" w:hAnsi="Times New Roman" w:cs="Times New Roman"/>
          <w:color w:val="auto"/>
          <w:sz w:val="20"/>
          <w:szCs w:val="20"/>
        </w:rPr>
        <w:t>о</w:t>
      </w:r>
      <w:r w:rsidRPr="00197B54">
        <w:rPr>
          <w:rFonts w:ascii="Times New Roman" w:hAnsi="Times New Roman" w:cs="Times New Roman"/>
          <w:color w:val="auto"/>
          <w:sz w:val="20"/>
          <w:szCs w:val="20"/>
        </w:rPr>
        <w:t>хозяйственных угодий,  категория земель – земли населенных пунктов, вид разрешенного использования: для ведения личного подсобного хозяйства, местоположение: Республика Мордовия, Большеигнатовский район, с. Большое Игнатово, в связи с несоответствием схемы расположения земельного участка ее форме, формату и требованиям к ее подготовке, которые установлены в пунктом 12 статьи 11.10 Земельного коде</w:t>
      </w:r>
      <w:r w:rsidRPr="00197B54">
        <w:rPr>
          <w:rFonts w:ascii="Times New Roman" w:hAnsi="Times New Roman" w:cs="Times New Roman"/>
          <w:color w:val="auto"/>
          <w:sz w:val="20"/>
          <w:szCs w:val="20"/>
        </w:rPr>
        <w:t>к</w:t>
      </w:r>
      <w:r w:rsidRPr="00197B54">
        <w:rPr>
          <w:rFonts w:ascii="Times New Roman" w:hAnsi="Times New Roman" w:cs="Times New Roman"/>
          <w:color w:val="auto"/>
          <w:sz w:val="20"/>
          <w:szCs w:val="20"/>
        </w:rPr>
        <w:t xml:space="preserve">са Российской Федерации.. </w:t>
      </w:r>
    </w:p>
    <w:p w:rsidR="00A331A2" w:rsidRPr="00197B54" w:rsidRDefault="00A331A2" w:rsidP="00197B54">
      <w:pPr>
        <w:widowControl/>
        <w:ind w:right="42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A331A2" w:rsidRPr="00197B54" w:rsidRDefault="00A331A2" w:rsidP="00197B54">
      <w:pPr>
        <w:widowControl/>
        <w:ind w:right="42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A331A2" w:rsidRPr="00197B54" w:rsidRDefault="00A331A2" w:rsidP="00197B54">
      <w:pPr>
        <w:widowControl/>
        <w:ind w:right="42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A331A2" w:rsidRPr="00197B54" w:rsidRDefault="00A331A2" w:rsidP="00197B54">
      <w:pPr>
        <w:widowControl/>
        <w:ind w:right="42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A331A2" w:rsidRPr="00197B54" w:rsidRDefault="00A331A2" w:rsidP="00197B54">
      <w:pPr>
        <w:widowControl/>
        <w:ind w:right="42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A331A2" w:rsidRPr="00197B54" w:rsidRDefault="00A331A2" w:rsidP="00197B54">
      <w:pPr>
        <w:widowControl/>
        <w:ind w:right="42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A331A2" w:rsidRPr="00197B54" w:rsidRDefault="00A331A2" w:rsidP="00197B54">
      <w:pPr>
        <w:widowControl/>
        <w:ind w:right="42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A331A2" w:rsidRPr="00197B54" w:rsidRDefault="00A331A2" w:rsidP="00197B54">
      <w:pPr>
        <w:widowControl/>
        <w:ind w:right="42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A331A2" w:rsidRPr="00197B54" w:rsidRDefault="00A331A2" w:rsidP="00197B54">
      <w:pPr>
        <w:widowControl/>
        <w:ind w:right="42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197B54">
        <w:rPr>
          <w:rFonts w:ascii="Times New Roman" w:hAnsi="Times New Roman" w:cs="Times New Roman"/>
          <w:color w:val="auto"/>
          <w:sz w:val="20"/>
          <w:szCs w:val="20"/>
        </w:rPr>
        <w:t>Глава Большеигнатовского</w:t>
      </w:r>
    </w:p>
    <w:p w:rsidR="00A331A2" w:rsidRPr="00197B54" w:rsidRDefault="00A331A2" w:rsidP="00197B54">
      <w:pPr>
        <w:widowControl/>
        <w:ind w:right="42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197B54">
        <w:rPr>
          <w:rFonts w:ascii="Times New Roman" w:hAnsi="Times New Roman" w:cs="Times New Roman"/>
          <w:color w:val="auto"/>
          <w:sz w:val="20"/>
          <w:szCs w:val="20"/>
        </w:rPr>
        <w:t xml:space="preserve">муниципального района                                                          Т.Н.Полозова                                 </w:t>
      </w: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  <w:sz w:val="20"/>
          <w:szCs w:val="20"/>
        </w:rPr>
      </w:pP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  <w:sz w:val="20"/>
          <w:szCs w:val="20"/>
        </w:rPr>
      </w:pP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  <w:sz w:val="20"/>
          <w:szCs w:val="20"/>
        </w:rPr>
      </w:pP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  <w:sz w:val="20"/>
          <w:szCs w:val="20"/>
        </w:rPr>
      </w:pPr>
    </w:p>
    <w:p w:rsidR="00A331A2" w:rsidRPr="00197B54" w:rsidRDefault="00A331A2" w:rsidP="00197B54">
      <w:pPr>
        <w:widowControl/>
        <w:rPr>
          <w:rFonts w:ascii="Times New Roman" w:hAnsi="Times New Roman" w:cs="Times New Roman"/>
          <w:color w:val="auto"/>
          <w:sz w:val="20"/>
          <w:szCs w:val="20"/>
        </w:rPr>
      </w:pPr>
      <w:bookmarkStart w:id="1" w:name="_GoBack"/>
      <w:bookmarkEnd w:id="1"/>
    </w:p>
    <w:p w:rsidR="00A331A2" w:rsidRPr="00197B54" w:rsidRDefault="00A331A2" w:rsidP="00197B54">
      <w:pPr>
        <w:widowControl/>
        <w:rPr>
          <w:rFonts w:ascii="Calibri" w:hAnsi="Calibri" w:cs="Times New Roman"/>
          <w:color w:val="auto"/>
          <w:sz w:val="22"/>
          <w:szCs w:val="22"/>
          <w:lang w:eastAsia="en-US"/>
        </w:rPr>
      </w:pPr>
    </w:p>
    <w:p w:rsidR="00A331A2" w:rsidRDefault="00A331A2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  <w:sectPr w:rsidR="00A331A2" w:rsidSect="00197B54">
          <w:pgSz w:w="11906" w:h="16838"/>
          <w:pgMar w:top="1134" w:right="1701" w:bottom="1134" w:left="851" w:header="0" w:footer="0" w:gutter="0"/>
          <w:cols w:space="720"/>
          <w:formProt w:val="0"/>
          <w:docGrid w:linePitch="360" w:charSpace="-6145"/>
        </w:sectPr>
      </w:pPr>
    </w:p>
    <w:p w:rsidR="00A331A2" w:rsidRPr="00666380" w:rsidRDefault="00A331A2" w:rsidP="00666380">
      <w:pPr>
        <w:pStyle w:val="10"/>
        <w:shd w:val="clear" w:color="auto" w:fill="auto"/>
        <w:spacing w:line="240" w:lineRule="auto"/>
        <w:jc w:val="center"/>
        <w:rPr>
          <w:sz w:val="20"/>
          <w:szCs w:val="20"/>
        </w:rPr>
      </w:pPr>
    </w:p>
    <w:sectPr w:rsidR="00A331A2" w:rsidRPr="00666380" w:rsidSect="00014AF3">
      <w:pgSz w:w="16838" w:h="11906" w:orient="landscape"/>
      <w:pgMar w:top="1701" w:right="1134" w:bottom="851" w:left="1134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0000000000000000000"/>
    <w:charset w:val="86"/>
    <w:family w:val="swiss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557D3"/>
    <w:multiLevelType w:val="hybridMultilevel"/>
    <w:tmpl w:val="D25EE1CA"/>
    <w:lvl w:ilvl="0" w:tplc="069015EE">
      <w:start w:val="1"/>
      <w:numFmt w:val="decimal"/>
      <w:lvlText w:val="%1."/>
      <w:lvlJc w:val="left"/>
      <w:pPr>
        <w:ind w:left="32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4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5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  <w:rPr>
        <w:rFonts w:cs="Times New Roman"/>
      </w:rPr>
    </w:lvl>
  </w:abstractNum>
  <w:abstractNum w:abstractNumId="1">
    <w:nsid w:val="0B167175"/>
    <w:multiLevelType w:val="multilevel"/>
    <w:tmpl w:val="E05A6A6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F5D24B1"/>
    <w:multiLevelType w:val="hybridMultilevel"/>
    <w:tmpl w:val="2D0A65B0"/>
    <w:lvl w:ilvl="0" w:tplc="15E07238">
      <w:start w:val="1"/>
      <w:numFmt w:val="decimal"/>
      <w:lvlText w:val="%1."/>
      <w:lvlJc w:val="left"/>
      <w:pPr>
        <w:ind w:left="1365" w:hanging="82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22752490"/>
    <w:multiLevelType w:val="multilevel"/>
    <w:tmpl w:val="A47CCAD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B767813"/>
    <w:multiLevelType w:val="multilevel"/>
    <w:tmpl w:val="709C9D8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09B6563"/>
    <w:multiLevelType w:val="multilevel"/>
    <w:tmpl w:val="C350915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6">
    <w:nsid w:val="65430648"/>
    <w:multiLevelType w:val="multilevel"/>
    <w:tmpl w:val="2DB261D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958359A"/>
    <w:multiLevelType w:val="multilevel"/>
    <w:tmpl w:val="42CAB78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1"/>
  </w:num>
  <w:num w:numId="5">
    <w:abstractNumId w:val="7"/>
  </w:num>
  <w:num w:numId="6">
    <w:abstractNumId w:val="5"/>
  </w:num>
  <w:num w:numId="7">
    <w:abstractNumId w:val="0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7BB0"/>
    <w:rsid w:val="00014AF3"/>
    <w:rsid w:val="000C55B4"/>
    <w:rsid w:val="00157F13"/>
    <w:rsid w:val="00197B54"/>
    <w:rsid w:val="001B098D"/>
    <w:rsid w:val="001B66EF"/>
    <w:rsid w:val="001D201C"/>
    <w:rsid w:val="001D2E4C"/>
    <w:rsid w:val="0021738A"/>
    <w:rsid w:val="002334CD"/>
    <w:rsid w:val="002E48B4"/>
    <w:rsid w:val="003761AB"/>
    <w:rsid w:val="003C4136"/>
    <w:rsid w:val="00420EED"/>
    <w:rsid w:val="004B7BB0"/>
    <w:rsid w:val="005D45B6"/>
    <w:rsid w:val="005E2898"/>
    <w:rsid w:val="0066334A"/>
    <w:rsid w:val="00666380"/>
    <w:rsid w:val="00683BE9"/>
    <w:rsid w:val="00683C3E"/>
    <w:rsid w:val="00690B15"/>
    <w:rsid w:val="00696500"/>
    <w:rsid w:val="006C2CD7"/>
    <w:rsid w:val="006D1599"/>
    <w:rsid w:val="007D373B"/>
    <w:rsid w:val="007E3E58"/>
    <w:rsid w:val="008152F8"/>
    <w:rsid w:val="008438C8"/>
    <w:rsid w:val="00856647"/>
    <w:rsid w:val="008A666E"/>
    <w:rsid w:val="00950813"/>
    <w:rsid w:val="009557DA"/>
    <w:rsid w:val="00964768"/>
    <w:rsid w:val="00986289"/>
    <w:rsid w:val="00987229"/>
    <w:rsid w:val="00991210"/>
    <w:rsid w:val="00996123"/>
    <w:rsid w:val="00A331A2"/>
    <w:rsid w:val="00A565D9"/>
    <w:rsid w:val="00A87644"/>
    <w:rsid w:val="00A92365"/>
    <w:rsid w:val="00B47333"/>
    <w:rsid w:val="00B823AD"/>
    <w:rsid w:val="00BB30E9"/>
    <w:rsid w:val="00BD415C"/>
    <w:rsid w:val="00C63EC1"/>
    <w:rsid w:val="00CD516D"/>
    <w:rsid w:val="00D2324C"/>
    <w:rsid w:val="00D5206F"/>
    <w:rsid w:val="00E00815"/>
    <w:rsid w:val="00E00FB9"/>
    <w:rsid w:val="00E8425E"/>
    <w:rsid w:val="00EB2580"/>
    <w:rsid w:val="00ED5B9F"/>
    <w:rsid w:val="00F652D1"/>
    <w:rsid w:val="00FD1A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425E"/>
    <w:pPr>
      <w:widowControl w:val="0"/>
    </w:pPr>
    <w:rPr>
      <w:rFonts w:ascii="Courier New" w:eastAsia="Times New Roman" w:hAnsi="Courier New" w:cs="Courier New"/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uiPriority w:val="99"/>
    <w:locked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">
    <w:name w:val="Основной текст Знак"/>
    <w:basedOn w:val="DefaultParagraphFont"/>
    <w:uiPriority w:val="99"/>
    <w:semiHidden/>
    <w:rPr>
      <w:rFonts w:ascii="Courier New" w:hAnsi="Courier New" w:cs="Courier New"/>
      <w:color w:val="000000"/>
      <w:sz w:val="24"/>
      <w:szCs w:val="24"/>
      <w:lang w:eastAsia="ru-RU"/>
    </w:rPr>
  </w:style>
  <w:style w:type="character" w:customStyle="1" w:styleId="2">
    <w:name w:val="Основной текст (2)_"/>
    <w:basedOn w:val="DefaultParagraphFont"/>
    <w:uiPriority w:val="99"/>
    <w:locked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20">
    <w:name w:val="Основной текст (2)"/>
    <w:basedOn w:val="2"/>
    <w:uiPriority w:val="99"/>
    <w:locked/>
  </w:style>
  <w:style w:type="character" w:customStyle="1" w:styleId="a0">
    <w:name w:val="Подпись к таблице_"/>
    <w:basedOn w:val="DefaultParagraphFont"/>
    <w:uiPriority w:val="99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1">
    <w:name w:val="Подпись к таблице"/>
    <w:basedOn w:val="a0"/>
    <w:uiPriority w:val="99"/>
  </w:style>
  <w:style w:type="character" w:customStyle="1" w:styleId="10pt">
    <w:name w:val="Основной текст + 10 pt"/>
    <w:basedOn w:val="BodyTextChar"/>
    <w:uiPriority w:val="99"/>
    <w:rPr>
      <w:sz w:val="20"/>
      <w:szCs w:val="20"/>
    </w:rPr>
  </w:style>
  <w:style w:type="character" w:customStyle="1" w:styleId="LucidaSansUnicode">
    <w:name w:val="Основной текст + Lucida Sans Unicode"/>
    <w:basedOn w:val="BodyTextChar"/>
    <w:uiPriority w:val="99"/>
    <w:rPr>
      <w:rFonts w:ascii="Lucida Sans Unicode" w:hAnsi="Lucida Sans Unicode" w:cs="Lucida Sans Unicode"/>
      <w:sz w:val="16"/>
      <w:szCs w:val="16"/>
    </w:rPr>
  </w:style>
  <w:style w:type="character" w:customStyle="1" w:styleId="10pt2">
    <w:name w:val="Основной текст + 10 pt2"/>
    <w:basedOn w:val="BodyTextChar"/>
    <w:uiPriority w:val="99"/>
    <w:rPr>
      <w:sz w:val="20"/>
      <w:szCs w:val="20"/>
    </w:rPr>
  </w:style>
  <w:style w:type="character" w:customStyle="1" w:styleId="65pt">
    <w:name w:val="Основной текст + 6.5 pt"/>
    <w:basedOn w:val="BodyTextChar"/>
    <w:uiPriority w:val="99"/>
    <w:rPr>
      <w:sz w:val="13"/>
      <w:szCs w:val="13"/>
    </w:rPr>
  </w:style>
  <w:style w:type="character" w:customStyle="1" w:styleId="105pt">
    <w:name w:val="Основной текст + 10.5 pt"/>
    <w:basedOn w:val="BodyTextChar"/>
    <w:uiPriority w:val="99"/>
    <w:rPr>
      <w:sz w:val="21"/>
      <w:szCs w:val="21"/>
    </w:rPr>
  </w:style>
  <w:style w:type="character" w:customStyle="1" w:styleId="ArialNarrow">
    <w:name w:val="Основной текст + Arial Narrow"/>
    <w:basedOn w:val="BodyTextChar"/>
    <w:uiPriority w:val="99"/>
    <w:rPr>
      <w:rFonts w:ascii="Arial Narrow" w:hAnsi="Arial Narrow" w:cs="Arial Narrow"/>
      <w:sz w:val="19"/>
      <w:szCs w:val="19"/>
    </w:rPr>
  </w:style>
  <w:style w:type="character" w:customStyle="1" w:styleId="85pt">
    <w:name w:val="Основной текст + 8.5 pt"/>
    <w:basedOn w:val="BodyTextChar"/>
    <w:uiPriority w:val="99"/>
    <w:rPr>
      <w:sz w:val="17"/>
      <w:szCs w:val="17"/>
    </w:rPr>
  </w:style>
  <w:style w:type="character" w:customStyle="1" w:styleId="10pt1">
    <w:name w:val="Основной текст + 10 pt1"/>
    <w:basedOn w:val="BodyTextChar"/>
    <w:uiPriority w:val="99"/>
    <w:rPr>
      <w:sz w:val="20"/>
      <w:szCs w:val="20"/>
    </w:rPr>
  </w:style>
  <w:style w:type="character" w:customStyle="1" w:styleId="LucidaSansUnicode1">
    <w:name w:val="Основной текст + Lucida Sans Unicode1"/>
    <w:basedOn w:val="BodyTextChar"/>
    <w:uiPriority w:val="99"/>
    <w:rPr>
      <w:rFonts w:ascii="Lucida Sans Unicode" w:hAnsi="Lucida Sans Unicode" w:cs="Lucida Sans Unicode"/>
      <w:sz w:val="19"/>
      <w:szCs w:val="19"/>
    </w:rPr>
  </w:style>
  <w:style w:type="character" w:customStyle="1" w:styleId="SegoeUI">
    <w:name w:val="Основной текст + Segoe UI"/>
    <w:basedOn w:val="BodyTextChar"/>
    <w:uiPriority w:val="99"/>
    <w:rPr>
      <w:rFonts w:ascii="Segoe UI" w:hAnsi="Segoe UI" w:cs="Segoe UI"/>
      <w:sz w:val="13"/>
      <w:szCs w:val="13"/>
    </w:rPr>
  </w:style>
  <w:style w:type="character" w:customStyle="1" w:styleId="a2">
    <w:name w:val="Колонтитул_"/>
    <w:basedOn w:val="DefaultParagraphFont"/>
    <w:uiPriority w:val="99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3">
    <w:name w:val="Колонтитул"/>
    <w:basedOn w:val="a2"/>
    <w:uiPriority w:val="99"/>
  </w:style>
  <w:style w:type="character" w:customStyle="1" w:styleId="85pt1">
    <w:name w:val="Основной текст + 8.5 pt1"/>
    <w:basedOn w:val="BodyTextChar"/>
    <w:uiPriority w:val="99"/>
    <w:rPr>
      <w:sz w:val="17"/>
      <w:szCs w:val="17"/>
    </w:rPr>
  </w:style>
  <w:style w:type="character" w:customStyle="1" w:styleId="a4">
    <w:name w:val="Текст выноски Знак"/>
    <w:basedOn w:val="DefaultParagraphFont"/>
    <w:uiPriority w:val="99"/>
    <w:semiHidden/>
    <w:rPr>
      <w:rFonts w:ascii="Tahoma" w:hAnsi="Tahoma" w:cs="Tahoma"/>
      <w:color w:val="000000"/>
      <w:sz w:val="16"/>
      <w:szCs w:val="16"/>
      <w:lang w:eastAsia="ru-RU"/>
    </w:rPr>
  </w:style>
  <w:style w:type="character" w:customStyle="1" w:styleId="a5">
    <w:name w:val="Гипертекстовая ссылка"/>
    <w:basedOn w:val="DefaultParagraphFont"/>
    <w:uiPriority w:val="99"/>
    <w:rPr>
      <w:rFonts w:cs="Times New Roman"/>
      <w:color w:val="106BBE"/>
    </w:rPr>
  </w:style>
  <w:style w:type="character" w:customStyle="1" w:styleId="-">
    <w:name w:val="Интернет-ссылка"/>
    <w:uiPriority w:val="99"/>
    <w:rsid w:val="00014AF3"/>
    <w:rPr>
      <w:color w:val="000080"/>
      <w:u w:val="single"/>
    </w:rPr>
  </w:style>
  <w:style w:type="character" w:customStyle="1" w:styleId="a6">
    <w:name w:val="Верхний колонтитул Знак"/>
    <w:basedOn w:val="DefaultParagraphFont"/>
    <w:uiPriority w:val="99"/>
    <w:rPr>
      <w:rFonts w:ascii="Courier New" w:hAnsi="Courier New" w:cs="Courier New"/>
      <w:color w:val="000000"/>
      <w:sz w:val="24"/>
      <w:szCs w:val="24"/>
      <w:lang w:eastAsia="ru-RU"/>
    </w:rPr>
  </w:style>
  <w:style w:type="character" w:customStyle="1" w:styleId="a7">
    <w:name w:val="Нижний колонтитул Знак"/>
    <w:basedOn w:val="DefaultParagraphFont"/>
    <w:uiPriority w:val="99"/>
    <w:rPr>
      <w:rFonts w:ascii="Courier New" w:hAnsi="Courier New" w:cs="Courier New"/>
      <w:color w:val="000000"/>
      <w:sz w:val="24"/>
      <w:szCs w:val="24"/>
      <w:lang w:eastAsia="ru-RU"/>
    </w:rPr>
  </w:style>
  <w:style w:type="character" w:customStyle="1" w:styleId="a8">
    <w:name w:val="Продолжение ссылки"/>
    <w:basedOn w:val="a5"/>
    <w:uiPriority w:val="99"/>
  </w:style>
  <w:style w:type="character" w:customStyle="1" w:styleId="a9">
    <w:name w:val="Цветовое выделение"/>
    <w:uiPriority w:val="99"/>
    <w:rPr>
      <w:b/>
      <w:color w:val="26282F"/>
    </w:rPr>
  </w:style>
  <w:style w:type="paragraph" w:customStyle="1" w:styleId="aa">
    <w:name w:val="Заголовок"/>
    <w:basedOn w:val="Normal"/>
    <w:next w:val="BodyText"/>
    <w:uiPriority w:val="99"/>
    <w:rsid w:val="00014AF3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link w:val="BodyTextChar"/>
    <w:uiPriority w:val="99"/>
    <w:pPr>
      <w:shd w:val="clear" w:color="auto" w:fill="FFFFFF"/>
      <w:spacing w:before="420" w:line="240" w:lineRule="atLeast"/>
      <w:ind w:hanging="1580"/>
    </w:pPr>
    <w:rPr>
      <w:rFonts w:ascii="Times New Roman" w:eastAsia="Calibri" w:hAnsi="Times New Roman" w:cs="Times New Roman"/>
      <w:color w:val="00000A"/>
      <w:sz w:val="26"/>
      <w:szCs w:val="26"/>
      <w:lang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rsid w:val="00820A6F"/>
    <w:rPr>
      <w:rFonts w:ascii="Courier New" w:eastAsia="Times New Roman" w:hAnsi="Courier New" w:cs="Courier New"/>
      <w:color w:val="000000"/>
      <w:sz w:val="24"/>
      <w:szCs w:val="24"/>
    </w:rPr>
  </w:style>
  <w:style w:type="paragraph" w:styleId="List">
    <w:name w:val="List"/>
    <w:basedOn w:val="BodyText"/>
    <w:uiPriority w:val="99"/>
    <w:rsid w:val="00014AF3"/>
    <w:rPr>
      <w:rFonts w:cs="Mangal"/>
    </w:rPr>
  </w:style>
  <w:style w:type="paragraph" w:styleId="Title">
    <w:name w:val="Title"/>
    <w:basedOn w:val="Normal"/>
    <w:link w:val="TitleChar"/>
    <w:uiPriority w:val="99"/>
    <w:qFormat/>
    <w:rsid w:val="00014AF3"/>
    <w:pPr>
      <w:suppressLineNumbers/>
      <w:spacing w:before="120" w:after="120"/>
    </w:pPr>
    <w:rPr>
      <w:rFonts w:cs="Mangal"/>
      <w:i/>
      <w:iCs/>
    </w:rPr>
  </w:style>
  <w:style w:type="character" w:customStyle="1" w:styleId="TitleChar">
    <w:name w:val="Title Char"/>
    <w:basedOn w:val="DefaultParagraphFont"/>
    <w:link w:val="Title"/>
    <w:uiPriority w:val="10"/>
    <w:rsid w:val="00820A6F"/>
    <w:rPr>
      <w:rFonts w:asciiTheme="majorHAnsi" w:eastAsiaTheme="majorEastAsia" w:hAnsiTheme="majorHAnsi" w:cstheme="majorBidi"/>
      <w:b/>
      <w:bCs/>
      <w:color w:val="000000"/>
      <w:kern w:val="28"/>
      <w:sz w:val="32"/>
      <w:szCs w:val="32"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rsid w:val="00014AF3"/>
    <w:pPr>
      <w:suppressLineNumbers/>
    </w:pPr>
    <w:rPr>
      <w:rFonts w:cs="Mangal"/>
    </w:rPr>
  </w:style>
  <w:style w:type="paragraph" w:customStyle="1" w:styleId="ab">
    <w:name w:val="Заглавие"/>
    <w:basedOn w:val="Normal"/>
    <w:uiPriority w:val="99"/>
    <w:rsid w:val="00014AF3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Основной текст (2)1"/>
    <w:basedOn w:val="Normal"/>
    <w:uiPriority w:val="99"/>
    <w:pPr>
      <w:shd w:val="clear" w:color="auto" w:fill="FFFFFF"/>
      <w:spacing w:before="420" w:after="420" w:line="312" w:lineRule="exact"/>
    </w:pPr>
    <w:rPr>
      <w:rFonts w:ascii="Times New Roman" w:eastAsia="Calibri" w:hAnsi="Times New Roman" w:cs="Times New Roman"/>
      <w:b/>
      <w:bCs/>
      <w:color w:val="00000A"/>
      <w:sz w:val="25"/>
      <w:szCs w:val="25"/>
      <w:lang w:eastAsia="en-US"/>
    </w:rPr>
  </w:style>
  <w:style w:type="paragraph" w:customStyle="1" w:styleId="1">
    <w:name w:val="Подпись к таблице1"/>
    <w:basedOn w:val="Normal"/>
    <w:uiPriority w:val="99"/>
    <w:pPr>
      <w:shd w:val="clear" w:color="auto" w:fill="FFFFFF"/>
      <w:spacing w:line="240" w:lineRule="atLeast"/>
    </w:pPr>
    <w:rPr>
      <w:rFonts w:ascii="Times New Roman" w:eastAsia="Calibri" w:hAnsi="Times New Roman" w:cs="Times New Roman"/>
      <w:color w:val="00000A"/>
      <w:sz w:val="26"/>
      <w:szCs w:val="26"/>
      <w:lang w:eastAsia="en-US"/>
    </w:rPr>
  </w:style>
  <w:style w:type="paragraph" w:customStyle="1" w:styleId="10">
    <w:name w:val="Колонтитул1"/>
    <w:basedOn w:val="Normal"/>
    <w:uiPriority w:val="99"/>
    <w:pPr>
      <w:shd w:val="clear" w:color="auto" w:fill="FFFFFF"/>
      <w:spacing w:line="240" w:lineRule="atLeast"/>
    </w:pPr>
    <w:rPr>
      <w:rFonts w:ascii="Times New Roman" w:eastAsia="Calibri" w:hAnsi="Times New Roman" w:cs="Times New Roman"/>
      <w:color w:val="00000A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0A6F"/>
    <w:rPr>
      <w:rFonts w:ascii="Times New Roman" w:eastAsia="Times New Roman" w:hAnsi="Times New Roman" w:cs="Courier New"/>
      <w:color w:val="000000"/>
      <w:sz w:val="0"/>
      <w:szCs w:val="0"/>
    </w:r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paragraph" w:customStyle="1" w:styleId="ac">
    <w:name w:val="Комментарий"/>
    <w:basedOn w:val="Normal"/>
    <w:uiPriority w:val="99"/>
    <w:rPr>
      <w:rFonts w:ascii="Arial" w:eastAsia="Calibri" w:hAnsi="Arial" w:cs="Arial"/>
      <w:color w:val="353842"/>
      <w:shd w:val="clear" w:color="auto" w:fill="F0F0F0"/>
      <w:lang w:eastAsia="en-US"/>
    </w:rPr>
  </w:style>
  <w:style w:type="paragraph" w:customStyle="1" w:styleId="ad">
    <w:name w:val="Информация об изменениях документа"/>
    <w:basedOn w:val="ac"/>
    <w:uiPriority w:val="99"/>
    <w:rPr>
      <w:i/>
      <w:iCs/>
    </w:rPr>
  </w:style>
  <w:style w:type="paragraph" w:customStyle="1" w:styleId="ae">
    <w:name w:val="Текст (лев. подпись)"/>
    <w:basedOn w:val="Normal"/>
    <w:uiPriority w:val="99"/>
    <w:pPr>
      <w:widowControl/>
    </w:pPr>
    <w:rPr>
      <w:rFonts w:ascii="Arial" w:eastAsia="Calibri" w:hAnsi="Arial" w:cs="Arial"/>
      <w:color w:val="00000A"/>
      <w:lang w:eastAsia="en-US"/>
    </w:rPr>
  </w:style>
  <w:style w:type="paragraph" w:customStyle="1" w:styleId="af">
    <w:name w:val="Словарная статья"/>
    <w:basedOn w:val="Normal"/>
    <w:uiPriority w:val="99"/>
    <w:pPr>
      <w:ind w:right="118"/>
      <w:jc w:val="both"/>
    </w:pPr>
    <w:rPr>
      <w:rFonts w:ascii="Arial" w:hAnsi="Arial" w:cs="Arial"/>
      <w:color w:val="00000A"/>
    </w:rPr>
  </w:style>
  <w:style w:type="paragraph" w:styleId="Header">
    <w:name w:val="header"/>
    <w:basedOn w:val="Normal"/>
    <w:link w:val="HeaderChar"/>
    <w:uiPriority w:val="9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20A6F"/>
    <w:rPr>
      <w:rFonts w:ascii="Courier New" w:eastAsia="Times New Roman" w:hAnsi="Courier New" w:cs="Courier New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0A6F"/>
    <w:rPr>
      <w:rFonts w:ascii="Courier New" w:eastAsia="Times New Roman" w:hAnsi="Courier New" w:cs="Courier New"/>
      <w:color w:val="000000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suppressAutoHyphens/>
    </w:pPr>
    <w:rPr>
      <w:rFonts w:ascii="Courier New" w:hAnsi="Courier New" w:cs="Courier New"/>
      <w:sz w:val="24"/>
      <w:szCs w:val="20"/>
      <w:lang w:eastAsia="ar-SA"/>
    </w:rPr>
  </w:style>
  <w:style w:type="paragraph" w:customStyle="1" w:styleId="ConsPlusNormal">
    <w:name w:val="ConsPlusNormal"/>
    <w:uiPriority w:val="99"/>
    <w:rPr>
      <w:rFonts w:ascii="Courier New" w:hAnsi="Courier New" w:cs="Courier New"/>
      <w:sz w:val="24"/>
      <w:szCs w:val="24"/>
      <w:lang w:eastAsia="en-US"/>
    </w:rPr>
  </w:style>
  <w:style w:type="paragraph" w:customStyle="1" w:styleId="af0">
    <w:name w:val="Заголовок статьи"/>
    <w:basedOn w:val="Normal"/>
    <w:uiPriority w:val="99"/>
    <w:pPr>
      <w:widowControl/>
      <w:ind w:left="1612" w:hanging="892"/>
      <w:jc w:val="both"/>
    </w:pPr>
    <w:rPr>
      <w:rFonts w:ascii="Arial" w:eastAsia="Calibri" w:hAnsi="Arial" w:cs="Arial"/>
      <w:color w:val="00000A"/>
      <w:lang w:eastAsia="en-US"/>
    </w:rPr>
  </w:style>
  <w:style w:type="paragraph" w:customStyle="1" w:styleId="af1">
    <w:name w:val="Прижатый влево"/>
    <w:basedOn w:val="Normal"/>
    <w:uiPriority w:val="99"/>
    <w:pPr>
      <w:widowControl/>
    </w:pPr>
    <w:rPr>
      <w:rFonts w:ascii="Arial" w:eastAsia="Calibri" w:hAnsi="Arial" w:cs="Arial"/>
      <w:color w:val="00000A"/>
      <w:lang w:eastAsia="en-US"/>
    </w:rPr>
  </w:style>
  <w:style w:type="paragraph" w:customStyle="1" w:styleId="af2">
    <w:name w:val="Нормальный (таблица)"/>
    <w:basedOn w:val="Normal"/>
    <w:uiPriority w:val="99"/>
    <w:pPr>
      <w:widowControl/>
      <w:jc w:val="both"/>
    </w:pPr>
    <w:rPr>
      <w:rFonts w:ascii="Arial" w:eastAsia="Calibri" w:hAnsi="Arial" w:cs="Arial"/>
      <w:color w:val="00000A"/>
      <w:lang w:eastAsia="en-US"/>
    </w:rPr>
  </w:style>
  <w:style w:type="paragraph" w:customStyle="1" w:styleId="af3">
    <w:name w:val="......."/>
    <w:basedOn w:val="Normal"/>
    <w:uiPriority w:val="99"/>
    <w:pPr>
      <w:widowControl/>
    </w:pPr>
    <w:rPr>
      <w:rFonts w:ascii="Times New Roman" w:eastAsia="Calibri" w:hAnsi="Times New Roman" w:cs="Times New Roman"/>
      <w:color w:val="00000A"/>
      <w:lang w:eastAsia="en-US"/>
    </w:rPr>
  </w:style>
  <w:style w:type="table" w:styleId="TableGrid">
    <w:name w:val="Table Grid"/>
    <w:basedOn w:val="TableNormal"/>
    <w:uiPriority w:val="9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_bign@bignatovo.e-mordovia.ru" TargetMode="External"/><Relationship Id="rId5" Type="http://schemas.openxmlformats.org/officeDocument/2006/relationships/hyperlink" Target="mailto:adm_bign@bignatovo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21</Pages>
  <Words>4442</Words>
  <Characters>25326</Characters>
  <Application>Microsoft Office Outlook</Application>
  <DocSecurity>0</DocSecurity>
  <Lines>0</Lines>
  <Paragraphs>0</Paragraphs>
  <ScaleCrop>false</ScaleCrop>
  <Company>mineco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Администрация Большеигнатовского муниципального района   </dc:title>
  <dc:subject/>
  <dc:creator>Лошакова Н.В.</dc:creator>
  <cp:keywords/>
  <dc:description/>
  <cp:lastModifiedBy>Для работы</cp:lastModifiedBy>
  <cp:revision>2</cp:revision>
  <cp:lastPrinted>2017-07-07T08:01:00Z</cp:lastPrinted>
  <dcterms:created xsi:type="dcterms:W3CDTF">2017-08-07T08:25:00Z</dcterms:created>
  <dcterms:modified xsi:type="dcterms:W3CDTF">2017-08-07T08:25:00Z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mineco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