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07" w:rsidRPr="000764A5" w:rsidRDefault="00064E07" w:rsidP="000764A5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Style w:val="20"/>
          <w:sz w:val="22"/>
          <w:szCs w:val="22"/>
        </w:rPr>
        <w:t xml:space="preserve">                      </w:t>
      </w:r>
      <w:r w:rsidRPr="000764A5">
        <w:rPr>
          <w:rFonts w:ascii="Times New Roman" w:hAnsi="Times New Roman" w:cs="Times New Roman"/>
          <w:b/>
          <w:color w:val="auto"/>
          <w:sz w:val="32"/>
          <w:szCs w:val="32"/>
        </w:rPr>
        <w:t xml:space="preserve">Администрация Большеигнатовского муниципального района   </w:t>
      </w:r>
    </w:p>
    <w:p w:rsidR="00064E07" w:rsidRPr="000764A5" w:rsidRDefault="00064E07" w:rsidP="000764A5">
      <w:pPr>
        <w:widowControl/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764A5">
        <w:rPr>
          <w:rFonts w:ascii="Times New Roman" w:hAnsi="Times New Roman" w:cs="Times New Roman"/>
          <w:b/>
          <w:color w:val="auto"/>
          <w:sz w:val="32"/>
          <w:szCs w:val="32"/>
        </w:rPr>
        <w:t xml:space="preserve">                Республики  Мордовия</w:t>
      </w:r>
    </w:p>
    <w:p w:rsidR="00064E07" w:rsidRPr="000764A5" w:rsidRDefault="00064E07" w:rsidP="000764A5">
      <w:pPr>
        <w:widowControl/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  <w:sz w:val="16"/>
          <w:szCs w:val="20"/>
        </w:rPr>
      </w:pP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b/>
          <w:color w:val="auto"/>
          <w:sz w:val="28"/>
          <w:szCs w:val="20"/>
        </w:rPr>
        <w:t>ПОСТАНОВЛЕНИЕ</w:t>
      </w: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“ </w:t>
      </w:r>
      <w:smartTag w:uri="urn:schemas-microsoft-com:office:smarttags" w:element="metricconverter">
        <w:smartTagPr>
          <w:attr w:name="ProductID" w:val="16”"/>
        </w:smartTagPr>
        <w:r>
          <w:rPr>
            <w:rFonts w:ascii="Times New Roman" w:hAnsi="Times New Roman" w:cs="Times New Roman"/>
            <w:color w:val="auto"/>
            <w:sz w:val="28"/>
            <w:szCs w:val="20"/>
          </w:rPr>
          <w:t>16</w:t>
        </w:r>
        <w:r w:rsidRPr="000764A5">
          <w:rPr>
            <w:rFonts w:ascii="Times New Roman" w:hAnsi="Times New Roman" w:cs="Times New Roman"/>
            <w:color w:val="auto"/>
            <w:sz w:val="28"/>
            <w:szCs w:val="20"/>
          </w:rPr>
          <w:t>”</w:t>
        </w:r>
      </w:smartTag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0"/>
        </w:rPr>
        <w:t xml:space="preserve"> июня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0764A5">
          <w:rPr>
            <w:rFonts w:ascii="Times New Roman" w:hAnsi="Times New Roman" w:cs="Times New Roman"/>
            <w:color w:val="auto"/>
            <w:sz w:val="28"/>
            <w:szCs w:val="20"/>
          </w:rPr>
          <w:t>2017 г</w:t>
        </w:r>
      </w:smartTag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.              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0"/>
        </w:rPr>
        <w:t>№ 310</w:t>
      </w:r>
    </w:p>
    <w:p w:rsidR="00064E07" w:rsidRPr="000764A5" w:rsidRDefault="00064E07" w:rsidP="000764A5">
      <w:pPr>
        <w:widowControl/>
        <w:ind w:firstLine="567"/>
        <w:rPr>
          <w:rFonts w:ascii="Times New Roman" w:hAnsi="Times New Roman" w:cs="Times New Roman"/>
          <w:color w:val="auto"/>
          <w:sz w:val="22"/>
          <w:szCs w:val="20"/>
        </w:rPr>
      </w:pPr>
      <w:r w:rsidRPr="000764A5">
        <w:rPr>
          <w:rFonts w:ascii="Times New Roman" w:hAnsi="Times New Roman" w:cs="Times New Roman"/>
          <w:color w:val="auto"/>
          <w:sz w:val="22"/>
          <w:szCs w:val="20"/>
        </w:rPr>
        <w:t xml:space="preserve">                                                       с.Большое Игнатово</w:t>
      </w:r>
    </w:p>
    <w:p w:rsidR="00064E07" w:rsidRPr="000764A5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Об утверждении технологической схемы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>предоставления муниципальной услуги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«Выдача выписки из реестра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муниципальной собственности Большеигнатовского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муниципального района Республики Мордовия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>на объекты недвижимого имущества»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        В соответствии с постановлением правительства Российской Федерации от 27.09.2011 № 797 «О взаимодействии между многофункциональными центрами предоставления государственных и муниципальных услуг федеральными орг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а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нами исполнительной власти, органами государственных внебюджетных фо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н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дов, органами государственной власти субъектов Российской Федерации, орг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а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нами местного самоуправления»,  администрация Большеигнатовского мун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и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ципального района </w:t>
      </w:r>
      <w:r w:rsidRPr="000764A5">
        <w:rPr>
          <w:rFonts w:ascii="Times New Roman" w:hAnsi="Times New Roman" w:cs="Times New Roman"/>
          <w:b/>
          <w:color w:val="auto"/>
          <w:sz w:val="28"/>
          <w:szCs w:val="20"/>
        </w:rPr>
        <w:t>постановляет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:</w:t>
      </w:r>
    </w:p>
    <w:p w:rsidR="00064E07" w:rsidRPr="000764A5" w:rsidRDefault="00064E07" w:rsidP="000764A5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>Утвердить прилагаемую технологическую схему предоставления муниципальной услуги «Выдача выписки из реестра муниципальной собстве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н</w:t>
      </w:r>
      <w:r w:rsidRPr="000764A5">
        <w:rPr>
          <w:rFonts w:ascii="Times New Roman" w:hAnsi="Times New Roman" w:cs="Times New Roman"/>
          <w:color w:val="auto"/>
          <w:sz w:val="28"/>
          <w:szCs w:val="20"/>
        </w:rPr>
        <w:t>ности Большеигнатовского муниципального района Республики Мордовия на объекты недвижимого имущества» по принципу «одного окна».</w:t>
      </w:r>
    </w:p>
    <w:p w:rsidR="00064E07" w:rsidRPr="000764A5" w:rsidRDefault="00064E07" w:rsidP="000764A5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064E07" w:rsidRPr="000764A5" w:rsidRDefault="00064E07" w:rsidP="000764A5">
      <w:pPr>
        <w:widowControl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>Постановление вступает в силу со дня его подписания.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 xml:space="preserve">Глава Большеигнатовского 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764A5">
        <w:rPr>
          <w:rFonts w:ascii="Times New Roman" w:hAnsi="Times New Roman" w:cs="Times New Roman"/>
          <w:color w:val="auto"/>
          <w:sz w:val="28"/>
          <w:szCs w:val="20"/>
        </w:rPr>
        <w:t>муниципального района                                                                    Т.Н.Полозова</w:t>
      </w:r>
    </w:p>
    <w:p w:rsidR="00064E07" w:rsidRPr="000764A5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064E07" w:rsidRPr="005C4D9F" w:rsidRDefault="00064E07" w:rsidP="00ED095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bCs/>
          <w:color w:val="000000"/>
          <w:sz w:val="28"/>
          <w:szCs w:val="28"/>
        </w:rPr>
      </w:pPr>
      <w:r>
        <w:rPr>
          <w:rStyle w:val="20"/>
          <w:bCs/>
          <w:color w:val="000000"/>
          <w:sz w:val="22"/>
          <w:szCs w:val="22"/>
        </w:rPr>
        <w:t xml:space="preserve">                                            </w:t>
      </w:r>
      <w:r>
        <w:rPr>
          <w:rStyle w:val="20"/>
          <w:bCs/>
          <w:color w:val="000000"/>
          <w:sz w:val="28"/>
          <w:szCs w:val="28"/>
        </w:rPr>
        <w:t>УТВЕРЖДЕНА</w:t>
      </w:r>
    </w:p>
    <w:p w:rsidR="00064E07" w:rsidRPr="005C4D9F" w:rsidRDefault="00064E07" w:rsidP="00ED095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bCs/>
          <w:color w:val="000000"/>
          <w:sz w:val="24"/>
          <w:szCs w:val="24"/>
        </w:rPr>
      </w:pPr>
      <w:r>
        <w:rPr>
          <w:rStyle w:val="20"/>
          <w:bCs/>
          <w:color w:val="000000"/>
          <w:sz w:val="22"/>
          <w:szCs w:val="22"/>
        </w:rPr>
        <w:t xml:space="preserve">                                                   </w:t>
      </w:r>
      <w:r w:rsidRPr="005C4D9F">
        <w:rPr>
          <w:rStyle w:val="20"/>
          <w:bCs/>
          <w:color w:val="000000"/>
          <w:sz w:val="24"/>
          <w:szCs w:val="24"/>
        </w:rPr>
        <w:t>Постановлением администрации</w:t>
      </w:r>
    </w:p>
    <w:p w:rsidR="00064E07" w:rsidRPr="005C4D9F" w:rsidRDefault="00064E07" w:rsidP="00ED095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bCs/>
          <w:color w:val="000000"/>
          <w:sz w:val="24"/>
          <w:szCs w:val="24"/>
        </w:rPr>
      </w:pPr>
      <w:r w:rsidRPr="005C4D9F">
        <w:rPr>
          <w:rStyle w:val="20"/>
          <w:bCs/>
          <w:color w:val="000000"/>
          <w:sz w:val="24"/>
          <w:szCs w:val="24"/>
        </w:rPr>
        <w:t xml:space="preserve">                                                        </w:t>
      </w:r>
      <w:r>
        <w:rPr>
          <w:rStyle w:val="20"/>
          <w:bCs/>
          <w:color w:val="000000"/>
          <w:sz w:val="24"/>
          <w:szCs w:val="24"/>
        </w:rPr>
        <w:t xml:space="preserve">                </w:t>
      </w:r>
      <w:r w:rsidRPr="005C4D9F">
        <w:rPr>
          <w:rStyle w:val="20"/>
          <w:bCs/>
          <w:color w:val="000000"/>
          <w:sz w:val="24"/>
          <w:szCs w:val="24"/>
        </w:rPr>
        <w:t xml:space="preserve">Большеигнатовского муниципального района </w:t>
      </w:r>
    </w:p>
    <w:p w:rsidR="00064E07" w:rsidRPr="005C4D9F" w:rsidRDefault="00064E07" w:rsidP="00ED095F">
      <w:pPr>
        <w:pStyle w:val="21"/>
        <w:spacing w:before="0" w:after="0" w:line="240" w:lineRule="auto"/>
        <w:ind w:left="80"/>
        <w:jc w:val="center"/>
        <w:rPr>
          <w:rStyle w:val="20"/>
          <w:bCs/>
          <w:color w:val="000000"/>
          <w:sz w:val="24"/>
          <w:szCs w:val="24"/>
        </w:rPr>
      </w:pPr>
      <w:r w:rsidRPr="005C4D9F">
        <w:rPr>
          <w:rStyle w:val="20"/>
          <w:bCs/>
          <w:color w:val="000000"/>
          <w:sz w:val="24"/>
          <w:szCs w:val="24"/>
        </w:rPr>
        <w:t xml:space="preserve">                                                        </w:t>
      </w:r>
      <w:r>
        <w:rPr>
          <w:rStyle w:val="20"/>
          <w:bCs/>
          <w:color w:val="000000"/>
          <w:sz w:val="24"/>
          <w:szCs w:val="24"/>
        </w:rPr>
        <w:t xml:space="preserve">                    </w:t>
      </w:r>
      <w:r w:rsidRPr="005C4D9F">
        <w:rPr>
          <w:rStyle w:val="20"/>
          <w:bCs/>
          <w:color w:val="000000"/>
          <w:sz w:val="24"/>
          <w:szCs w:val="24"/>
        </w:rPr>
        <w:t>Республики Мордовия от «</w:t>
      </w:r>
      <w:r>
        <w:rPr>
          <w:rStyle w:val="20"/>
          <w:bCs/>
          <w:color w:val="000000"/>
          <w:sz w:val="24"/>
          <w:szCs w:val="24"/>
        </w:rPr>
        <w:t>16</w:t>
      </w:r>
      <w:r w:rsidRPr="005C4D9F">
        <w:rPr>
          <w:rStyle w:val="20"/>
          <w:bCs/>
          <w:color w:val="000000"/>
          <w:sz w:val="24"/>
          <w:szCs w:val="24"/>
        </w:rPr>
        <w:t xml:space="preserve">» </w:t>
      </w:r>
      <w:r>
        <w:rPr>
          <w:rStyle w:val="20"/>
          <w:bCs/>
          <w:color w:val="000000"/>
          <w:sz w:val="24"/>
          <w:szCs w:val="24"/>
        </w:rPr>
        <w:t>06.</w:t>
      </w:r>
      <w:r w:rsidRPr="005C4D9F">
        <w:rPr>
          <w:rStyle w:val="20"/>
          <w:bCs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5C4D9F">
          <w:rPr>
            <w:rStyle w:val="20"/>
            <w:bCs/>
            <w:color w:val="000000"/>
            <w:sz w:val="24"/>
            <w:szCs w:val="24"/>
          </w:rPr>
          <w:t>2017 г</w:t>
        </w:r>
      </w:smartTag>
      <w:r w:rsidRPr="005C4D9F">
        <w:rPr>
          <w:rStyle w:val="20"/>
          <w:bCs/>
          <w:color w:val="000000"/>
          <w:sz w:val="24"/>
          <w:szCs w:val="24"/>
        </w:rPr>
        <w:t xml:space="preserve">. </w:t>
      </w:r>
      <w:r>
        <w:rPr>
          <w:rStyle w:val="20"/>
          <w:bCs/>
          <w:color w:val="000000"/>
          <w:sz w:val="24"/>
          <w:szCs w:val="24"/>
        </w:rPr>
        <w:t>№ 310</w:t>
      </w:r>
    </w:p>
    <w:p w:rsidR="00064E07" w:rsidRDefault="00064E07" w:rsidP="00964CB7">
      <w:pPr>
        <w:ind w:left="80"/>
        <w:jc w:val="center"/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</w:pPr>
    </w:p>
    <w:p w:rsidR="00064E07" w:rsidRPr="00964CB7" w:rsidRDefault="00064E07" w:rsidP="00964CB7">
      <w:pPr>
        <w:ind w:left="80"/>
        <w:jc w:val="center"/>
        <w:rPr>
          <w:rFonts w:ascii="Times New Roman" w:hAnsi="Times New Roman" w:cs="Times New Roman"/>
          <w:b/>
          <w:bCs/>
          <w:sz w:val="25"/>
          <w:szCs w:val="25"/>
          <w:shd w:val="clear" w:color="auto" w:fill="FFFFFF"/>
          <w:lang w:eastAsia="en-US"/>
        </w:rPr>
      </w:pPr>
      <w:r w:rsidRPr="00964CB7"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  <w:t>ТИПОВАЯ ТЕХНОЛОГИЧЕСКАЯ СХЕМА</w:t>
      </w:r>
    </w:p>
    <w:p w:rsidR="00064E07" w:rsidRPr="00964CB7" w:rsidRDefault="00064E07" w:rsidP="00964CB7">
      <w:pPr>
        <w:ind w:left="80"/>
        <w:jc w:val="center"/>
        <w:rPr>
          <w:rFonts w:ascii="Times New Roman" w:hAnsi="Times New Roman" w:cs="Times New Roman"/>
          <w:b/>
          <w:bCs/>
          <w:sz w:val="25"/>
          <w:szCs w:val="25"/>
          <w:shd w:val="clear" w:color="auto" w:fill="FFFFFF"/>
          <w:lang w:eastAsia="en-US"/>
        </w:rPr>
      </w:pPr>
      <w:r w:rsidRPr="00964CB7"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  <w:t>ПРЕДОСТАВЛЕНИЯ МУНИЦИПАЛЬНОЙ УСЛУГИ</w:t>
      </w:r>
    </w:p>
    <w:p w:rsidR="00064E07" w:rsidRPr="00964CB7" w:rsidRDefault="00064E07" w:rsidP="00964CB7">
      <w:pPr>
        <w:ind w:left="80"/>
        <w:jc w:val="center"/>
        <w:rPr>
          <w:rFonts w:ascii="Times New Roman" w:hAnsi="Times New Roman" w:cs="Times New Roman"/>
          <w:b/>
          <w:bCs/>
          <w:sz w:val="25"/>
          <w:szCs w:val="25"/>
          <w:shd w:val="clear" w:color="auto" w:fill="FFFFFF"/>
          <w:lang w:eastAsia="en-US"/>
        </w:rPr>
      </w:pPr>
      <w:r w:rsidRPr="00964CB7"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  <w:t>«</w:t>
      </w:r>
      <w:r w:rsidRPr="007D3617"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  <w:t>Выдача выписки из реестра муниципальной собственности Большеигнатовского муниципального района Республики Мордовия на объекты недвижимого имущес</w:t>
      </w:r>
      <w:r w:rsidRPr="007D3617"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  <w:t>т</w:t>
      </w:r>
      <w:r w:rsidRPr="007D3617"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  <w:t>ва</w:t>
      </w:r>
      <w:r w:rsidRPr="00964CB7">
        <w:rPr>
          <w:rFonts w:ascii="Times New Roman" w:hAnsi="Times New Roman" w:cs="Times New Roman"/>
          <w:b/>
          <w:sz w:val="25"/>
          <w:szCs w:val="25"/>
          <w:shd w:val="clear" w:color="auto" w:fill="FFFFFF"/>
          <w:lang w:eastAsia="en-US"/>
        </w:rPr>
        <w:t>»</w:t>
      </w:r>
    </w:p>
    <w:p w:rsidR="00064E07" w:rsidRDefault="00064E07" w:rsidP="00E60C6E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b/>
          <w:bCs/>
          <w:color w:val="000000"/>
        </w:rPr>
      </w:pPr>
    </w:p>
    <w:p w:rsidR="00064E07" w:rsidRPr="00EF5A8E" w:rsidRDefault="00064E07" w:rsidP="00EF5A8E">
      <w:pPr>
        <w:pStyle w:val="21"/>
        <w:shd w:val="clear" w:color="auto" w:fill="auto"/>
        <w:spacing w:before="0" w:after="0" w:line="240" w:lineRule="auto"/>
        <w:jc w:val="center"/>
        <w:rPr>
          <w:rStyle w:val="a1"/>
          <w:color w:val="000000"/>
          <w:sz w:val="24"/>
          <w:szCs w:val="24"/>
        </w:rPr>
      </w:pPr>
      <w:r w:rsidRPr="00EF5A8E">
        <w:rPr>
          <w:rStyle w:val="a1"/>
          <w:color w:val="000000"/>
          <w:sz w:val="24"/>
          <w:szCs w:val="24"/>
        </w:rPr>
        <w:t>Раздел 1. «Общие сведения о государственной (муниципальной) услуге»</w:t>
      </w:r>
    </w:p>
    <w:p w:rsidR="00064E07" w:rsidRPr="00EF5A8E" w:rsidRDefault="00064E07" w:rsidP="00E60C6E">
      <w:pPr>
        <w:pStyle w:val="21"/>
        <w:shd w:val="clear" w:color="auto" w:fill="auto"/>
        <w:spacing w:before="0" w:after="0" w:line="240" w:lineRule="auto"/>
        <w:ind w:left="80"/>
        <w:rPr>
          <w:rStyle w:val="a1"/>
          <w:color w:val="000000"/>
          <w:sz w:val="24"/>
          <w:szCs w:val="24"/>
        </w:rPr>
      </w:pPr>
    </w:p>
    <w:tbl>
      <w:tblPr>
        <w:tblW w:w="9814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"/>
        <w:gridCol w:w="4536"/>
        <w:gridCol w:w="4683"/>
      </w:tblGrid>
      <w:tr w:rsidR="00064E07" w:rsidRPr="00EF5A8E" w:rsidTr="00067482">
        <w:trPr>
          <w:trHeight w:val="392"/>
        </w:trPr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067482">
              <w:rPr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067482"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067482"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064E07" w:rsidRPr="00EF5A8E" w:rsidTr="00067482"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color w:val="000000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Администрация Большеигнатовского м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у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ниципального района Республики Морд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о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вия</w:t>
            </w:r>
          </w:p>
        </w:tc>
      </w:tr>
      <w:tr w:rsidR="00064E07" w:rsidRPr="00EF5A8E" w:rsidTr="00067482"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1320000010000154762</w:t>
            </w:r>
          </w:p>
        </w:tc>
      </w:tr>
      <w:tr w:rsidR="00064E07" w:rsidRPr="00EF5A8E" w:rsidTr="00067482"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Выдача выписки из реестра муниципал</w:t>
            </w:r>
            <w:r w:rsidRPr="00067482">
              <w:rPr>
                <w:b w:val="0"/>
                <w:sz w:val="24"/>
                <w:szCs w:val="24"/>
              </w:rPr>
              <w:t>ь</w:t>
            </w:r>
            <w:r w:rsidRPr="00067482">
              <w:rPr>
                <w:b w:val="0"/>
                <w:sz w:val="24"/>
                <w:szCs w:val="24"/>
              </w:rPr>
              <w:t>ной собственности Большеигнатовского муниципального района Республики Мо</w:t>
            </w:r>
            <w:r w:rsidRPr="00067482">
              <w:rPr>
                <w:b w:val="0"/>
                <w:sz w:val="24"/>
                <w:szCs w:val="24"/>
              </w:rPr>
              <w:t>р</w:t>
            </w:r>
            <w:r w:rsidRPr="00067482">
              <w:rPr>
                <w:b w:val="0"/>
                <w:sz w:val="24"/>
                <w:szCs w:val="24"/>
              </w:rPr>
              <w:t>довия на объекты недвижимого имущества</w:t>
            </w:r>
          </w:p>
        </w:tc>
      </w:tr>
      <w:tr w:rsidR="00064E07" w:rsidRPr="00EF5A8E" w:rsidTr="00067482"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Выдача выписки из реестра муниципал</w:t>
            </w:r>
            <w:r w:rsidRPr="00067482">
              <w:rPr>
                <w:b w:val="0"/>
                <w:sz w:val="24"/>
                <w:szCs w:val="24"/>
              </w:rPr>
              <w:t>ь</w:t>
            </w:r>
            <w:r w:rsidRPr="00067482">
              <w:rPr>
                <w:b w:val="0"/>
                <w:sz w:val="24"/>
                <w:szCs w:val="24"/>
              </w:rPr>
              <w:t>ной собственности Большеигнатовского муниципального района Республики Мо</w:t>
            </w:r>
            <w:r w:rsidRPr="00067482">
              <w:rPr>
                <w:b w:val="0"/>
                <w:sz w:val="24"/>
                <w:szCs w:val="24"/>
              </w:rPr>
              <w:t>р</w:t>
            </w:r>
            <w:r w:rsidRPr="00067482">
              <w:rPr>
                <w:b w:val="0"/>
                <w:sz w:val="24"/>
                <w:szCs w:val="24"/>
              </w:rPr>
              <w:t>довия на объекты недвижимого имущества</w:t>
            </w:r>
          </w:p>
        </w:tc>
      </w:tr>
      <w:tr w:rsidR="00064E07" w:rsidRPr="00EF5A8E" w:rsidTr="00067482"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 w:rsidRPr="00067482">
              <w:rPr>
                <w:b w:val="0"/>
                <w:color w:val="000000"/>
                <w:sz w:val="24"/>
                <w:szCs w:val="24"/>
              </w:rPr>
              <w:t>с</w:t>
            </w:r>
            <w:r w:rsidRPr="00067482"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Административный регламент по предо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с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тавлению муниципальной услуги «Выдача выписки из реестра муниципальной собс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т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венности Большеигнатовского муниц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и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пального района Республики Мордовия на объекты недвижимого имущества» утве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р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жденный постановлением администрации Большеигнатовского муниципального ра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й</w:t>
            </w:r>
            <w:r w:rsidRPr="00067482">
              <w:rPr>
                <w:b w:val="0"/>
                <w:bCs w:val="0"/>
                <w:color w:val="000000"/>
                <w:sz w:val="24"/>
                <w:szCs w:val="24"/>
                <w:lang w:eastAsia="ru-RU"/>
              </w:rPr>
              <w:t>она Республики Мордовия от 25.02.2015 г. № 56</w:t>
            </w:r>
          </w:p>
        </w:tc>
      </w:tr>
      <w:tr w:rsidR="00064E07" w:rsidRPr="00EF5A8E" w:rsidTr="00067482"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color w:val="000000"/>
                <w:sz w:val="24"/>
                <w:szCs w:val="24"/>
              </w:rPr>
              <w:t>Перечень «подуслуг»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нет</w:t>
            </w:r>
          </w:p>
        </w:tc>
      </w:tr>
      <w:tr w:rsidR="00064E07" w:rsidRPr="00EF5A8E" w:rsidTr="00067482">
        <w:tc>
          <w:tcPr>
            <w:tcW w:w="595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 w:rsidRPr="00067482">
              <w:rPr>
                <w:b w:val="0"/>
                <w:color w:val="000000"/>
                <w:sz w:val="24"/>
                <w:szCs w:val="24"/>
              </w:rPr>
              <w:t>е</w:t>
            </w:r>
            <w:r w:rsidRPr="00067482"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3" w:type="dxa"/>
          </w:tcPr>
          <w:p w:rsidR="00064E07" w:rsidRPr="00067482" w:rsidRDefault="00064E07" w:rsidP="00067482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067482">
              <w:rPr>
                <w:b w:val="0"/>
                <w:sz w:val="24"/>
                <w:szCs w:val="24"/>
              </w:rPr>
              <w:t>-</w:t>
            </w:r>
          </w:p>
        </w:tc>
      </w:tr>
    </w:tbl>
    <w:p w:rsidR="00064E07" w:rsidRDefault="00064E07" w:rsidP="00E60C6E">
      <w:pPr>
        <w:pStyle w:val="21"/>
        <w:shd w:val="clear" w:color="auto" w:fill="auto"/>
        <w:spacing w:before="0" w:after="0" w:line="240" w:lineRule="auto"/>
        <w:ind w:left="80"/>
      </w:pPr>
    </w:p>
    <w:p w:rsidR="00064E07" w:rsidRPr="00E60C6E" w:rsidRDefault="00064E07" w:rsidP="00E60C6E">
      <w:pPr>
        <w:widowControl/>
      </w:pPr>
    </w:p>
    <w:p w:rsidR="00064E07" w:rsidRPr="00E60C6E" w:rsidRDefault="00064E07" w:rsidP="00E60C6E">
      <w:pPr>
        <w:widowControl/>
        <w:sectPr w:rsidR="00064E07" w:rsidRPr="00E60C6E" w:rsidSect="00E60C6E">
          <w:pgSz w:w="11906" w:h="16838" w:code="9"/>
          <w:pgMar w:top="1134" w:right="851" w:bottom="1134" w:left="1418" w:header="709" w:footer="709" w:gutter="0"/>
          <w:cols w:space="708"/>
          <w:docGrid w:linePitch="360"/>
        </w:sectPr>
      </w:pPr>
    </w:p>
    <w:p w:rsidR="00064E07" w:rsidRDefault="00064E07" w:rsidP="00EF5A8E">
      <w:pPr>
        <w:pStyle w:val="10"/>
        <w:shd w:val="clear" w:color="auto" w:fill="auto"/>
        <w:spacing w:line="240" w:lineRule="auto"/>
        <w:jc w:val="center"/>
      </w:pPr>
      <w:r>
        <w:rPr>
          <w:rStyle w:val="a3"/>
          <w:color w:val="000000"/>
        </w:rPr>
        <w:t xml:space="preserve">Раздел </w:t>
      </w:r>
      <w:fldSimple w:instr=" PAGE \* MERGEFORMAT ">
        <w:r w:rsidRPr="008B6D69">
          <w:rPr>
            <w:rStyle w:val="a3"/>
            <w:noProof/>
            <w:color w:val="000000"/>
          </w:rPr>
          <w:t>2</w:t>
        </w:r>
      </w:fldSimple>
      <w:r>
        <w:rPr>
          <w:rStyle w:val="a3"/>
          <w:color w:val="000000"/>
        </w:rPr>
        <w:t>. «Общие сведения об услуге»</w:t>
      </w:r>
    </w:p>
    <w:p w:rsidR="00064E07" w:rsidRDefault="00064E07" w:rsidP="00E60C6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1"/>
        <w:gridCol w:w="1226"/>
        <w:gridCol w:w="1599"/>
        <w:gridCol w:w="1785"/>
        <w:gridCol w:w="1287"/>
        <w:gridCol w:w="1287"/>
        <w:gridCol w:w="1182"/>
        <w:gridCol w:w="1320"/>
        <w:gridCol w:w="1267"/>
        <w:gridCol w:w="1498"/>
        <w:gridCol w:w="1354"/>
      </w:tblGrid>
      <w:tr w:rsidR="00064E07" w:rsidRPr="00EF5A8E" w:rsidTr="00067482">
        <w:tc>
          <w:tcPr>
            <w:tcW w:w="2828" w:type="dxa"/>
            <w:gridSpan w:val="2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Срок предоставл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 в зависимости от усл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вий</w:t>
            </w:r>
          </w:p>
        </w:tc>
        <w:tc>
          <w:tcPr>
            <w:tcW w:w="1369" w:type="dxa"/>
            <w:vMerge w:val="restart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Основания 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каза в приеме д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378" w:type="dxa"/>
            <w:vMerge w:val="restart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доставлении услуги</w:t>
            </w:r>
          </w:p>
        </w:tc>
        <w:tc>
          <w:tcPr>
            <w:tcW w:w="1330" w:type="dxa"/>
            <w:vMerge w:val="restart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приост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новления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предоста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30" w:type="dxa"/>
            <w:vMerge w:val="restart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приост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новления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предоста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4065" w:type="dxa"/>
            <w:gridSpan w:val="3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услуги</w:t>
            </w:r>
          </w:p>
        </w:tc>
        <w:tc>
          <w:tcPr>
            <w:tcW w:w="1243" w:type="dxa"/>
            <w:vMerge w:val="restart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Способ обр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щения за п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лучением 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луги</w:t>
            </w:r>
          </w:p>
        </w:tc>
        <w:tc>
          <w:tcPr>
            <w:tcW w:w="1243" w:type="dxa"/>
            <w:vMerge w:val="restart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</w:tr>
      <w:tr w:rsidR="00064E07" w:rsidRPr="00EF5A8E" w:rsidTr="00067482">
        <w:tc>
          <w:tcPr>
            <w:tcW w:w="1058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при п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даче заявл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 по месту жител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ства (месту нахо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дения юр. 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ца)</w:t>
            </w:r>
          </w:p>
        </w:tc>
        <w:tc>
          <w:tcPr>
            <w:tcW w:w="177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при п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даче заявл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 не по месту жител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ства (по месту обращ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369" w:type="dxa"/>
            <w:vMerge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vMerge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vMerge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наличие платы (г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сударс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венной пошлины)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реквизиты нормативн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го правового акта, я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ляющегося 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нованием для взим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 платы (государс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венной п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шлины)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КБК для взимания платы (г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сударс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венной п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243" w:type="dxa"/>
            <w:vMerge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Merge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4E07" w:rsidRPr="00EF5A8E" w:rsidTr="00067482">
        <w:tc>
          <w:tcPr>
            <w:tcW w:w="1058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69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8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3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43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43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64E07" w:rsidRPr="00EF5A8E" w:rsidTr="00067482">
        <w:tc>
          <w:tcPr>
            <w:tcW w:w="14786" w:type="dxa"/>
            <w:gridSpan w:val="11"/>
          </w:tcPr>
          <w:p w:rsidR="00064E07" w:rsidRPr="00067482" w:rsidRDefault="00064E07" w:rsidP="000674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Выдача выписки из реестра муниципальной собственности Большеигнатовского муниципального района Республики Мордовия на объекты недвижимого им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щества</w:t>
            </w:r>
          </w:p>
        </w:tc>
      </w:tr>
      <w:tr w:rsidR="00064E07" w:rsidRPr="00EF5A8E" w:rsidTr="00067482">
        <w:tc>
          <w:tcPr>
            <w:tcW w:w="1058" w:type="dxa"/>
          </w:tcPr>
          <w:p w:rsidR="00064E07" w:rsidRPr="00067482" w:rsidRDefault="00064E07" w:rsidP="00E60C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6 дней с момента регис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рации заявл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1770" w:type="dxa"/>
          </w:tcPr>
          <w:p w:rsidR="00064E07" w:rsidRPr="00067482" w:rsidRDefault="00064E07" w:rsidP="00E60C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6 дней с момента реги-страции заявле-ния</w:t>
            </w:r>
          </w:p>
        </w:tc>
        <w:tc>
          <w:tcPr>
            <w:tcW w:w="1369" w:type="dxa"/>
          </w:tcPr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1. В случае, если в пис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менном обр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щении не ук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заны ф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милия гражданина, 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правившего обращение.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 xml:space="preserve">   2. Не ук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зан адрес объе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та(ов) недв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жимого имущ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ства, в отнош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нии котор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го(ых) должна быть выдана выписка из ре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 xml:space="preserve">стра.   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 рассматр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ваются обр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щения, не имеющие: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для юридич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ского лица – наименование юридического лица, фамилия, имя, отчество должностного лица, подп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савшего обр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щение, ко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тактные тел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фоны;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для обращения, поступившего через Интернет на электронный адрес, - отсу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ствие эле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тронного адр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са.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Обращение, не содержащее этих сведений, признается анонимным и рассмотрению не подлежит.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 xml:space="preserve">     2. В случае, если текст письменного обращения не поддается пр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чтению, ответ на обращение не дается и оно не подлежит направлению на рассмотр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ние должнос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ному лицу в соответствии с его компете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цией, о чем сообщается гражданину, направившему обращение, если его фам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лия и почтовый адрес поддаю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 xml:space="preserve">ся прочтению. 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3. В случае, если предста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ленные заяв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телем докуме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ты не соотве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ствуют пере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ню документов.</w:t>
            </w:r>
          </w:p>
        </w:tc>
        <w:tc>
          <w:tcPr>
            <w:tcW w:w="1378" w:type="dxa"/>
          </w:tcPr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1. В случае, если заявителем з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прош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на выписка из реестра на об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ект, кот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рый не находится во вл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дении заяв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теля.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2. В случае отсу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ствия в реестре сведений по з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прашиваем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му объекту.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 xml:space="preserve">    3. Наличие в представленных документах пр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тивор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чащих друг другу свед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ний, при этом прот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воречащими я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ляются сведения об одном и том же понятии, 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ложенные в ра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личных редакц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ях в различных частях предста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ленного докуме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та либо в разли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ных представле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ных документах). Проверка полн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ты и достоверн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сти представле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ных документов осуществляется  специалистом Палаты, исполн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телем муниц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пальной услуги;</w:t>
            </w:r>
          </w:p>
        </w:tc>
        <w:tc>
          <w:tcPr>
            <w:tcW w:w="133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3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5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3" w:type="dxa"/>
          </w:tcPr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1. Админис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рация Бол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шеигнатовск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го муниц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пального ра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она Республ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ки Мордовия</w:t>
            </w:r>
            <w:r w:rsidRPr="00067482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(лично, через представителя, почтовым 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правлением)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2. МФЦ (ли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но, через представит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ля)</w:t>
            </w:r>
          </w:p>
        </w:tc>
        <w:tc>
          <w:tcPr>
            <w:tcW w:w="1243" w:type="dxa"/>
          </w:tcPr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1. Админ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ция Большеигн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товского муниц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пального района Ре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публики Мордовия</w:t>
            </w:r>
            <w:r w:rsidRPr="00067482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(на бума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ном носит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064E07" w:rsidRPr="00067482" w:rsidRDefault="00064E07" w:rsidP="0006748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2. МФЦ (на бумажном 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сителе)</w:t>
            </w:r>
          </w:p>
        </w:tc>
      </w:tr>
    </w:tbl>
    <w:p w:rsidR="00064E07" w:rsidRDefault="00064E07" w:rsidP="00EF5A8E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EF5A8E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EF5A8E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EF5A8E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EF5A8E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  <w:r>
        <w:rPr>
          <w:rStyle w:val="a3"/>
          <w:color w:val="000000"/>
        </w:rPr>
        <w:t>Раздел 3. «Сведения о заявителях услуги»</w:t>
      </w:r>
    </w:p>
    <w:p w:rsidR="00064E07" w:rsidRDefault="00064E07" w:rsidP="00EF5A8E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tbl>
      <w:tblPr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2977"/>
        <w:gridCol w:w="1848"/>
        <w:gridCol w:w="1848"/>
        <w:gridCol w:w="1848"/>
        <w:gridCol w:w="1848"/>
        <w:gridCol w:w="1849"/>
        <w:gridCol w:w="1849"/>
      </w:tblGrid>
      <w:tr w:rsidR="00064E07" w:rsidRPr="0057631E" w:rsidTr="00067482">
        <w:tc>
          <w:tcPr>
            <w:tcW w:w="95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№ п/п</w:t>
            </w:r>
          </w:p>
        </w:tc>
        <w:tc>
          <w:tcPr>
            <w:tcW w:w="2977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услуги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и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теля соответс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т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вующей категория на получение у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с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луги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р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ждающему прав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мочие заявителя соответствующей категории на п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лучение услуги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ж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а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явления на пр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доставление усл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ги представител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я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ми заявителя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д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а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р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064E07" w:rsidRPr="0057631E" w:rsidTr="00067482">
        <w:tc>
          <w:tcPr>
            <w:tcW w:w="95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2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3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4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5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7</w:t>
            </w:r>
          </w:p>
        </w:tc>
        <w:tc>
          <w:tcPr>
            <w:tcW w:w="184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8</w:t>
            </w:r>
          </w:p>
        </w:tc>
      </w:tr>
      <w:tr w:rsidR="00064E07" w:rsidRPr="0057631E" w:rsidTr="00067482">
        <w:tc>
          <w:tcPr>
            <w:tcW w:w="15026" w:type="dxa"/>
            <w:gridSpan w:val="8"/>
          </w:tcPr>
          <w:p w:rsidR="00064E07" w:rsidRPr="00067482" w:rsidRDefault="00064E07" w:rsidP="00067482">
            <w:pPr>
              <w:pStyle w:val="10"/>
              <w:numPr>
                <w:ilvl w:val="0"/>
                <w:numId w:val="2"/>
              </w:numPr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Выдача выписки из реестра муниципальной собственности Большеигнатовского муниципального района Республики Мордовия на объекты недвижимого имущ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ства</w:t>
            </w:r>
          </w:p>
        </w:tc>
      </w:tr>
      <w:tr w:rsidR="00064E07" w:rsidRPr="0057631E" w:rsidTr="00067482">
        <w:trPr>
          <w:trHeight w:val="3072"/>
        </w:trPr>
        <w:tc>
          <w:tcPr>
            <w:tcW w:w="95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Документ, удосто-веряющий лич-ность (паспорт)</w:t>
            </w:r>
          </w:p>
        </w:tc>
        <w:tc>
          <w:tcPr>
            <w:tcW w:w="1848" w:type="dxa"/>
          </w:tcPr>
          <w:p w:rsidR="00064E07" w:rsidRPr="00067482" w:rsidRDefault="00064E07" w:rsidP="009E28C7">
            <w:pPr>
              <w:rPr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Бланк паспорта гражданина Ро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сийской Федер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ции должен быть изготовлен по единому образцу с указанием всех реквизитов на ру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ском языке.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Имеется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9" w:type="dxa"/>
          </w:tcPr>
          <w:p w:rsidR="00064E07" w:rsidRPr="00067482" w:rsidRDefault="00064E07" w:rsidP="0083053B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Должна быть:</w:t>
            </w:r>
          </w:p>
          <w:p w:rsidR="00064E07" w:rsidRPr="00067482" w:rsidRDefault="00064E07" w:rsidP="0083053B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заверена печатью заявителя,</w:t>
            </w:r>
          </w:p>
          <w:p w:rsidR="00064E07" w:rsidRPr="00067482" w:rsidRDefault="00064E07" w:rsidP="0083053B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пописана руков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дителем заявителя или уполномоче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ным этим руков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дителем лицом,</w:t>
            </w:r>
          </w:p>
          <w:p w:rsidR="00064E07" w:rsidRPr="00067482" w:rsidRDefault="00064E07" w:rsidP="0000579F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действительна на срок обращения за предоставлением муниципальной услуги</w:t>
            </w:r>
          </w:p>
        </w:tc>
      </w:tr>
      <w:tr w:rsidR="00064E07" w:rsidRPr="0057631E" w:rsidTr="00067482">
        <w:tc>
          <w:tcPr>
            <w:tcW w:w="95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Решение (приказ) о назначении или избрании физич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ского лица на должность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Должно соде</w:t>
            </w:r>
            <w:r w:rsidRPr="00067482">
              <w:rPr>
                <w:sz w:val="20"/>
                <w:szCs w:val="20"/>
              </w:rPr>
              <w:t>р</w:t>
            </w:r>
            <w:r w:rsidRPr="00067482">
              <w:rPr>
                <w:sz w:val="20"/>
                <w:szCs w:val="20"/>
              </w:rPr>
              <w:t>жать: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подпись должн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стного лица, по</w:t>
            </w:r>
            <w:r w:rsidRPr="00067482">
              <w:rPr>
                <w:sz w:val="20"/>
                <w:szCs w:val="20"/>
              </w:rPr>
              <w:t>д</w:t>
            </w:r>
            <w:r w:rsidRPr="00067482">
              <w:rPr>
                <w:sz w:val="20"/>
                <w:szCs w:val="20"/>
              </w:rPr>
              <w:t>готовившего д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 xml:space="preserve">кумент, 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дату составления документа,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информацию о праве физического лица действовать от имени заявит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ля без доверенн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сти.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Должно быть де</w:t>
            </w:r>
            <w:r w:rsidRPr="00067482">
              <w:rPr>
                <w:sz w:val="20"/>
                <w:szCs w:val="20"/>
              </w:rPr>
              <w:t>й</w:t>
            </w:r>
            <w:r w:rsidRPr="00067482">
              <w:rPr>
                <w:sz w:val="20"/>
                <w:szCs w:val="20"/>
              </w:rPr>
              <w:t>ствительным на срок обращения за предоставлением муниципальной услуги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Имеется</w:t>
            </w:r>
          </w:p>
        </w:tc>
        <w:tc>
          <w:tcPr>
            <w:tcW w:w="184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9" w:type="dxa"/>
          </w:tcPr>
          <w:p w:rsidR="00064E07" w:rsidRPr="00067482" w:rsidRDefault="00064E07" w:rsidP="00484E9C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Должна быть:</w:t>
            </w:r>
          </w:p>
          <w:p w:rsidR="00064E07" w:rsidRPr="00067482" w:rsidRDefault="00064E07" w:rsidP="00484E9C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заверена печатью заявителя,</w:t>
            </w:r>
          </w:p>
          <w:p w:rsidR="00064E07" w:rsidRPr="00067482" w:rsidRDefault="00064E07" w:rsidP="00484E9C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пописана руков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дителем заявителя или уполномоче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ным этим руков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дителем лицом,</w:t>
            </w:r>
          </w:p>
          <w:p w:rsidR="00064E07" w:rsidRPr="00067482" w:rsidRDefault="00064E07" w:rsidP="00484E9C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действительна на срок обращения за предоставлением муниципальной услуги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064E07" w:rsidRPr="00897AFA" w:rsidRDefault="00064E07" w:rsidP="00E60C6E">
      <w:pPr>
        <w:widowControl/>
      </w:pPr>
    </w:p>
    <w:p w:rsidR="00064E07" w:rsidRDefault="00064E07" w:rsidP="005B0D27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  <w:r>
        <w:rPr>
          <w:rStyle w:val="a3"/>
          <w:color w:val="000000"/>
        </w:rPr>
        <w:t>Раздел 4. «Документы, предоставляемые заявителем для получения услуги</w:t>
      </w:r>
    </w:p>
    <w:p w:rsidR="00064E07" w:rsidRDefault="00064E07" w:rsidP="005B0D27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tbl>
      <w:tblPr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8"/>
        <w:gridCol w:w="2451"/>
        <w:gridCol w:w="2243"/>
        <w:gridCol w:w="1836"/>
        <w:gridCol w:w="1824"/>
        <w:gridCol w:w="1822"/>
        <w:gridCol w:w="1786"/>
        <w:gridCol w:w="2146"/>
      </w:tblGrid>
      <w:tr w:rsidR="00064E07" w:rsidRPr="005B0D27" w:rsidTr="00067482">
        <w:tc>
          <w:tcPr>
            <w:tcW w:w="91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№ п/п</w:t>
            </w:r>
          </w:p>
        </w:tc>
        <w:tc>
          <w:tcPr>
            <w:tcW w:w="2451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43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ментов, которые пр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доставляет заявитель для получения услуги</w:t>
            </w:r>
          </w:p>
        </w:tc>
        <w:tc>
          <w:tcPr>
            <w:tcW w:w="183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Количество нео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б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ходимых экзем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п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ляров документа с указанием по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д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линник/копия</w:t>
            </w:r>
          </w:p>
        </w:tc>
        <w:tc>
          <w:tcPr>
            <w:tcW w:w="1824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822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Установленные требования к документу'</w:t>
            </w:r>
          </w:p>
        </w:tc>
        <w:tc>
          <w:tcPr>
            <w:tcW w:w="178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4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064E07" w:rsidRPr="0057631E" w:rsidTr="00067482">
        <w:tc>
          <w:tcPr>
            <w:tcW w:w="91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1</w:t>
            </w:r>
          </w:p>
        </w:tc>
        <w:tc>
          <w:tcPr>
            <w:tcW w:w="2451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2</w:t>
            </w:r>
          </w:p>
        </w:tc>
        <w:tc>
          <w:tcPr>
            <w:tcW w:w="2243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3</w:t>
            </w:r>
          </w:p>
        </w:tc>
        <w:tc>
          <w:tcPr>
            <w:tcW w:w="183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4</w:t>
            </w:r>
          </w:p>
        </w:tc>
        <w:tc>
          <w:tcPr>
            <w:tcW w:w="1824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5</w:t>
            </w:r>
          </w:p>
        </w:tc>
        <w:tc>
          <w:tcPr>
            <w:tcW w:w="1822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7</w:t>
            </w:r>
          </w:p>
        </w:tc>
        <w:tc>
          <w:tcPr>
            <w:tcW w:w="214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8</w:t>
            </w:r>
          </w:p>
        </w:tc>
      </w:tr>
      <w:tr w:rsidR="00064E07" w:rsidRPr="0057631E" w:rsidTr="00067482">
        <w:tc>
          <w:tcPr>
            <w:tcW w:w="15026" w:type="dxa"/>
            <w:gridSpan w:val="8"/>
          </w:tcPr>
          <w:p w:rsidR="00064E07" w:rsidRPr="00067482" w:rsidRDefault="00064E07" w:rsidP="00067482">
            <w:pPr>
              <w:pStyle w:val="10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Выдача выписки из реестра муниципальной собственности Большеигнатовского муниципального района Республики Мордовия на объекты недвижимого имущ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ства</w:t>
            </w:r>
          </w:p>
        </w:tc>
      </w:tr>
      <w:tr w:rsidR="00064E07" w:rsidRPr="0057631E" w:rsidTr="00067482">
        <w:tc>
          <w:tcPr>
            <w:tcW w:w="91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1</w:t>
            </w:r>
          </w:p>
        </w:tc>
        <w:tc>
          <w:tcPr>
            <w:tcW w:w="2451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Заявление о предоставл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е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нии муни</w:t>
            </w:r>
            <w:r w:rsidRPr="00067482">
              <w:rPr>
                <w:b/>
                <w:color w:val="000000"/>
                <w:sz w:val="20"/>
                <w:szCs w:val="20"/>
                <w:lang w:eastAsia="ru-RU"/>
              </w:rPr>
              <w:t>ц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ипальной у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с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луги</w:t>
            </w:r>
          </w:p>
        </w:tc>
        <w:tc>
          <w:tcPr>
            <w:tcW w:w="2243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Заявление о предоста</w:t>
            </w:r>
            <w:r w:rsidRPr="00067482">
              <w:rPr>
                <w:sz w:val="20"/>
                <w:szCs w:val="20"/>
              </w:rPr>
              <w:t>в</w:t>
            </w:r>
            <w:r w:rsidRPr="00067482">
              <w:rPr>
                <w:sz w:val="20"/>
                <w:szCs w:val="20"/>
              </w:rPr>
              <w:t>лении информации о форме собственности на недвижимое и дв</w:t>
            </w:r>
            <w:r w:rsidRPr="00067482">
              <w:rPr>
                <w:sz w:val="20"/>
                <w:szCs w:val="20"/>
              </w:rPr>
              <w:t>и</w:t>
            </w:r>
            <w:r w:rsidRPr="00067482">
              <w:rPr>
                <w:sz w:val="20"/>
                <w:szCs w:val="20"/>
              </w:rPr>
              <w:t>жимое имущество</w:t>
            </w:r>
          </w:p>
        </w:tc>
        <w:tc>
          <w:tcPr>
            <w:tcW w:w="1836" w:type="dxa"/>
          </w:tcPr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экз., оригинал</w:t>
            </w: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Действия: </w:t>
            </w: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проверка на соо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ветствие устано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ленным требов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ниям,</w:t>
            </w: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формирование в дело,</w:t>
            </w:r>
          </w:p>
          <w:p w:rsidR="00064E07" w:rsidRPr="00067482" w:rsidRDefault="00064E07" w:rsidP="009E28C7">
            <w:pPr>
              <w:rPr>
                <w:sz w:val="20"/>
                <w:szCs w:val="20"/>
              </w:rPr>
            </w:pPr>
          </w:p>
        </w:tc>
        <w:tc>
          <w:tcPr>
            <w:tcW w:w="1824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22" w:type="dxa"/>
          </w:tcPr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Заявление должно содержать сл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дующую инфо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мацию: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1) суть обращ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ния, а также св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дения, необход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мые для его и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полнения;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2) сведения о за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я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вителе: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для юридич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ских лиц: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название орган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зации;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юридический и почтовый адрес;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телефон и эле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тронный адрес при их наличии;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дату отправления и номер запроса;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должности, фам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лию, имя, отчес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 должностного лица.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для физических лиц: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фамилию, имя, отчество заявит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ля;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почтовый адрес места жительства;</w:t>
            </w:r>
          </w:p>
          <w:p w:rsidR="00064E07" w:rsidRPr="00067482" w:rsidRDefault="00064E07" w:rsidP="00067482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телефон и эле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тронный адрес при их наличии;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3) дата отправл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е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ния заявления, подпись заявит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е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ля, а также другие сведения, необх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о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димые для испо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л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нения запроса.</w:t>
            </w:r>
          </w:p>
        </w:tc>
        <w:tc>
          <w:tcPr>
            <w:tcW w:w="178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Форма в Прило-жении 1 к техно-логической схе-ме</w:t>
            </w:r>
          </w:p>
        </w:tc>
        <w:tc>
          <w:tcPr>
            <w:tcW w:w="2146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Образец заполнения заявления в Приложе-нии 2 к технологиче-ской схеме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064E07" w:rsidRPr="00666380" w:rsidTr="00067482">
        <w:tc>
          <w:tcPr>
            <w:tcW w:w="91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2</w:t>
            </w:r>
          </w:p>
        </w:tc>
        <w:tc>
          <w:tcPr>
            <w:tcW w:w="2451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Документ, удостоверя</w:t>
            </w:r>
            <w:r w:rsidRPr="00067482">
              <w:rPr>
                <w:sz w:val="20"/>
                <w:szCs w:val="20"/>
              </w:rPr>
              <w:t>ю</w:t>
            </w:r>
            <w:r w:rsidRPr="00067482">
              <w:rPr>
                <w:sz w:val="20"/>
                <w:szCs w:val="20"/>
              </w:rPr>
              <w:t>щий личность заявителя (заявителей), являющег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ся физическим лицом</w:t>
            </w:r>
          </w:p>
        </w:tc>
        <w:tc>
          <w:tcPr>
            <w:tcW w:w="2243" w:type="dxa"/>
          </w:tcPr>
          <w:p w:rsidR="00064E07" w:rsidRPr="00067482" w:rsidRDefault="00064E07" w:rsidP="0006748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Паспорт гражданина Российской Федерации</w:t>
            </w:r>
          </w:p>
        </w:tc>
        <w:tc>
          <w:tcPr>
            <w:tcW w:w="183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1 экз., оригинал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Действия: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проверка на соо</w:t>
            </w:r>
            <w:r w:rsidRPr="00067482">
              <w:rPr>
                <w:sz w:val="20"/>
                <w:szCs w:val="20"/>
              </w:rPr>
              <w:t>т</w:t>
            </w:r>
            <w:r w:rsidRPr="00067482">
              <w:rPr>
                <w:sz w:val="20"/>
                <w:szCs w:val="20"/>
              </w:rPr>
              <w:t>ветствие устано</w:t>
            </w:r>
            <w:r w:rsidRPr="00067482">
              <w:rPr>
                <w:sz w:val="20"/>
                <w:szCs w:val="20"/>
              </w:rPr>
              <w:t>в</w:t>
            </w:r>
            <w:r w:rsidRPr="00067482">
              <w:rPr>
                <w:sz w:val="20"/>
                <w:szCs w:val="20"/>
              </w:rPr>
              <w:t>ленным требов</w:t>
            </w:r>
            <w:r w:rsidRPr="00067482">
              <w:rPr>
                <w:sz w:val="20"/>
                <w:szCs w:val="20"/>
              </w:rPr>
              <w:t>а</w:t>
            </w:r>
            <w:r w:rsidRPr="00067482">
              <w:rPr>
                <w:sz w:val="20"/>
                <w:szCs w:val="20"/>
              </w:rPr>
              <w:t>ниям,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1824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-</w:t>
            </w:r>
          </w:p>
        </w:tc>
        <w:tc>
          <w:tcPr>
            <w:tcW w:w="1822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Документ должен быть действ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и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тельным на срок обращения за пр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е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доставлением м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у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ниципальной у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с</w:t>
            </w:r>
            <w:r w:rsidRPr="00067482">
              <w:rPr>
                <w:color w:val="000000"/>
                <w:sz w:val="20"/>
                <w:szCs w:val="20"/>
                <w:lang w:eastAsia="ru-RU"/>
              </w:rPr>
              <w:t>луги</w:t>
            </w:r>
          </w:p>
        </w:tc>
        <w:tc>
          <w:tcPr>
            <w:tcW w:w="178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-</w:t>
            </w:r>
          </w:p>
        </w:tc>
        <w:tc>
          <w:tcPr>
            <w:tcW w:w="2146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-</w:t>
            </w:r>
          </w:p>
        </w:tc>
      </w:tr>
      <w:tr w:rsidR="00064E07" w:rsidRPr="0057631E" w:rsidTr="00067482">
        <w:trPr>
          <w:trHeight w:val="2829"/>
        </w:trPr>
        <w:tc>
          <w:tcPr>
            <w:tcW w:w="91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3</w:t>
            </w:r>
          </w:p>
        </w:tc>
        <w:tc>
          <w:tcPr>
            <w:tcW w:w="2451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Технический паспорт (технический план)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- для получения выписки из реестра муниципал</w:t>
            </w:r>
            <w:r w:rsidRPr="00067482">
              <w:rPr>
                <w:sz w:val="20"/>
                <w:szCs w:val="20"/>
              </w:rPr>
              <w:t>ь</w:t>
            </w:r>
            <w:r w:rsidRPr="00067482">
              <w:rPr>
                <w:sz w:val="20"/>
                <w:szCs w:val="20"/>
              </w:rPr>
              <w:t>ного имущества жили</w:t>
            </w:r>
            <w:r w:rsidRPr="00067482">
              <w:rPr>
                <w:sz w:val="20"/>
                <w:szCs w:val="20"/>
              </w:rPr>
              <w:t>щ</w:t>
            </w:r>
            <w:r w:rsidRPr="00067482">
              <w:rPr>
                <w:sz w:val="20"/>
                <w:szCs w:val="20"/>
              </w:rPr>
              <w:t>ного фонда</w:t>
            </w:r>
          </w:p>
        </w:tc>
        <w:tc>
          <w:tcPr>
            <w:tcW w:w="2243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Технический паспорт (технический план)</w:t>
            </w:r>
          </w:p>
        </w:tc>
        <w:tc>
          <w:tcPr>
            <w:tcW w:w="1836" w:type="dxa"/>
          </w:tcPr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экз., копия при предъявлении оригинала</w:t>
            </w: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Действия: </w:t>
            </w: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проверка на соо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ветствие устано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ленным требов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ниям,</w:t>
            </w: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формирование в дело,</w:t>
            </w:r>
          </w:p>
          <w:p w:rsidR="00064E07" w:rsidRPr="00067482" w:rsidRDefault="00064E07" w:rsidP="00D75DB7">
            <w:pPr>
              <w:rPr>
                <w:sz w:val="20"/>
                <w:szCs w:val="20"/>
              </w:rPr>
            </w:pPr>
          </w:p>
        </w:tc>
        <w:tc>
          <w:tcPr>
            <w:tcW w:w="1824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22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Документ должен быть действ</w:t>
            </w:r>
            <w:r w:rsidRPr="00067482">
              <w:rPr>
                <w:sz w:val="20"/>
                <w:szCs w:val="20"/>
              </w:rPr>
              <w:t>и</w:t>
            </w:r>
            <w:r w:rsidRPr="00067482">
              <w:rPr>
                <w:sz w:val="20"/>
                <w:szCs w:val="20"/>
              </w:rPr>
              <w:t>тельным на срок обращения за пр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доставлением м</w:t>
            </w:r>
            <w:r w:rsidRPr="00067482">
              <w:rPr>
                <w:sz w:val="20"/>
                <w:szCs w:val="20"/>
              </w:rPr>
              <w:t>у</w:t>
            </w:r>
            <w:r w:rsidRPr="00067482">
              <w:rPr>
                <w:sz w:val="20"/>
                <w:szCs w:val="20"/>
              </w:rPr>
              <w:t>ниципальной у</w:t>
            </w:r>
            <w:r w:rsidRPr="00067482">
              <w:rPr>
                <w:sz w:val="20"/>
                <w:szCs w:val="20"/>
              </w:rPr>
              <w:t>с</w:t>
            </w:r>
            <w:r w:rsidRPr="00067482">
              <w:rPr>
                <w:sz w:val="20"/>
                <w:szCs w:val="20"/>
              </w:rPr>
              <w:t>луги</w:t>
            </w:r>
          </w:p>
        </w:tc>
        <w:tc>
          <w:tcPr>
            <w:tcW w:w="1786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46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064E07" w:rsidRPr="0057631E" w:rsidTr="00067482">
        <w:trPr>
          <w:trHeight w:val="2538"/>
        </w:trPr>
        <w:tc>
          <w:tcPr>
            <w:tcW w:w="918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4</w:t>
            </w:r>
          </w:p>
        </w:tc>
        <w:tc>
          <w:tcPr>
            <w:tcW w:w="2451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Справка технической инвентаризации - для получения выписки из реестра муниципального имущества жилищного фонда</w:t>
            </w:r>
          </w:p>
        </w:tc>
        <w:tc>
          <w:tcPr>
            <w:tcW w:w="2243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Справка технической инвентаризации</w:t>
            </w:r>
          </w:p>
        </w:tc>
        <w:tc>
          <w:tcPr>
            <w:tcW w:w="1836" w:type="dxa"/>
          </w:tcPr>
          <w:p w:rsidR="00064E07" w:rsidRPr="00067482" w:rsidRDefault="00064E07" w:rsidP="00437BFB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экз., копия при предъявлении оригинала</w:t>
            </w:r>
          </w:p>
          <w:p w:rsidR="00064E07" w:rsidRPr="00067482" w:rsidRDefault="00064E07" w:rsidP="00437BFB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064E07" w:rsidRPr="00067482" w:rsidRDefault="00064E07" w:rsidP="00437BFB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Действия: </w:t>
            </w:r>
          </w:p>
          <w:p w:rsidR="00064E07" w:rsidRPr="00067482" w:rsidRDefault="00064E07" w:rsidP="00437BFB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проверка на соо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ветствие устано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ленным требов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ниям,</w:t>
            </w:r>
          </w:p>
          <w:p w:rsidR="00064E07" w:rsidRPr="00067482" w:rsidRDefault="00064E07" w:rsidP="003B7F1E">
            <w:pP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формирование в дело</w:t>
            </w:r>
          </w:p>
        </w:tc>
        <w:tc>
          <w:tcPr>
            <w:tcW w:w="1824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22" w:type="dxa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Документ должен быть действ</w:t>
            </w:r>
            <w:r w:rsidRPr="00067482">
              <w:rPr>
                <w:sz w:val="20"/>
                <w:szCs w:val="20"/>
              </w:rPr>
              <w:t>и</w:t>
            </w:r>
            <w:r w:rsidRPr="00067482">
              <w:rPr>
                <w:sz w:val="20"/>
                <w:szCs w:val="20"/>
              </w:rPr>
              <w:t>тельным на срок обращения за пр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доставлением м</w:t>
            </w:r>
            <w:r w:rsidRPr="00067482">
              <w:rPr>
                <w:sz w:val="20"/>
                <w:szCs w:val="20"/>
              </w:rPr>
              <w:t>у</w:t>
            </w:r>
            <w:r w:rsidRPr="00067482">
              <w:rPr>
                <w:sz w:val="20"/>
                <w:szCs w:val="20"/>
              </w:rPr>
              <w:t>ниципальной у</w:t>
            </w:r>
            <w:r w:rsidRPr="00067482">
              <w:rPr>
                <w:sz w:val="20"/>
                <w:szCs w:val="20"/>
              </w:rPr>
              <w:t>с</w:t>
            </w:r>
            <w:r w:rsidRPr="00067482">
              <w:rPr>
                <w:sz w:val="20"/>
                <w:szCs w:val="20"/>
              </w:rPr>
              <w:t>луги</w:t>
            </w:r>
          </w:p>
        </w:tc>
        <w:tc>
          <w:tcPr>
            <w:tcW w:w="1786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46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</w:t>
            </w:r>
          </w:p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064E07" w:rsidRPr="00437BFB" w:rsidRDefault="00064E07" w:rsidP="00437BFB"/>
    <w:p w:rsidR="00064E07" w:rsidRDefault="00064E07" w:rsidP="00437BFB">
      <w:pPr>
        <w:widowControl/>
        <w:rPr>
          <w:rStyle w:val="BodyTextChar"/>
        </w:rPr>
      </w:pPr>
      <w:r>
        <w:rPr>
          <w:rStyle w:val="BodyTextChar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064E07" w:rsidRDefault="00064E07" w:rsidP="005B0D27">
      <w:pPr>
        <w:pStyle w:val="BodyText"/>
        <w:shd w:val="clear" w:color="auto" w:fill="auto"/>
        <w:spacing w:before="0" w:line="240" w:lineRule="auto"/>
        <w:ind w:left="20" w:firstLine="0"/>
        <w:jc w:val="center"/>
        <w:rPr>
          <w:rStyle w:val="BodyTextChar"/>
          <w:color w:val="000000"/>
        </w:rPr>
      </w:pP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9"/>
        <w:gridCol w:w="1479"/>
        <w:gridCol w:w="1814"/>
        <w:gridCol w:w="1812"/>
        <w:gridCol w:w="1345"/>
        <w:gridCol w:w="1302"/>
        <w:gridCol w:w="1757"/>
        <w:gridCol w:w="1745"/>
        <w:gridCol w:w="1753"/>
      </w:tblGrid>
      <w:tr w:rsidR="00064E07" w:rsidRPr="00AF2B56" w:rsidTr="00067482">
        <w:tc>
          <w:tcPr>
            <w:tcW w:w="1763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запрашива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мого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(сведения)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Перечень и с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став сведений, запр</w:t>
            </w:r>
            <w:r w:rsidRPr="00067482">
              <w:rPr>
                <w:sz w:val="20"/>
                <w:szCs w:val="20"/>
              </w:rPr>
              <w:t>а</w:t>
            </w:r>
            <w:r w:rsidRPr="00067482">
              <w:rPr>
                <w:sz w:val="20"/>
                <w:szCs w:val="20"/>
              </w:rPr>
              <w:t>шиваемых в ра</w:t>
            </w:r>
            <w:r w:rsidRPr="00067482">
              <w:rPr>
                <w:sz w:val="20"/>
                <w:szCs w:val="20"/>
              </w:rPr>
              <w:t>м</w:t>
            </w:r>
            <w:r w:rsidRPr="00067482">
              <w:rPr>
                <w:sz w:val="20"/>
                <w:szCs w:val="20"/>
              </w:rPr>
              <w:t>ках межведомс</w:t>
            </w:r>
            <w:r w:rsidRPr="00067482">
              <w:rPr>
                <w:sz w:val="20"/>
                <w:szCs w:val="20"/>
              </w:rPr>
              <w:t>т</w:t>
            </w:r>
            <w:r w:rsidRPr="00067482">
              <w:rPr>
                <w:sz w:val="20"/>
                <w:szCs w:val="20"/>
              </w:rPr>
              <w:t>венного информ</w:t>
            </w:r>
            <w:r w:rsidRPr="00067482">
              <w:rPr>
                <w:sz w:val="20"/>
                <w:szCs w:val="20"/>
              </w:rPr>
              <w:t>а</w:t>
            </w:r>
            <w:r w:rsidRPr="00067482">
              <w:rPr>
                <w:sz w:val="20"/>
                <w:szCs w:val="20"/>
              </w:rPr>
              <w:t>ционного взаим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дейс</w:t>
            </w:r>
            <w:r w:rsidRPr="00067482">
              <w:rPr>
                <w:sz w:val="20"/>
                <w:szCs w:val="20"/>
              </w:rPr>
              <w:t>т</w:t>
            </w:r>
            <w:r w:rsidRPr="00067482">
              <w:rPr>
                <w:sz w:val="20"/>
                <w:szCs w:val="20"/>
              </w:rPr>
              <w:t>вия</w:t>
            </w:r>
          </w:p>
        </w:tc>
        <w:tc>
          <w:tcPr>
            <w:tcW w:w="182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органа (организ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ции),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го(ей)</w:t>
            </w:r>
          </w:p>
          <w:p w:rsidR="00064E07" w:rsidRPr="00067482" w:rsidRDefault="00064E07" w:rsidP="00067482">
            <w:pPr>
              <w:jc w:val="center"/>
              <w:rPr>
                <w:rStyle w:val="BodyTextChar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34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Наименов</w:t>
            </w:r>
            <w:r w:rsidRPr="00067482">
              <w:rPr>
                <w:sz w:val="20"/>
                <w:szCs w:val="20"/>
              </w:rPr>
              <w:t>а</w:t>
            </w:r>
            <w:r w:rsidRPr="00067482">
              <w:rPr>
                <w:sz w:val="20"/>
                <w:szCs w:val="20"/>
              </w:rPr>
              <w:t>ние органа (организ</w:t>
            </w:r>
            <w:r w:rsidRPr="00067482">
              <w:rPr>
                <w:sz w:val="20"/>
                <w:szCs w:val="20"/>
              </w:rPr>
              <w:t>а</w:t>
            </w:r>
            <w:r w:rsidRPr="00067482">
              <w:rPr>
                <w:sz w:val="20"/>
                <w:szCs w:val="20"/>
              </w:rPr>
              <w:t>ции), в адрес которого(ой) направляе</w:t>
            </w:r>
            <w:r w:rsidRPr="00067482">
              <w:rPr>
                <w:sz w:val="20"/>
                <w:szCs w:val="20"/>
              </w:rPr>
              <w:t>т</w:t>
            </w:r>
            <w:r w:rsidRPr="00067482">
              <w:rPr>
                <w:sz w:val="20"/>
                <w:szCs w:val="20"/>
              </w:rPr>
              <w:t>ся межв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домст</w:t>
            </w:r>
            <w:r w:rsidRPr="00067482">
              <w:rPr>
                <w:sz w:val="20"/>
                <w:szCs w:val="20"/>
              </w:rPr>
              <w:softHyphen/>
              <w:t>венный з</w:t>
            </w:r>
            <w:r w:rsidRPr="00067482">
              <w:rPr>
                <w:sz w:val="20"/>
                <w:szCs w:val="20"/>
              </w:rPr>
              <w:t>а</w:t>
            </w:r>
            <w:r w:rsidRPr="00067482">
              <w:rPr>
                <w:sz w:val="20"/>
                <w:szCs w:val="20"/>
              </w:rPr>
              <w:t>прос</w:t>
            </w:r>
          </w:p>
        </w:tc>
        <w:tc>
          <w:tcPr>
            <w:tcW w:w="130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  <w:lang w:val="en-US"/>
              </w:rPr>
              <w:t>SID</w:t>
            </w:r>
            <w:r w:rsidRPr="00067482">
              <w:rPr>
                <w:sz w:val="20"/>
                <w:szCs w:val="20"/>
              </w:rPr>
              <w:t xml:space="preserve"> эле</w:t>
            </w:r>
            <w:r w:rsidRPr="00067482">
              <w:rPr>
                <w:sz w:val="20"/>
                <w:szCs w:val="20"/>
              </w:rPr>
              <w:t>к</w:t>
            </w:r>
            <w:r w:rsidRPr="00067482">
              <w:rPr>
                <w:sz w:val="20"/>
                <w:szCs w:val="20"/>
              </w:rPr>
              <w:t>тронного сервиса/ наименов</w:t>
            </w:r>
            <w:r w:rsidRPr="00067482">
              <w:rPr>
                <w:sz w:val="20"/>
                <w:szCs w:val="20"/>
              </w:rPr>
              <w:t>а</w:t>
            </w:r>
            <w:r w:rsidRPr="00067482"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Формы (шабл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ны) межведомс</w:t>
            </w:r>
            <w:r w:rsidRPr="00067482">
              <w:rPr>
                <w:sz w:val="20"/>
                <w:szCs w:val="20"/>
              </w:rPr>
              <w:t>т</w:t>
            </w:r>
            <w:r w:rsidRPr="00067482">
              <w:rPr>
                <w:sz w:val="20"/>
                <w:szCs w:val="20"/>
              </w:rPr>
              <w:t>венного запроса и ответа на ме</w:t>
            </w:r>
            <w:r w:rsidRPr="00067482">
              <w:rPr>
                <w:sz w:val="20"/>
                <w:szCs w:val="20"/>
              </w:rPr>
              <w:t>ж</w:t>
            </w:r>
            <w:r w:rsidRPr="00067482">
              <w:rPr>
                <w:sz w:val="20"/>
                <w:szCs w:val="20"/>
              </w:rPr>
              <w:t>ведомственный запрос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Образцы запо</w:t>
            </w:r>
            <w:r w:rsidRPr="00067482">
              <w:rPr>
                <w:sz w:val="20"/>
                <w:szCs w:val="20"/>
              </w:rPr>
              <w:t>л</w:t>
            </w:r>
            <w:r w:rsidRPr="00067482">
              <w:rPr>
                <w:sz w:val="20"/>
                <w:szCs w:val="20"/>
              </w:rPr>
              <w:t>нения форм ме</w:t>
            </w:r>
            <w:r w:rsidRPr="00067482">
              <w:rPr>
                <w:sz w:val="20"/>
                <w:szCs w:val="20"/>
              </w:rPr>
              <w:t>ж</w:t>
            </w:r>
            <w:r w:rsidRPr="00067482">
              <w:rPr>
                <w:sz w:val="20"/>
                <w:szCs w:val="20"/>
              </w:rPr>
              <w:t>ведомственного запроса и ответа на межведомс</w:t>
            </w:r>
            <w:r w:rsidRPr="00067482">
              <w:rPr>
                <w:sz w:val="20"/>
                <w:szCs w:val="20"/>
              </w:rPr>
              <w:t>т</w:t>
            </w:r>
            <w:r w:rsidRPr="00067482">
              <w:rPr>
                <w:sz w:val="20"/>
                <w:szCs w:val="20"/>
              </w:rPr>
              <w:t>венный запрос</w:t>
            </w:r>
          </w:p>
        </w:tc>
      </w:tr>
      <w:tr w:rsidR="00064E07" w:rsidRPr="00AF2B56" w:rsidTr="00067482">
        <w:trPr>
          <w:trHeight w:val="82"/>
        </w:trPr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4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9</w:t>
            </w:r>
          </w:p>
        </w:tc>
      </w:tr>
      <w:tr w:rsidR="00064E07" w:rsidRPr="00AF2B56" w:rsidTr="00067482">
        <w:tc>
          <w:tcPr>
            <w:tcW w:w="14766" w:type="dxa"/>
            <w:gridSpan w:val="9"/>
          </w:tcPr>
          <w:p w:rsidR="00064E07" w:rsidRPr="00067482" w:rsidRDefault="00064E07" w:rsidP="00067482">
            <w:pPr>
              <w:pStyle w:val="10"/>
              <w:shd w:val="clear" w:color="auto" w:fill="auto"/>
              <w:spacing w:line="240" w:lineRule="auto"/>
              <w:ind w:left="720"/>
              <w:rPr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1.Выдача выписки из реестра муниципальной собственности Большеигнатовского муниципального района Республики Мордовия на объекты недвижимого имущества</w:t>
            </w:r>
          </w:p>
        </w:tc>
      </w:tr>
      <w:tr w:rsidR="00064E07" w:rsidRPr="00AF2B56" w:rsidTr="00067482">
        <w:trPr>
          <w:trHeight w:val="2534"/>
        </w:trPr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softHyphen/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softHyphen/>
              <w:t>_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Выписка из ЕГРЮЛ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1.наименование;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2.организационно-правовая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3.юридический адрес;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4.ИНН;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5.ОГРН.</w:t>
            </w:r>
          </w:p>
        </w:tc>
        <w:tc>
          <w:tcPr>
            <w:tcW w:w="182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Администрация Большеигнато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в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ского муниц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и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пального района Республики Мо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р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довия</w:t>
            </w:r>
          </w:p>
        </w:tc>
        <w:tc>
          <w:tcPr>
            <w:tcW w:w="134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ФНС России</w:t>
            </w:r>
          </w:p>
        </w:tc>
        <w:tc>
          <w:tcPr>
            <w:tcW w:w="130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SID0003541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ление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ление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ответа на запрос.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Заполняется в оболочке СМЭВ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Заполняется в оболочке СМЭВ</w:t>
            </w:r>
          </w:p>
        </w:tc>
      </w:tr>
      <w:tr w:rsidR="00064E07" w:rsidRPr="00AF2B56" w:rsidTr="00067482">
        <w:trPr>
          <w:trHeight w:val="1541"/>
        </w:trPr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_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1.наименование;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2.организационно-правовая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3.юридический адрес;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4.ИНН;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5.ОГРН.</w:t>
            </w:r>
          </w:p>
        </w:tc>
        <w:tc>
          <w:tcPr>
            <w:tcW w:w="182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Администрация Большеигнатов-ского муници-пального района Республики Мор-довия</w:t>
            </w:r>
          </w:p>
        </w:tc>
        <w:tc>
          <w:tcPr>
            <w:tcW w:w="134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ФНС России</w:t>
            </w:r>
          </w:p>
        </w:tc>
        <w:tc>
          <w:tcPr>
            <w:tcW w:w="130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SID0003541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ление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ление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sz w:val="20"/>
                <w:szCs w:val="20"/>
              </w:rPr>
              <w:t>ответа на запрос.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Заполняется в оболочке СМЭВ</w:t>
            </w:r>
          </w:p>
        </w:tc>
        <w:tc>
          <w:tcPr>
            <w:tcW w:w="1763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Заполняется в оболочке СМЭВ</w:t>
            </w:r>
          </w:p>
        </w:tc>
      </w:tr>
    </w:tbl>
    <w:p w:rsidR="00064E07" w:rsidRDefault="00064E07" w:rsidP="00AF2B56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AF2B56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  <w:r>
        <w:rPr>
          <w:rStyle w:val="a3"/>
          <w:color w:val="000000"/>
        </w:rPr>
        <w:t>Раздел 6. Результат услуги</w:t>
      </w:r>
    </w:p>
    <w:p w:rsidR="00064E07" w:rsidRDefault="00064E07" w:rsidP="00AF2B56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2"/>
        <w:gridCol w:w="1716"/>
        <w:gridCol w:w="1915"/>
        <w:gridCol w:w="1706"/>
        <w:gridCol w:w="1871"/>
        <w:gridCol w:w="1871"/>
        <w:gridCol w:w="2000"/>
        <w:gridCol w:w="1485"/>
        <w:gridCol w:w="1480"/>
      </w:tblGrid>
      <w:tr w:rsidR="00064E07" w:rsidRPr="00AF2B56" w:rsidTr="00067482">
        <w:tc>
          <w:tcPr>
            <w:tcW w:w="722" w:type="dxa"/>
            <w:vMerge w:val="restart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16" w:type="dxa"/>
            <w:vMerge w:val="restart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Документ/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документы,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являющийся(еся)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результатом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915" w:type="dxa"/>
            <w:vMerge w:val="restart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Требования к д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о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кументу/ докуме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н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там, являющем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ся(ихся) результ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а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том услуги</w:t>
            </w:r>
          </w:p>
        </w:tc>
        <w:tc>
          <w:tcPr>
            <w:tcW w:w="1706" w:type="dxa"/>
            <w:vMerge w:val="restart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Характеристика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результата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(положительный/</w:t>
            </w:r>
          </w:p>
          <w:p w:rsidR="00064E07" w:rsidRPr="00067482" w:rsidRDefault="00064E07" w:rsidP="00067482">
            <w:pPr>
              <w:jc w:val="center"/>
              <w:rPr>
                <w:rStyle w:val="BodyTextChar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71" w:type="dxa"/>
            <w:vMerge w:val="restart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Форма документа/ документов, я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в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ляющегося(ихся) результатом усл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71" w:type="dxa"/>
            <w:vMerge w:val="restart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Образец докуме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н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та/ документов, являющегося(ихся) результатом усл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2000" w:type="dxa"/>
            <w:vMerge w:val="restart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Способы получения результата услуги</w:t>
            </w:r>
          </w:p>
        </w:tc>
        <w:tc>
          <w:tcPr>
            <w:tcW w:w="2965" w:type="dxa"/>
            <w:gridSpan w:val="2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Срок хранения невостребова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н</w:t>
            </w:r>
            <w:r w:rsidRPr="00067482">
              <w:rPr>
                <w:rStyle w:val="85pt1"/>
                <w:color w:val="000000"/>
                <w:sz w:val="20"/>
                <w:szCs w:val="20"/>
              </w:rPr>
              <w:t>ных заявителем результатов услуги</w:t>
            </w:r>
          </w:p>
        </w:tc>
      </w:tr>
      <w:tr w:rsidR="00064E07" w:rsidRPr="00AF2B56" w:rsidTr="00067482">
        <w:tc>
          <w:tcPr>
            <w:tcW w:w="722" w:type="dxa"/>
            <w:vMerge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</w:rPr>
            </w:pPr>
          </w:p>
        </w:tc>
        <w:tc>
          <w:tcPr>
            <w:tcW w:w="1716" w:type="dxa"/>
            <w:vMerge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915" w:type="dxa"/>
            <w:vMerge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706" w:type="dxa"/>
            <w:vMerge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1" w:type="dxa"/>
            <w:vMerge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1" w:type="dxa"/>
            <w:vMerge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2000" w:type="dxa"/>
            <w:vMerge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48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</w:rPr>
              <w:t>в органе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</w:rPr>
              <w:t>в МФЦ</w:t>
            </w:r>
          </w:p>
        </w:tc>
      </w:tr>
      <w:tr w:rsidR="00064E07" w:rsidRPr="00AF2B56" w:rsidTr="00067482">
        <w:tc>
          <w:tcPr>
            <w:tcW w:w="722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1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1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1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8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9</w:t>
            </w:r>
          </w:p>
        </w:tc>
      </w:tr>
      <w:tr w:rsidR="00064E07" w:rsidRPr="00AF2B56" w:rsidTr="00067482">
        <w:tc>
          <w:tcPr>
            <w:tcW w:w="14766" w:type="dxa"/>
            <w:gridSpan w:val="9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1.Выдача выписки из реестра муниципальной собственности Большеигнатовского муниципального района Республики Мордовия на объекты недвижимого имущества</w:t>
            </w:r>
          </w:p>
        </w:tc>
      </w:tr>
      <w:tr w:rsidR="00064E07" w:rsidRPr="00AF2B56" w:rsidTr="00067482">
        <w:tc>
          <w:tcPr>
            <w:tcW w:w="722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1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Выписка из ре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е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стра муниц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и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пальной собс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т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венности на об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ъ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екты недвиж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и</w:t>
            </w:r>
            <w:r w:rsidRPr="00067482">
              <w:rPr>
                <w:rStyle w:val="BodyTextChar"/>
                <w:color w:val="000000"/>
                <w:sz w:val="20"/>
                <w:szCs w:val="20"/>
              </w:rPr>
              <w:t>мого имущества</w:t>
            </w:r>
          </w:p>
        </w:tc>
        <w:tc>
          <w:tcPr>
            <w:tcW w:w="191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Подписывается главой, регистр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руется в общем отделе</w:t>
            </w:r>
          </w:p>
        </w:tc>
        <w:tc>
          <w:tcPr>
            <w:tcW w:w="170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1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067482">
              <w:rPr>
                <w:sz w:val="20"/>
                <w:szCs w:val="20"/>
              </w:rPr>
              <w:t>Форма в Прилож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нии  3 к технол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гической схеме</w:t>
            </w:r>
          </w:p>
        </w:tc>
        <w:tc>
          <w:tcPr>
            <w:tcW w:w="1871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067482">
              <w:rPr>
                <w:sz w:val="20"/>
                <w:szCs w:val="20"/>
              </w:rPr>
              <w:t>Образец докуме</w:t>
            </w:r>
            <w:r w:rsidRPr="00067482">
              <w:rPr>
                <w:sz w:val="20"/>
                <w:szCs w:val="20"/>
              </w:rPr>
              <w:t>н</w:t>
            </w:r>
            <w:r w:rsidRPr="00067482">
              <w:rPr>
                <w:sz w:val="20"/>
                <w:szCs w:val="20"/>
              </w:rPr>
              <w:t>та в Приложении 4  к технологической схеме</w:t>
            </w:r>
          </w:p>
        </w:tc>
        <w:tc>
          <w:tcPr>
            <w:tcW w:w="200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 (на б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  <w:tc>
          <w:tcPr>
            <w:tcW w:w="148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До востреб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вания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2 месяца</w:t>
            </w:r>
          </w:p>
        </w:tc>
      </w:tr>
      <w:tr w:rsidR="00064E07" w:rsidRPr="00AF2B56" w:rsidTr="00067482">
        <w:tc>
          <w:tcPr>
            <w:tcW w:w="722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rStyle w:val="BodyTextChar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1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Решение об отк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зе в предоста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в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лении муниц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пальной услуги</w:t>
            </w:r>
          </w:p>
        </w:tc>
        <w:tc>
          <w:tcPr>
            <w:tcW w:w="191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Подписывается главой, регистр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руется в общем отделе</w:t>
            </w:r>
          </w:p>
        </w:tc>
        <w:tc>
          <w:tcPr>
            <w:tcW w:w="1706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Отрицательный</w:t>
            </w:r>
          </w:p>
        </w:tc>
        <w:tc>
          <w:tcPr>
            <w:tcW w:w="1871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067482">
              <w:rPr>
                <w:sz w:val="20"/>
                <w:szCs w:val="20"/>
              </w:rPr>
              <w:t>Форма в Прилож</w:t>
            </w:r>
            <w:r w:rsidRPr="00067482">
              <w:rPr>
                <w:sz w:val="20"/>
                <w:szCs w:val="20"/>
              </w:rPr>
              <w:t>е</w:t>
            </w:r>
            <w:r w:rsidRPr="00067482">
              <w:rPr>
                <w:sz w:val="20"/>
                <w:szCs w:val="20"/>
              </w:rPr>
              <w:t>нии  5 к технол</w:t>
            </w:r>
            <w:r w:rsidRPr="00067482">
              <w:rPr>
                <w:sz w:val="20"/>
                <w:szCs w:val="20"/>
              </w:rPr>
              <w:t>о</w:t>
            </w:r>
            <w:r w:rsidRPr="00067482">
              <w:rPr>
                <w:sz w:val="20"/>
                <w:szCs w:val="20"/>
              </w:rPr>
              <w:t>гической схеме</w:t>
            </w:r>
          </w:p>
        </w:tc>
        <w:tc>
          <w:tcPr>
            <w:tcW w:w="1871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067482">
              <w:rPr>
                <w:sz w:val="20"/>
                <w:szCs w:val="20"/>
              </w:rPr>
              <w:t>Образец докуме</w:t>
            </w:r>
            <w:r w:rsidRPr="00067482">
              <w:rPr>
                <w:sz w:val="20"/>
                <w:szCs w:val="20"/>
              </w:rPr>
              <w:t>н</w:t>
            </w:r>
            <w:r w:rsidRPr="00067482">
              <w:rPr>
                <w:sz w:val="20"/>
                <w:szCs w:val="20"/>
              </w:rPr>
              <w:t>та в Приложении 6  к технологической схеме</w:t>
            </w:r>
          </w:p>
        </w:tc>
        <w:tc>
          <w:tcPr>
            <w:tcW w:w="2000" w:type="dxa"/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 (на б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  <w:tc>
          <w:tcPr>
            <w:tcW w:w="1485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До востреб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067482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вания</w:t>
            </w:r>
          </w:p>
        </w:tc>
        <w:tc>
          <w:tcPr>
            <w:tcW w:w="1480" w:type="dxa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color w:val="000000"/>
                <w:sz w:val="20"/>
                <w:szCs w:val="20"/>
                <w:u w:val="single"/>
                <w:shd w:val="clear" w:color="auto" w:fill="FFFFFF"/>
                <w:lang w:eastAsia="ru-RU"/>
              </w:rPr>
            </w:pPr>
            <w:r w:rsidRPr="00067482">
              <w:rPr>
                <w:color w:val="000000"/>
                <w:sz w:val="20"/>
                <w:szCs w:val="20"/>
                <w:lang w:eastAsia="ru-RU"/>
              </w:rPr>
              <w:t>2 месяца</w:t>
            </w:r>
          </w:p>
        </w:tc>
      </w:tr>
    </w:tbl>
    <w:p w:rsidR="00064E07" w:rsidRDefault="00064E07" w:rsidP="00AF2B56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AF2B56">
      <w:pPr>
        <w:pStyle w:val="10"/>
        <w:shd w:val="clear" w:color="auto" w:fill="auto"/>
        <w:spacing w:line="240" w:lineRule="auto"/>
        <w:jc w:val="center"/>
      </w:pPr>
    </w:p>
    <w:p w:rsidR="00064E07" w:rsidRPr="009550BE" w:rsidRDefault="00064E07" w:rsidP="00E60C6E"/>
    <w:p w:rsidR="00064E07" w:rsidRPr="009550BE" w:rsidRDefault="00064E07" w:rsidP="00E60C6E"/>
    <w:p w:rsidR="00064E07" w:rsidRDefault="00064E07" w:rsidP="00E60C6E">
      <w:pPr>
        <w:widowControl/>
      </w:pPr>
      <w:r w:rsidRPr="009550BE">
        <w:br w:type="page"/>
      </w:r>
    </w:p>
    <w:p w:rsidR="00064E07" w:rsidRDefault="00064E07" w:rsidP="00AF2B56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  <w:r>
        <w:rPr>
          <w:rStyle w:val="a3"/>
          <w:color w:val="000000"/>
        </w:rPr>
        <w:t>Раздел 7. «Технологические процессы предоставления услуги</w:t>
      </w:r>
    </w:p>
    <w:p w:rsidR="00064E07" w:rsidRDefault="00064E07" w:rsidP="00AF2B56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"/>
        <w:gridCol w:w="533"/>
        <w:gridCol w:w="2539"/>
        <w:gridCol w:w="10"/>
        <w:gridCol w:w="3117"/>
        <w:gridCol w:w="2094"/>
        <w:gridCol w:w="29"/>
        <w:gridCol w:w="2513"/>
        <w:gridCol w:w="36"/>
        <w:gridCol w:w="1985"/>
        <w:gridCol w:w="20"/>
        <w:gridCol w:w="21"/>
        <w:gridCol w:w="2082"/>
        <w:gridCol w:w="8"/>
      </w:tblGrid>
      <w:tr w:rsidR="00064E07" w:rsidRPr="00556CDA" w:rsidTr="00067482">
        <w:trPr>
          <w:gridAfter w:val="1"/>
          <w:wAfter w:w="8" w:type="dxa"/>
        </w:trPr>
        <w:tc>
          <w:tcPr>
            <w:tcW w:w="534" w:type="dxa"/>
            <w:gridSpan w:val="2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67482"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п/п</w:t>
            </w:r>
          </w:p>
        </w:tc>
        <w:tc>
          <w:tcPr>
            <w:tcW w:w="2551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Наименование процедуры процесса</w:t>
            </w:r>
          </w:p>
        </w:tc>
        <w:tc>
          <w:tcPr>
            <w:tcW w:w="3119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Особенности исполнения проц</w:t>
            </w:r>
            <w:r w:rsidRPr="00067482">
              <w:rPr>
                <w:rStyle w:val="85pt1"/>
                <w:sz w:val="20"/>
                <w:szCs w:val="20"/>
              </w:rPr>
              <w:t>е</w:t>
            </w:r>
            <w:r w:rsidRPr="00067482">
              <w:rPr>
                <w:rStyle w:val="85pt1"/>
                <w:sz w:val="20"/>
                <w:szCs w:val="20"/>
              </w:rPr>
              <w:t>дуры процесса</w:t>
            </w:r>
          </w:p>
        </w:tc>
        <w:tc>
          <w:tcPr>
            <w:tcW w:w="2126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Сроки исполнения процедуры (процесса)</w:t>
            </w:r>
          </w:p>
        </w:tc>
        <w:tc>
          <w:tcPr>
            <w:tcW w:w="2551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Ресурсы, необход</w:t>
            </w:r>
            <w:r w:rsidRPr="00067482">
              <w:rPr>
                <w:rStyle w:val="85pt1"/>
                <w:sz w:val="20"/>
                <w:szCs w:val="20"/>
              </w:rPr>
              <w:t>и</w:t>
            </w:r>
            <w:r w:rsidRPr="00067482">
              <w:rPr>
                <w:rStyle w:val="85pt1"/>
                <w:sz w:val="20"/>
                <w:szCs w:val="20"/>
              </w:rPr>
              <w:t>мые для выполн</w:t>
            </w:r>
            <w:r w:rsidRPr="00067482">
              <w:rPr>
                <w:rStyle w:val="85pt1"/>
                <w:sz w:val="20"/>
                <w:szCs w:val="20"/>
              </w:rPr>
              <w:t>е</w:t>
            </w:r>
            <w:r w:rsidRPr="00067482">
              <w:rPr>
                <w:rStyle w:val="85pt1"/>
                <w:sz w:val="20"/>
                <w:szCs w:val="20"/>
              </w:rPr>
              <w:t>ния процедуры пр</w:t>
            </w:r>
            <w:r w:rsidRPr="00067482">
              <w:rPr>
                <w:rStyle w:val="85pt1"/>
                <w:sz w:val="20"/>
                <w:szCs w:val="20"/>
              </w:rPr>
              <w:t>о</w:t>
            </w:r>
            <w:r w:rsidRPr="00067482"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126" w:type="dxa"/>
            <w:gridSpan w:val="3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Формы документов, необходимые для выполнения процед</w:t>
            </w:r>
            <w:r w:rsidRPr="00067482">
              <w:rPr>
                <w:rStyle w:val="85pt1"/>
                <w:sz w:val="20"/>
                <w:szCs w:val="20"/>
              </w:rPr>
              <w:t>у</w:t>
            </w:r>
            <w:r w:rsidRPr="00067482">
              <w:rPr>
                <w:rStyle w:val="85pt1"/>
                <w:sz w:val="20"/>
                <w:szCs w:val="20"/>
              </w:rPr>
              <w:t>ры процесса</w:t>
            </w:r>
          </w:p>
        </w:tc>
      </w:tr>
      <w:tr w:rsidR="00064E07" w:rsidRPr="00556CDA" w:rsidTr="00067482">
        <w:trPr>
          <w:gridAfter w:val="1"/>
          <w:wAfter w:w="8" w:type="dxa"/>
        </w:trPr>
        <w:tc>
          <w:tcPr>
            <w:tcW w:w="534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gridSpan w:val="3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64E07" w:rsidRPr="00556CDA" w:rsidTr="00067482">
        <w:trPr>
          <w:gridAfter w:val="1"/>
          <w:wAfter w:w="8" w:type="dxa"/>
        </w:trPr>
        <w:tc>
          <w:tcPr>
            <w:tcW w:w="14992" w:type="dxa"/>
            <w:gridSpan w:val="13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b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b/>
                <w:color w:val="000000"/>
                <w:sz w:val="20"/>
                <w:szCs w:val="20"/>
              </w:rPr>
              <w:t>1.Выдача выписки из реестра муниципальной собственности Большеигнатовского муниципального района Республики Мордовия на объекты недвижимого имущества</w:t>
            </w:r>
          </w:p>
        </w:tc>
      </w:tr>
      <w:tr w:rsidR="00064E07" w:rsidRPr="00556CDA" w:rsidTr="00067482">
        <w:trPr>
          <w:gridAfter w:val="1"/>
          <w:wAfter w:w="8" w:type="dxa"/>
        </w:trPr>
        <w:tc>
          <w:tcPr>
            <w:tcW w:w="14992" w:type="dxa"/>
            <w:gridSpan w:val="13"/>
          </w:tcPr>
          <w:p w:rsidR="00064E07" w:rsidRPr="00067482" w:rsidRDefault="00064E07" w:rsidP="00067482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Style w:val="85pt1"/>
                <w:color w:val="auto"/>
                <w:sz w:val="20"/>
                <w:szCs w:val="20"/>
                <w:shd w:val="clear" w:color="auto" w:fill="auto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Прием и регистрация заявления и прилагаемых к нему документов</w:t>
            </w:r>
          </w:p>
        </w:tc>
      </w:tr>
      <w:tr w:rsidR="00064E07" w:rsidRPr="00666380" w:rsidTr="00067482">
        <w:tblPrEx>
          <w:tblCellMar>
            <w:left w:w="93" w:type="dxa"/>
          </w:tblCellMar>
        </w:tblPrEx>
        <w:trPr>
          <w:gridBefore w:val="1"/>
        </w:trPr>
        <w:tc>
          <w:tcPr>
            <w:tcW w:w="534" w:type="dxa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Прием и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регистрация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заявления и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прилагаемых к нему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документов</w:t>
            </w:r>
          </w:p>
        </w:tc>
        <w:tc>
          <w:tcPr>
            <w:tcW w:w="3119" w:type="dxa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проверка документа, удостов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ряющего личность заявителя;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проверка комплектности док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ментов, правильности оформл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 и содержания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представленных документов, с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ответствия сведений, содерж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щихся в разных документах;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сверка данных представленных документов с данными, указа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ными в заявлении;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сличение копий с подлинник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ми документа, заверение копии документов;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регистрация поданного заявл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ния;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подготовка и выдача расписки о приеме заявления с документами;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информирование заявителя о сроках предоставления муниц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пальной услуги;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- передача заявления с докуме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тами в администрацию Больш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игнатовского муниципального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(при обращении заявителя в МФЦ).</w:t>
            </w:r>
          </w:p>
        </w:tc>
        <w:tc>
          <w:tcPr>
            <w:tcW w:w="2126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2551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1. Администрация Бол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шеигнатовского муниц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пального района Респу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лики Мордовия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2. МФЦ</w:t>
            </w:r>
          </w:p>
        </w:tc>
        <w:tc>
          <w:tcPr>
            <w:tcW w:w="2026" w:type="dxa"/>
            <w:gridSpan w:val="3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Документационное обеспечение;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br/>
              <w:t>Технологическое обеспечение (нал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чие доступа к авт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матизированным системам, наличие принтера)</w:t>
            </w:r>
          </w:p>
        </w:tc>
        <w:tc>
          <w:tcPr>
            <w:tcW w:w="2085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64E07" w:rsidRPr="00666380" w:rsidTr="00067482">
        <w:tblPrEx>
          <w:tblCellMar>
            <w:left w:w="93" w:type="dxa"/>
          </w:tblCellMar>
        </w:tblPrEx>
        <w:trPr>
          <w:gridBefore w:val="1"/>
        </w:trPr>
        <w:tc>
          <w:tcPr>
            <w:tcW w:w="14992" w:type="dxa"/>
            <w:gridSpan w:val="13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2. Рассмотрение заявления и прилагаемых к нему документов</w:t>
            </w:r>
          </w:p>
        </w:tc>
      </w:tr>
      <w:tr w:rsidR="00064E07" w:rsidRPr="00666380" w:rsidTr="00067482">
        <w:tblPrEx>
          <w:tblCellMar>
            <w:left w:w="93" w:type="dxa"/>
          </w:tblCellMar>
        </w:tblPrEx>
        <w:trPr>
          <w:gridBefore w:val="1"/>
        </w:trPr>
        <w:tc>
          <w:tcPr>
            <w:tcW w:w="534" w:type="dxa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Проверка заявления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 прилагаемых к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нему документов на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соответствие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установленным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требованиям</w:t>
            </w:r>
          </w:p>
        </w:tc>
        <w:tc>
          <w:tcPr>
            <w:tcW w:w="3119" w:type="dxa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проверка комплектности док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ментов, правильности оформл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 и содержания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представленных документов, с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ответствия сведений, содерж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щихся в разных документах</w:t>
            </w:r>
          </w:p>
        </w:tc>
        <w:tc>
          <w:tcPr>
            <w:tcW w:w="2126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51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026" w:type="dxa"/>
            <w:gridSpan w:val="3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чие доступа к авт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матизированным системам, наличие принтера, МФУ)</w:t>
            </w:r>
          </w:p>
        </w:tc>
        <w:tc>
          <w:tcPr>
            <w:tcW w:w="2085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64E07" w:rsidRPr="00666380" w:rsidTr="00067482">
        <w:tblPrEx>
          <w:tblCellMar>
            <w:left w:w="93" w:type="dxa"/>
          </w:tblCellMar>
        </w:tblPrEx>
        <w:trPr>
          <w:gridBefore w:val="1"/>
        </w:trPr>
        <w:tc>
          <w:tcPr>
            <w:tcW w:w="14992" w:type="dxa"/>
            <w:gridSpan w:val="13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3.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064E07" w:rsidRPr="00666380" w:rsidTr="00067482">
        <w:tblPrEx>
          <w:tblCellMar>
            <w:left w:w="93" w:type="dxa"/>
          </w:tblCellMar>
        </w:tblPrEx>
        <w:trPr>
          <w:gridBefore w:val="1"/>
        </w:trPr>
        <w:tc>
          <w:tcPr>
            <w:tcW w:w="534" w:type="dxa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истребование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документов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(сведений) в рамках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межведомственного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взаимодействия.</w:t>
            </w:r>
          </w:p>
        </w:tc>
        <w:tc>
          <w:tcPr>
            <w:tcW w:w="3119" w:type="dxa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формирование и направление межведомственных запросов;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рассмотрение полученных отв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тов и принятие решения предв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рительном согласовании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 земельного уч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стка или отказе в предварител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ь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ном согласовании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 земельного уч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стка</w:t>
            </w:r>
          </w:p>
        </w:tc>
        <w:tc>
          <w:tcPr>
            <w:tcW w:w="2126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направление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направление</w:t>
            </w:r>
          </w:p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ответа на запрос.</w:t>
            </w:r>
          </w:p>
        </w:tc>
        <w:tc>
          <w:tcPr>
            <w:tcW w:w="2551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026" w:type="dxa"/>
            <w:gridSpan w:val="3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чие доступа к авт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матизированным системам, наличие принтера)</w:t>
            </w:r>
          </w:p>
        </w:tc>
        <w:tc>
          <w:tcPr>
            <w:tcW w:w="2085" w:type="dxa"/>
            <w:gridSpan w:val="2"/>
            <w:tcMar>
              <w:left w:w="93" w:type="dxa"/>
            </w:tcMar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64E07" w:rsidRPr="00556CDA" w:rsidTr="00067482">
        <w:trPr>
          <w:gridBefore w:val="1"/>
          <w:gridAfter w:val="1"/>
          <w:wAfter w:w="8" w:type="dxa"/>
        </w:trPr>
        <w:tc>
          <w:tcPr>
            <w:tcW w:w="14992" w:type="dxa"/>
            <w:gridSpan w:val="1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Style w:val="85pt1"/>
                <w:sz w:val="20"/>
                <w:szCs w:val="20"/>
              </w:rPr>
              <w:t>4. Подготовка выписки из реестра муниципальной собственности на объекты недвижимого имущества или ответа об отказе в предоставлении муниципальной услуги</w:t>
            </w:r>
          </w:p>
        </w:tc>
      </w:tr>
      <w:tr w:rsidR="00064E07" w:rsidRPr="00556CDA" w:rsidTr="00067482">
        <w:trPr>
          <w:gridBefore w:val="1"/>
          <w:gridAfter w:val="1"/>
          <w:wAfter w:w="8" w:type="dxa"/>
        </w:trPr>
        <w:tc>
          <w:tcPr>
            <w:tcW w:w="53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1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Подготовка выписки из реестра муниципальной собственности на объекты недвижимого имущества или ответа об отказе в предоставлении муниц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пальной услуги</w:t>
            </w:r>
          </w:p>
        </w:tc>
        <w:tc>
          <w:tcPr>
            <w:tcW w:w="3131" w:type="dxa"/>
            <w:gridSpan w:val="2"/>
          </w:tcPr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Проверка содержания докуме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тов, прилагаемых к заявлению;</w:t>
            </w:r>
          </w:p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проверка наличия оснований для отказа в предоставлении мун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проверку наличия сведений по запрашиваемому объекту в ре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стре.</w:t>
            </w:r>
          </w:p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 случае наличия сведений сп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циалист Отдела подготавливает выписку из реестра.</w:t>
            </w:r>
          </w:p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 случае наличия оснований для отказа в предоставлении мун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ципальной услуги специалист Отдела подготавливает проект ответа об отказе в предоставл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нии муниципальной услуги</w:t>
            </w:r>
          </w:p>
        </w:tc>
        <w:tc>
          <w:tcPr>
            <w:tcW w:w="2097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44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041" w:type="dxa"/>
            <w:gridSpan w:val="3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чие доступа к авт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матизированным системам, наличие принтера)</w:t>
            </w:r>
          </w:p>
        </w:tc>
        <w:tc>
          <w:tcPr>
            <w:tcW w:w="2106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64E07" w:rsidRPr="00556CDA" w:rsidTr="00067482">
        <w:trPr>
          <w:gridBefore w:val="1"/>
          <w:gridAfter w:val="1"/>
          <w:wAfter w:w="8" w:type="dxa"/>
        </w:trPr>
        <w:tc>
          <w:tcPr>
            <w:tcW w:w="14992" w:type="dxa"/>
            <w:gridSpan w:val="1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5. Направление выписки из реестра муниципальной собственности на объекты недвижимого имущества или ответа об отказе в предоставлении муниципальной услуги</w:t>
            </w:r>
          </w:p>
        </w:tc>
      </w:tr>
      <w:tr w:rsidR="00064E07" w:rsidRPr="00556CDA" w:rsidTr="00067482">
        <w:trPr>
          <w:gridBefore w:val="1"/>
          <w:gridAfter w:val="1"/>
          <w:wAfter w:w="8" w:type="dxa"/>
        </w:trPr>
        <w:tc>
          <w:tcPr>
            <w:tcW w:w="53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1" w:type="dxa"/>
          </w:tcPr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Направление заявителю выписки из реестра мун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ципальной собственности на объекты недвижимого имущества или ответа об отказе в предоставлении муниципальной услуги</w:t>
            </w:r>
          </w:p>
        </w:tc>
        <w:tc>
          <w:tcPr>
            <w:tcW w:w="3131" w:type="dxa"/>
            <w:gridSpan w:val="2"/>
          </w:tcPr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Зарегистрированная и заверенная печатью выписка из реестра или зарегистрированный ответ об отказе в предоставлении мун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ципальной услуги направляется</w:t>
            </w:r>
            <w:r w:rsidRPr="0006748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в МБУ «МФЦ».</w:t>
            </w:r>
          </w:p>
        </w:tc>
        <w:tc>
          <w:tcPr>
            <w:tcW w:w="2097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44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041" w:type="dxa"/>
            <w:gridSpan w:val="3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чие доступа к авт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матизированным системам, наличие принтера)</w:t>
            </w:r>
          </w:p>
        </w:tc>
        <w:tc>
          <w:tcPr>
            <w:tcW w:w="2106" w:type="dxa"/>
            <w:gridSpan w:val="2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64E07" w:rsidRPr="009B3F15" w:rsidRDefault="00064E07" w:rsidP="00E60C6E">
      <w:pPr>
        <w:widowControl/>
      </w:pPr>
    </w:p>
    <w:p w:rsidR="00064E07" w:rsidRPr="00F4589F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  <w:r w:rsidRPr="00F4589F">
        <w:rPr>
          <w:rStyle w:val="a3"/>
          <w:color w:val="000000"/>
        </w:rPr>
        <w:t xml:space="preserve">Раздел 8. «Особенности предоставления </w:t>
      </w:r>
      <w:r>
        <w:rPr>
          <w:rStyle w:val="a3"/>
          <w:color w:val="000000"/>
        </w:rPr>
        <w:t>услуги</w:t>
      </w:r>
      <w:r w:rsidRPr="00F4589F">
        <w:rPr>
          <w:rStyle w:val="a3"/>
          <w:color w:val="000000"/>
        </w:rPr>
        <w:t xml:space="preserve"> в электронной форме»</w:t>
      </w:r>
    </w:p>
    <w:p w:rsidR="00064E07" w:rsidRPr="00F4589F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86"/>
        <w:gridCol w:w="2407"/>
        <w:gridCol w:w="2156"/>
        <w:gridCol w:w="2078"/>
        <w:gridCol w:w="2262"/>
        <w:gridCol w:w="1821"/>
        <w:gridCol w:w="2582"/>
      </w:tblGrid>
      <w:tr w:rsidR="00064E07" w:rsidRPr="00F4589F" w:rsidTr="00067482">
        <w:tc>
          <w:tcPr>
            <w:tcW w:w="1686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Style w:val="85pt1"/>
                <w:sz w:val="20"/>
                <w:szCs w:val="20"/>
              </w:rPr>
              <w:t>Способ получ</w:t>
            </w:r>
            <w:r w:rsidRPr="00067482">
              <w:rPr>
                <w:rStyle w:val="85pt1"/>
                <w:sz w:val="20"/>
                <w:szCs w:val="20"/>
              </w:rPr>
              <w:t>е</w:t>
            </w:r>
            <w:r w:rsidRPr="00067482">
              <w:rPr>
                <w:rStyle w:val="85pt1"/>
                <w:sz w:val="20"/>
                <w:szCs w:val="20"/>
              </w:rPr>
              <w:t>ния заявителем информации о сроках и порядке предоставления услуги</w:t>
            </w:r>
          </w:p>
        </w:tc>
        <w:tc>
          <w:tcPr>
            <w:tcW w:w="2407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 w:rsidRPr="00067482">
              <w:rPr>
                <w:rStyle w:val="85pt1"/>
                <w:sz w:val="20"/>
                <w:szCs w:val="20"/>
              </w:rPr>
              <w:t>а</w:t>
            </w:r>
            <w:r w:rsidRPr="00067482">
              <w:rPr>
                <w:rStyle w:val="85pt1"/>
                <w:sz w:val="20"/>
                <w:szCs w:val="20"/>
              </w:rPr>
              <w:t>чи запроса о предоста</w:t>
            </w:r>
            <w:r w:rsidRPr="00067482">
              <w:rPr>
                <w:rStyle w:val="85pt1"/>
                <w:sz w:val="20"/>
                <w:szCs w:val="20"/>
              </w:rPr>
              <w:t>в</w:t>
            </w:r>
            <w:r w:rsidRPr="00067482"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156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 w:rsidRPr="00067482">
              <w:rPr>
                <w:rStyle w:val="85pt1"/>
                <w:sz w:val="20"/>
                <w:szCs w:val="20"/>
              </w:rPr>
              <w:t>в</w:t>
            </w:r>
            <w:r w:rsidRPr="00067482"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078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 w:rsidRPr="00067482">
              <w:rPr>
                <w:rStyle w:val="85pt1"/>
                <w:sz w:val="20"/>
                <w:szCs w:val="20"/>
              </w:rPr>
              <w:t>а</w:t>
            </w:r>
            <w:r w:rsidRPr="00067482">
              <w:rPr>
                <w:rStyle w:val="85pt1"/>
                <w:sz w:val="20"/>
                <w:szCs w:val="20"/>
              </w:rPr>
              <w:t>ном, предоставля</w:t>
            </w:r>
            <w:r w:rsidRPr="00067482">
              <w:rPr>
                <w:rStyle w:val="85pt1"/>
                <w:sz w:val="20"/>
                <w:szCs w:val="20"/>
              </w:rPr>
              <w:t>ю</w:t>
            </w:r>
            <w:r w:rsidRPr="00067482">
              <w:rPr>
                <w:rStyle w:val="85pt1"/>
                <w:sz w:val="20"/>
                <w:szCs w:val="20"/>
              </w:rPr>
              <w:t>щим услугу, запроса о предоставлении услуги и иных док</w:t>
            </w:r>
            <w:r w:rsidRPr="00067482">
              <w:rPr>
                <w:rStyle w:val="85pt1"/>
                <w:sz w:val="20"/>
                <w:szCs w:val="20"/>
              </w:rPr>
              <w:t>у</w:t>
            </w:r>
            <w:r w:rsidRPr="00067482">
              <w:rPr>
                <w:rStyle w:val="85pt1"/>
                <w:sz w:val="20"/>
                <w:szCs w:val="20"/>
              </w:rPr>
              <w:t>ментов, необход</w:t>
            </w:r>
            <w:r w:rsidRPr="00067482">
              <w:rPr>
                <w:rStyle w:val="85pt1"/>
                <w:sz w:val="20"/>
                <w:szCs w:val="20"/>
              </w:rPr>
              <w:t>и</w:t>
            </w:r>
            <w:r w:rsidRPr="00067482">
              <w:rPr>
                <w:rStyle w:val="85pt1"/>
                <w:sz w:val="20"/>
                <w:szCs w:val="20"/>
              </w:rPr>
              <w:t>мых для предоста</w:t>
            </w:r>
            <w:r w:rsidRPr="00067482">
              <w:rPr>
                <w:rStyle w:val="85pt1"/>
                <w:sz w:val="20"/>
                <w:szCs w:val="20"/>
              </w:rPr>
              <w:t>в</w:t>
            </w:r>
            <w:r w:rsidRPr="00067482"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26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Style w:val="85pt1"/>
                <w:sz w:val="20"/>
                <w:szCs w:val="20"/>
              </w:rPr>
              <w:t>Способ оплаты гос</w:t>
            </w:r>
            <w:r w:rsidRPr="00067482">
              <w:rPr>
                <w:rStyle w:val="85pt1"/>
                <w:sz w:val="20"/>
                <w:szCs w:val="20"/>
              </w:rPr>
              <w:t>у</w:t>
            </w:r>
            <w:r w:rsidRPr="00067482">
              <w:rPr>
                <w:rStyle w:val="85pt1"/>
                <w:sz w:val="20"/>
                <w:szCs w:val="20"/>
              </w:rPr>
              <w:t>дарственной пошлины за предоставление у</w:t>
            </w:r>
            <w:r w:rsidRPr="00067482">
              <w:rPr>
                <w:rStyle w:val="85pt1"/>
                <w:sz w:val="20"/>
                <w:szCs w:val="20"/>
              </w:rPr>
              <w:t>с</w:t>
            </w:r>
            <w:r w:rsidRPr="00067482">
              <w:rPr>
                <w:rStyle w:val="85pt1"/>
                <w:sz w:val="20"/>
                <w:szCs w:val="20"/>
              </w:rPr>
              <w:t>луги и уплаты иных платежей, взимаемых в соответствии с закон</w:t>
            </w:r>
            <w:r w:rsidRPr="00067482">
              <w:rPr>
                <w:rStyle w:val="85pt1"/>
                <w:sz w:val="20"/>
                <w:szCs w:val="20"/>
              </w:rPr>
              <w:t>о</w:t>
            </w:r>
            <w:r w:rsidRPr="00067482">
              <w:rPr>
                <w:rStyle w:val="85pt1"/>
                <w:sz w:val="20"/>
                <w:szCs w:val="20"/>
              </w:rPr>
              <w:t>дательством Росси</w:t>
            </w:r>
            <w:r w:rsidRPr="00067482">
              <w:rPr>
                <w:rStyle w:val="85pt1"/>
                <w:sz w:val="20"/>
                <w:szCs w:val="20"/>
              </w:rPr>
              <w:t>й</w:t>
            </w:r>
            <w:r w:rsidRPr="00067482">
              <w:rPr>
                <w:rStyle w:val="85pt1"/>
                <w:sz w:val="20"/>
                <w:szCs w:val="20"/>
              </w:rPr>
              <w:t>ской Федерации</w:t>
            </w:r>
          </w:p>
        </w:tc>
        <w:tc>
          <w:tcPr>
            <w:tcW w:w="1821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 w:rsidRPr="00067482">
              <w:rPr>
                <w:rStyle w:val="85pt1"/>
                <w:sz w:val="20"/>
                <w:szCs w:val="20"/>
              </w:rPr>
              <w:t>а</w:t>
            </w:r>
            <w:r w:rsidRPr="00067482">
              <w:rPr>
                <w:rStyle w:val="85pt1"/>
                <w:sz w:val="20"/>
                <w:szCs w:val="20"/>
              </w:rPr>
              <w:t>проса о предо</w:t>
            </w:r>
            <w:r w:rsidRPr="00067482">
              <w:rPr>
                <w:rStyle w:val="85pt1"/>
                <w:sz w:val="20"/>
                <w:szCs w:val="20"/>
              </w:rPr>
              <w:t>с</w:t>
            </w:r>
            <w:r w:rsidRPr="00067482">
              <w:rPr>
                <w:rStyle w:val="85pt1"/>
                <w:sz w:val="20"/>
                <w:szCs w:val="20"/>
              </w:rPr>
              <w:t>тавлении услуги</w:t>
            </w:r>
          </w:p>
        </w:tc>
        <w:tc>
          <w:tcPr>
            <w:tcW w:w="258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Style w:val="85pt1"/>
                <w:sz w:val="20"/>
                <w:szCs w:val="20"/>
              </w:rPr>
              <w:t>Способ подачи жалобы на нарушение порядка пр</w:t>
            </w:r>
            <w:r w:rsidRPr="00067482">
              <w:rPr>
                <w:rStyle w:val="85pt1"/>
                <w:sz w:val="20"/>
                <w:szCs w:val="20"/>
              </w:rPr>
              <w:t>е</w:t>
            </w:r>
            <w:r w:rsidRPr="00067482">
              <w:rPr>
                <w:rStyle w:val="85pt1"/>
                <w:sz w:val="20"/>
                <w:szCs w:val="20"/>
              </w:rPr>
              <w:t>доставления услуги и д</w:t>
            </w:r>
            <w:r w:rsidRPr="00067482">
              <w:rPr>
                <w:rStyle w:val="85pt1"/>
                <w:sz w:val="20"/>
                <w:szCs w:val="20"/>
              </w:rPr>
              <w:t>о</w:t>
            </w:r>
            <w:r w:rsidRPr="00067482">
              <w:rPr>
                <w:rStyle w:val="85pt1"/>
                <w:sz w:val="20"/>
                <w:szCs w:val="20"/>
              </w:rPr>
              <w:t>судебного(внесудебного) обжалования решений и действий (бездействия) органа в процессе получ</w:t>
            </w:r>
            <w:r w:rsidRPr="00067482">
              <w:rPr>
                <w:rStyle w:val="85pt1"/>
                <w:sz w:val="20"/>
                <w:szCs w:val="20"/>
              </w:rPr>
              <w:t>е</w:t>
            </w:r>
            <w:r w:rsidRPr="00067482">
              <w:rPr>
                <w:rStyle w:val="85pt1"/>
                <w:sz w:val="20"/>
                <w:szCs w:val="20"/>
              </w:rPr>
              <w:t>ния услуги</w:t>
            </w:r>
          </w:p>
        </w:tc>
      </w:tr>
      <w:tr w:rsidR="00064E07" w:rsidRPr="00F4589F" w:rsidTr="00067482">
        <w:tc>
          <w:tcPr>
            <w:tcW w:w="1686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7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6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78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21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8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64E07" w:rsidRPr="00F4589F" w:rsidTr="00067482">
        <w:tc>
          <w:tcPr>
            <w:tcW w:w="14992" w:type="dxa"/>
            <w:gridSpan w:val="7"/>
          </w:tcPr>
          <w:p w:rsidR="00064E07" w:rsidRPr="00067482" w:rsidRDefault="00064E07" w:rsidP="00067482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b/>
                <w:color w:val="000000"/>
                <w:sz w:val="20"/>
                <w:szCs w:val="20"/>
              </w:rPr>
            </w:pPr>
            <w:r w:rsidRPr="00067482">
              <w:rPr>
                <w:rStyle w:val="85pt1"/>
                <w:b/>
                <w:color w:val="000000"/>
                <w:sz w:val="20"/>
                <w:szCs w:val="20"/>
              </w:rPr>
              <w:t>1.Выдача выписки из реестра муниципальной собственности Большеигнатовского муниципального района Республики Мордовия на объекты недвижимого имущества</w:t>
            </w:r>
          </w:p>
        </w:tc>
      </w:tr>
      <w:tr w:rsidR="00064E07" w:rsidRPr="00F4589F" w:rsidTr="00067482">
        <w:tc>
          <w:tcPr>
            <w:tcW w:w="1686" w:type="dxa"/>
          </w:tcPr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Интернет-приемная или через Портал государственных и муниципал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ь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ных услуг Ре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с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публики Морд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о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вия</w:t>
            </w:r>
          </w:p>
        </w:tc>
        <w:tc>
          <w:tcPr>
            <w:tcW w:w="2407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56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78" w:type="dxa"/>
          </w:tcPr>
          <w:p w:rsidR="00064E07" w:rsidRPr="00067482" w:rsidRDefault="00064E07" w:rsidP="0006748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</w:pP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требуется предоста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в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ление</w:t>
            </w:r>
          </w:p>
          <w:p w:rsidR="00064E07" w:rsidRPr="00067482" w:rsidRDefault="00064E07" w:rsidP="00067482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заявителем докум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е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тов на бумажном носителе для оказ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а</w:t>
            </w:r>
            <w:r w:rsidRPr="00067482">
              <w:rPr>
                <w:rFonts w:ascii="Times New Roman" w:hAnsi="Times New Roman" w:cs="Times New Roman"/>
                <w:iCs/>
                <w:color w:val="auto"/>
                <w:sz w:val="20"/>
                <w:szCs w:val="20"/>
                <w:lang w:eastAsia="en-US"/>
              </w:rPr>
              <w:t>ния услуги</w:t>
            </w:r>
          </w:p>
        </w:tc>
        <w:tc>
          <w:tcPr>
            <w:tcW w:w="226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21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582" w:type="dxa"/>
          </w:tcPr>
          <w:p w:rsidR="00064E07" w:rsidRPr="00067482" w:rsidRDefault="00064E07" w:rsidP="0006748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6748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0764A5">
      <w:pPr>
        <w:widowControl/>
        <w:jc w:val="right"/>
        <w:rPr>
          <w:rFonts w:ascii="Times New Roman" w:hAnsi="Times New Roman" w:cs="Times New Roman"/>
          <w:bCs/>
          <w:color w:val="auto"/>
          <w:szCs w:val="22"/>
        </w:rPr>
        <w:sectPr w:rsidR="00064E07" w:rsidSect="009E28C7">
          <w:pgSz w:w="16838" w:h="11906" w:orient="landscape" w:code="9"/>
          <w:pgMar w:top="1276" w:right="1134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Look w:val="00A0"/>
      </w:tblPr>
      <w:tblGrid>
        <w:gridCol w:w="4797"/>
        <w:gridCol w:w="4948"/>
      </w:tblGrid>
      <w:tr w:rsidR="00064E07" w:rsidRPr="000764A5" w:rsidTr="006C2CD7">
        <w:tc>
          <w:tcPr>
            <w:tcW w:w="4820" w:type="dxa"/>
          </w:tcPr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064E07" w:rsidRPr="000764A5" w:rsidRDefault="00064E07" w:rsidP="000764A5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1 </w:t>
            </w:r>
          </w:p>
          <w:p w:rsidR="00064E07" w:rsidRPr="000764A5" w:rsidRDefault="00064E07" w:rsidP="000764A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у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ниципальной услуги «Выдача выписки из реестра муниципальной собственности Большеигнатовского муниципального района Республики Мордовия на объекты недвиж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мого имущества»</w:t>
            </w:r>
          </w:p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b/>
          <w:color w:val="auto"/>
          <w:sz w:val="28"/>
          <w:szCs w:val="28"/>
        </w:rPr>
        <w:t>Форма заявления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Главе Большеигнатовского муниципального района</w:t>
      </w:r>
    </w:p>
    <w:p w:rsidR="00064E07" w:rsidRPr="000764A5" w:rsidRDefault="00064E07" w:rsidP="000764A5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Т.Н.Полозовой</w:t>
      </w:r>
    </w:p>
    <w:p w:rsidR="00064E07" w:rsidRPr="000764A5" w:rsidRDefault="00064E07" w:rsidP="000764A5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от ________________________________________________</w:t>
      </w:r>
    </w:p>
    <w:p w:rsidR="00064E07" w:rsidRPr="000764A5" w:rsidRDefault="00064E07" w:rsidP="000764A5">
      <w:pPr>
        <w:widowControl/>
        <w:ind w:left="396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0764A5">
        <w:rPr>
          <w:rFonts w:ascii="Times New Roman" w:hAnsi="Times New Roman" w:cs="Times New Roman"/>
          <w:b/>
          <w:color w:val="auto"/>
          <w:sz w:val="20"/>
          <w:szCs w:val="20"/>
        </w:rPr>
        <w:t>для граждан</w:t>
      </w:r>
      <w:r w:rsidRPr="000764A5">
        <w:rPr>
          <w:rFonts w:ascii="Times New Roman" w:hAnsi="Times New Roman" w:cs="Times New Roman"/>
          <w:color w:val="auto"/>
          <w:sz w:val="20"/>
          <w:szCs w:val="20"/>
        </w:rPr>
        <w:t xml:space="preserve"> - фамилия, имя и (при наличии) отчество,</w:t>
      </w:r>
    </w:p>
    <w:p w:rsidR="00064E07" w:rsidRPr="000764A5" w:rsidRDefault="00064E07" w:rsidP="000764A5">
      <w:pPr>
        <w:widowControl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__________________________________________________</w:t>
      </w:r>
    </w:p>
    <w:p w:rsidR="00064E07" w:rsidRPr="000764A5" w:rsidRDefault="00064E07" w:rsidP="000764A5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  <w:sz w:val="20"/>
          <w:szCs w:val="20"/>
        </w:rPr>
        <w:t>место жительства заявителя</w:t>
      </w:r>
    </w:p>
    <w:p w:rsidR="00064E07" w:rsidRPr="000764A5" w:rsidRDefault="00064E07" w:rsidP="000764A5">
      <w:pPr>
        <w:widowControl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__________________________________________________</w:t>
      </w:r>
    </w:p>
    <w:p w:rsidR="00064E07" w:rsidRPr="000764A5" w:rsidRDefault="00064E07" w:rsidP="000764A5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  <w:sz w:val="20"/>
          <w:szCs w:val="20"/>
        </w:rPr>
        <w:t>реквизиты документа, удостоверяющего личность заявителя;</w:t>
      </w:r>
    </w:p>
    <w:p w:rsidR="00064E07" w:rsidRPr="000764A5" w:rsidRDefault="00064E07" w:rsidP="000764A5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________________________________________________</w:t>
      </w:r>
    </w:p>
    <w:p w:rsidR="00064E07" w:rsidRPr="000764A5" w:rsidRDefault="00064E07" w:rsidP="000764A5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  <w:sz w:val="20"/>
          <w:szCs w:val="20"/>
        </w:rPr>
        <w:t>для юридических лиц</w:t>
      </w:r>
      <w:r w:rsidRPr="000764A5">
        <w:rPr>
          <w:rFonts w:ascii="Times New Roman" w:hAnsi="Times New Roman" w:cs="Times New Roman"/>
          <w:color w:val="auto"/>
          <w:sz w:val="20"/>
          <w:szCs w:val="20"/>
        </w:rPr>
        <w:t xml:space="preserve"> – наименование,</w:t>
      </w:r>
    </w:p>
    <w:p w:rsidR="00064E07" w:rsidRPr="000764A5" w:rsidRDefault="00064E07" w:rsidP="000764A5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________________________________________________</w:t>
      </w:r>
    </w:p>
    <w:p w:rsidR="00064E07" w:rsidRPr="000764A5" w:rsidRDefault="00064E07" w:rsidP="000764A5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  <w:sz w:val="20"/>
          <w:szCs w:val="20"/>
        </w:rPr>
        <w:t>место нахождения заявителя, ОГРН, ИНН</w:t>
      </w:r>
    </w:p>
    <w:p w:rsidR="00064E07" w:rsidRPr="000764A5" w:rsidRDefault="00064E07" w:rsidP="000764A5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________________________________________________</w:t>
      </w:r>
    </w:p>
    <w:p w:rsidR="00064E07" w:rsidRPr="000764A5" w:rsidRDefault="00064E07" w:rsidP="000764A5">
      <w:pPr>
        <w:widowControl/>
        <w:ind w:left="396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0764A5">
        <w:rPr>
          <w:rFonts w:ascii="Times New Roman" w:hAnsi="Times New Roman" w:cs="Times New Roman"/>
          <w:color w:val="auto"/>
          <w:sz w:val="20"/>
          <w:szCs w:val="20"/>
        </w:rPr>
        <w:t>контактный телефон</w:t>
      </w:r>
    </w:p>
    <w:p w:rsidR="00064E07" w:rsidRPr="000764A5" w:rsidRDefault="00064E07" w:rsidP="000764A5">
      <w:pPr>
        <w:widowControl/>
        <w:suppressAutoHyphens/>
        <w:jc w:val="center"/>
        <w:rPr>
          <w:rFonts w:ascii="Times New Roman" w:hAnsi="Times New Roman" w:cs="Times New Roman"/>
          <w:b/>
          <w:color w:val="auto"/>
          <w:spacing w:val="50"/>
          <w:sz w:val="28"/>
          <w:szCs w:val="28"/>
          <w:lang w:eastAsia="ar-SA"/>
        </w:rPr>
      </w:pPr>
      <w:r w:rsidRPr="000764A5">
        <w:rPr>
          <w:rFonts w:ascii="Times New Roman" w:hAnsi="Times New Roman" w:cs="Times New Roman"/>
          <w:b/>
          <w:color w:val="auto"/>
          <w:spacing w:val="50"/>
          <w:sz w:val="28"/>
          <w:szCs w:val="28"/>
          <w:lang w:eastAsia="ar-SA"/>
        </w:rPr>
        <w:t>Заявление</w:t>
      </w:r>
    </w:p>
    <w:p w:rsidR="00064E07" w:rsidRPr="000764A5" w:rsidRDefault="00064E07" w:rsidP="000764A5">
      <w:pPr>
        <w:widowControl/>
        <w:spacing w:line="216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064E07" w:rsidRPr="000764A5" w:rsidRDefault="00064E07" w:rsidP="000764A5">
      <w:pPr>
        <w:widowControl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color w:val="auto"/>
          <w:sz w:val="28"/>
          <w:szCs w:val="28"/>
        </w:rPr>
        <w:t>Прошу Вас предоставить выписку из Реестра муниципальной собственн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сти на квартиру, расположенную по адресу: с. Большое Игнатово, ул. _________________________, дом _____, корпус ____, квартира______, комн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та_____, с целью приватизации.</w:t>
      </w:r>
    </w:p>
    <w:p w:rsidR="00064E07" w:rsidRPr="000764A5" w:rsidRDefault="00064E07" w:rsidP="000764A5">
      <w:pPr>
        <w:widowControl/>
        <w:spacing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Приложение: </w:t>
      </w:r>
    </w:p>
    <w:p w:rsidR="00064E07" w:rsidRPr="000764A5" w:rsidRDefault="00064E07" w:rsidP="000764A5">
      <w:pPr>
        <w:widowControl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копия паспорта квартиросъемщика;</w:t>
      </w:r>
    </w:p>
    <w:p w:rsidR="00064E07" w:rsidRPr="000764A5" w:rsidRDefault="00064E07" w:rsidP="000764A5">
      <w:pPr>
        <w:widowControl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копия технического паспорта (технического плана);</w:t>
      </w:r>
    </w:p>
    <w:p w:rsidR="00064E07" w:rsidRPr="000764A5" w:rsidRDefault="00064E07" w:rsidP="000764A5">
      <w:pPr>
        <w:widowControl/>
        <w:numPr>
          <w:ilvl w:val="0"/>
          <w:numId w:val="7"/>
        </w:numPr>
        <w:spacing w:after="200" w:line="276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копия справки БТИ.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Я,___________________________________________________________________________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                                         </w:t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>(Ф.И.О. полностью)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паспорт__________________________ , выдан_____________________________________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даю согласие </w:t>
      </w:r>
      <w:r w:rsidRPr="000764A5">
        <w:rPr>
          <w:rFonts w:ascii="Times New Roman" w:hAnsi="Times New Roman" w:cs="Times New Roman"/>
          <w:color w:val="auto"/>
          <w:u w:val="single"/>
        </w:rPr>
        <w:t>Администрации Большеигнатовского муниципального района</w:t>
      </w:r>
      <w:r w:rsidRPr="000764A5">
        <w:rPr>
          <w:rFonts w:ascii="Times New Roman" w:hAnsi="Times New Roman" w:cs="Times New Roman"/>
          <w:color w:val="auto"/>
        </w:rPr>
        <w:t xml:space="preserve">, находящемуся по адресу: </w:t>
      </w:r>
      <w:r w:rsidRPr="000764A5">
        <w:rPr>
          <w:rFonts w:ascii="Times New Roman" w:hAnsi="Times New Roman" w:cs="Times New Roman"/>
          <w:color w:val="auto"/>
          <w:u w:val="single"/>
        </w:rPr>
        <w:t>РМ, Большеигнатовский район. С. Большое Игнатово, ул. Советская, д.40</w:t>
      </w:r>
      <w:r w:rsidRPr="000764A5">
        <w:rPr>
          <w:rFonts w:ascii="Times New Roman" w:hAnsi="Times New Roman" w:cs="Times New Roman"/>
          <w:color w:val="auto"/>
        </w:rPr>
        <w:t xml:space="preserve"> на автомат</w:t>
      </w:r>
      <w:r w:rsidRPr="000764A5">
        <w:rPr>
          <w:rFonts w:ascii="Times New Roman" w:hAnsi="Times New Roman" w:cs="Times New Roman"/>
          <w:color w:val="auto"/>
        </w:rPr>
        <w:t>и</w:t>
      </w:r>
      <w:r w:rsidRPr="000764A5">
        <w:rPr>
          <w:rFonts w:ascii="Times New Roman" w:hAnsi="Times New Roman" w:cs="Times New Roman"/>
          <w:color w:val="auto"/>
        </w:rPr>
        <w:t xml:space="preserve">зированную, а также без использования средств автоматизации обработку и использовании моих персональных данных согласно ст.3 Федерального закона от 27.07.2006 №152-ФЗ «О персональных данных». </w:t>
      </w:r>
    </w:p>
    <w:p w:rsidR="00064E07" w:rsidRPr="000764A5" w:rsidRDefault="00064E07" w:rsidP="000764A5">
      <w:pPr>
        <w:widowControl/>
        <w:ind w:left="5664"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color w:val="auto"/>
          <w:sz w:val="28"/>
          <w:szCs w:val="28"/>
        </w:rPr>
        <w:t>__________________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>(подпись)</w:t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  <w:t>_______________________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(дата)</w:t>
      </w:r>
    </w:p>
    <w:p w:rsidR="00064E07" w:rsidRPr="000764A5" w:rsidRDefault="00064E07" w:rsidP="000764A5">
      <w:pPr>
        <w:widowControl/>
        <w:suppressAutoHyphens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250" w:type="dxa"/>
        <w:tblLook w:val="00A0"/>
      </w:tblPr>
      <w:tblGrid>
        <w:gridCol w:w="4797"/>
        <w:gridCol w:w="4948"/>
      </w:tblGrid>
      <w:tr w:rsidR="00064E07" w:rsidRPr="000764A5" w:rsidTr="006C2CD7">
        <w:tc>
          <w:tcPr>
            <w:tcW w:w="4820" w:type="dxa"/>
          </w:tcPr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064E07" w:rsidRPr="000764A5" w:rsidRDefault="00064E07" w:rsidP="000764A5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2 </w:t>
            </w:r>
          </w:p>
          <w:p w:rsidR="00064E07" w:rsidRPr="000764A5" w:rsidRDefault="00064E07" w:rsidP="000764A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у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ниципальной услуги «Выдача выписки из реестра муниципальной собственности Большеигнатовского муниципального района Республики Мордовия на объекты недвиж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мого имущества»</w:t>
            </w:r>
          </w:p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b/>
          <w:color w:val="auto"/>
          <w:sz w:val="28"/>
          <w:szCs w:val="28"/>
        </w:rPr>
        <w:t>Образец заявления</w:t>
      </w: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Главе Большеигнатовского муниципального района</w:t>
      </w: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Т.Н.Полозовой</w:t>
      </w: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                           от Иванова Ивана Ивановича</w:t>
      </w: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адрес: Республика Мордовия, Большеигнатовский </w:t>
      </w: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                                                            район, с. Большое Игнатово, ул. Советская, д. 50, кв. 7</w:t>
      </w: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паспортные данные: серия ____ № ________ Кем             </w:t>
      </w: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выдан_________________ дата выдачи_______</w:t>
      </w:r>
    </w:p>
    <w:p w:rsidR="00064E07" w:rsidRPr="000764A5" w:rsidRDefault="00064E07" w:rsidP="000764A5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                                                              телефон: 8 (834 42) 2-19-58</w:t>
      </w:r>
    </w:p>
    <w:p w:rsidR="00064E07" w:rsidRPr="000764A5" w:rsidRDefault="00064E07" w:rsidP="000764A5">
      <w:pPr>
        <w:widowControl/>
        <w:suppressAutoHyphens/>
        <w:jc w:val="center"/>
        <w:rPr>
          <w:rFonts w:ascii="Times New Roman" w:hAnsi="Times New Roman" w:cs="Times New Roman"/>
          <w:b/>
          <w:color w:val="auto"/>
          <w:spacing w:val="50"/>
          <w:sz w:val="28"/>
          <w:szCs w:val="28"/>
          <w:lang w:eastAsia="ar-SA"/>
        </w:rPr>
      </w:pPr>
      <w:r w:rsidRPr="000764A5">
        <w:rPr>
          <w:rFonts w:ascii="Times New Roman" w:hAnsi="Times New Roman" w:cs="Times New Roman"/>
          <w:b/>
          <w:color w:val="auto"/>
          <w:spacing w:val="50"/>
          <w:sz w:val="28"/>
          <w:szCs w:val="28"/>
          <w:lang w:eastAsia="ar-SA"/>
        </w:rPr>
        <w:t>Заявление</w:t>
      </w:r>
    </w:p>
    <w:p w:rsidR="00064E07" w:rsidRPr="000764A5" w:rsidRDefault="00064E07" w:rsidP="000764A5">
      <w:pPr>
        <w:widowControl/>
        <w:suppressAutoHyphens/>
        <w:jc w:val="center"/>
        <w:rPr>
          <w:rFonts w:ascii="Times New Roman" w:hAnsi="Times New Roman" w:cs="Times New Roman"/>
          <w:b/>
          <w:color w:val="auto"/>
          <w:spacing w:val="50"/>
          <w:sz w:val="28"/>
          <w:szCs w:val="28"/>
          <w:lang w:eastAsia="ar-SA"/>
        </w:rPr>
      </w:pPr>
    </w:p>
    <w:p w:rsidR="00064E07" w:rsidRPr="000764A5" w:rsidRDefault="00064E07" w:rsidP="000764A5">
      <w:pPr>
        <w:widowControl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</w:t>
      </w:r>
      <w:r w:rsidRPr="000764A5">
        <w:rPr>
          <w:rFonts w:ascii="Times New Roman" w:hAnsi="Times New Roman" w:cs="Times New Roman"/>
          <w:color w:val="auto"/>
          <w:sz w:val="28"/>
          <w:szCs w:val="28"/>
          <w:lang w:eastAsia="ar-SA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Прошу Вас предоставить выписку из Реестра муниципальной собс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венности на квартиру, расположенную по адресу: с. Большое Игнатово, ул. С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>ветская, дом 50, квартира 7, с целью приватизации.</w:t>
      </w:r>
    </w:p>
    <w:p w:rsidR="00064E07" w:rsidRPr="000764A5" w:rsidRDefault="00064E07" w:rsidP="000764A5">
      <w:pPr>
        <w:widowControl/>
        <w:spacing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Приложение: </w:t>
      </w:r>
    </w:p>
    <w:p w:rsidR="00064E07" w:rsidRPr="000764A5" w:rsidRDefault="00064E07" w:rsidP="000764A5">
      <w:pPr>
        <w:widowControl/>
        <w:numPr>
          <w:ilvl w:val="0"/>
          <w:numId w:val="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копия паспорта квартиросъемщика;</w:t>
      </w:r>
    </w:p>
    <w:p w:rsidR="00064E07" w:rsidRPr="000764A5" w:rsidRDefault="00064E07" w:rsidP="000764A5">
      <w:pPr>
        <w:widowControl/>
        <w:numPr>
          <w:ilvl w:val="0"/>
          <w:numId w:val="8"/>
        </w:numPr>
        <w:tabs>
          <w:tab w:val="num" w:pos="720"/>
        </w:tabs>
        <w:spacing w:after="200" w:line="276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копия технического паспорта (технического плана);</w:t>
      </w:r>
    </w:p>
    <w:p w:rsidR="00064E07" w:rsidRPr="000764A5" w:rsidRDefault="00064E07" w:rsidP="000764A5">
      <w:pPr>
        <w:widowControl/>
        <w:numPr>
          <w:ilvl w:val="0"/>
          <w:numId w:val="8"/>
        </w:numPr>
        <w:tabs>
          <w:tab w:val="num" w:pos="720"/>
        </w:tabs>
        <w:spacing w:after="200" w:line="276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копия справки БТИ.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Я, Иванов Иван Иванович паспортные данные: серия ____ № ________ Кем            в</w:t>
      </w:r>
      <w:r w:rsidRPr="000764A5">
        <w:rPr>
          <w:rFonts w:ascii="Times New Roman" w:hAnsi="Times New Roman" w:cs="Times New Roman"/>
          <w:color w:val="auto"/>
        </w:rPr>
        <w:t>ы</w:t>
      </w:r>
      <w:r w:rsidRPr="000764A5">
        <w:rPr>
          <w:rFonts w:ascii="Times New Roman" w:hAnsi="Times New Roman" w:cs="Times New Roman"/>
          <w:color w:val="auto"/>
        </w:rPr>
        <w:t>дан_________________ дата выдачи_______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даю согласие </w:t>
      </w:r>
      <w:r w:rsidRPr="000764A5">
        <w:rPr>
          <w:rFonts w:ascii="Times New Roman" w:hAnsi="Times New Roman" w:cs="Times New Roman"/>
          <w:color w:val="auto"/>
          <w:u w:val="single"/>
        </w:rPr>
        <w:t>Администрации Большеигнатовского муниципального района</w:t>
      </w:r>
      <w:r w:rsidRPr="000764A5">
        <w:rPr>
          <w:rFonts w:ascii="Times New Roman" w:hAnsi="Times New Roman" w:cs="Times New Roman"/>
          <w:color w:val="auto"/>
        </w:rPr>
        <w:t xml:space="preserve">, находящемуся по адресу: </w:t>
      </w:r>
      <w:r w:rsidRPr="000764A5">
        <w:rPr>
          <w:rFonts w:ascii="Times New Roman" w:hAnsi="Times New Roman" w:cs="Times New Roman"/>
          <w:color w:val="auto"/>
          <w:u w:val="single"/>
        </w:rPr>
        <w:t>РМ, Большеигнатовский район. С. Большое Игнатово, ул. Советская, д.40</w:t>
      </w:r>
      <w:r w:rsidRPr="000764A5">
        <w:rPr>
          <w:rFonts w:ascii="Times New Roman" w:hAnsi="Times New Roman" w:cs="Times New Roman"/>
          <w:color w:val="auto"/>
        </w:rPr>
        <w:t xml:space="preserve"> на автомат</w:t>
      </w:r>
      <w:r w:rsidRPr="000764A5">
        <w:rPr>
          <w:rFonts w:ascii="Times New Roman" w:hAnsi="Times New Roman" w:cs="Times New Roman"/>
          <w:color w:val="auto"/>
        </w:rPr>
        <w:t>и</w:t>
      </w:r>
      <w:r w:rsidRPr="000764A5">
        <w:rPr>
          <w:rFonts w:ascii="Times New Roman" w:hAnsi="Times New Roman" w:cs="Times New Roman"/>
          <w:color w:val="auto"/>
        </w:rPr>
        <w:t xml:space="preserve">зированную, а также без использования средств автоматизации обработку и использовании моих персональных данных согласно ст.3 Федерального закона от 27.07.2006 №152-ФЗ «О персональных данных». </w:t>
      </w:r>
    </w:p>
    <w:p w:rsidR="00064E07" w:rsidRPr="000764A5" w:rsidRDefault="00064E07" w:rsidP="000764A5">
      <w:pPr>
        <w:widowControl/>
        <w:spacing w:line="360" w:lineRule="auto"/>
        <w:ind w:left="5664" w:firstLine="708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Иванов И.И.______________</w:t>
      </w:r>
    </w:p>
    <w:p w:rsidR="00064E07" w:rsidRPr="000764A5" w:rsidRDefault="00064E07" w:rsidP="000764A5">
      <w:pPr>
        <w:widowControl/>
        <w:spacing w:line="360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764A5">
        <w:rPr>
          <w:rFonts w:ascii="Times New Roman" w:hAnsi="Times New Roman" w:cs="Times New Roman"/>
          <w:color w:val="auto"/>
          <w:sz w:val="18"/>
          <w:szCs w:val="18"/>
        </w:rPr>
        <w:t>(подпись)</w:t>
      </w:r>
      <w:r w:rsidRPr="000764A5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0764A5">
        <w:rPr>
          <w:rFonts w:ascii="Times New Roman" w:hAnsi="Times New Roman" w:cs="Times New Roman"/>
          <w:color w:val="auto"/>
          <w:sz w:val="18"/>
          <w:szCs w:val="18"/>
        </w:rPr>
        <w:tab/>
      </w:r>
    </w:p>
    <w:p w:rsidR="00064E07" w:rsidRPr="000764A5" w:rsidRDefault="00064E07" w:rsidP="000764A5">
      <w:pPr>
        <w:widowControl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       10.04.2017 г.</w:t>
      </w:r>
    </w:p>
    <w:p w:rsidR="00064E07" w:rsidRPr="000764A5" w:rsidRDefault="00064E07" w:rsidP="000764A5">
      <w:pPr>
        <w:widowControl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</w:t>
      </w:r>
    </w:p>
    <w:p w:rsidR="00064E07" w:rsidRPr="000764A5" w:rsidRDefault="00064E07" w:rsidP="000764A5">
      <w:pPr>
        <w:widowControl/>
        <w:suppressAutoHyphens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Default="00064E07" w:rsidP="000764A5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</w:p>
    <w:p w:rsidR="00064E07" w:rsidRDefault="00064E07" w:rsidP="000764A5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</w:p>
    <w:p w:rsidR="00064E07" w:rsidRPr="000764A5" w:rsidRDefault="00064E07" w:rsidP="000764A5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</w:p>
    <w:p w:rsidR="00064E07" w:rsidRDefault="00064E07" w:rsidP="000764A5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</w:p>
    <w:p w:rsidR="00064E07" w:rsidRPr="000764A5" w:rsidRDefault="00064E07" w:rsidP="000764A5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250" w:type="dxa"/>
        <w:tblLook w:val="00A0"/>
      </w:tblPr>
      <w:tblGrid>
        <w:gridCol w:w="4797"/>
        <w:gridCol w:w="4948"/>
      </w:tblGrid>
      <w:tr w:rsidR="00064E07" w:rsidRPr="000764A5" w:rsidTr="006C2CD7">
        <w:tc>
          <w:tcPr>
            <w:tcW w:w="4820" w:type="dxa"/>
          </w:tcPr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064E07" w:rsidRPr="000764A5" w:rsidRDefault="00064E07" w:rsidP="000764A5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3 </w:t>
            </w:r>
          </w:p>
          <w:p w:rsidR="00064E07" w:rsidRPr="000764A5" w:rsidRDefault="00064E07" w:rsidP="000764A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у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ниципальной услуги «Выдача выписки из реестра муниципальной собственности Большеигнатовского муниципального района Республики Мордовия на объекты недвиж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мого имущества»</w:t>
            </w:r>
          </w:p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b/>
          <w:color w:val="auto"/>
          <w:sz w:val="28"/>
          <w:szCs w:val="28"/>
        </w:rPr>
        <w:t xml:space="preserve">Форма выписки </w:t>
      </w: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</w:rPr>
      </w:pPr>
    </w:p>
    <w:p w:rsidR="00064E07" w:rsidRPr="000764A5" w:rsidRDefault="00064E07" w:rsidP="000764A5">
      <w:pPr>
        <w:widowControl/>
        <w:tabs>
          <w:tab w:val="left" w:pos="6120"/>
          <w:tab w:val="left" w:pos="6420"/>
        </w:tabs>
        <w:rPr>
          <w:rFonts w:ascii="Times New Roman" w:hAnsi="Times New Roman" w:cs="Times New Roman"/>
          <w:b/>
          <w:color w:val="auto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margin-left:265.2pt;margin-top:9.35pt;width:201.85pt;height:131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" filled="f" stroked="f">
            <v:textbox style="mso-next-textbox:#Поле 4">
              <w:txbxContent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322BB1">
                    <w:rPr>
                      <w:rFonts w:ascii="Times New Roman" w:hAnsi="Times New Roman"/>
                    </w:rPr>
                    <w:t>Кому:  ___________ (Ф.И.О.)</w:t>
                  </w: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322BB1">
                    <w:rPr>
                      <w:rFonts w:ascii="Times New Roman" w:hAnsi="Times New Roman"/>
                    </w:rPr>
                    <w:t>Адрес: ___________________</w:t>
                  </w:r>
                </w:p>
                <w:p w:rsidR="00064E07" w:rsidRPr="00322BB1" w:rsidRDefault="00064E07" w:rsidP="000764A5">
                  <w:pPr>
                    <w:rPr>
                      <w:rFonts w:ascii="Times New Roman" w:hAnsi="Times New Roman"/>
                    </w:rPr>
                  </w:pP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xbxContent>
            </v:textbox>
          </v:shape>
        </w:pict>
      </w:r>
      <w:r w:rsidRPr="000764A5">
        <w:rPr>
          <w:rFonts w:ascii="Times New Roman" w:hAnsi="Times New Roman" w:cs="Times New Roman"/>
          <w:b/>
          <w:color w:val="auto"/>
        </w:rPr>
        <w:t xml:space="preserve">                Глава Большеигнатовского   </w:t>
      </w:r>
      <w:r w:rsidRPr="000764A5">
        <w:rPr>
          <w:rFonts w:ascii="Times New Roman" w:hAnsi="Times New Roman" w:cs="Times New Roman"/>
          <w:b/>
          <w:color w:val="auto"/>
        </w:rPr>
        <w:tab/>
      </w:r>
      <w:r w:rsidRPr="000764A5">
        <w:rPr>
          <w:rFonts w:ascii="Times New Roman" w:hAnsi="Times New Roman" w:cs="Times New Roman"/>
          <w:b/>
          <w:color w:val="auto"/>
        </w:rPr>
        <w:tab/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муниципального района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  Республики Мордовия                                               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</w:t>
      </w:r>
    </w:p>
    <w:tbl>
      <w:tblPr>
        <w:tblW w:w="0" w:type="auto"/>
        <w:tblInd w:w="519" w:type="dxa"/>
        <w:tblLook w:val="01E0"/>
      </w:tblPr>
      <w:tblGrid>
        <w:gridCol w:w="2268"/>
        <w:gridCol w:w="2266"/>
      </w:tblGrid>
      <w:tr w:rsidR="00064E07" w:rsidRPr="000764A5" w:rsidTr="006C2CD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Мордовия Респу</w:t>
            </w:r>
            <w:r w:rsidRPr="000764A5">
              <w:rPr>
                <w:rFonts w:ascii="Times New Roman" w:hAnsi="Times New Roman" w:cs="Times New Roman"/>
                <w:color w:val="auto"/>
              </w:rPr>
              <w:t>б</w:t>
            </w:r>
            <w:r w:rsidRPr="000764A5">
              <w:rPr>
                <w:rFonts w:ascii="Times New Roman" w:hAnsi="Times New Roman" w:cs="Times New Roman"/>
                <w:color w:val="auto"/>
              </w:rPr>
              <w:t>ликань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Большеигнатовскяй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муниципальнай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оцюнясь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Мордовия Респу</w:t>
            </w:r>
            <w:r w:rsidRPr="000764A5">
              <w:rPr>
                <w:rFonts w:ascii="Times New Roman" w:hAnsi="Times New Roman" w:cs="Times New Roman"/>
                <w:color w:val="auto"/>
              </w:rPr>
              <w:t>б</w:t>
            </w:r>
            <w:r w:rsidRPr="000764A5">
              <w:rPr>
                <w:rFonts w:ascii="Times New Roman" w:hAnsi="Times New Roman" w:cs="Times New Roman"/>
                <w:color w:val="auto"/>
              </w:rPr>
              <w:t>ликань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Большеигнатовской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муниципальной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прявтось</w:t>
            </w:r>
          </w:p>
        </w:tc>
      </w:tr>
    </w:tbl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Советская ул., д.40, с.Большое Игнатово,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Большеигнатовский район, Республика Мордовия, 431670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тел./ факс (8-834-42) 2-10-32 / 2-14-22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lang w:val="en-US"/>
        </w:rPr>
      </w:pPr>
      <w:r w:rsidRPr="000764A5">
        <w:rPr>
          <w:rFonts w:ascii="Times New Roman" w:hAnsi="Times New Roman" w:cs="Times New Roman"/>
          <w:color w:val="auto"/>
        </w:rPr>
        <w:t xml:space="preserve">           </w:t>
      </w:r>
      <w:r w:rsidRPr="000764A5">
        <w:rPr>
          <w:rFonts w:ascii="Times New Roman" w:hAnsi="Times New Roman" w:cs="Times New Roman"/>
          <w:color w:val="auto"/>
          <w:lang w:val="en-US"/>
        </w:rPr>
        <w:t xml:space="preserve">E-mail: </w:t>
      </w:r>
      <w:hyperlink r:id="rId5" w:history="1">
        <w:r w:rsidRPr="000764A5">
          <w:rPr>
            <w:rFonts w:ascii="Times New Roman" w:hAnsi="Times New Roman" w:cs="Times New Roman"/>
            <w:color w:val="0000FF"/>
            <w:u w:val="single"/>
            <w:lang w:val="en-US"/>
          </w:rPr>
          <w:t>adm_bign@bignatovo.e-mordovia.ru</w:t>
        </w:r>
      </w:hyperlink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  <w:lang w:val="en-US"/>
        </w:rPr>
        <w:t xml:space="preserve">             </w:t>
      </w:r>
      <w:r w:rsidRPr="000764A5">
        <w:rPr>
          <w:rFonts w:ascii="Times New Roman" w:hAnsi="Times New Roman" w:cs="Times New Roman"/>
          <w:color w:val="auto"/>
        </w:rPr>
        <w:t>ОКПО 04048268, ОГРН 1021300710485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  ИНН/КПП1305071167/130501001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________________    № _________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На №  ____ от __.__.2017 г.</w:t>
      </w: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</w:rPr>
      </w:pP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Cs/>
          <w:color w:val="auto"/>
          <w:lang w:eastAsia="zh-CN"/>
        </w:rPr>
      </w:pPr>
      <w:r w:rsidRPr="000764A5">
        <w:rPr>
          <w:rFonts w:ascii="Times New Roman" w:hAnsi="Times New Roman" w:cs="Times New Roman"/>
          <w:bCs/>
          <w:color w:val="auto"/>
          <w:lang w:eastAsia="zh-CN"/>
        </w:rPr>
        <w:t>Выписка  из Реестра муниципальной собственности муниципального образования Большеи</w:t>
      </w:r>
      <w:r w:rsidRPr="000764A5">
        <w:rPr>
          <w:rFonts w:ascii="Times New Roman" w:hAnsi="Times New Roman" w:cs="Times New Roman"/>
          <w:bCs/>
          <w:color w:val="auto"/>
          <w:lang w:eastAsia="zh-CN"/>
        </w:rPr>
        <w:t>г</w:t>
      </w:r>
      <w:r w:rsidRPr="000764A5">
        <w:rPr>
          <w:rFonts w:ascii="Times New Roman" w:hAnsi="Times New Roman" w:cs="Times New Roman"/>
          <w:bCs/>
          <w:color w:val="auto"/>
          <w:lang w:eastAsia="zh-CN"/>
        </w:rPr>
        <w:t>натовский муниципальный   район</w:t>
      </w:r>
      <w:r w:rsidRPr="000764A5">
        <w:rPr>
          <w:rFonts w:ascii="Times New Roman" w:hAnsi="Times New Roman" w:cs="Times New Roman"/>
          <w:b/>
          <w:color w:val="auto"/>
          <w:lang w:eastAsia="zh-CN"/>
        </w:rPr>
        <w:t xml:space="preserve"> </w:t>
      </w:r>
      <w:r w:rsidRPr="000764A5">
        <w:rPr>
          <w:rFonts w:ascii="Times New Roman" w:hAnsi="Times New Roman" w:cs="Times New Roman"/>
          <w:bCs/>
          <w:color w:val="auto"/>
          <w:lang w:eastAsia="zh-CN"/>
        </w:rPr>
        <w:t>Республики  Мордовия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bCs/>
          <w:color w:val="auto"/>
          <w:lang w:eastAsia="zh-CN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lang/>
        </w:rPr>
      </w:pPr>
      <w:r w:rsidRPr="000764A5">
        <w:rPr>
          <w:rFonts w:ascii="Times New Roman" w:hAnsi="Times New Roman" w:cs="Times New Roman"/>
          <w:color w:val="auto"/>
          <w:lang/>
        </w:rPr>
        <w:t>На основании  Приказа Министерства экономического развития РФ от 30 августа 2011 г. N 424 "Об утверждении Порядка ведения органами местного самоуправления реестров муниципального имущества", подпункта «б»  п. 3 Положения «Об учете и ведении реестра муниципальной собственности Большеигнатовского района», утвержденного  постановлением Главы Большеигнатовского района Республики Мордовия от 17.10.1999 г. № 136 в реестре муниципальной собственности Большеигнатовского муниципального района зарегистрировано: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Реестровый номер:       </w:t>
      </w:r>
    </w:p>
    <w:p w:rsidR="00064E07" w:rsidRPr="000764A5" w:rsidRDefault="00064E07" w:rsidP="000764A5">
      <w:pPr>
        <w:widowControl/>
        <w:ind w:left="2880" w:hanging="2880"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Наименование объекта: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Правообладатель</w:t>
      </w:r>
      <w:r w:rsidRPr="000764A5">
        <w:rPr>
          <w:rFonts w:ascii="Times New Roman" w:hAnsi="Times New Roman" w:cs="Times New Roman"/>
          <w:color w:val="auto"/>
        </w:rPr>
        <w:t xml:space="preserve">:  Муниципальное образование Большеигнатовский  муниципальный район Республики Мордовия </w:t>
      </w:r>
    </w:p>
    <w:p w:rsidR="00064E07" w:rsidRPr="000764A5" w:rsidRDefault="00064E07" w:rsidP="000764A5">
      <w:pPr>
        <w:keepNext/>
        <w:widowControl/>
        <w:ind w:left="2520" w:hanging="2520"/>
        <w:jc w:val="both"/>
        <w:outlineLvl w:val="0"/>
        <w:rPr>
          <w:rFonts w:ascii="Times New Roman" w:hAnsi="Times New Roman" w:cs="Times New Roman"/>
          <w:b/>
          <w:color w:val="auto"/>
          <w:lang w:eastAsia="zh-CN"/>
        </w:rPr>
      </w:pPr>
      <w:r w:rsidRPr="000764A5">
        <w:rPr>
          <w:rFonts w:ascii="Times New Roman" w:hAnsi="Times New Roman" w:cs="Times New Roman"/>
          <w:b/>
          <w:color w:val="auto"/>
          <w:lang w:eastAsia="zh-CN"/>
        </w:rPr>
        <w:t xml:space="preserve">Местонахождение:  </w:t>
      </w:r>
      <w:r w:rsidRPr="000764A5">
        <w:rPr>
          <w:rFonts w:ascii="Times New Roman" w:hAnsi="Times New Roman" w:cs="Times New Roman"/>
          <w:color w:val="auto"/>
          <w:lang w:eastAsia="zh-CN"/>
        </w:rPr>
        <w:t>Республика  Мордовия, Большеигнатовский район, с.</w:t>
      </w:r>
      <w:r w:rsidRPr="000764A5">
        <w:rPr>
          <w:rFonts w:ascii="Times New Roman" w:hAnsi="Times New Roman" w:cs="Times New Roman"/>
          <w:color w:val="auto"/>
          <w:lang w:eastAsia="zh-CN"/>
        </w:rPr>
        <w:t>_____________</w:t>
      </w:r>
      <w:r w:rsidRPr="000764A5">
        <w:rPr>
          <w:rFonts w:ascii="Times New Roman" w:hAnsi="Times New Roman" w:cs="Times New Roman"/>
          <w:color w:val="auto"/>
          <w:lang w:eastAsia="zh-CN"/>
        </w:rPr>
        <w:t xml:space="preserve">, ул. </w:t>
      </w:r>
      <w:r w:rsidRPr="000764A5">
        <w:rPr>
          <w:rFonts w:ascii="Times New Roman" w:hAnsi="Times New Roman" w:cs="Times New Roman"/>
          <w:color w:val="auto"/>
          <w:lang w:eastAsia="zh-CN"/>
        </w:rPr>
        <w:t>__________</w:t>
      </w:r>
      <w:r w:rsidRPr="000764A5">
        <w:rPr>
          <w:rFonts w:ascii="Times New Roman" w:hAnsi="Times New Roman" w:cs="Times New Roman"/>
          <w:color w:val="auto"/>
          <w:lang w:eastAsia="zh-CN"/>
        </w:rPr>
        <w:t>, дом №</w:t>
      </w:r>
      <w:r w:rsidRPr="000764A5">
        <w:rPr>
          <w:rFonts w:ascii="Times New Roman" w:hAnsi="Times New Roman" w:cs="Times New Roman"/>
          <w:color w:val="auto"/>
          <w:lang w:eastAsia="zh-CN"/>
        </w:rPr>
        <w:t>___</w:t>
      </w:r>
      <w:r w:rsidRPr="000764A5">
        <w:rPr>
          <w:rFonts w:ascii="Times New Roman" w:hAnsi="Times New Roman" w:cs="Times New Roman"/>
          <w:color w:val="auto"/>
          <w:lang w:eastAsia="zh-CN"/>
        </w:rPr>
        <w:t>, квартира №</w:t>
      </w:r>
      <w:r w:rsidRPr="000764A5">
        <w:rPr>
          <w:rFonts w:ascii="Times New Roman" w:hAnsi="Times New Roman" w:cs="Times New Roman"/>
          <w:color w:val="auto"/>
          <w:lang w:eastAsia="zh-CN"/>
        </w:rPr>
        <w:t>__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Форма собственности:   </w:t>
      </w:r>
      <w:r w:rsidRPr="000764A5">
        <w:rPr>
          <w:rFonts w:ascii="Times New Roman" w:hAnsi="Times New Roman" w:cs="Times New Roman"/>
          <w:b/>
          <w:color w:val="auto"/>
        </w:rPr>
        <w:t>муниципальная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lang w:eastAsia="zh-CN"/>
        </w:rPr>
      </w:pPr>
      <w:r w:rsidRPr="000764A5">
        <w:rPr>
          <w:rFonts w:ascii="Times New Roman" w:hAnsi="Times New Roman" w:cs="Times New Roman"/>
          <w:b/>
          <w:color w:val="auto"/>
          <w:lang w:eastAsia="zh-CN"/>
        </w:rPr>
        <w:t>Балансодержатель:</w:t>
      </w:r>
      <w:r w:rsidRPr="000764A5">
        <w:rPr>
          <w:rFonts w:ascii="Times New Roman" w:hAnsi="Times New Roman" w:cs="Times New Roman"/>
          <w:color w:val="auto"/>
          <w:lang w:eastAsia="zh-CN"/>
        </w:rPr>
        <w:t xml:space="preserve"> </w:t>
      </w:r>
    </w:p>
    <w:p w:rsidR="00064E07" w:rsidRDefault="00064E07" w:rsidP="000764A5">
      <w:pPr>
        <w:widowControl/>
        <w:jc w:val="both"/>
        <w:rPr>
          <w:rFonts w:ascii="Times New Roman" w:hAnsi="Times New Roman" w:cs="Times New Roman"/>
          <w:color w:val="auto"/>
          <w:lang w:eastAsia="zh-CN"/>
        </w:rPr>
      </w:pPr>
      <w:r w:rsidRPr="000764A5">
        <w:rPr>
          <w:rFonts w:ascii="Times New Roman" w:hAnsi="Times New Roman" w:cs="Times New Roman"/>
          <w:b/>
          <w:color w:val="auto"/>
          <w:lang w:eastAsia="zh-CN"/>
        </w:rPr>
        <w:t>Основание нахождения</w:t>
      </w:r>
      <w:r w:rsidRPr="000764A5">
        <w:rPr>
          <w:rFonts w:ascii="Times New Roman" w:hAnsi="Times New Roman" w:cs="Times New Roman"/>
          <w:color w:val="auto"/>
          <w:lang w:eastAsia="zh-CN"/>
        </w:rPr>
        <w:t xml:space="preserve">: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lang w:eastAsia="zh-CN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Глава Большеигнатовского</w:t>
      </w: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color w:val="auto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  <w:color w:val="auto"/>
        </w:rPr>
        <w:t xml:space="preserve">                   Т.Н. Полозова</w:t>
      </w:r>
    </w:p>
    <w:tbl>
      <w:tblPr>
        <w:tblW w:w="0" w:type="auto"/>
        <w:tblInd w:w="250" w:type="dxa"/>
        <w:tblLook w:val="00A0"/>
      </w:tblPr>
      <w:tblGrid>
        <w:gridCol w:w="4797"/>
        <w:gridCol w:w="4948"/>
      </w:tblGrid>
      <w:tr w:rsidR="00064E07" w:rsidRPr="000764A5" w:rsidTr="006C2CD7">
        <w:tc>
          <w:tcPr>
            <w:tcW w:w="4820" w:type="dxa"/>
          </w:tcPr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064E07" w:rsidRPr="000764A5" w:rsidRDefault="00064E07" w:rsidP="000764A5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4 </w:t>
            </w:r>
          </w:p>
          <w:p w:rsidR="00064E07" w:rsidRPr="000764A5" w:rsidRDefault="00064E07" w:rsidP="000764A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у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ниципальной услуги «Выдача выписки из реестра муниципальной собственности Большеигнатовского муниципального района Республики Мордовия на объекты недвиж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мого имущества»</w:t>
            </w:r>
          </w:p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Образец выписки </w:t>
      </w: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tabs>
          <w:tab w:val="left" w:pos="6420"/>
        </w:tabs>
        <w:rPr>
          <w:rFonts w:ascii="Times New Roman" w:hAnsi="Times New Roman" w:cs="Times New Roman"/>
          <w:b/>
          <w:color w:val="auto"/>
        </w:rPr>
      </w:pPr>
      <w:r>
        <w:rPr>
          <w:noProof/>
        </w:rPr>
        <w:pict>
          <v:shape id="Поле 1" o:spid="_x0000_s1027" type="#_x0000_t202" style="position:absolute;margin-left:268.95pt;margin-top:6.95pt;width:201.85pt;height:140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DoewwIAAME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" filled="f" stroked="f">
            <v:textbox style="mso-next-textbox:#Поле 1">
              <w:txbxContent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7B6788">
                    <w:rPr>
                      <w:rFonts w:ascii="Times New Roman" w:hAnsi="Times New Roman"/>
                    </w:rPr>
                    <w:t>Республика Мордовия, Большеи</w:t>
                  </w:r>
                  <w:r w:rsidRPr="007B6788">
                    <w:rPr>
                      <w:rFonts w:ascii="Times New Roman" w:hAnsi="Times New Roman"/>
                    </w:rPr>
                    <w:t>г</w:t>
                  </w:r>
                  <w:r w:rsidRPr="007B6788">
                    <w:rPr>
                      <w:rFonts w:ascii="Times New Roman" w:hAnsi="Times New Roman"/>
                    </w:rPr>
                    <w:t>натовский район, с.Большое Игн</w:t>
                  </w:r>
                  <w:r w:rsidRPr="007B6788">
                    <w:rPr>
                      <w:rFonts w:ascii="Times New Roman" w:hAnsi="Times New Roman"/>
                    </w:rPr>
                    <w:t>а</w:t>
                  </w:r>
                  <w:r w:rsidRPr="007B6788">
                    <w:rPr>
                      <w:rFonts w:ascii="Times New Roman" w:hAnsi="Times New Roman"/>
                    </w:rPr>
                    <w:t>тово, ул.</w:t>
                  </w:r>
                  <w:r>
                    <w:rPr>
                      <w:rFonts w:ascii="Times New Roman" w:hAnsi="Times New Roman"/>
                    </w:rPr>
                    <w:t xml:space="preserve"> Советская</w:t>
                  </w:r>
                  <w:r w:rsidRPr="007B6788">
                    <w:rPr>
                      <w:rFonts w:ascii="Times New Roman" w:hAnsi="Times New Roman"/>
                    </w:rPr>
                    <w:t xml:space="preserve">, дом № </w:t>
                  </w:r>
                  <w:r>
                    <w:rPr>
                      <w:rFonts w:ascii="Times New Roman" w:hAnsi="Times New Roman"/>
                    </w:rPr>
                    <w:t>50, кв. 7</w:t>
                  </w: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7B6788">
                    <w:rPr>
                      <w:rFonts w:ascii="Times New Roman" w:hAnsi="Times New Roman"/>
                    </w:rPr>
                    <w:t>Иванову И.И.</w:t>
                  </w:r>
                </w:p>
                <w:p w:rsidR="00064E07" w:rsidRPr="007B6788" w:rsidRDefault="00064E07" w:rsidP="000764A5">
                  <w:pPr>
                    <w:rPr>
                      <w:rFonts w:ascii="Times New Roman" w:hAnsi="Times New Roman"/>
                    </w:rPr>
                  </w:pP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xbxContent>
            </v:textbox>
          </v:shape>
        </w:pict>
      </w:r>
      <w:r w:rsidRPr="000764A5">
        <w:rPr>
          <w:rFonts w:ascii="Times New Roman" w:hAnsi="Times New Roman" w:cs="Times New Roman"/>
          <w:b/>
          <w:color w:val="auto"/>
        </w:rPr>
        <w:t xml:space="preserve">                 Глава Большеигнатовского   </w:t>
      </w:r>
      <w:r w:rsidRPr="000764A5">
        <w:rPr>
          <w:rFonts w:ascii="Times New Roman" w:hAnsi="Times New Roman" w:cs="Times New Roman"/>
          <w:b/>
          <w:color w:val="auto"/>
        </w:rPr>
        <w:tab/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муниципального района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 Республики Мордовия                                               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</w:t>
      </w:r>
    </w:p>
    <w:tbl>
      <w:tblPr>
        <w:tblW w:w="0" w:type="auto"/>
        <w:tblInd w:w="429" w:type="dxa"/>
        <w:tblLook w:val="01E0"/>
      </w:tblPr>
      <w:tblGrid>
        <w:gridCol w:w="2268"/>
        <w:gridCol w:w="2266"/>
      </w:tblGrid>
      <w:tr w:rsidR="00064E07" w:rsidRPr="000764A5" w:rsidTr="006C2CD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Мордовия Респу</w:t>
            </w:r>
            <w:r w:rsidRPr="000764A5">
              <w:rPr>
                <w:rFonts w:ascii="Times New Roman" w:hAnsi="Times New Roman" w:cs="Times New Roman"/>
                <w:color w:val="auto"/>
              </w:rPr>
              <w:t>б</w:t>
            </w:r>
            <w:r w:rsidRPr="000764A5">
              <w:rPr>
                <w:rFonts w:ascii="Times New Roman" w:hAnsi="Times New Roman" w:cs="Times New Roman"/>
                <w:color w:val="auto"/>
              </w:rPr>
              <w:t>ликань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Большеигнатовскяй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муниципальнай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оцюнясь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Мордовия Респу</w:t>
            </w:r>
            <w:r w:rsidRPr="000764A5">
              <w:rPr>
                <w:rFonts w:ascii="Times New Roman" w:hAnsi="Times New Roman" w:cs="Times New Roman"/>
                <w:color w:val="auto"/>
              </w:rPr>
              <w:t>б</w:t>
            </w:r>
            <w:r w:rsidRPr="000764A5">
              <w:rPr>
                <w:rFonts w:ascii="Times New Roman" w:hAnsi="Times New Roman" w:cs="Times New Roman"/>
                <w:color w:val="auto"/>
              </w:rPr>
              <w:t>ликань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Большеигнатовской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муниципальной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прявтось</w:t>
            </w:r>
          </w:p>
        </w:tc>
      </w:tr>
    </w:tbl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Советская ул., д.40, с.Большое Игнатово,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Большеигнатовский район, Республика Мордовия, 431670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тел./ факс (8-834-42) 2-10-32 / 2-14-22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lang w:val="en-US"/>
        </w:rPr>
      </w:pPr>
      <w:r w:rsidRPr="000764A5">
        <w:rPr>
          <w:rFonts w:ascii="Times New Roman" w:hAnsi="Times New Roman" w:cs="Times New Roman"/>
          <w:color w:val="auto"/>
        </w:rPr>
        <w:t xml:space="preserve">           </w:t>
      </w:r>
      <w:r w:rsidRPr="000764A5">
        <w:rPr>
          <w:rFonts w:ascii="Times New Roman" w:hAnsi="Times New Roman" w:cs="Times New Roman"/>
          <w:color w:val="auto"/>
          <w:lang w:val="en-US"/>
        </w:rPr>
        <w:t xml:space="preserve">E-mail: </w:t>
      </w:r>
      <w:hyperlink r:id="rId6" w:history="1">
        <w:r w:rsidRPr="000764A5">
          <w:rPr>
            <w:rFonts w:ascii="Times New Roman" w:hAnsi="Times New Roman" w:cs="Times New Roman"/>
            <w:color w:val="0000FF"/>
            <w:u w:val="single"/>
            <w:lang w:val="en-US"/>
          </w:rPr>
          <w:t>adm_bign@bignatovo.e-mordovia.ru</w:t>
        </w:r>
      </w:hyperlink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  <w:lang w:val="en-US"/>
        </w:rPr>
        <w:t xml:space="preserve">             </w:t>
      </w:r>
      <w:r w:rsidRPr="000764A5">
        <w:rPr>
          <w:rFonts w:ascii="Times New Roman" w:hAnsi="Times New Roman" w:cs="Times New Roman"/>
          <w:color w:val="auto"/>
        </w:rPr>
        <w:t>ОКПО 04048268, ОГРН 1021300710485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  ИНН/КПП1305071167/130501001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________________    № _________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На №  ____ от __.__.2017 г.</w:t>
      </w: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</w:rPr>
      </w:pP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Cs/>
          <w:color w:val="auto"/>
          <w:lang w:eastAsia="zh-CN"/>
        </w:rPr>
      </w:pPr>
      <w:r w:rsidRPr="000764A5">
        <w:rPr>
          <w:rFonts w:ascii="Times New Roman" w:hAnsi="Times New Roman" w:cs="Times New Roman"/>
          <w:bCs/>
          <w:color w:val="auto"/>
          <w:lang w:eastAsia="zh-CN"/>
        </w:rPr>
        <w:t>Выписка  из Реестра муниципальной собственности муниципального образования Большеи</w:t>
      </w:r>
      <w:r w:rsidRPr="000764A5">
        <w:rPr>
          <w:rFonts w:ascii="Times New Roman" w:hAnsi="Times New Roman" w:cs="Times New Roman"/>
          <w:bCs/>
          <w:color w:val="auto"/>
          <w:lang w:eastAsia="zh-CN"/>
        </w:rPr>
        <w:t>г</w:t>
      </w:r>
      <w:r w:rsidRPr="000764A5">
        <w:rPr>
          <w:rFonts w:ascii="Times New Roman" w:hAnsi="Times New Roman" w:cs="Times New Roman"/>
          <w:bCs/>
          <w:color w:val="auto"/>
          <w:lang w:eastAsia="zh-CN"/>
        </w:rPr>
        <w:t>натовский муниципальный   район</w:t>
      </w:r>
      <w:r w:rsidRPr="000764A5">
        <w:rPr>
          <w:rFonts w:ascii="Times New Roman" w:hAnsi="Times New Roman" w:cs="Times New Roman"/>
          <w:b/>
          <w:color w:val="auto"/>
          <w:lang w:eastAsia="zh-CN"/>
        </w:rPr>
        <w:t xml:space="preserve"> </w:t>
      </w:r>
      <w:r w:rsidRPr="000764A5">
        <w:rPr>
          <w:rFonts w:ascii="Times New Roman" w:hAnsi="Times New Roman" w:cs="Times New Roman"/>
          <w:bCs/>
          <w:color w:val="auto"/>
          <w:lang w:eastAsia="zh-CN"/>
        </w:rPr>
        <w:t>Республики  Мордовия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bCs/>
          <w:color w:val="auto"/>
          <w:lang w:eastAsia="zh-CN"/>
        </w:rPr>
      </w:pPr>
    </w:p>
    <w:p w:rsidR="00064E07" w:rsidRDefault="00064E07" w:rsidP="000764A5">
      <w:pPr>
        <w:widowControl/>
        <w:ind w:firstLine="600"/>
        <w:jc w:val="both"/>
        <w:rPr>
          <w:rFonts w:ascii="Times New Roman" w:hAnsi="Times New Roman" w:cs="Times New Roman"/>
          <w:color w:val="auto"/>
          <w:spacing w:val="4"/>
        </w:rPr>
      </w:pPr>
      <w:r w:rsidRPr="000764A5">
        <w:rPr>
          <w:rFonts w:ascii="Times New Roman" w:hAnsi="Times New Roman" w:cs="Times New Roman"/>
          <w:color w:val="auto"/>
          <w:spacing w:val="4"/>
        </w:rPr>
        <w:t>На основании  Приказа Министерства экономического развития РФ от 30 августа 2011 г. N 424 "Об утверждении Порядка ведения органами местного самоуправления ре</w:t>
      </w:r>
      <w:r w:rsidRPr="000764A5">
        <w:rPr>
          <w:rFonts w:ascii="Times New Roman" w:hAnsi="Times New Roman" w:cs="Times New Roman"/>
          <w:color w:val="auto"/>
          <w:spacing w:val="4"/>
        </w:rPr>
        <w:t>е</w:t>
      </w:r>
      <w:r w:rsidRPr="000764A5">
        <w:rPr>
          <w:rFonts w:ascii="Times New Roman" w:hAnsi="Times New Roman" w:cs="Times New Roman"/>
          <w:color w:val="auto"/>
          <w:spacing w:val="4"/>
        </w:rPr>
        <w:t>стров муниципального имущества", подпункта «б»  п. 3 Положения «Об учете и ведении реестра муниципальной собственности Большеигнатовского района», утвержденного  п</w:t>
      </w:r>
      <w:r w:rsidRPr="000764A5">
        <w:rPr>
          <w:rFonts w:ascii="Times New Roman" w:hAnsi="Times New Roman" w:cs="Times New Roman"/>
          <w:color w:val="auto"/>
          <w:spacing w:val="4"/>
        </w:rPr>
        <w:t>о</w:t>
      </w:r>
      <w:r w:rsidRPr="000764A5">
        <w:rPr>
          <w:rFonts w:ascii="Times New Roman" w:hAnsi="Times New Roman" w:cs="Times New Roman"/>
          <w:color w:val="auto"/>
          <w:spacing w:val="4"/>
        </w:rPr>
        <w:t>становлением Главы Большеигнатовского района Республики Мордовия от 17.10.1999 г. № 136 в реестре муниципальной собственности Большеигнатовского муниципального района зарегистрировано:</w:t>
      </w:r>
    </w:p>
    <w:p w:rsidR="00064E07" w:rsidRPr="000764A5" w:rsidRDefault="00064E07" w:rsidP="000764A5">
      <w:pPr>
        <w:widowControl/>
        <w:ind w:firstLine="600"/>
        <w:jc w:val="both"/>
        <w:rPr>
          <w:rFonts w:ascii="Times New Roman" w:hAnsi="Times New Roman" w:cs="Times New Roman"/>
          <w:color w:val="auto"/>
          <w:spacing w:val="4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Реестровый номер:</w:t>
      </w:r>
      <w:r w:rsidRPr="000764A5">
        <w:rPr>
          <w:rFonts w:ascii="Times New Roman" w:hAnsi="Times New Roman" w:cs="Times New Roman"/>
          <w:color w:val="auto"/>
        </w:rPr>
        <w:t xml:space="preserve">    35</w:t>
      </w:r>
    </w:p>
    <w:p w:rsidR="00064E07" w:rsidRPr="000764A5" w:rsidRDefault="00064E07" w:rsidP="000764A5">
      <w:pPr>
        <w:widowControl/>
        <w:ind w:left="2835" w:hanging="2835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Наименование объекта:</w:t>
      </w:r>
      <w:r w:rsidRPr="000764A5">
        <w:rPr>
          <w:rFonts w:ascii="Times New Roman" w:hAnsi="Times New Roman" w:cs="Times New Roman"/>
          <w:color w:val="auto"/>
        </w:rPr>
        <w:t xml:space="preserve">  Квартира общей площадью 27,9 кв.м. </w:t>
      </w:r>
    </w:p>
    <w:p w:rsidR="00064E07" w:rsidRPr="000764A5" w:rsidRDefault="00064E07" w:rsidP="000764A5">
      <w:pPr>
        <w:widowControl/>
        <w:ind w:left="2127" w:hanging="2127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Правообладатель:</w:t>
      </w:r>
      <w:r w:rsidRPr="000764A5">
        <w:rPr>
          <w:rFonts w:ascii="Times New Roman" w:hAnsi="Times New Roman" w:cs="Times New Roman"/>
          <w:color w:val="auto"/>
        </w:rPr>
        <w:t xml:space="preserve"> Муниципальное образования Большеигнатовский муниципальный район Республики  Мордовия </w:t>
      </w:r>
    </w:p>
    <w:p w:rsidR="00064E07" w:rsidRPr="000764A5" w:rsidRDefault="00064E07" w:rsidP="000764A5">
      <w:pPr>
        <w:widowControl/>
        <w:ind w:left="2127" w:hanging="2127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Местонахождение:</w:t>
      </w:r>
      <w:r w:rsidRPr="000764A5">
        <w:rPr>
          <w:rFonts w:ascii="Times New Roman" w:hAnsi="Times New Roman" w:cs="Times New Roman"/>
          <w:color w:val="auto"/>
        </w:rPr>
        <w:t xml:space="preserve"> Республика  Мордовия, Большеигнатовский район, с. Большое Игнатово, ул. Советская, д. 50, кв. 7. </w:t>
      </w:r>
    </w:p>
    <w:p w:rsidR="00064E07" w:rsidRPr="000764A5" w:rsidRDefault="00064E07" w:rsidP="000764A5">
      <w:pPr>
        <w:widowControl/>
        <w:ind w:left="2835" w:hanging="2835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Форма собственности:</w:t>
      </w:r>
      <w:r w:rsidRPr="000764A5">
        <w:rPr>
          <w:rFonts w:ascii="Times New Roman" w:hAnsi="Times New Roman" w:cs="Times New Roman"/>
          <w:color w:val="auto"/>
        </w:rPr>
        <w:t xml:space="preserve">   муниципальная</w:t>
      </w:r>
    </w:p>
    <w:p w:rsidR="00064E07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Балансодержатель:</w:t>
      </w:r>
      <w:r w:rsidRPr="000764A5">
        <w:rPr>
          <w:rFonts w:ascii="Times New Roman" w:hAnsi="Times New Roman" w:cs="Times New Roman"/>
          <w:color w:val="auto"/>
        </w:rPr>
        <w:t xml:space="preserve"> Муниципальное образования Большеигнатовский муниципальный район Республики  Мордовия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>Основание нахождения</w:t>
      </w:r>
      <w:r w:rsidRPr="000764A5">
        <w:rPr>
          <w:rFonts w:ascii="Times New Roman" w:hAnsi="Times New Roman" w:cs="Times New Roman"/>
          <w:color w:val="auto"/>
        </w:rPr>
        <w:t>: Квартира находится в муниципальной казне Большеигнатовского муниципального района Республики Мордовия.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pacing w:val="4"/>
        </w:rPr>
      </w:pPr>
      <w:r w:rsidRPr="000764A5">
        <w:rPr>
          <w:rFonts w:ascii="Times New Roman" w:hAnsi="Times New Roman" w:cs="Times New Roman"/>
          <w:color w:val="auto"/>
          <w:spacing w:val="4"/>
        </w:rPr>
        <w:t xml:space="preserve">Глава Большеигнатовского </w:t>
      </w:r>
    </w:p>
    <w:p w:rsidR="00064E07" w:rsidRPr="000764A5" w:rsidRDefault="00064E07" w:rsidP="000764A5">
      <w:pPr>
        <w:widowControl/>
        <w:jc w:val="both"/>
        <w:rPr>
          <w:rFonts w:ascii="Times New Roman" w:hAnsi="Times New Roman" w:cs="Times New Roman"/>
          <w:color w:val="auto"/>
          <w:spacing w:val="4"/>
        </w:rPr>
      </w:pPr>
      <w:r w:rsidRPr="000764A5">
        <w:rPr>
          <w:rFonts w:ascii="Times New Roman" w:hAnsi="Times New Roman" w:cs="Times New Roman"/>
          <w:color w:val="auto"/>
          <w:spacing w:val="4"/>
        </w:rPr>
        <w:t>муниципального района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pacing w:val="4"/>
        </w:rPr>
      </w:pPr>
      <w:r w:rsidRPr="000764A5">
        <w:rPr>
          <w:rFonts w:ascii="Times New Roman" w:hAnsi="Times New Roman" w:cs="Times New Roman"/>
          <w:color w:val="auto"/>
          <w:spacing w:val="4"/>
        </w:rPr>
        <w:t xml:space="preserve">Республики Мордовия                                                                Т.Н.Полозова  </w:t>
      </w: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p w:rsidR="00064E07" w:rsidRDefault="00064E07" w:rsidP="00556CDA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</w:rPr>
      </w:pPr>
    </w:p>
    <w:tbl>
      <w:tblPr>
        <w:tblW w:w="0" w:type="auto"/>
        <w:tblInd w:w="250" w:type="dxa"/>
        <w:tblLook w:val="00A0"/>
      </w:tblPr>
      <w:tblGrid>
        <w:gridCol w:w="4797"/>
        <w:gridCol w:w="4948"/>
      </w:tblGrid>
      <w:tr w:rsidR="00064E07" w:rsidRPr="000764A5" w:rsidTr="006C2CD7">
        <w:tc>
          <w:tcPr>
            <w:tcW w:w="4820" w:type="dxa"/>
          </w:tcPr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064E07" w:rsidRPr="000764A5" w:rsidRDefault="00064E07" w:rsidP="000764A5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5 </w:t>
            </w:r>
          </w:p>
          <w:p w:rsidR="00064E07" w:rsidRPr="000764A5" w:rsidRDefault="00064E07" w:rsidP="000764A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у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ниципальной услуги «Выдача выписки из реестра муниципальной собственности Большеигнатовского муниципального района Республики Мордовия на объекты недвиж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мого имущества»</w:t>
            </w:r>
          </w:p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b/>
          <w:color w:val="auto"/>
          <w:sz w:val="28"/>
          <w:szCs w:val="28"/>
        </w:rPr>
        <w:t>Форма письма</w:t>
      </w:r>
    </w:p>
    <w:p w:rsidR="00064E07" w:rsidRPr="000764A5" w:rsidRDefault="00064E07" w:rsidP="000764A5">
      <w:pPr>
        <w:widowControl/>
        <w:spacing w:line="276" w:lineRule="auto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064E07" w:rsidRPr="000764A5" w:rsidRDefault="00064E07" w:rsidP="000764A5">
      <w:pPr>
        <w:widowControl/>
        <w:tabs>
          <w:tab w:val="left" w:pos="6120"/>
          <w:tab w:val="left" w:pos="6420"/>
        </w:tabs>
        <w:rPr>
          <w:rFonts w:ascii="Times New Roman" w:hAnsi="Times New Roman" w:cs="Times New Roman"/>
          <w:b/>
          <w:color w:val="auto"/>
        </w:rPr>
      </w:pPr>
      <w:r>
        <w:rPr>
          <w:noProof/>
        </w:rPr>
        <w:pict>
          <v:shape id="_x0000_s1028" type="#_x0000_t202" style="position:absolute;margin-left:265.2pt;margin-top:9.35pt;width:201.85pt;height:131.9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" filled="f" stroked="f">
            <v:textbox style="mso-next-textbox:#_x0000_s1028">
              <w:txbxContent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322BB1">
                    <w:rPr>
                      <w:rFonts w:ascii="Times New Roman" w:hAnsi="Times New Roman"/>
                    </w:rPr>
                    <w:t>Кому:  ___________ (Ф.И.О.)</w:t>
                  </w: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322BB1">
                    <w:rPr>
                      <w:rFonts w:ascii="Times New Roman" w:hAnsi="Times New Roman"/>
                    </w:rPr>
                    <w:t>Адрес: ___________________</w:t>
                  </w:r>
                </w:p>
                <w:p w:rsidR="00064E07" w:rsidRPr="00322BB1" w:rsidRDefault="00064E07" w:rsidP="000764A5">
                  <w:pPr>
                    <w:rPr>
                      <w:rFonts w:ascii="Times New Roman" w:hAnsi="Times New Roman"/>
                    </w:rPr>
                  </w:pP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  <w:p w:rsidR="00064E07" w:rsidRPr="00322BB1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xbxContent>
            </v:textbox>
          </v:shape>
        </w:pict>
      </w:r>
      <w:r w:rsidRPr="000764A5">
        <w:rPr>
          <w:rFonts w:ascii="Times New Roman" w:hAnsi="Times New Roman" w:cs="Times New Roman"/>
          <w:b/>
          <w:color w:val="auto"/>
        </w:rPr>
        <w:t xml:space="preserve">                Глава Большеигнатовского   </w:t>
      </w:r>
      <w:r w:rsidRPr="000764A5">
        <w:rPr>
          <w:rFonts w:ascii="Times New Roman" w:hAnsi="Times New Roman" w:cs="Times New Roman"/>
          <w:b/>
          <w:color w:val="auto"/>
        </w:rPr>
        <w:tab/>
      </w:r>
      <w:r w:rsidRPr="000764A5">
        <w:rPr>
          <w:rFonts w:ascii="Times New Roman" w:hAnsi="Times New Roman" w:cs="Times New Roman"/>
          <w:b/>
          <w:color w:val="auto"/>
        </w:rPr>
        <w:tab/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муниципального района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  Республики Мордовия                                               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</w:t>
      </w:r>
    </w:p>
    <w:tbl>
      <w:tblPr>
        <w:tblW w:w="0" w:type="auto"/>
        <w:tblInd w:w="519" w:type="dxa"/>
        <w:tblLook w:val="01E0"/>
      </w:tblPr>
      <w:tblGrid>
        <w:gridCol w:w="2268"/>
        <w:gridCol w:w="2266"/>
      </w:tblGrid>
      <w:tr w:rsidR="00064E07" w:rsidRPr="000764A5" w:rsidTr="006C2CD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Мордовия Республ</w:t>
            </w: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Большеигнатовскяй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муниципальнай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оцюнясь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Мордовия Республ</w:t>
            </w: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Большеигнатовской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муниципальной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прявтось</w:t>
            </w:r>
          </w:p>
        </w:tc>
      </w:tr>
    </w:tbl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 xml:space="preserve"> 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 xml:space="preserve">          Советская ул., д.40, с.Большое Игнатово,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>Большеигнатовский район, Республика Мордовия, 431670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 xml:space="preserve">             тел./ факс (8-834-42) 2-10-32 / 2-14-22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 xml:space="preserve">           </w:t>
      </w:r>
      <w:r w:rsidRPr="000764A5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E-mail: </w:t>
      </w:r>
      <w:hyperlink r:id="rId7" w:history="1">
        <w:r w:rsidRPr="000764A5">
          <w:rPr>
            <w:rFonts w:ascii="Times New Roman" w:hAnsi="Times New Roman" w:cs="Times New Roman"/>
            <w:color w:val="0000FF"/>
            <w:sz w:val="22"/>
            <w:szCs w:val="22"/>
            <w:u w:val="single"/>
            <w:lang w:val="en-US"/>
          </w:rPr>
          <w:t>adm_bign@bignatovo.e-mordovia.ru</w:t>
        </w:r>
      </w:hyperlink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            </w:t>
      </w:r>
      <w:r w:rsidRPr="000764A5">
        <w:rPr>
          <w:rFonts w:ascii="Times New Roman" w:hAnsi="Times New Roman" w:cs="Times New Roman"/>
          <w:color w:val="auto"/>
          <w:sz w:val="22"/>
          <w:szCs w:val="22"/>
        </w:rPr>
        <w:t>ОКПО 04048268, ОГРН 1021300710485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 xml:space="preserve">                  ИНН/КПП1305071167/130501001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2"/>
          <w:szCs w:val="22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 xml:space="preserve">           ________________    № _________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  <w:sz w:val="22"/>
          <w:szCs w:val="22"/>
        </w:rPr>
        <w:t xml:space="preserve">                На №  ____ от __.__.2017 г.</w:t>
      </w:r>
    </w:p>
    <w:p w:rsidR="00064E07" w:rsidRPr="000764A5" w:rsidRDefault="00064E07" w:rsidP="000764A5">
      <w:pPr>
        <w:widowControl/>
        <w:spacing w:line="276" w:lineRule="auto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064E07" w:rsidRPr="000764A5" w:rsidRDefault="00064E07" w:rsidP="000764A5">
      <w:pPr>
        <w:widowControl/>
        <w:spacing w:line="276" w:lineRule="auto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064E07" w:rsidRPr="000764A5" w:rsidRDefault="00064E07" w:rsidP="000764A5">
      <w:pPr>
        <w:widowControl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Администрация Большеигнатовского муниципального района сообщает об отсутствии в реестре муниципальной собственности Большеигнатовского муниципального района Респу</w:t>
      </w:r>
      <w:r w:rsidRPr="000764A5">
        <w:rPr>
          <w:rFonts w:ascii="Times New Roman" w:hAnsi="Times New Roman" w:cs="Times New Roman"/>
          <w:color w:val="auto"/>
        </w:rPr>
        <w:t>б</w:t>
      </w:r>
      <w:r w:rsidRPr="000764A5">
        <w:rPr>
          <w:rFonts w:ascii="Times New Roman" w:hAnsi="Times New Roman" w:cs="Times New Roman"/>
          <w:color w:val="auto"/>
        </w:rPr>
        <w:t>лики Мордовия объекта недвижимости – _________, расположенный по адресу: ___________________________.</w:t>
      </w:r>
    </w:p>
    <w:p w:rsidR="00064E07" w:rsidRPr="000764A5" w:rsidRDefault="00064E07" w:rsidP="000764A5">
      <w:pPr>
        <w:widowControl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Глава Большеигнатовского</w:t>
      </w: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муниципального района                                                                 Т.Н. Полозова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18"/>
          <w:szCs w:val="18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spacing w:line="276" w:lineRule="auto"/>
        <w:rPr>
          <w:rFonts w:ascii="Times New Roman" w:hAnsi="Times New Roman" w:cs="Times New Roman"/>
          <w:spacing w:val="1"/>
          <w:sz w:val="20"/>
          <w:szCs w:val="20"/>
          <w:lang w:eastAsia="ar-SA"/>
        </w:rPr>
      </w:pPr>
    </w:p>
    <w:p w:rsidR="00064E07" w:rsidRDefault="00064E07" w:rsidP="000764A5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spacing w:val="1"/>
          <w:sz w:val="20"/>
          <w:szCs w:val="20"/>
          <w:lang w:eastAsia="ar-SA"/>
        </w:rPr>
      </w:pPr>
    </w:p>
    <w:p w:rsidR="00064E07" w:rsidRPr="000764A5" w:rsidRDefault="00064E07" w:rsidP="000764A5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tbl>
      <w:tblPr>
        <w:tblW w:w="0" w:type="auto"/>
        <w:tblInd w:w="250" w:type="dxa"/>
        <w:tblLook w:val="00A0"/>
      </w:tblPr>
      <w:tblGrid>
        <w:gridCol w:w="4797"/>
        <w:gridCol w:w="4948"/>
      </w:tblGrid>
      <w:tr w:rsidR="00064E07" w:rsidRPr="000764A5" w:rsidTr="006C2CD7">
        <w:tc>
          <w:tcPr>
            <w:tcW w:w="4820" w:type="dxa"/>
          </w:tcPr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064E07" w:rsidRPr="000764A5" w:rsidRDefault="00064E07" w:rsidP="000764A5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6 </w:t>
            </w:r>
          </w:p>
          <w:p w:rsidR="00064E07" w:rsidRPr="000764A5" w:rsidRDefault="00064E07" w:rsidP="000764A5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у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ниципальной услуги «Выдача выписки из реестра муниципальной собственности Большеигнатовского муниципального района Республики Мордовия на объекты недвиж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и</w:t>
            </w:r>
            <w:r w:rsidRPr="000764A5">
              <w:rPr>
                <w:rFonts w:ascii="Times New Roman" w:hAnsi="Times New Roman" w:cs="Times New Roman"/>
                <w:bCs/>
                <w:color w:val="auto"/>
                <w:szCs w:val="22"/>
              </w:rPr>
              <w:t>мого имущества»</w:t>
            </w:r>
          </w:p>
          <w:p w:rsidR="00064E07" w:rsidRPr="000764A5" w:rsidRDefault="00064E07" w:rsidP="000764A5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4A5">
        <w:rPr>
          <w:rFonts w:ascii="Times New Roman" w:hAnsi="Times New Roman" w:cs="Times New Roman"/>
          <w:b/>
          <w:color w:val="auto"/>
          <w:sz w:val="28"/>
          <w:szCs w:val="28"/>
        </w:rPr>
        <w:t>Образец письма</w:t>
      </w:r>
    </w:p>
    <w:p w:rsidR="00064E07" w:rsidRPr="000764A5" w:rsidRDefault="00064E07" w:rsidP="000764A5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64E07" w:rsidRPr="000764A5" w:rsidRDefault="00064E07" w:rsidP="000764A5">
      <w:pPr>
        <w:widowControl/>
        <w:tabs>
          <w:tab w:val="left" w:pos="6420"/>
        </w:tabs>
        <w:rPr>
          <w:rFonts w:ascii="Times New Roman" w:hAnsi="Times New Roman" w:cs="Times New Roman"/>
          <w:b/>
          <w:color w:val="auto"/>
        </w:rPr>
      </w:pPr>
      <w:r>
        <w:rPr>
          <w:noProof/>
        </w:rPr>
        <w:pict>
          <v:shape id="_x0000_s1029" type="#_x0000_t202" style="position:absolute;margin-left:268.95pt;margin-top:6.95pt;width:201.85pt;height:140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" filled="f" stroked="f">
            <v:textbox style="mso-next-textbox:#_x0000_s1029">
              <w:txbxContent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7B6788">
                    <w:rPr>
                      <w:rFonts w:ascii="Times New Roman" w:hAnsi="Times New Roman"/>
                    </w:rPr>
                    <w:t>Республика Мордовия, Большеи</w:t>
                  </w:r>
                  <w:r w:rsidRPr="007B6788">
                    <w:rPr>
                      <w:rFonts w:ascii="Times New Roman" w:hAnsi="Times New Roman"/>
                    </w:rPr>
                    <w:t>г</w:t>
                  </w:r>
                  <w:r w:rsidRPr="007B6788">
                    <w:rPr>
                      <w:rFonts w:ascii="Times New Roman" w:hAnsi="Times New Roman"/>
                    </w:rPr>
                    <w:t>натовский район, с.Большое Игн</w:t>
                  </w:r>
                  <w:r w:rsidRPr="007B6788">
                    <w:rPr>
                      <w:rFonts w:ascii="Times New Roman" w:hAnsi="Times New Roman"/>
                    </w:rPr>
                    <w:t>а</w:t>
                  </w:r>
                  <w:r w:rsidRPr="007B6788">
                    <w:rPr>
                      <w:rFonts w:ascii="Times New Roman" w:hAnsi="Times New Roman"/>
                    </w:rPr>
                    <w:t>тово, ул.</w:t>
                  </w:r>
                  <w:r>
                    <w:rPr>
                      <w:rFonts w:ascii="Times New Roman" w:hAnsi="Times New Roman"/>
                    </w:rPr>
                    <w:t>Советская</w:t>
                  </w:r>
                  <w:r w:rsidRPr="007B6788">
                    <w:rPr>
                      <w:rFonts w:ascii="Times New Roman" w:hAnsi="Times New Roman"/>
                    </w:rPr>
                    <w:t xml:space="preserve">, дом № </w:t>
                  </w:r>
                  <w:r>
                    <w:rPr>
                      <w:rFonts w:ascii="Times New Roman" w:hAnsi="Times New Roman"/>
                    </w:rPr>
                    <w:t>50, кв. 7</w:t>
                  </w: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</w:rPr>
                  </w:pPr>
                  <w:r w:rsidRPr="007B6788">
                    <w:rPr>
                      <w:rFonts w:ascii="Times New Roman" w:hAnsi="Times New Roman"/>
                    </w:rPr>
                    <w:t>Иванову И.И.</w:t>
                  </w:r>
                </w:p>
                <w:p w:rsidR="00064E07" w:rsidRPr="007B6788" w:rsidRDefault="00064E07" w:rsidP="000764A5">
                  <w:pPr>
                    <w:rPr>
                      <w:rFonts w:ascii="Times New Roman" w:hAnsi="Times New Roman"/>
                    </w:rPr>
                  </w:pP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  <w:p w:rsidR="00064E07" w:rsidRPr="007B6788" w:rsidRDefault="00064E07" w:rsidP="000764A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xbxContent>
            </v:textbox>
          </v:shape>
        </w:pict>
      </w:r>
      <w:r w:rsidRPr="000764A5">
        <w:rPr>
          <w:rFonts w:ascii="Times New Roman" w:hAnsi="Times New Roman" w:cs="Times New Roman"/>
          <w:b/>
          <w:color w:val="auto"/>
        </w:rPr>
        <w:t xml:space="preserve">                 Глава Большеигнатовского   </w:t>
      </w:r>
      <w:r w:rsidRPr="000764A5">
        <w:rPr>
          <w:rFonts w:ascii="Times New Roman" w:hAnsi="Times New Roman" w:cs="Times New Roman"/>
          <w:b/>
          <w:color w:val="auto"/>
        </w:rPr>
        <w:tab/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муниципального района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b/>
          <w:color w:val="auto"/>
        </w:rPr>
      </w:pPr>
      <w:r w:rsidRPr="000764A5">
        <w:rPr>
          <w:rFonts w:ascii="Times New Roman" w:hAnsi="Times New Roman" w:cs="Times New Roman"/>
          <w:b/>
          <w:color w:val="auto"/>
        </w:rPr>
        <w:t xml:space="preserve">                     Республики Мордовия                                               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</w:t>
      </w:r>
    </w:p>
    <w:tbl>
      <w:tblPr>
        <w:tblW w:w="0" w:type="auto"/>
        <w:tblInd w:w="429" w:type="dxa"/>
        <w:tblLook w:val="01E0"/>
      </w:tblPr>
      <w:tblGrid>
        <w:gridCol w:w="2268"/>
        <w:gridCol w:w="2266"/>
      </w:tblGrid>
      <w:tr w:rsidR="00064E07" w:rsidRPr="000764A5" w:rsidTr="006C2CD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Мордовия Респу</w:t>
            </w:r>
            <w:r w:rsidRPr="000764A5">
              <w:rPr>
                <w:rFonts w:ascii="Times New Roman" w:hAnsi="Times New Roman" w:cs="Times New Roman"/>
                <w:color w:val="auto"/>
              </w:rPr>
              <w:t>б</w:t>
            </w:r>
            <w:r w:rsidRPr="000764A5">
              <w:rPr>
                <w:rFonts w:ascii="Times New Roman" w:hAnsi="Times New Roman" w:cs="Times New Roman"/>
                <w:color w:val="auto"/>
              </w:rPr>
              <w:t>ликань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Большеигнатовскяй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муниципальнай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оцюнясь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Мордовия Респу</w:t>
            </w:r>
            <w:r w:rsidRPr="000764A5">
              <w:rPr>
                <w:rFonts w:ascii="Times New Roman" w:hAnsi="Times New Roman" w:cs="Times New Roman"/>
                <w:color w:val="auto"/>
              </w:rPr>
              <w:t>б</w:t>
            </w:r>
            <w:r w:rsidRPr="000764A5">
              <w:rPr>
                <w:rFonts w:ascii="Times New Roman" w:hAnsi="Times New Roman" w:cs="Times New Roman"/>
                <w:color w:val="auto"/>
              </w:rPr>
              <w:t>ликань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Большеигнатовской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муниципальной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райононь</w:t>
            </w:r>
          </w:p>
          <w:p w:rsidR="00064E07" w:rsidRPr="000764A5" w:rsidRDefault="00064E07" w:rsidP="000764A5">
            <w:pPr>
              <w:widowControl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764A5">
              <w:rPr>
                <w:rFonts w:ascii="Times New Roman" w:hAnsi="Times New Roman" w:cs="Times New Roman"/>
                <w:color w:val="auto"/>
              </w:rPr>
              <w:t>прявтось</w:t>
            </w:r>
          </w:p>
        </w:tc>
      </w:tr>
    </w:tbl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Советская ул., д.40, с.Большое Игнатово, 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Большеигнатовский район, Республика Мордовия, 431670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тел./ факс (8-834-42) 2-10-32 / 2-14-22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  <w:lang w:val="en-US"/>
        </w:rPr>
      </w:pPr>
      <w:r w:rsidRPr="000764A5">
        <w:rPr>
          <w:rFonts w:ascii="Times New Roman" w:hAnsi="Times New Roman" w:cs="Times New Roman"/>
          <w:color w:val="auto"/>
        </w:rPr>
        <w:t xml:space="preserve">           </w:t>
      </w:r>
      <w:r w:rsidRPr="000764A5">
        <w:rPr>
          <w:rFonts w:ascii="Times New Roman" w:hAnsi="Times New Roman" w:cs="Times New Roman"/>
          <w:color w:val="auto"/>
          <w:lang w:val="en-US"/>
        </w:rPr>
        <w:t xml:space="preserve">E-mail: </w:t>
      </w:r>
      <w:hyperlink r:id="rId8" w:history="1">
        <w:r w:rsidRPr="000764A5">
          <w:rPr>
            <w:rFonts w:ascii="Times New Roman" w:hAnsi="Times New Roman" w:cs="Times New Roman"/>
            <w:color w:val="0000FF"/>
            <w:u w:val="single"/>
            <w:lang w:val="en-US"/>
          </w:rPr>
          <w:t>adm_bign@bignatovo.e-mordovia.ru</w:t>
        </w:r>
      </w:hyperlink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  <w:lang w:val="en-US"/>
        </w:rPr>
        <w:t xml:space="preserve">             </w:t>
      </w:r>
      <w:r w:rsidRPr="000764A5">
        <w:rPr>
          <w:rFonts w:ascii="Times New Roman" w:hAnsi="Times New Roman" w:cs="Times New Roman"/>
          <w:color w:val="auto"/>
        </w:rPr>
        <w:t>ОКПО 04048268, ОГРН 1021300710485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  ИНН/КПП1305071167/130501001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________________    № _________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         На №  ____ от __.__.2017 г.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 xml:space="preserve">       Администрация Большеигнатовского муниципального района сообщает об отсутствии в реестре муниципальной собственности Большеигнатовского муниципального района Респу</w:t>
      </w:r>
      <w:r w:rsidRPr="000764A5">
        <w:rPr>
          <w:rFonts w:ascii="Times New Roman" w:hAnsi="Times New Roman" w:cs="Times New Roman"/>
          <w:color w:val="auto"/>
        </w:rPr>
        <w:t>б</w:t>
      </w:r>
      <w:r w:rsidRPr="000764A5">
        <w:rPr>
          <w:rFonts w:ascii="Times New Roman" w:hAnsi="Times New Roman" w:cs="Times New Roman"/>
          <w:color w:val="auto"/>
        </w:rPr>
        <w:t>лики Мордовия объекта недвижимости – квартира, расположенная по адресу: Республика Мордовия, Большеигнатовский район, с. Большое Игнатово, ул. Советская, дом 50, кв. 8.</w:t>
      </w: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Глава Большеигнатовского</w:t>
      </w:r>
    </w:p>
    <w:p w:rsidR="00064E07" w:rsidRPr="000764A5" w:rsidRDefault="00064E07" w:rsidP="000764A5">
      <w:pPr>
        <w:widowControl/>
        <w:ind w:right="42"/>
        <w:jc w:val="both"/>
        <w:rPr>
          <w:rFonts w:ascii="Times New Roman" w:hAnsi="Times New Roman" w:cs="Times New Roman"/>
          <w:color w:val="auto"/>
        </w:rPr>
      </w:pPr>
      <w:r w:rsidRPr="000764A5">
        <w:rPr>
          <w:rFonts w:ascii="Times New Roman" w:hAnsi="Times New Roman" w:cs="Times New Roman"/>
          <w:color w:val="auto"/>
        </w:rPr>
        <w:t>муниципального района                                                                 Т.Н. Полозова</w:t>
      </w: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Pr="000764A5" w:rsidRDefault="00064E07" w:rsidP="000764A5">
      <w:pPr>
        <w:widowControl/>
        <w:rPr>
          <w:rFonts w:ascii="Times New Roman" w:hAnsi="Times New Roman" w:cs="Times New Roman"/>
          <w:color w:val="auto"/>
        </w:rPr>
      </w:pPr>
    </w:p>
    <w:p w:rsidR="00064E07" w:rsidRDefault="00064E07" w:rsidP="00E53AC2">
      <w:pPr>
        <w:pStyle w:val="10"/>
        <w:shd w:val="clear" w:color="auto" w:fill="auto"/>
        <w:spacing w:line="240" w:lineRule="auto"/>
        <w:rPr>
          <w:rStyle w:val="a3"/>
          <w:color w:val="000000"/>
        </w:rPr>
        <w:sectPr w:rsidR="00064E07" w:rsidSect="000764A5">
          <w:pgSz w:w="11906" w:h="16838" w:code="9"/>
          <w:pgMar w:top="1134" w:right="1276" w:bottom="993" w:left="851" w:header="709" w:footer="709" w:gutter="0"/>
          <w:cols w:space="708"/>
          <w:docGrid w:linePitch="360"/>
        </w:sectPr>
      </w:pPr>
    </w:p>
    <w:p w:rsidR="00064E07" w:rsidRDefault="00064E07" w:rsidP="00E53AC2">
      <w:pPr>
        <w:pStyle w:val="10"/>
        <w:shd w:val="clear" w:color="auto" w:fill="auto"/>
        <w:spacing w:line="240" w:lineRule="auto"/>
        <w:rPr>
          <w:rStyle w:val="a3"/>
          <w:color w:val="000000"/>
        </w:rPr>
      </w:pPr>
      <w:bookmarkStart w:id="0" w:name="_GoBack"/>
      <w:bookmarkEnd w:id="0"/>
    </w:p>
    <w:sectPr w:rsidR="00064E07" w:rsidSect="009E28C7">
      <w:pgSz w:w="16838" w:h="11906" w:orient="landscape" w:code="9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D24B1"/>
    <w:multiLevelType w:val="hybridMultilevel"/>
    <w:tmpl w:val="2D0A65B0"/>
    <w:lvl w:ilvl="0" w:tplc="15E07238">
      <w:start w:val="1"/>
      <w:numFmt w:val="decimal"/>
      <w:lvlText w:val="%1."/>
      <w:lvlJc w:val="left"/>
      <w:pPr>
        <w:ind w:left="1365" w:hanging="8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366F703E"/>
    <w:multiLevelType w:val="hybridMultilevel"/>
    <w:tmpl w:val="F1C25540"/>
    <w:lvl w:ilvl="0" w:tplc="35A0C5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2515A5"/>
    <w:multiLevelType w:val="hybridMultilevel"/>
    <w:tmpl w:val="6BC26DD8"/>
    <w:lvl w:ilvl="0" w:tplc="43D6DD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785D77"/>
    <w:multiLevelType w:val="hybridMultilevel"/>
    <w:tmpl w:val="EC9CBD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E4F4630"/>
    <w:multiLevelType w:val="hybridMultilevel"/>
    <w:tmpl w:val="5A7818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A825CC9"/>
    <w:multiLevelType w:val="hybridMultilevel"/>
    <w:tmpl w:val="A0A699F4"/>
    <w:lvl w:ilvl="0" w:tplc="9F5C1B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BE45A92"/>
    <w:multiLevelType w:val="hybridMultilevel"/>
    <w:tmpl w:val="7A7683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A957882"/>
    <w:multiLevelType w:val="hybridMultilevel"/>
    <w:tmpl w:val="2F3C7C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31C"/>
    <w:rsid w:val="00005750"/>
    <w:rsid w:val="0000579F"/>
    <w:rsid w:val="00007EA8"/>
    <w:rsid w:val="00047969"/>
    <w:rsid w:val="00064E07"/>
    <w:rsid w:val="00065601"/>
    <w:rsid w:val="00067482"/>
    <w:rsid w:val="00070A81"/>
    <w:rsid w:val="0007271B"/>
    <w:rsid w:val="000764A5"/>
    <w:rsid w:val="000857C4"/>
    <w:rsid w:val="000921DE"/>
    <w:rsid w:val="00093E41"/>
    <w:rsid w:val="000A2B68"/>
    <w:rsid w:val="000B5230"/>
    <w:rsid w:val="000D46FB"/>
    <w:rsid w:val="000E393D"/>
    <w:rsid w:val="000F72F7"/>
    <w:rsid w:val="00115869"/>
    <w:rsid w:val="00125E95"/>
    <w:rsid w:val="0017431B"/>
    <w:rsid w:val="00180817"/>
    <w:rsid w:val="00180E09"/>
    <w:rsid w:val="001A4DEF"/>
    <w:rsid w:val="001A633E"/>
    <w:rsid w:val="001D3636"/>
    <w:rsid w:val="001E6357"/>
    <w:rsid w:val="001F4CCC"/>
    <w:rsid w:val="0026346F"/>
    <w:rsid w:val="002B535A"/>
    <w:rsid w:val="002D3195"/>
    <w:rsid w:val="00302971"/>
    <w:rsid w:val="00322BB1"/>
    <w:rsid w:val="003364FF"/>
    <w:rsid w:val="00347E1E"/>
    <w:rsid w:val="00351BDD"/>
    <w:rsid w:val="003667BA"/>
    <w:rsid w:val="00370FE5"/>
    <w:rsid w:val="00372F93"/>
    <w:rsid w:val="00373507"/>
    <w:rsid w:val="003863E8"/>
    <w:rsid w:val="0038712E"/>
    <w:rsid w:val="003B7406"/>
    <w:rsid w:val="003B7F1E"/>
    <w:rsid w:val="003C7305"/>
    <w:rsid w:val="003E268B"/>
    <w:rsid w:val="003F6676"/>
    <w:rsid w:val="00404B9F"/>
    <w:rsid w:val="0042010B"/>
    <w:rsid w:val="004209D2"/>
    <w:rsid w:val="00437BFB"/>
    <w:rsid w:val="00471CE2"/>
    <w:rsid w:val="00472C08"/>
    <w:rsid w:val="00484E9C"/>
    <w:rsid w:val="00493A3A"/>
    <w:rsid w:val="004B020A"/>
    <w:rsid w:val="00517F24"/>
    <w:rsid w:val="0053263F"/>
    <w:rsid w:val="005566AA"/>
    <w:rsid w:val="00556CDA"/>
    <w:rsid w:val="00571553"/>
    <w:rsid w:val="0057631E"/>
    <w:rsid w:val="00577B9C"/>
    <w:rsid w:val="005919A4"/>
    <w:rsid w:val="00593D9A"/>
    <w:rsid w:val="005B0D27"/>
    <w:rsid w:val="005C4D9F"/>
    <w:rsid w:val="005E3D42"/>
    <w:rsid w:val="005F0CEC"/>
    <w:rsid w:val="00612EAE"/>
    <w:rsid w:val="00624B5C"/>
    <w:rsid w:val="0063413F"/>
    <w:rsid w:val="00634C45"/>
    <w:rsid w:val="00640456"/>
    <w:rsid w:val="00646D81"/>
    <w:rsid w:val="00652088"/>
    <w:rsid w:val="00666380"/>
    <w:rsid w:val="00681328"/>
    <w:rsid w:val="00693A03"/>
    <w:rsid w:val="006A0CAA"/>
    <w:rsid w:val="006B1F92"/>
    <w:rsid w:val="006C2CD7"/>
    <w:rsid w:val="006C4080"/>
    <w:rsid w:val="006D2753"/>
    <w:rsid w:val="006D4A52"/>
    <w:rsid w:val="006F54D5"/>
    <w:rsid w:val="006F71CD"/>
    <w:rsid w:val="00702EFC"/>
    <w:rsid w:val="0073556E"/>
    <w:rsid w:val="00742B03"/>
    <w:rsid w:val="00750C69"/>
    <w:rsid w:val="00752FB5"/>
    <w:rsid w:val="00762C52"/>
    <w:rsid w:val="00773F09"/>
    <w:rsid w:val="0077622E"/>
    <w:rsid w:val="00777893"/>
    <w:rsid w:val="00785CF2"/>
    <w:rsid w:val="007B6788"/>
    <w:rsid w:val="007D0B46"/>
    <w:rsid w:val="007D3617"/>
    <w:rsid w:val="007D4ADC"/>
    <w:rsid w:val="007E5A03"/>
    <w:rsid w:val="00801DE2"/>
    <w:rsid w:val="00804956"/>
    <w:rsid w:val="00816351"/>
    <w:rsid w:val="00822E7A"/>
    <w:rsid w:val="00826007"/>
    <w:rsid w:val="0083053B"/>
    <w:rsid w:val="008306D5"/>
    <w:rsid w:val="0083298E"/>
    <w:rsid w:val="00842DD3"/>
    <w:rsid w:val="00852B9A"/>
    <w:rsid w:val="00866512"/>
    <w:rsid w:val="00881204"/>
    <w:rsid w:val="00897AFA"/>
    <w:rsid w:val="008A6C71"/>
    <w:rsid w:val="008B1A02"/>
    <w:rsid w:val="008B6D69"/>
    <w:rsid w:val="008E3DDD"/>
    <w:rsid w:val="008E3EB6"/>
    <w:rsid w:val="008E7E09"/>
    <w:rsid w:val="009072BB"/>
    <w:rsid w:val="00925F0E"/>
    <w:rsid w:val="009550BE"/>
    <w:rsid w:val="00964CB7"/>
    <w:rsid w:val="00991C1A"/>
    <w:rsid w:val="009A3FBC"/>
    <w:rsid w:val="009A7B64"/>
    <w:rsid w:val="009B3F15"/>
    <w:rsid w:val="009C108F"/>
    <w:rsid w:val="009C7450"/>
    <w:rsid w:val="009D6D5F"/>
    <w:rsid w:val="009E28C7"/>
    <w:rsid w:val="009E6106"/>
    <w:rsid w:val="00A17EA9"/>
    <w:rsid w:val="00A23728"/>
    <w:rsid w:val="00A27E81"/>
    <w:rsid w:val="00A44ADA"/>
    <w:rsid w:val="00A61B58"/>
    <w:rsid w:val="00A61F37"/>
    <w:rsid w:val="00A70EA2"/>
    <w:rsid w:val="00A777DD"/>
    <w:rsid w:val="00AA2500"/>
    <w:rsid w:val="00AB6547"/>
    <w:rsid w:val="00AE741F"/>
    <w:rsid w:val="00AF2B56"/>
    <w:rsid w:val="00AF3C40"/>
    <w:rsid w:val="00B06F41"/>
    <w:rsid w:val="00B23C73"/>
    <w:rsid w:val="00B450EA"/>
    <w:rsid w:val="00B454EE"/>
    <w:rsid w:val="00B96360"/>
    <w:rsid w:val="00BC4F64"/>
    <w:rsid w:val="00BD2160"/>
    <w:rsid w:val="00BD4B84"/>
    <w:rsid w:val="00BE1ABD"/>
    <w:rsid w:val="00BE673A"/>
    <w:rsid w:val="00C334F7"/>
    <w:rsid w:val="00C646F9"/>
    <w:rsid w:val="00C84B43"/>
    <w:rsid w:val="00CB64E3"/>
    <w:rsid w:val="00CB731C"/>
    <w:rsid w:val="00CD7FE9"/>
    <w:rsid w:val="00D03872"/>
    <w:rsid w:val="00D22302"/>
    <w:rsid w:val="00D46121"/>
    <w:rsid w:val="00D63D3A"/>
    <w:rsid w:val="00D66E32"/>
    <w:rsid w:val="00D75302"/>
    <w:rsid w:val="00D75DB7"/>
    <w:rsid w:val="00D95DAF"/>
    <w:rsid w:val="00DA07C5"/>
    <w:rsid w:val="00DA1A6F"/>
    <w:rsid w:val="00DB2837"/>
    <w:rsid w:val="00E0623D"/>
    <w:rsid w:val="00E23C4C"/>
    <w:rsid w:val="00E260FE"/>
    <w:rsid w:val="00E4231B"/>
    <w:rsid w:val="00E53AC2"/>
    <w:rsid w:val="00E5478A"/>
    <w:rsid w:val="00E60C6E"/>
    <w:rsid w:val="00E64D31"/>
    <w:rsid w:val="00E80897"/>
    <w:rsid w:val="00E965B0"/>
    <w:rsid w:val="00EB2427"/>
    <w:rsid w:val="00ED095F"/>
    <w:rsid w:val="00ED23C4"/>
    <w:rsid w:val="00EF5A8E"/>
    <w:rsid w:val="00F0357D"/>
    <w:rsid w:val="00F117CF"/>
    <w:rsid w:val="00F171C7"/>
    <w:rsid w:val="00F2197E"/>
    <w:rsid w:val="00F222C8"/>
    <w:rsid w:val="00F27333"/>
    <w:rsid w:val="00F27A07"/>
    <w:rsid w:val="00F4589F"/>
    <w:rsid w:val="00F61316"/>
    <w:rsid w:val="00F9258B"/>
    <w:rsid w:val="00FA2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FB5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uiPriority w:val="99"/>
    <w:locked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="Calibri" w:hAnsi="Times New Roman" w:cs="Times New Roman"/>
      <w:color w:val="auto"/>
      <w:sz w:val="26"/>
      <w:szCs w:val="26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A704A8"/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a">
    <w:name w:val="Основной текст Знак"/>
    <w:basedOn w:val="DefaultParagraphFont"/>
    <w:uiPriority w:val="99"/>
    <w:semiHidden/>
    <w:rsid w:val="00CB731C"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CB731C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CB731C"/>
  </w:style>
  <w:style w:type="character" w:customStyle="1" w:styleId="a0">
    <w:name w:val="Подпись к таблице_"/>
    <w:basedOn w:val="DefaultParagraphFont"/>
    <w:link w:val="1"/>
    <w:uiPriority w:val="99"/>
    <w:locked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1">
    <w:name w:val="Подпись к таблице"/>
    <w:basedOn w:val="a0"/>
    <w:uiPriority w:val="99"/>
    <w:rsid w:val="00CB731C"/>
  </w:style>
  <w:style w:type="character" w:customStyle="1" w:styleId="10pt">
    <w:name w:val="Основной текст + 10 pt"/>
    <w:basedOn w:val="BodyTextChar"/>
    <w:uiPriority w:val="99"/>
    <w:rsid w:val="00CB731C"/>
    <w:rPr>
      <w:noProof/>
      <w:sz w:val="20"/>
      <w:szCs w:val="20"/>
    </w:rPr>
  </w:style>
  <w:style w:type="character" w:customStyle="1" w:styleId="LucidaSansUnicode">
    <w:name w:val="Основной текст + Lucida Sans Unicode"/>
    <w:aliases w:val="8 pt"/>
    <w:basedOn w:val="BodyTextChar"/>
    <w:uiPriority w:val="99"/>
    <w:rsid w:val="00CB731C"/>
    <w:rPr>
      <w:rFonts w:ascii="Lucida Sans Unicode" w:hAnsi="Lucida Sans Unicode" w:cs="Lucida Sans Unicode"/>
      <w:noProof/>
      <w:sz w:val="16"/>
      <w:szCs w:val="16"/>
    </w:rPr>
  </w:style>
  <w:style w:type="character" w:customStyle="1" w:styleId="10pt2">
    <w:name w:val="Основной текст + 10 pt2"/>
    <w:basedOn w:val="BodyTextChar"/>
    <w:uiPriority w:val="99"/>
    <w:rsid w:val="00CB731C"/>
    <w:rPr>
      <w:noProof/>
      <w:sz w:val="20"/>
      <w:szCs w:val="20"/>
    </w:rPr>
  </w:style>
  <w:style w:type="character" w:customStyle="1" w:styleId="65pt">
    <w:name w:val="Основной текст + 6.5 pt"/>
    <w:aliases w:val="Полужирный"/>
    <w:basedOn w:val="BodyTextChar"/>
    <w:uiPriority w:val="99"/>
    <w:rsid w:val="00CB731C"/>
    <w:rPr>
      <w:b/>
      <w:bCs/>
      <w:noProof/>
      <w:sz w:val="13"/>
      <w:szCs w:val="13"/>
    </w:rPr>
  </w:style>
  <w:style w:type="character" w:customStyle="1" w:styleId="105pt">
    <w:name w:val="Основной текст + 10.5 pt"/>
    <w:basedOn w:val="BodyTextChar"/>
    <w:uiPriority w:val="99"/>
    <w:rsid w:val="00CB731C"/>
    <w:rPr>
      <w:noProof/>
      <w:sz w:val="21"/>
      <w:szCs w:val="21"/>
    </w:rPr>
  </w:style>
  <w:style w:type="character" w:customStyle="1" w:styleId="ArialNarrow">
    <w:name w:val="Основной текст + Arial Narrow"/>
    <w:aliases w:val="9.5 pt"/>
    <w:basedOn w:val="BodyTextChar"/>
    <w:uiPriority w:val="99"/>
    <w:rsid w:val="00CB731C"/>
    <w:rPr>
      <w:rFonts w:ascii="Arial Narrow" w:hAnsi="Arial Narrow" w:cs="Arial Narrow"/>
      <w:noProof/>
      <w:sz w:val="19"/>
      <w:szCs w:val="19"/>
    </w:rPr>
  </w:style>
  <w:style w:type="character" w:customStyle="1" w:styleId="85pt">
    <w:name w:val="Основной текст + 8.5 pt"/>
    <w:basedOn w:val="BodyTextChar"/>
    <w:uiPriority w:val="99"/>
    <w:rsid w:val="00CB731C"/>
    <w:rPr>
      <w:sz w:val="17"/>
      <w:szCs w:val="17"/>
    </w:rPr>
  </w:style>
  <w:style w:type="character" w:customStyle="1" w:styleId="10pt1">
    <w:name w:val="Основной текст + 10 pt1"/>
    <w:basedOn w:val="BodyTextChar"/>
    <w:uiPriority w:val="99"/>
    <w:rsid w:val="00CB731C"/>
    <w:rPr>
      <w:noProof/>
      <w:sz w:val="20"/>
      <w:szCs w:val="20"/>
    </w:rPr>
  </w:style>
  <w:style w:type="character" w:customStyle="1" w:styleId="LucidaSansUnicode1">
    <w:name w:val="Основной текст + Lucida Sans Unicode1"/>
    <w:aliases w:val="9.5 pt1"/>
    <w:basedOn w:val="BodyTextChar"/>
    <w:uiPriority w:val="99"/>
    <w:rsid w:val="00CB731C"/>
    <w:rPr>
      <w:rFonts w:ascii="Lucida Sans Unicode" w:hAnsi="Lucida Sans Unicode" w:cs="Lucida Sans Unicode"/>
      <w:noProof/>
      <w:sz w:val="19"/>
      <w:szCs w:val="19"/>
    </w:rPr>
  </w:style>
  <w:style w:type="character" w:customStyle="1" w:styleId="SegoeUI">
    <w:name w:val="Основной текст + Segoe UI"/>
    <w:aliases w:val="6.5 pt,Полужирный1"/>
    <w:basedOn w:val="BodyTextChar"/>
    <w:uiPriority w:val="99"/>
    <w:rsid w:val="00CB731C"/>
    <w:rPr>
      <w:rFonts w:ascii="Segoe UI" w:hAnsi="Segoe UI" w:cs="Segoe UI"/>
      <w:b/>
      <w:bCs/>
      <w:noProof/>
      <w:sz w:val="13"/>
      <w:szCs w:val="13"/>
    </w:rPr>
  </w:style>
  <w:style w:type="paragraph" w:customStyle="1" w:styleId="21">
    <w:name w:val="Основной текст (2)1"/>
    <w:basedOn w:val="Normal"/>
    <w:link w:val="2"/>
    <w:uiPriority w:val="99"/>
    <w:rsid w:val="00CB731C"/>
    <w:pPr>
      <w:shd w:val="clear" w:color="auto" w:fill="FFFFFF"/>
      <w:spacing w:before="420" w:after="420" w:line="312" w:lineRule="exact"/>
    </w:pPr>
    <w:rPr>
      <w:rFonts w:ascii="Times New Roman" w:eastAsia="Calibri" w:hAnsi="Times New Roman" w:cs="Times New Roman"/>
      <w:b/>
      <w:bCs/>
      <w:color w:val="auto"/>
      <w:sz w:val="25"/>
      <w:szCs w:val="25"/>
      <w:lang w:eastAsia="en-US"/>
    </w:rPr>
  </w:style>
  <w:style w:type="paragraph" w:customStyle="1" w:styleId="1">
    <w:name w:val="Подпись к таблице1"/>
    <w:basedOn w:val="Normal"/>
    <w:link w:val="a0"/>
    <w:uiPriority w:val="99"/>
    <w:rsid w:val="00CB731C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6"/>
      <w:szCs w:val="26"/>
      <w:lang w:eastAsia="en-US"/>
    </w:rPr>
  </w:style>
  <w:style w:type="character" w:customStyle="1" w:styleId="a2">
    <w:name w:val="Колонтитул_"/>
    <w:basedOn w:val="DefaultParagraphFont"/>
    <w:link w:val="10"/>
    <w:uiPriority w:val="99"/>
    <w:locked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3">
    <w:name w:val="Колонтитул"/>
    <w:basedOn w:val="a2"/>
    <w:uiPriority w:val="99"/>
    <w:rsid w:val="00CB731C"/>
  </w:style>
  <w:style w:type="paragraph" w:customStyle="1" w:styleId="10">
    <w:name w:val="Колонтитул1"/>
    <w:basedOn w:val="Normal"/>
    <w:link w:val="a2"/>
    <w:uiPriority w:val="99"/>
    <w:rsid w:val="00CB731C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6"/>
      <w:szCs w:val="26"/>
      <w:lang w:eastAsia="en-US"/>
    </w:rPr>
  </w:style>
  <w:style w:type="character" w:customStyle="1" w:styleId="85pt1">
    <w:name w:val="Основной текст + 8.5 pt1"/>
    <w:basedOn w:val="BodyTextChar"/>
    <w:uiPriority w:val="99"/>
    <w:rsid w:val="00CB731C"/>
    <w:rPr>
      <w:sz w:val="17"/>
      <w:szCs w:val="17"/>
      <w:u w:val="none"/>
    </w:rPr>
  </w:style>
  <w:style w:type="table" w:styleId="TableGrid">
    <w:name w:val="Table Grid"/>
    <w:basedOn w:val="TableNormal"/>
    <w:uiPriority w:val="99"/>
    <w:rsid w:val="00E60C6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D3617"/>
    <w:pPr>
      <w:ind w:left="720"/>
      <w:contextualSpacing/>
    </w:pPr>
  </w:style>
  <w:style w:type="paragraph" w:customStyle="1" w:styleId="a4">
    <w:name w:val="Прижатый влево"/>
    <w:basedOn w:val="Normal"/>
    <w:uiPriority w:val="99"/>
    <w:rsid w:val="009E28C7"/>
    <w:pPr>
      <w:widowControl/>
    </w:pPr>
    <w:rPr>
      <w:rFonts w:ascii="Arial" w:eastAsia="Calibri" w:hAnsi="Arial" w:cs="Arial"/>
      <w:color w:val="00000A"/>
      <w:lang w:eastAsia="en-US"/>
    </w:rPr>
  </w:style>
  <w:style w:type="table" w:customStyle="1" w:styleId="11">
    <w:name w:val="Сетка таблицы1"/>
    <w:uiPriority w:val="99"/>
    <w:rsid w:val="000A2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306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06D5"/>
    <w:rPr>
      <w:rFonts w:ascii="Tahoma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bign@bignato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_bign@bignato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_bign@bignatovo.e-mordovia.ru" TargetMode="External"/><Relationship Id="rId5" Type="http://schemas.openxmlformats.org/officeDocument/2006/relationships/hyperlink" Target="mailto:adm_bign@bignatovo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22</Pages>
  <Words>4556</Words>
  <Characters>25971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Администрация Большеигнатовского муниципального района   </dc:title>
  <dc:subject/>
  <dc:creator>Лошакова Н.В.</dc:creator>
  <cp:keywords/>
  <dc:description/>
  <cp:lastModifiedBy>Для работы</cp:lastModifiedBy>
  <cp:revision>2</cp:revision>
  <cp:lastPrinted>2017-07-06T08:13:00Z</cp:lastPrinted>
  <dcterms:created xsi:type="dcterms:W3CDTF">2017-08-07T08:24:00Z</dcterms:created>
  <dcterms:modified xsi:type="dcterms:W3CDTF">2017-08-07T08:24:00Z</dcterms:modified>
</cp:coreProperties>
</file>