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DC" w:rsidRDefault="00F60FDC" w:rsidP="007F2512">
      <w:pPr>
        <w:pStyle w:val="Caption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Совет депутатов  Старочамзинского сельского поселения Большеигнатовского </w:t>
      </w:r>
    </w:p>
    <w:p w:rsidR="00F60FDC" w:rsidRDefault="00F60FDC" w:rsidP="007F2512">
      <w:pPr>
        <w:pStyle w:val="Caption"/>
        <w:spacing w:before="0"/>
        <w:ind w:firstLine="0"/>
        <w:rPr>
          <w:rFonts w:ascii="Times New Roman" w:hAnsi="Times New Roman" w:cs="Times New Roman"/>
          <w:szCs w:val="40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F60FDC" w:rsidRPr="00A44A00" w:rsidRDefault="00F60FDC" w:rsidP="007F2512"/>
    <w:p w:rsidR="00F60FDC" w:rsidRPr="007F2512" w:rsidRDefault="00F60FDC" w:rsidP="007F2512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F60FDC" w:rsidRDefault="00F60FDC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 xml:space="preserve">Совета депутатов </w:t>
      </w:r>
      <w:r>
        <w:rPr>
          <w:rFonts w:ascii="Times New Roman" w:hAnsi="Times New Roman"/>
          <w:b/>
          <w:bCs/>
          <w:sz w:val="36"/>
          <w:szCs w:val="36"/>
        </w:rPr>
        <w:t xml:space="preserve">Старочамзинского сельского поселения </w:t>
      </w:r>
      <w:r w:rsidRPr="007F2512">
        <w:rPr>
          <w:rFonts w:ascii="Times New Roman" w:hAnsi="Times New Roman"/>
          <w:b/>
          <w:bCs/>
          <w:sz w:val="36"/>
          <w:szCs w:val="36"/>
        </w:rPr>
        <w:t>Большеигнатовского муниципального района шестого созыва</w:t>
      </w:r>
    </w:p>
    <w:p w:rsidR="00F60FDC" w:rsidRPr="007F2512" w:rsidRDefault="00F60FDC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F60FDC" w:rsidRPr="00807E64" w:rsidRDefault="00F60FDC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«23</w:t>
      </w:r>
      <w:r w:rsidRPr="00807E64">
        <w:rPr>
          <w:rFonts w:ascii="Times New Roman" w:hAnsi="Times New Roman"/>
          <w:sz w:val="28"/>
          <w:szCs w:val="28"/>
        </w:rPr>
        <w:t xml:space="preserve">» августа  </w:t>
      </w:r>
      <w:smartTag w:uri="urn:schemas-microsoft-com:office:smarttags" w:element="metricconverter">
        <w:smartTagPr>
          <w:attr w:name="ProductID" w:val="2017 г"/>
        </w:smartTagPr>
        <w:r w:rsidRPr="00807E64">
          <w:rPr>
            <w:rFonts w:ascii="Times New Roman" w:hAnsi="Times New Roman"/>
            <w:sz w:val="28"/>
            <w:szCs w:val="28"/>
          </w:rPr>
          <w:t>2017 г</w:t>
        </w:r>
      </w:smartTag>
      <w:r w:rsidRPr="00807E64">
        <w:rPr>
          <w:rFonts w:ascii="Times New Roman" w:hAnsi="Times New Roman"/>
          <w:sz w:val="28"/>
          <w:szCs w:val="28"/>
        </w:rPr>
        <w:t xml:space="preserve">.                                                                 </w:t>
      </w:r>
      <w:r w:rsidRPr="00807E64">
        <w:rPr>
          <w:rFonts w:ascii="Times New Roman" w:hAnsi="Times New Roman"/>
          <w:sz w:val="28"/>
          <w:szCs w:val="28"/>
        </w:rPr>
        <w:sym w:font="Times New Roman" w:char="2116"/>
      </w:r>
      <w:r w:rsidRPr="00807E64">
        <w:rPr>
          <w:rFonts w:ascii="Times New Roman" w:hAnsi="Times New Roman"/>
          <w:sz w:val="28"/>
          <w:szCs w:val="28"/>
        </w:rPr>
        <w:t xml:space="preserve"> </w:t>
      </w:r>
    </w:p>
    <w:p w:rsidR="00F60FDC" w:rsidRPr="00807E64" w:rsidRDefault="00F60FDC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07E6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Старое Чамзино</w:t>
      </w:r>
    </w:p>
    <w:p w:rsidR="00F60FDC" w:rsidRPr="00C921DE" w:rsidRDefault="00F60FDC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60FDC" w:rsidRPr="009807B0" w:rsidRDefault="00F60FDC" w:rsidP="007F2512">
      <w:pPr>
        <w:pStyle w:val="Heading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F60FDC" w:rsidRDefault="00F60FDC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FDC" w:rsidRPr="00D57955" w:rsidRDefault="00F60FDC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D57955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2008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273-ФЗ «О противодействии коррупции», Федеральным законом от 3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2012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/>
          <w:sz w:val="28"/>
          <w:szCs w:val="28"/>
        </w:rPr>
        <w:t>Большеигнатов</w:t>
      </w:r>
      <w:r w:rsidRPr="00D57955">
        <w:rPr>
          <w:rFonts w:ascii="Times New Roman" w:hAnsi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</w:t>
      </w:r>
      <w:r w:rsidRPr="00D57955">
        <w:rPr>
          <w:rFonts w:ascii="Times New Roman" w:hAnsi="Times New Roman"/>
          <w:sz w:val="28"/>
          <w:szCs w:val="28"/>
        </w:rPr>
        <w:t>ского муниципального района решил:</w:t>
      </w:r>
    </w:p>
    <w:p w:rsidR="00F60FDC" w:rsidRPr="00D57955" w:rsidRDefault="00F60FDC" w:rsidP="00D57955">
      <w:pPr>
        <w:pStyle w:val="NoSpacing"/>
        <w:ind w:firstLine="851"/>
        <w:jc w:val="both"/>
        <w:rPr>
          <w:rFonts w:ascii="Times New Roman" w:hAnsi="Times New Roman"/>
          <w:color w:val="020C22"/>
          <w:sz w:val="28"/>
          <w:szCs w:val="28"/>
        </w:rPr>
      </w:pPr>
      <w:r w:rsidRPr="00D57955">
        <w:rPr>
          <w:rFonts w:ascii="Times New Roman" w:hAnsi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/>
          <w:sz w:val="28"/>
          <w:szCs w:val="28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>54-З «О противодействии коррупции в Республике Мордовия».</w:t>
      </w:r>
    </w:p>
    <w:p w:rsidR="00F60FDC" w:rsidRDefault="00F60FDC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 следующие р</w:t>
      </w:r>
      <w:r w:rsidRPr="00D57955">
        <w:rPr>
          <w:rFonts w:ascii="Times New Roman" w:hAnsi="Times New Roman"/>
          <w:sz w:val="28"/>
          <w:szCs w:val="28"/>
        </w:rPr>
        <w:t>ешени</w:t>
      </w:r>
      <w:r>
        <w:rPr>
          <w:rFonts w:ascii="Times New Roman" w:hAnsi="Times New Roman"/>
          <w:sz w:val="28"/>
          <w:szCs w:val="28"/>
        </w:rPr>
        <w:t>я Совета депутатов Большеигнатовского мунциипального района :</w:t>
      </w:r>
    </w:p>
    <w:p w:rsidR="00F60FDC" w:rsidRDefault="00F60FDC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579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28</w:t>
      </w:r>
      <w:r w:rsidRPr="00D579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D57955">
        <w:rPr>
          <w:rFonts w:ascii="Times New Roman" w:hAnsi="Times New Roman"/>
          <w:sz w:val="28"/>
          <w:szCs w:val="28"/>
        </w:rPr>
        <w:t>2.201</w:t>
      </w:r>
      <w:r>
        <w:rPr>
          <w:rFonts w:ascii="Times New Roman" w:hAnsi="Times New Roman"/>
          <w:sz w:val="28"/>
          <w:szCs w:val="28"/>
        </w:rPr>
        <w:t>5</w:t>
      </w:r>
      <w:r w:rsidRPr="00D57955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134</w:t>
      </w:r>
      <w:r w:rsidRPr="00D57955">
        <w:rPr>
          <w:rFonts w:ascii="Times New Roman" w:hAnsi="Times New Roman"/>
          <w:sz w:val="28"/>
          <w:szCs w:val="28"/>
        </w:rPr>
        <w:t xml:space="preserve"> «</w:t>
      </w:r>
      <w:r w:rsidRPr="007B2BC8">
        <w:rPr>
          <w:rFonts w:ascii="Times New Roman" w:hAnsi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 xml:space="preserve">Большеигнатовском муниципальном районе </w:t>
      </w:r>
      <w:r w:rsidRPr="007B2BC8">
        <w:rPr>
          <w:rFonts w:ascii="Times New Roman" w:hAnsi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F60FDC" w:rsidRPr="00D57955" w:rsidRDefault="00F60FDC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57955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F60FDC" w:rsidRPr="00D57955" w:rsidRDefault="00F60FDC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60FDC" w:rsidRDefault="00F60FDC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60FDC" w:rsidRPr="00037DD3" w:rsidRDefault="00F60FDC" w:rsidP="00037DD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7DD3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                          Т.Н. Куманева</w:t>
      </w:r>
      <w:r w:rsidRPr="00037DD3">
        <w:rPr>
          <w:rFonts w:ascii="Times New Roman" w:hAnsi="Times New Roman"/>
          <w:sz w:val="28"/>
          <w:szCs w:val="28"/>
        </w:rPr>
        <w:t xml:space="preserve">       </w:t>
      </w:r>
    </w:p>
    <w:p w:rsidR="00F60FDC" w:rsidRPr="00037DD3" w:rsidRDefault="00F60FDC" w:rsidP="00037D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t xml:space="preserve"> </w:t>
      </w:r>
    </w:p>
    <w:p w:rsidR="00F60FDC" w:rsidRPr="00D57955" w:rsidRDefault="00F60FDC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F60FDC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FDC" w:rsidRDefault="00F60FDC" w:rsidP="009807B0">
      <w:pPr>
        <w:spacing w:after="0" w:line="240" w:lineRule="auto"/>
      </w:pPr>
      <w:r>
        <w:separator/>
      </w:r>
    </w:p>
  </w:endnote>
  <w:endnote w:type="continuationSeparator" w:id="0">
    <w:p w:rsidR="00F60FDC" w:rsidRDefault="00F60FDC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FDC" w:rsidRDefault="00F60FDC" w:rsidP="009807B0">
      <w:pPr>
        <w:spacing w:after="0" w:line="240" w:lineRule="auto"/>
      </w:pPr>
      <w:r>
        <w:separator/>
      </w:r>
    </w:p>
  </w:footnote>
  <w:footnote w:type="continuationSeparator" w:id="0">
    <w:p w:rsidR="00F60FDC" w:rsidRDefault="00F60FDC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37DD3"/>
    <w:rsid w:val="00040061"/>
    <w:rsid w:val="0006050B"/>
    <w:rsid w:val="000A7FED"/>
    <w:rsid w:val="000B2884"/>
    <w:rsid w:val="000D6D4C"/>
    <w:rsid w:val="00154FCF"/>
    <w:rsid w:val="00175297"/>
    <w:rsid w:val="0025204E"/>
    <w:rsid w:val="00263C7A"/>
    <w:rsid w:val="002A0039"/>
    <w:rsid w:val="002B0418"/>
    <w:rsid w:val="002C7899"/>
    <w:rsid w:val="002E1C83"/>
    <w:rsid w:val="00343120"/>
    <w:rsid w:val="003C718E"/>
    <w:rsid w:val="003D2C1D"/>
    <w:rsid w:val="003F423C"/>
    <w:rsid w:val="00407817"/>
    <w:rsid w:val="004249E2"/>
    <w:rsid w:val="0045563E"/>
    <w:rsid w:val="00464E0A"/>
    <w:rsid w:val="00492826"/>
    <w:rsid w:val="004B0E31"/>
    <w:rsid w:val="0057673A"/>
    <w:rsid w:val="005F4A31"/>
    <w:rsid w:val="00625521"/>
    <w:rsid w:val="0062673E"/>
    <w:rsid w:val="006C014F"/>
    <w:rsid w:val="006D7786"/>
    <w:rsid w:val="00733439"/>
    <w:rsid w:val="007B2BC8"/>
    <w:rsid w:val="007F2512"/>
    <w:rsid w:val="007F41CD"/>
    <w:rsid w:val="00807E64"/>
    <w:rsid w:val="00812496"/>
    <w:rsid w:val="008655DA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31F0"/>
    <w:rsid w:val="00AE0574"/>
    <w:rsid w:val="00B21F32"/>
    <w:rsid w:val="00B377D8"/>
    <w:rsid w:val="00B46A5A"/>
    <w:rsid w:val="00BA7657"/>
    <w:rsid w:val="00BD3179"/>
    <w:rsid w:val="00C07F3D"/>
    <w:rsid w:val="00C115CC"/>
    <w:rsid w:val="00C62EA9"/>
    <w:rsid w:val="00C921DE"/>
    <w:rsid w:val="00CC0050"/>
    <w:rsid w:val="00CE6FDB"/>
    <w:rsid w:val="00CF4523"/>
    <w:rsid w:val="00D26968"/>
    <w:rsid w:val="00D4285B"/>
    <w:rsid w:val="00D57955"/>
    <w:rsid w:val="00D709C0"/>
    <w:rsid w:val="00D909B2"/>
    <w:rsid w:val="00E13887"/>
    <w:rsid w:val="00E6533C"/>
    <w:rsid w:val="00EC1E83"/>
    <w:rsid w:val="00F41E20"/>
    <w:rsid w:val="00F446E3"/>
    <w:rsid w:val="00F60FDC"/>
    <w:rsid w:val="00FC1EC8"/>
    <w:rsid w:val="00FC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Times New Roman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  <w:contextualSpacing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rFonts w:cs="Times New Roman"/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D57955"/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54FC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165</TotalTime>
  <Pages>2</Pages>
  <Words>366</Words>
  <Characters>2089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Администрация</cp:lastModifiedBy>
  <cp:revision>16</cp:revision>
  <cp:lastPrinted>2017-08-21T06:38:00Z</cp:lastPrinted>
  <dcterms:created xsi:type="dcterms:W3CDTF">2017-08-29T08:56:00Z</dcterms:created>
  <dcterms:modified xsi:type="dcterms:W3CDTF">2017-09-05T05:04:00Z</dcterms:modified>
</cp:coreProperties>
</file>