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41" w:rsidRPr="00447B4A" w:rsidRDefault="004C5541" w:rsidP="00447B4A">
      <w:pPr>
        <w:jc w:val="center"/>
        <w:rPr>
          <w:rFonts w:ascii="Times New Roman" w:hAnsi="Times New Roman"/>
          <w:b/>
          <w:sz w:val="28"/>
          <w:szCs w:val="28"/>
        </w:rPr>
      </w:pPr>
      <w:r w:rsidRPr="009615BF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Старочамзинского сельского поселения </w:t>
      </w:r>
      <w:r w:rsidRPr="009615BF">
        <w:rPr>
          <w:rFonts w:ascii="Times New Roman" w:hAnsi="Times New Roman"/>
          <w:b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4C5541" w:rsidRPr="00605AA7" w:rsidRDefault="004C5541" w:rsidP="00605AA7">
      <w:pPr>
        <w:jc w:val="center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8"/>
          <w:szCs w:val="28"/>
        </w:rPr>
        <w:t>РЕШЕНИЕ</w:t>
      </w:r>
    </w:p>
    <w:p w:rsidR="004C5541" w:rsidRPr="00605AA7" w:rsidRDefault="004C5541" w:rsidP="009615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5541" w:rsidRPr="009615BF" w:rsidRDefault="004C5541" w:rsidP="009615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9615BF">
        <w:rPr>
          <w:rFonts w:ascii="Times New Roman" w:hAnsi="Times New Roman"/>
          <w:sz w:val="28"/>
          <w:szCs w:val="28"/>
        </w:rPr>
        <w:t>Совета депутатов</w:t>
      </w:r>
    </w:p>
    <w:p w:rsidR="004C5541" w:rsidRPr="009615BF" w:rsidRDefault="004C5541" w:rsidP="009615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9615BF">
        <w:rPr>
          <w:rFonts w:ascii="Times New Roman" w:hAnsi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шестого созыва</w:t>
      </w:r>
    </w:p>
    <w:p w:rsidR="004C5541" w:rsidRPr="00605AA7" w:rsidRDefault="004C5541" w:rsidP="00447B4A">
      <w:pPr>
        <w:rPr>
          <w:rFonts w:ascii="Times New Roman" w:hAnsi="Times New Roman"/>
          <w:sz w:val="28"/>
          <w:szCs w:val="28"/>
        </w:rPr>
      </w:pPr>
    </w:p>
    <w:p w:rsidR="004C5541" w:rsidRPr="00605AA7" w:rsidRDefault="004C5541" w:rsidP="00605A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28 июля </w:t>
      </w:r>
      <w:r w:rsidRPr="00605AA7">
        <w:rPr>
          <w:rFonts w:ascii="Times New Roman" w:hAnsi="Times New Roman"/>
          <w:sz w:val="28"/>
          <w:szCs w:val="28"/>
        </w:rPr>
        <w:t>2017 года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35</w:t>
      </w:r>
    </w:p>
    <w:p w:rsidR="004C5541" w:rsidRPr="00605AA7" w:rsidRDefault="004C5541" w:rsidP="00605AA7">
      <w:pPr>
        <w:rPr>
          <w:rFonts w:ascii="Times New Roman" w:hAnsi="Times New Roman"/>
          <w:b/>
          <w:sz w:val="26"/>
        </w:rPr>
      </w:pPr>
    </w:p>
    <w:p w:rsidR="004C5541" w:rsidRPr="00605AA7" w:rsidRDefault="004C5541" w:rsidP="00447B4A">
      <w:pPr>
        <w:jc w:val="both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выдвижении кандидатуры в состав, резерв участковой избирательной комиссии Старочамзинского сельского поселения Большеигнатовского муниципального района Республики Мордовия</w:t>
      </w:r>
    </w:p>
    <w:p w:rsidR="004C5541" w:rsidRPr="00605AA7" w:rsidRDefault="004C5541" w:rsidP="00605AA7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частью </w:t>
      </w:r>
      <w:r w:rsidRPr="00605AA7">
        <w:rPr>
          <w:rFonts w:ascii="Times New Roman" w:hAnsi="Times New Roman"/>
          <w:sz w:val="28"/>
          <w:szCs w:val="28"/>
        </w:rPr>
        <w:t xml:space="preserve"> 4 ст</w:t>
      </w:r>
      <w:r>
        <w:rPr>
          <w:rFonts w:ascii="Times New Roman" w:hAnsi="Times New Roman"/>
          <w:sz w:val="28"/>
          <w:szCs w:val="28"/>
        </w:rPr>
        <w:t>атьи 27</w:t>
      </w:r>
      <w:r w:rsidRPr="00605AA7">
        <w:rPr>
          <w:rFonts w:ascii="Times New Roman" w:hAnsi="Times New Roman"/>
          <w:sz w:val="28"/>
          <w:szCs w:val="28"/>
        </w:rPr>
        <w:t xml:space="preserve">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605AA7">
          <w:rPr>
            <w:rFonts w:ascii="Times New Roman" w:hAnsi="Times New Roman"/>
            <w:sz w:val="28"/>
            <w:szCs w:val="28"/>
          </w:rPr>
          <w:t>2002 г</w:t>
        </w:r>
      </w:smartTag>
      <w:r w:rsidRPr="00605AA7">
        <w:rPr>
          <w:rFonts w:ascii="Times New Roman" w:hAnsi="Times New Roman"/>
          <w:sz w:val="28"/>
          <w:szCs w:val="28"/>
        </w:rPr>
        <w:t>. № 67 -ФЗ « Об основных гарантиях избирательных прав и права на участие в референдум</w:t>
      </w:r>
      <w:r>
        <w:rPr>
          <w:rFonts w:ascii="Times New Roman" w:hAnsi="Times New Roman"/>
          <w:sz w:val="28"/>
          <w:szCs w:val="28"/>
        </w:rPr>
        <w:t>е граждан Российской Федерации»</w:t>
      </w:r>
      <w:r w:rsidRPr="00605AA7">
        <w:rPr>
          <w:rFonts w:ascii="Times New Roman" w:hAnsi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605AA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C5541" w:rsidRPr="00605AA7" w:rsidRDefault="004C5541" w:rsidP="00447B4A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605AA7">
        <w:rPr>
          <w:rFonts w:ascii="Times New Roman" w:hAnsi="Times New Roman"/>
          <w:bCs/>
          <w:sz w:val="28"/>
          <w:szCs w:val="28"/>
        </w:rPr>
        <w:t xml:space="preserve"> </w:t>
      </w:r>
      <w:r w:rsidRPr="00605AA7">
        <w:rPr>
          <w:rFonts w:ascii="Times New Roman" w:hAnsi="Times New Roman"/>
          <w:b/>
          <w:bCs/>
          <w:sz w:val="28"/>
          <w:szCs w:val="28"/>
        </w:rPr>
        <w:t>р е ш и л</w:t>
      </w:r>
      <w:r w:rsidRPr="00605AA7">
        <w:rPr>
          <w:rFonts w:ascii="Times New Roman" w:hAnsi="Times New Roman"/>
          <w:sz w:val="28"/>
          <w:szCs w:val="28"/>
        </w:rPr>
        <w:t>:</w:t>
      </w:r>
    </w:p>
    <w:p w:rsidR="004C5541" w:rsidRPr="00605AA7" w:rsidRDefault="004C5541" w:rsidP="00605AA7">
      <w:pPr>
        <w:jc w:val="both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Выдвинуть кандидатуру Астафеевой Ольги Александровны в состав, резерв участковой избирательной комиссии</w:t>
      </w:r>
      <w:r w:rsidRPr="00605A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№138 Старочамзинского сельского поселения Большеигнатовского муниципального района Республики Мордовия.</w:t>
      </w:r>
    </w:p>
    <w:p w:rsidR="004C5541" w:rsidRPr="00605AA7" w:rsidRDefault="004C5541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</w:rPr>
        <w:t xml:space="preserve">     </w:t>
      </w:r>
      <w:r w:rsidRPr="00605AA7">
        <w:rPr>
          <w:rFonts w:ascii="Times New Roman" w:hAnsi="Times New Roman"/>
          <w:sz w:val="28"/>
          <w:szCs w:val="28"/>
          <w:lang w:eastAsia="ar-SA"/>
        </w:rPr>
        <w:t xml:space="preserve"> 2. </w:t>
      </w:r>
      <w:r>
        <w:rPr>
          <w:rFonts w:ascii="Times New Roman" w:hAnsi="Times New Roman"/>
          <w:sz w:val="28"/>
          <w:szCs w:val="28"/>
          <w:lang w:eastAsia="ar-SA"/>
        </w:rPr>
        <w:t>Просить Большеигнатовскую территориальную избирательную комиссию назначить в состав, резерв участковой избирательной комиссии №138 Старочамзинского сельского поселения Большеигнатовского муниципального района Республики Мордовия Астафееву Ольгу Александровну 10.08.1973 года рождения, образование- высшее, паспорт серии 89 02 341631, выдан Большеигнатовским РОВД МВД Республики Мордовия 08.07.2002 год, место работы: МБОУ «Старочамзинская ООШ»- учитель, зарегистрирован по адресу: Республика Мордовия, Большеигнатовский район, с. Старое Чамзино, ул. Западная,д.27</w:t>
      </w:r>
    </w:p>
    <w:p w:rsidR="004C5541" w:rsidRDefault="004C5541" w:rsidP="00605AA7">
      <w:pPr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Старочамзинского </w:t>
      </w:r>
      <w:r w:rsidRPr="00605AA7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4C5541" w:rsidRPr="00605AA7" w:rsidRDefault="004C5541" w:rsidP="00605AA7">
      <w:pPr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>сельского поселения</w:t>
      </w:r>
      <w:r w:rsidRPr="00605AA7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         Т.Н.Куманева</w:t>
      </w:r>
      <w:r w:rsidRPr="00605AA7">
        <w:rPr>
          <w:rFonts w:ascii="Times New Roman" w:hAnsi="Times New Roman"/>
          <w:sz w:val="28"/>
          <w:szCs w:val="28"/>
        </w:rPr>
        <w:t xml:space="preserve">                  </w:t>
      </w:r>
    </w:p>
    <w:p w:rsidR="004C5541" w:rsidRPr="00605AA7" w:rsidRDefault="004C5541">
      <w:pPr>
        <w:rPr>
          <w:rFonts w:ascii="Times New Roman" w:hAnsi="Times New Roman"/>
        </w:rPr>
      </w:pPr>
    </w:p>
    <w:sectPr w:rsidR="004C5541" w:rsidRPr="00605AA7" w:rsidSect="001035C1">
      <w:pgSz w:w="11906" w:h="16838"/>
      <w:pgMar w:top="1276" w:right="125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AA7"/>
    <w:rsid w:val="00016CDB"/>
    <w:rsid w:val="0008449F"/>
    <w:rsid w:val="00087649"/>
    <w:rsid w:val="000A4AA1"/>
    <w:rsid w:val="000D6E10"/>
    <w:rsid w:val="000E3147"/>
    <w:rsid w:val="001035C1"/>
    <w:rsid w:val="00447B4A"/>
    <w:rsid w:val="00475CDC"/>
    <w:rsid w:val="004C5541"/>
    <w:rsid w:val="00585BBB"/>
    <w:rsid w:val="00605AA7"/>
    <w:rsid w:val="00614911"/>
    <w:rsid w:val="00671736"/>
    <w:rsid w:val="006970B8"/>
    <w:rsid w:val="007C4DB4"/>
    <w:rsid w:val="008C36B5"/>
    <w:rsid w:val="009615BF"/>
    <w:rsid w:val="00A27759"/>
    <w:rsid w:val="00B24AA0"/>
    <w:rsid w:val="00C708A9"/>
    <w:rsid w:val="00CF239A"/>
    <w:rsid w:val="00E350D2"/>
    <w:rsid w:val="00EC15E8"/>
    <w:rsid w:val="00F3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64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2</Pages>
  <Words>265</Words>
  <Characters>1517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11</cp:revision>
  <cp:lastPrinted>2017-08-15T05:25:00Z</cp:lastPrinted>
  <dcterms:created xsi:type="dcterms:W3CDTF">2017-06-06T13:14:00Z</dcterms:created>
  <dcterms:modified xsi:type="dcterms:W3CDTF">2017-08-15T05:25:00Z</dcterms:modified>
</cp:coreProperties>
</file>