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E0B" w:rsidRPr="00872542" w:rsidRDefault="00AE5E0B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t xml:space="preserve">  </w:t>
      </w:r>
      <w:r w:rsidRPr="008725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Совет  депутатов   Вармазейского   сельского  поселения</w:t>
      </w:r>
    </w:p>
    <w:p w:rsidR="00AE5E0B" w:rsidRPr="00872542" w:rsidRDefault="00AE5E0B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725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   муниципального   района</w:t>
      </w:r>
    </w:p>
    <w:p w:rsidR="00AE5E0B" w:rsidRPr="00872542" w:rsidRDefault="00AE5E0B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725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AE5E0B" w:rsidRPr="00872542" w:rsidRDefault="00AE5E0B" w:rsidP="00D34353">
      <w:pPr>
        <w:pStyle w:val="BodyText"/>
        <w:spacing w:before="119"/>
        <w:rPr>
          <w:rFonts w:ascii="Times New Roman" w:hAnsi="Times New Roman" w:cs="Times New Roman"/>
        </w:rPr>
      </w:pPr>
      <w:r w:rsidRPr="00872542">
        <w:rPr>
          <w:rFonts w:ascii="Times New Roman" w:hAnsi="Times New Roman" w:cs="Times New Roman"/>
        </w:rPr>
        <w:t> </w:t>
      </w:r>
    </w:p>
    <w:p w:rsidR="00AE5E0B" w:rsidRPr="00872542" w:rsidRDefault="00AE5E0B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725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РЕШЕНИЕ</w:t>
      </w:r>
    </w:p>
    <w:p w:rsidR="00AE5E0B" w:rsidRPr="00872542" w:rsidRDefault="00AE5E0B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AE5E0B" w:rsidRPr="00872542" w:rsidRDefault="00AE5E0B" w:rsidP="00D34353">
      <w:pPr>
        <w:pStyle w:val="BodyText"/>
        <w:rPr>
          <w:rFonts w:ascii="Times New Roman" w:hAnsi="Times New Roman" w:cs="Times New Roman"/>
          <w:b/>
          <w:bCs/>
          <w:color w:val="000000"/>
        </w:rPr>
      </w:pPr>
      <w:r w:rsidRPr="00872542">
        <w:rPr>
          <w:rFonts w:ascii="Times New Roman" w:hAnsi="Times New Roman" w:cs="Times New Roman"/>
          <w:b/>
          <w:bCs/>
          <w:color w:val="000000"/>
        </w:rPr>
        <w:t xml:space="preserve"> Совета депутатов Вармазейского сельского поселения Большеигнатовского муниципального района шестого  созыва </w:t>
      </w:r>
    </w:p>
    <w:p w:rsidR="00AE5E0B" w:rsidRPr="00872542" w:rsidRDefault="00AE5E0B" w:rsidP="00D34353">
      <w:pPr>
        <w:pStyle w:val="BodyText"/>
        <w:rPr>
          <w:rFonts w:ascii="Times New Roman" w:hAnsi="Times New Roman" w:cs="Times New Roman"/>
        </w:rPr>
      </w:pPr>
    </w:p>
    <w:p w:rsidR="00AE5E0B" w:rsidRPr="007F2512" w:rsidRDefault="00AE5E0B" w:rsidP="007F2512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E5E0B" w:rsidRPr="00807E64" w:rsidRDefault="00AE5E0B" w:rsidP="00807E64">
      <w:pPr>
        <w:tabs>
          <w:tab w:val="left" w:pos="-2552"/>
          <w:tab w:val="right" w:pos="10632"/>
        </w:tabs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 «22</w:t>
      </w:r>
      <w:r w:rsidRPr="00807E64">
        <w:rPr>
          <w:rFonts w:ascii="Times New Roman" w:hAnsi="Times New Roman" w:cs="Times New Roman"/>
          <w:sz w:val="28"/>
          <w:szCs w:val="28"/>
        </w:rPr>
        <w:t xml:space="preserve">» августа  2017 г.                                                                 </w:t>
      </w:r>
      <w:r w:rsidRPr="00807E64">
        <w:rPr>
          <w:rFonts w:ascii="Times New Roman" w:hAnsi="Times New Roman" w:cs="Times New Roman"/>
          <w:sz w:val="28"/>
          <w:szCs w:val="28"/>
        </w:rPr>
        <w:sym w:font="Times New Roman" w:char="2116"/>
      </w:r>
      <w:r w:rsidRPr="00807E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38</w:t>
      </w:r>
    </w:p>
    <w:p w:rsidR="00AE5E0B" w:rsidRPr="00807E64" w:rsidRDefault="00AE5E0B" w:rsidP="007F251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07E6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Вармазейка</w:t>
      </w:r>
    </w:p>
    <w:p w:rsidR="00AE5E0B" w:rsidRPr="00C921DE" w:rsidRDefault="00AE5E0B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E5E0B" w:rsidRPr="00872542" w:rsidRDefault="00AE5E0B" w:rsidP="00872542">
      <w:pPr>
        <w:pStyle w:val="Heading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72542">
        <w:rPr>
          <w:rFonts w:ascii="Times New Roman" w:hAnsi="Times New Roman" w:cs="Times New Roman"/>
          <w:color w:val="020C22"/>
          <w:sz w:val="28"/>
          <w:szCs w:val="28"/>
        </w:rPr>
        <w:t xml:space="preserve">О Порядке предоставления гражданином, претендующим на замещение муниципальной должности, должности главы местной администрации по контракту, лицом, 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</w:t>
      </w:r>
      <w:r>
        <w:rPr>
          <w:rFonts w:ascii="Times New Roman" w:hAnsi="Times New Roman" w:cs="Times New Roman"/>
          <w:color w:val="020C22"/>
          <w:sz w:val="28"/>
          <w:szCs w:val="28"/>
        </w:rPr>
        <w:t>н</w:t>
      </w:r>
      <w:r w:rsidRPr="00872542">
        <w:rPr>
          <w:rFonts w:ascii="Times New Roman" w:hAnsi="Times New Roman" w:cs="Times New Roman"/>
          <w:color w:val="020C22"/>
          <w:sz w:val="28"/>
          <w:szCs w:val="28"/>
        </w:rPr>
        <w:t>есовершеннолетних детей</w:t>
      </w:r>
    </w:p>
    <w:p w:rsidR="00AE5E0B" w:rsidRDefault="00AE5E0B" w:rsidP="009807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Pr="00D57955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 декабря 2008 г. № 273-ФЗ «О противодействии коррупции», Федеральным законом от 3 декабря 2012 г. № 230-ФЗ «О контроле за соответствием расходов лиц, замещающих государственные должности, и иных лиц их доходам», Законом Республики Мордовия от 8 июня 2007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955">
        <w:rPr>
          <w:rFonts w:ascii="Times New Roman" w:hAnsi="Times New Roman" w:cs="Times New Roman"/>
          <w:sz w:val="28"/>
          <w:szCs w:val="28"/>
        </w:rPr>
        <w:t xml:space="preserve">54-З «О противодействии коррупции в Республике Мордовия»,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 Большеигнатов</w:t>
      </w:r>
      <w:r w:rsidRPr="00D57955">
        <w:rPr>
          <w:rFonts w:ascii="Times New Roman" w:hAnsi="Times New Roman" w:cs="Times New Roman"/>
          <w:sz w:val="28"/>
          <w:szCs w:val="28"/>
        </w:rPr>
        <w:t xml:space="preserve">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 Большеигнатов</w:t>
      </w:r>
      <w:r w:rsidRPr="00D57955">
        <w:rPr>
          <w:rFonts w:ascii="Times New Roman" w:hAnsi="Times New Roman" w:cs="Times New Roman"/>
          <w:sz w:val="28"/>
          <w:szCs w:val="28"/>
        </w:rPr>
        <w:t>ского муниципального района решил:</w:t>
      </w:r>
    </w:p>
    <w:p w:rsidR="00AE5E0B" w:rsidRPr="00D57955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955">
        <w:rPr>
          <w:rFonts w:ascii="Times New Roman" w:hAnsi="Times New Roman" w:cs="Times New Roman"/>
          <w:sz w:val="28"/>
          <w:szCs w:val="28"/>
        </w:rPr>
        <w:t>54-З «О противодействии коррупции в Республике Мордовия».</w:t>
      </w:r>
    </w:p>
    <w:p w:rsidR="00AE5E0B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р</w:t>
      </w:r>
      <w:r w:rsidRPr="00D57955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>е Совета депутатов Вармазейского сельского поселения Большеигнатовского мунциипального района от 30</w:t>
      </w:r>
      <w:r w:rsidRPr="00D579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57955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57955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118</w:t>
      </w:r>
      <w:r w:rsidRPr="00D57955">
        <w:rPr>
          <w:rFonts w:ascii="Times New Roman" w:hAnsi="Times New Roman" w:cs="Times New Roman"/>
          <w:sz w:val="28"/>
          <w:szCs w:val="28"/>
        </w:rPr>
        <w:t xml:space="preserve"> «</w:t>
      </w:r>
      <w:r w:rsidRPr="007B2BC8">
        <w:rPr>
          <w:rFonts w:ascii="Times New Roman" w:hAnsi="Times New Roman" w:cs="Times New Roman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Вармазейском сельском поселении Большеигнатовском муниципальном районе </w:t>
      </w:r>
      <w:r w:rsidRPr="007B2BC8">
        <w:rPr>
          <w:rFonts w:ascii="Times New Roman" w:hAnsi="Times New Roman" w:cs="Times New Roman"/>
          <w:sz w:val="28"/>
          <w:szCs w:val="28"/>
        </w:rPr>
        <w:t xml:space="preserve">сведений о доходах, расходах, об имуществе и обязательствах имущественного характера на себя, своих </w:t>
      </w:r>
      <w:r>
        <w:rPr>
          <w:rFonts w:ascii="Times New Roman" w:hAnsi="Times New Roman" w:cs="Times New Roman"/>
          <w:sz w:val="28"/>
          <w:szCs w:val="28"/>
        </w:rPr>
        <w:t xml:space="preserve">супруг (супругов) и </w:t>
      </w:r>
      <w:r w:rsidRPr="007B2BC8">
        <w:rPr>
          <w:rFonts w:ascii="Times New Roman" w:hAnsi="Times New Roman" w:cs="Times New Roman"/>
          <w:sz w:val="28"/>
          <w:szCs w:val="28"/>
        </w:rPr>
        <w:t>несовершеннолетних детей</w:t>
      </w:r>
      <w:r w:rsidRPr="00D5795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5E0B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AE5E0B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Pr="00D57955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Pr="00D57955" w:rsidRDefault="00AE5E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Default="00AE5E0B" w:rsidP="000A7FE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AE5E0B" w:rsidRPr="00037DD3" w:rsidRDefault="00AE5E0B" w:rsidP="00037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DD3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А.Р.Рабина</w:t>
      </w:r>
      <w:r w:rsidRPr="00037DD3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E5E0B" w:rsidRPr="00040061" w:rsidRDefault="00AE5E0B" w:rsidP="00040061">
      <w:pPr>
        <w:rPr>
          <w:b/>
          <w:bCs/>
          <w:sz w:val="26"/>
          <w:szCs w:val="26"/>
        </w:rPr>
      </w:pPr>
      <w:r>
        <w:t xml:space="preserve"> </w:t>
      </w:r>
    </w:p>
    <w:p w:rsidR="00AE5E0B" w:rsidRPr="00D57955" w:rsidRDefault="00AE5E0B" w:rsidP="000A7FE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sectPr w:rsidR="00AE5E0B" w:rsidRPr="00D57955" w:rsidSect="007F25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E0B" w:rsidRDefault="00AE5E0B" w:rsidP="009807B0">
      <w:pPr>
        <w:spacing w:after="0" w:line="240" w:lineRule="auto"/>
      </w:pPr>
      <w:r>
        <w:separator/>
      </w:r>
    </w:p>
  </w:endnote>
  <w:endnote w:type="continuationSeparator" w:id="1">
    <w:p w:rsidR="00AE5E0B" w:rsidRDefault="00AE5E0B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E0B" w:rsidRDefault="00AE5E0B" w:rsidP="009807B0">
      <w:pPr>
        <w:spacing w:after="0" w:line="240" w:lineRule="auto"/>
      </w:pPr>
      <w:r>
        <w:separator/>
      </w:r>
    </w:p>
  </w:footnote>
  <w:footnote w:type="continuationSeparator" w:id="1">
    <w:p w:rsidR="00AE5E0B" w:rsidRDefault="00AE5E0B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7B0"/>
    <w:rsid w:val="00017912"/>
    <w:rsid w:val="00037DD3"/>
    <w:rsid w:val="00040061"/>
    <w:rsid w:val="0006050B"/>
    <w:rsid w:val="000A7FED"/>
    <w:rsid w:val="000B2884"/>
    <w:rsid w:val="000D6D4C"/>
    <w:rsid w:val="00175297"/>
    <w:rsid w:val="0025204E"/>
    <w:rsid w:val="00260550"/>
    <w:rsid w:val="00263C7A"/>
    <w:rsid w:val="002B0418"/>
    <w:rsid w:val="002C7899"/>
    <w:rsid w:val="002E1C83"/>
    <w:rsid w:val="003A0300"/>
    <w:rsid w:val="003B6E10"/>
    <w:rsid w:val="003D2C1D"/>
    <w:rsid w:val="00407817"/>
    <w:rsid w:val="004249E2"/>
    <w:rsid w:val="0045563E"/>
    <w:rsid w:val="00464E0A"/>
    <w:rsid w:val="00470E46"/>
    <w:rsid w:val="00492826"/>
    <w:rsid w:val="00494F5F"/>
    <w:rsid w:val="0057673A"/>
    <w:rsid w:val="005F4A31"/>
    <w:rsid w:val="00625521"/>
    <w:rsid w:val="0062673E"/>
    <w:rsid w:val="006C014F"/>
    <w:rsid w:val="00733439"/>
    <w:rsid w:val="007B2BC8"/>
    <w:rsid w:val="007F2512"/>
    <w:rsid w:val="00807E64"/>
    <w:rsid w:val="00812496"/>
    <w:rsid w:val="008655DA"/>
    <w:rsid w:val="00871CC3"/>
    <w:rsid w:val="00872542"/>
    <w:rsid w:val="00875244"/>
    <w:rsid w:val="0088684E"/>
    <w:rsid w:val="009807B0"/>
    <w:rsid w:val="009972F5"/>
    <w:rsid w:val="009D136C"/>
    <w:rsid w:val="00A409D0"/>
    <w:rsid w:val="00A44A00"/>
    <w:rsid w:val="00A527B5"/>
    <w:rsid w:val="00A829EB"/>
    <w:rsid w:val="00AA31F0"/>
    <w:rsid w:val="00AE5E0B"/>
    <w:rsid w:val="00B21F32"/>
    <w:rsid w:val="00B377D8"/>
    <w:rsid w:val="00B46A5A"/>
    <w:rsid w:val="00BA7657"/>
    <w:rsid w:val="00BD3179"/>
    <w:rsid w:val="00C07F3D"/>
    <w:rsid w:val="00C115CC"/>
    <w:rsid w:val="00C62EA9"/>
    <w:rsid w:val="00C777E8"/>
    <w:rsid w:val="00C921DE"/>
    <w:rsid w:val="00CC0050"/>
    <w:rsid w:val="00CE6FDB"/>
    <w:rsid w:val="00CF4523"/>
    <w:rsid w:val="00D26968"/>
    <w:rsid w:val="00D34353"/>
    <w:rsid w:val="00D4285B"/>
    <w:rsid w:val="00D57955"/>
    <w:rsid w:val="00D709C0"/>
    <w:rsid w:val="00E13887"/>
    <w:rsid w:val="00E6533C"/>
    <w:rsid w:val="00EC1E83"/>
    <w:rsid w:val="00F41E20"/>
    <w:rsid w:val="00F446E3"/>
    <w:rsid w:val="00F86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968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807B0"/>
    <w:rPr>
      <w:rFonts w:ascii="Arial" w:hAnsi="Arial" w:cs="Arial"/>
      <w:b/>
      <w:bCs/>
      <w:color w:val="26282F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9807B0"/>
    <w:pPr>
      <w:spacing w:after="0" w:line="240" w:lineRule="auto"/>
    </w:pPr>
    <w:rPr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807B0"/>
    <w:rPr>
      <w:rFonts w:eastAsia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9807B0"/>
    <w:pPr>
      <w:ind w:left="720"/>
    </w:pPr>
    <w:rPr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9807B0"/>
    <w:rPr>
      <w:vertAlign w:val="superscript"/>
    </w:rPr>
  </w:style>
  <w:style w:type="character" w:customStyle="1" w:styleId="a0">
    <w:name w:val="Гипертекстовая ссылка"/>
    <w:basedOn w:val="DefaultParagraphFont"/>
    <w:uiPriority w:val="99"/>
    <w:rsid w:val="009807B0"/>
    <w:rPr>
      <w:rFonts w:ascii="Times New Roman" w:hAnsi="Times New Roman" w:cs="Times New Roman"/>
      <w:color w:val="auto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s1">
    <w:name w:val="s_1"/>
    <w:basedOn w:val="Normal"/>
    <w:uiPriority w:val="99"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Spacing">
    <w:name w:val="No Spacing"/>
    <w:uiPriority w:val="99"/>
    <w:qFormat/>
    <w:rsid w:val="00D57955"/>
    <w:rPr>
      <w:rFonts w:cs="Calibri"/>
    </w:rPr>
  </w:style>
  <w:style w:type="paragraph" w:customStyle="1" w:styleId="ConsTitle">
    <w:name w:val="ConsTitle"/>
    <w:uiPriority w:val="99"/>
    <w:rsid w:val="007F251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99"/>
    <w:qFormat/>
    <w:locked/>
    <w:rsid w:val="007F2512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99"/>
    <w:rsid w:val="00E13887"/>
    <w:pPr>
      <w:spacing w:after="0" w:line="240" w:lineRule="auto"/>
      <w:jc w:val="center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0300"/>
  </w:style>
  <w:style w:type="paragraph" w:customStyle="1" w:styleId="a1">
    <w:name w:val="Знак"/>
    <w:basedOn w:val="Normal"/>
    <w:uiPriority w:val="99"/>
    <w:rsid w:val="00D343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162</TotalTime>
  <Pages>2</Pages>
  <Words>379</Words>
  <Characters>2162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11</dc:creator>
  <cp:keywords/>
  <dc:description/>
  <cp:lastModifiedBy>User</cp:lastModifiedBy>
  <cp:revision>16</cp:revision>
  <cp:lastPrinted>2017-09-05T11:24:00Z</cp:lastPrinted>
  <dcterms:created xsi:type="dcterms:W3CDTF">2017-08-29T08:56:00Z</dcterms:created>
  <dcterms:modified xsi:type="dcterms:W3CDTF">2017-09-05T11:25:00Z</dcterms:modified>
</cp:coreProperties>
</file>