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C7" w:rsidRPr="00C2677A" w:rsidRDefault="008348C7" w:rsidP="00906E41">
      <w:pPr>
        <w:pStyle w:val="Caption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C2677A">
        <w:rPr>
          <w:rFonts w:ascii="Times New Roman" w:hAnsi="Times New Roman" w:cs="Times New Roman"/>
          <w:sz w:val="32"/>
          <w:szCs w:val="32"/>
        </w:rPr>
        <w:t>Совет депутатов Кучкаевского сельского поселения Большеигнатовского муниципального района                                   Республики  Мордовия</w:t>
      </w:r>
    </w:p>
    <w:p w:rsidR="008348C7" w:rsidRDefault="008348C7" w:rsidP="00906E41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8348C7" w:rsidRPr="00C2677A" w:rsidRDefault="008348C7" w:rsidP="00906E41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C2677A">
        <w:rPr>
          <w:rFonts w:ascii="Times New Roman" w:hAnsi="Times New Roman"/>
          <w:b/>
          <w:bCs/>
          <w:sz w:val="32"/>
          <w:szCs w:val="32"/>
        </w:rPr>
        <w:t>РЕШЕНИЕ</w:t>
      </w:r>
    </w:p>
    <w:p w:rsidR="008348C7" w:rsidRPr="00C2677A" w:rsidRDefault="008348C7" w:rsidP="00906E41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C2677A">
        <w:rPr>
          <w:rFonts w:ascii="Times New Roman" w:hAnsi="Times New Roman"/>
          <w:b/>
          <w:bCs/>
          <w:sz w:val="32"/>
          <w:szCs w:val="32"/>
        </w:rPr>
        <w:t xml:space="preserve">  Совета депутатов Кучкаевского сельского поселения </w:t>
      </w:r>
    </w:p>
    <w:p w:rsidR="008348C7" w:rsidRDefault="008348C7" w:rsidP="00906E41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C2677A">
        <w:rPr>
          <w:rFonts w:ascii="Times New Roman" w:hAnsi="Times New Roman"/>
          <w:b/>
          <w:bCs/>
          <w:sz w:val="32"/>
          <w:szCs w:val="32"/>
        </w:rPr>
        <w:t>Большеигнатовского муниципального района</w:t>
      </w:r>
    </w:p>
    <w:p w:rsidR="008348C7" w:rsidRDefault="008348C7" w:rsidP="00906E41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Республики Мордовия</w:t>
      </w:r>
      <w:r w:rsidRPr="00C2677A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:rsidR="008348C7" w:rsidRPr="00C2677A" w:rsidRDefault="008348C7" w:rsidP="00906E41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шестого</w:t>
      </w:r>
      <w:r w:rsidRPr="00C2677A">
        <w:rPr>
          <w:rFonts w:ascii="Times New Roman" w:hAnsi="Times New Roman"/>
          <w:b/>
          <w:bCs/>
          <w:sz w:val="32"/>
          <w:szCs w:val="32"/>
        </w:rPr>
        <w:t xml:space="preserve"> созыва</w:t>
      </w:r>
    </w:p>
    <w:p w:rsidR="008348C7" w:rsidRPr="00C2677A" w:rsidRDefault="008348C7" w:rsidP="00906E4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C2677A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</w:p>
    <w:p w:rsidR="008348C7" w:rsidRPr="00C2677A" w:rsidRDefault="008348C7" w:rsidP="00906E4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C2677A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8348C7" w:rsidRPr="00C2677A" w:rsidRDefault="008348C7" w:rsidP="00C2677A">
      <w:pPr>
        <w:tabs>
          <w:tab w:val="left" w:pos="-2552"/>
          <w:tab w:val="right" w:pos="10632"/>
        </w:tabs>
        <w:spacing w:before="240"/>
        <w:rPr>
          <w:rFonts w:ascii="Times New Roman" w:hAnsi="Times New Roman"/>
          <w:color w:val="000000"/>
          <w:sz w:val="28"/>
          <w:szCs w:val="28"/>
        </w:rPr>
      </w:pPr>
      <w:r w:rsidRPr="00C2677A">
        <w:rPr>
          <w:rFonts w:ascii="Times New Roman" w:hAnsi="Times New Roman"/>
          <w:color w:val="000000"/>
          <w:sz w:val="28"/>
          <w:szCs w:val="28"/>
        </w:rPr>
        <w:t xml:space="preserve">от  </w:t>
      </w:r>
      <w:r>
        <w:rPr>
          <w:rFonts w:ascii="Times New Roman" w:hAnsi="Times New Roman"/>
          <w:color w:val="000000"/>
          <w:sz w:val="28"/>
          <w:szCs w:val="28"/>
        </w:rPr>
        <w:t xml:space="preserve"> 29  августа 2017</w:t>
      </w:r>
      <w:r w:rsidRPr="00C2677A">
        <w:rPr>
          <w:rFonts w:ascii="Times New Roman" w:hAnsi="Times New Roman"/>
          <w:color w:val="000000"/>
          <w:sz w:val="28"/>
          <w:szCs w:val="28"/>
        </w:rPr>
        <w:t xml:space="preserve"> года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C2677A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2677A">
        <w:rPr>
          <w:rFonts w:ascii="Times New Roman" w:hAnsi="Times New Roman"/>
          <w:color w:val="000000"/>
          <w:sz w:val="28"/>
          <w:szCs w:val="28"/>
        </w:rPr>
        <w:sym w:font="Times New Roman" w:char="2116"/>
      </w:r>
      <w:r>
        <w:rPr>
          <w:rFonts w:ascii="Times New Roman" w:hAnsi="Times New Roman"/>
          <w:color w:val="000000"/>
          <w:sz w:val="28"/>
          <w:szCs w:val="28"/>
        </w:rPr>
        <w:t xml:space="preserve"> 34</w:t>
      </w:r>
    </w:p>
    <w:p w:rsidR="008348C7" w:rsidRPr="00C2677A" w:rsidRDefault="008348C7" w:rsidP="00906E41">
      <w:pPr>
        <w:pStyle w:val="BodyTextIndent"/>
        <w:ind w:firstLine="0"/>
        <w:rPr>
          <w:color w:val="000000"/>
          <w:sz w:val="28"/>
          <w:szCs w:val="28"/>
        </w:rPr>
      </w:pPr>
    </w:p>
    <w:p w:rsidR="008348C7" w:rsidRPr="00C2677A" w:rsidRDefault="008348C7" w:rsidP="00C2677A">
      <w:pPr>
        <w:pStyle w:val="ConsTitle"/>
        <w:widowControl/>
        <w:ind w:left="660"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2677A">
        <w:rPr>
          <w:rFonts w:ascii="Times New Roman" w:hAnsi="Times New Roman" w:cs="Times New Roman"/>
          <w:b w:val="0"/>
          <w:sz w:val="28"/>
          <w:szCs w:val="28"/>
        </w:rPr>
        <w:t>с. Кучкаево</w:t>
      </w:r>
    </w:p>
    <w:p w:rsidR="008348C7" w:rsidRDefault="008348C7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348C7" w:rsidRPr="00234B43" w:rsidRDefault="008348C7" w:rsidP="00234B43">
      <w:pPr>
        <w:pStyle w:val="ConsPlusNormal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234B43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Кучкаевского сельского поселения Большеигнатовского муниципального района Республики Мордовия от 10 октября 2005 года № 19 «Об установлении земельного налога»</w:t>
      </w:r>
    </w:p>
    <w:p w:rsidR="008348C7" w:rsidRDefault="008348C7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348C7" w:rsidRDefault="008348C7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В целях приведения в соответствие с Налоговым ко</w:t>
      </w:r>
      <w:r>
        <w:rPr>
          <w:rFonts w:ascii="Times New Roman" w:hAnsi="Times New Roman" w:cs="Times New Roman"/>
          <w:sz w:val="28"/>
          <w:szCs w:val="28"/>
        </w:rPr>
        <w:t>дексом Российской Федерации</w:t>
      </w:r>
    </w:p>
    <w:p w:rsidR="008348C7" w:rsidRPr="00C2677A" w:rsidRDefault="008348C7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Кучкаевского сельского поселения </w:t>
      </w:r>
      <w:r w:rsidRPr="00B511B1"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348C7" w:rsidRDefault="008348C7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348C7" w:rsidRPr="00C2677A" w:rsidRDefault="008348C7" w:rsidP="00234B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1. Внести изменение в решение Совета депутатов Кучкаевского сельского поселения Большеигнатовского муниципального района от 10 октября 2005 года № 19 "Об установлении земельного налога", изложив его в следующей редакции: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«1. Ввести в действие на территории Кучкаевского сельского поселения земельный налог и установить налоговые ставки, порядок и сроки уплаты.</w:t>
      </w:r>
    </w:p>
    <w:p w:rsidR="008348C7" w:rsidRPr="00C2677A" w:rsidRDefault="008348C7" w:rsidP="00234B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2677A"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4" w:history="1">
        <w:r w:rsidRPr="00C2677A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Pr="00C2677A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8348C7" w:rsidRPr="002772C4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2C4">
        <w:rPr>
          <w:rFonts w:ascii="Times New Roman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</w:t>
      </w:r>
      <w:r w:rsidRPr="00C2677A">
        <w:rPr>
          <w:rFonts w:ascii="Times New Roman" w:hAnsi="Times New Roman" w:cs="Times New Roman"/>
          <w:sz w:val="28"/>
          <w:szCs w:val="28"/>
          <w:lang w:eastAsia="en-US"/>
        </w:rPr>
        <w:t>, а также дачного хозяйства</w:t>
      </w:r>
      <w:r w:rsidRPr="00C2677A">
        <w:rPr>
          <w:rFonts w:ascii="Times New Roman" w:hAnsi="Times New Roman" w:cs="Times New Roman"/>
          <w:sz w:val="28"/>
          <w:szCs w:val="28"/>
        </w:rPr>
        <w:t>;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5" w:history="1">
        <w:r w:rsidRPr="00C2677A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Pr="00C2677A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8348C7" w:rsidRPr="00C2677A" w:rsidRDefault="008348C7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6" w:history="1">
        <w:r w:rsidRPr="00C2677A">
          <w:rPr>
            <w:rFonts w:ascii="Times New Roman" w:hAnsi="Times New Roman" w:cs="Times New Roman"/>
            <w:sz w:val="28"/>
            <w:szCs w:val="28"/>
          </w:rPr>
          <w:t>налогу</w:t>
        </w:r>
      </w:hyperlink>
      <w:r w:rsidRPr="00C2677A"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Кучкаевского сельского поселения не позднее 1 марта указанного года.</w:t>
      </w:r>
    </w:p>
    <w:p w:rsidR="008348C7" w:rsidRPr="00C2677A" w:rsidRDefault="008348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348C7" w:rsidRPr="00C41123" w:rsidRDefault="008348C7" w:rsidP="00234B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>2. Настоящее решение</w:t>
      </w:r>
      <w:r>
        <w:rPr>
          <w:rFonts w:ascii="Times New Roman" w:hAnsi="Times New Roman" w:cs="Times New Roman"/>
          <w:color w:val="FF00FF"/>
          <w:sz w:val="28"/>
          <w:szCs w:val="28"/>
        </w:rPr>
        <w:t xml:space="preserve"> </w:t>
      </w:r>
      <w:r w:rsidRPr="00037EDB">
        <w:rPr>
          <w:rFonts w:ascii="Times New Roman" w:hAnsi="Times New Roman" w:cs="Times New Roman"/>
          <w:sz w:val="28"/>
          <w:szCs w:val="28"/>
        </w:rPr>
        <w:t>вступает в силу</w:t>
      </w:r>
      <w:r w:rsidRPr="00C2677A">
        <w:rPr>
          <w:rFonts w:ascii="Times New Roman" w:hAnsi="Times New Roman" w:cs="Times New Roman"/>
          <w:sz w:val="28"/>
          <w:szCs w:val="28"/>
        </w:rPr>
        <w:t xml:space="preserve"> </w:t>
      </w:r>
      <w:r w:rsidRPr="00C41123">
        <w:rPr>
          <w:rFonts w:ascii="Times New Roman" w:hAnsi="Times New Roman" w:cs="Times New Roman"/>
          <w:sz w:val="28"/>
          <w:szCs w:val="28"/>
        </w:rPr>
        <w:t>со дня его официального опубликования.</w:t>
      </w:r>
    </w:p>
    <w:p w:rsidR="008348C7" w:rsidRPr="002772C4" w:rsidRDefault="008348C7" w:rsidP="00D47F12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348C7" w:rsidRDefault="008348C7" w:rsidP="00C2677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348C7" w:rsidRPr="00C2677A" w:rsidRDefault="008348C7" w:rsidP="00C2677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2677A">
        <w:rPr>
          <w:rFonts w:ascii="Times New Roman" w:hAnsi="Times New Roman" w:cs="Times New Roman"/>
          <w:sz w:val="28"/>
          <w:szCs w:val="28"/>
        </w:rPr>
        <w:t xml:space="preserve">Глава Кучкаевского сельского поселения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2677A">
        <w:rPr>
          <w:rFonts w:ascii="Times New Roman" w:hAnsi="Times New Roman" w:cs="Times New Roman"/>
          <w:sz w:val="28"/>
          <w:szCs w:val="28"/>
        </w:rPr>
        <w:t xml:space="preserve">             С.В.Задыхина</w:t>
      </w:r>
    </w:p>
    <w:sectPr w:rsidR="008348C7" w:rsidRPr="00C2677A" w:rsidSect="00C2677A">
      <w:pgSz w:w="11906" w:h="16838"/>
      <w:pgMar w:top="720" w:right="851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37EDB"/>
    <w:rsid w:val="0006133D"/>
    <w:rsid w:val="00082A75"/>
    <w:rsid w:val="000C3EFC"/>
    <w:rsid w:val="000D6E9D"/>
    <w:rsid w:val="00142BCA"/>
    <w:rsid w:val="001B0521"/>
    <w:rsid w:val="00230693"/>
    <w:rsid w:val="00233AB2"/>
    <w:rsid w:val="00234B43"/>
    <w:rsid w:val="00252992"/>
    <w:rsid w:val="00264606"/>
    <w:rsid w:val="00275538"/>
    <w:rsid w:val="002772C4"/>
    <w:rsid w:val="00285F70"/>
    <w:rsid w:val="00295EA4"/>
    <w:rsid w:val="002F10D2"/>
    <w:rsid w:val="00302051"/>
    <w:rsid w:val="003044D0"/>
    <w:rsid w:val="00364DA6"/>
    <w:rsid w:val="00366828"/>
    <w:rsid w:val="003A4F98"/>
    <w:rsid w:val="003F4274"/>
    <w:rsid w:val="00410596"/>
    <w:rsid w:val="00430761"/>
    <w:rsid w:val="005F6FAE"/>
    <w:rsid w:val="006761D4"/>
    <w:rsid w:val="00716653"/>
    <w:rsid w:val="007A40F9"/>
    <w:rsid w:val="007D79CC"/>
    <w:rsid w:val="007E71C8"/>
    <w:rsid w:val="007F0F67"/>
    <w:rsid w:val="007F58BD"/>
    <w:rsid w:val="00807C22"/>
    <w:rsid w:val="00812431"/>
    <w:rsid w:val="008348C7"/>
    <w:rsid w:val="0085182D"/>
    <w:rsid w:val="00871B98"/>
    <w:rsid w:val="008C5B5E"/>
    <w:rsid w:val="00903686"/>
    <w:rsid w:val="00906E41"/>
    <w:rsid w:val="009B44F9"/>
    <w:rsid w:val="009D75F6"/>
    <w:rsid w:val="009E5D8C"/>
    <w:rsid w:val="00A22A9C"/>
    <w:rsid w:val="00A571D5"/>
    <w:rsid w:val="00A61C6A"/>
    <w:rsid w:val="00A650A6"/>
    <w:rsid w:val="00A66C8E"/>
    <w:rsid w:val="00AD5CE7"/>
    <w:rsid w:val="00B511B1"/>
    <w:rsid w:val="00B54255"/>
    <w:rsid w:val="00B642C5"/>
    <w:rsid w:val="00B97C58"/>
    <w:rsid w:val="00BC22F4"/>
    <w:rsid w:val="00BC34A4"/>
    <w:rsid w:val="00BF4ED9"/>
    <w:rsid w:val="00BF57B8"/>
    <w:rsid w:val="00C042E4"/>
    <w:rsid w:val="00C111A9"/>
    <w:rsid w:val="00C206A7"/>
    <w:rsid w:val="00C2677A"/>
    <w:rsid w:val="00C41123"/>
    <w:rsid w:val="00CA4C59"/>
    <w:rsid w:val="00CC382A"/>
    <w:rsid w:val="00CD4EF3"/>
    <w:rsid w:val="00D30325"/>
    <w:rsid w:val="00D47F12"/>
    <w:rsid w:val="00D571FB"/>
    <w:rsid w:val="00D86D32"/>
    <w:rsid w:val="00E23FCE"/>
    <w:rsid w:val="00E82C57"/>
    <w:rsid w:val="00ED67BF"/>
    <w:rsid w:val="00F00F47"/>
    <w:rsid w:val="00F21BF8"/>
    <w:rsid w:val="00F24966"/>
    <w:rsid w:val="00F32CAE"/>
    <w:rsid w:val="00F34316"/>
    <w:rsid w:val="00F42E5B"/>
    <w:rsid w:val="00F47A9A"/>
    <w:rsid w:val="00F67158"/>
    <w:rsid w:val="00F849FD"/>
    <w:rsid w:val="00F8775A"/>
    <w:rsid w:val="00F96BD1"/>
    <w:rsid w:val="00FA656D"/>
    <w:rsid w:val="00FD4887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locked/>
    <w:rsid w:val="00906E41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906E41"/>
    <w:pPr>
      <w:tabs>
        <w:tab w:val="left" w:pos="426"/>
      </w:tabs>
      <w:spacing w:after="0" w:line="240" w:lineRule="auto"/>
      <w:ind w:firstLine="540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F58BD"/>
    <w:rPr>
      <w:rFonts w:cs="Times New Roman"/>
      <w:lang w:eastAsia="en-US"/>
    </w:rPr>
  </w:style>
  <w:style w:type="paragraph" w:customStyle="1" w:styleId="ConsTitle">
    <w:name w:val="ConsTitle"/>
    <w:uiPriority w:val="99"/>
    <w:rsid w:val="00906E4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370</TotalTime>
  <Pages>2</Pages>
  <Words>639</Words>
  <Characters>3647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Кучкаево</cp:lastModifiedBy>
  <cp:revision>24</cp:revision>
  <cp:lastPrinted>2016-03-10T11:34:00Z</cp:lastPrinted>
  <dcterms:created xsi:type="dcterms:W3CDTF">2016-01-25T13:03:00Z</dcterms:created>
  <dcterms:modified xsi:type="dcterms:W3CDTF">2017-08-30T07:40:00Z</dcterms:modified>
</cp:coreProperties>
</file>