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F0B" w:rsidRDefault="00CE5F0B" w:rsidP="00AE0106">
      <w:pPr>
        <w:tabs>
          <w:tab w:val="left" w:pos="-2552"/>
          <w:tab w:val="right" w:pos="10632"/>
        </w:tabs>
        <w:spacing w:before="24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Совет депутатов Новобаевского сельского поселения Большеигнатовского муниципального района                     Республики Мордовия</w:t>
      </w:r>
    </w:p>
    <w:p w:rsidR="00CE5F0B" w:rsidRDefault="00CE5F0B" w:rsidP="00AE0106">
      <w:pPr>
        <w:tabs>
          <w:tab w:val="left" w:pos="-2552"/>
          <w:tab w:val="right" w:pos="10632"/>
        </w:tabs>
        <w:spacing w:before="24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РЕШЕНИЕ</w:t>
      </w:r>
    </w:p>
    <w:p w:rsidR="00CE5F0B" w:rsidRPr="00AE0106" w:rsidRDefault="00CE5F0B" w:rsidP="00AE0106">
      <w:pPr>
        <w:pStyle w:val="Heading5"/>
        <w:tabs>
          <w:tab w:val="left" w:pos="0"/>
        </w:tabs>
        <w:jc w:val="center"/>
        <w:rPr>
          <w:rFonts w:ascii="Times New Roman" w:hAnsi="Times New Roman" w:cs="Times New Roman"/>
          <w:i w:val="0"/>
          <w:iCs w:val="0"/>
          <w:sz w:val="28"/>
          <w:szCs w:val="28"/>
        </w:rPr>
      </w:pPr>
      <w:r w:rsidRPr="00AE0106">
        <w:rPr>
          <w:rFonts w:ascii="Times New Roman" w:hAnsi="Times New Roman" w:cs="Times New Roman"/>
          <w:i w:val="0"/>
          <w:iCs w:val="0"/>
          <w:sz w:val="32"/>
          <w:szCs w:val="32"/>
        </w:rPr>
        <w:t xml:space="preserve"> </w:t>
      </w:r>
      <w:r w:rsidRPr="00AE0106">
        <w:rPr>
          <w:rFonts w:ascii="Times New Roman" w:hAnsi="Times New Roman" w:cs="Times New Roman"/>
          <w:i w:val="0"/>
          <w:iCs w:val="0"/>
          <w:sz w:val="28"/>
          <w:szCs w:val="28"/>
        </w:rPr>
        <w:t>Совета депутатов Новобаевского сельского поселения Большеигнатовского муниципального района  шестого  созыва</w:t>
      </w:r>
    </w:p>
    <w:p w:rsidR="00CE5F0B" w:rsidRPr="00AE0106" w:rsidRDefault="00CE5F0B" w:rsidP="00AE0106">
      <w:pPr>
        <w:jc w:val="center"/>
        <w:rPr>
          <w:rFonts w:ascii="Times New Roman" w:hAnsi="Times New Roman" w:cs="Times New Roman"/>
        </w:rPr>
      </w:pPr>
    </w:p>
    <w:p w:rsidR="00CE5F0B" w:rsidRDefault="00CE5F0B" w:rsidP="00AE0106">
      <w:pPr>
        <w:pStyle w:val="21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от 24 августа 2017 года                                                            № 38</w:t>
      </w:r>
    </w:p>
    <w:p w:rsidR="00CE5F0B" w:rsidRDefault="00CE5F0B" w:rsidP="00AE0106">
      <w:pPr>
        <w:pStyle w:val="21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 </w:t>
      </w:r>
    </w:p>
    <w:p w:rsidR="00CE5F0B" w:rsidRDefault="00CE5F0B" w:rsidP="00AE0106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</w:rPr>
        <w:t>с.Новое Баево</w:t>
      </w:r>
    </w:p>
    <w:p w:rsidR="00CE5F0B" w:rsidRPr="00AE0106" w:rsidRDefault="00CE5F0B" w:rsidP="00AE0106">
      <w:pPr>
        <w:pStyle w:val="Heading1"/>
        <w:spacing w:before="0" w:after="0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AE0106">
        <w:rPr>
          <w:rFonts w:ascii="Times New Roman" w:hAnsi="Times New Roman" w:cs="Times New Roman"/>
          <w:b w:val="0"/>
          <w:bCs w:val="0"/>
          <w:color w:val="020C22"/>
          <w:sz w:val="28"/>
          <w:szCs w:val="28"/>
        </w:rPr>
        <w:t>О Порядке предоставления гражданином, претендующим на замещение муниципальной должности, должности главы местной администрации по контракту, лицом, замещающим муниципальную должность, должность главы местной администрации по контракту, сведений о своих доходах, об имуществе и обязательствах имущественного характера, а также сведений о доходах, об имуществе и обязательствах имущественного характера своих супруги (супруга) и несовершеннолетних детей</w:t>
      </w:r>
    </w:p>
    <w:p w:rsidR="00CE5F0B" w:rsidRDefault="00CE5F0B" w:rsidP="009807B0">
      <w:pPr>
        <w:pStyle w:val="a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E5F0B" w:rsidRPr="00AE0106" w:rsidRDefault="00CE5F0B" w:rsidP="00D57955">
      <w:pPr>
        <w:pStyle w:val="NoSpacing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57955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25 декабря 2008 г. № 273-ФЗ «О противодействии коррупции», Федеральным законом от 3 декабря 2012 г. № 230-ФЗ «О контроле за соответствием расходов лиц, замещающих государственные должности, и иных лиц их доходам», Законом Республики Мордовия от 8 июня 2007 г.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57955">
        <w:rPr>
          <w:rFonts w:ascii="Times New Roman" w:hAnsi="Times New Roman" w:cs="Times New Roman"/>
          <w:sz w:val="28"/>
          <w:szCs w:val="28"/>
        </w:rPr>
        <w:t xml:space="preserve">54-З «О противодействии коррупции в Республике Мордовия», руководствуясь Уставом </w:t>
      </w:r>
      <w:r>
        <w:rPr>
          <w:rFonts w:ascii="Times New Roman" w:hAnsi="Times New Roman" w:cs="Times New Roman"/>
          <w:sz w:val="28"/>
          <w:szCs w:val="28"/>
        </w:rPr>
        <w:t>Новобаевского сельского поселения Большеигнатов</w:t>
      </w:r>
      <w:r w:rsidRPr="00D57955">
        <w:rPr>
          <w:rFonts w:ascii="Times New Roman" w:hAnsi="Times New Roman" w:cs="Times New Roman"/>
          <w:sz w:val="28"/>
          <w:szCs w:val="28"/>
        </w:rPr>
        <w:t xml:space="preserve">ского муниципального района, Совет депутатов </w:t>
      </w:r>
      <w:r>
        <w:rPr>
          <w:rFonts w:ascii="Times New Roman" w:hAnsi="Times New Roman" w:cs="Times New Roman"/>
          <w:sz w:val="28"/>
          <w:szCs w:val="28"/>
        </w:rPr>
        <w:t>Новобаевского сельского поселения Большеигнатов</w:t>
      </w:r>
      <w:r w:rsidRPr="00D57955">
        <w:rPr>
          <w:rFonts w:ascii="Times New Roman" w:hAnsi="Times New Roman" w:cs="Times New Roman"/>
          <w:sz w:val="28"/>
          <w:szCs w:val="28"/>
        </w:rPr>
        <w:t xml:space="preserve">ского муниципального района </w:t>
      </w:r>
      <w:r w:rsidRPr="00AE0106">
        <w:rPr>
          <w:rFonts w:ascii="Times New Roman" w:hAnsi="Times New Roman" w:cs="Times New Roman"/>
          <w:b/>
          <w:bCs/>
          <w:sz w:val="28"/>
          <w:szCs w:val="28"/>
        </w:rPr>
        <w:t>решил:</w:t>
      </w:r>
    </w:p>
    <w:p w:rsidR="00CE5F0B" w:rsidRPr="00D57955" w:rsidRDefault="00CE5F0B" w:rsidP="00D57955">
      <w:pPr>
        <w:pStyle w:val="NoSpacing"/>
        <w:ind w:firstLine="851"/>
        <w:jc w:val="both"/>
        <w:rPr>
          <w:rFonts w:ascii="Times New Roman" w:hAnsi="Times New Roman" w:cs="Times New Roman"/>
          <w:color w:val="020C22"/>
          <w:sz w:val="28"/>
          <w:szCs w:val="28"/>
        </w:rPr>
      </w:pPr>
      <w:r w:rsidRPr="00D57955">
        <w:rPr>
          <w:rFonts w:ascii="Times New Roman" w:hAnsi="Times New Roman" w:cs="Times New Roman"/>
          <w:color w:val="020C22"/>
          <w:sz w:val="28"/>
          <w:szCs w:val="28"/>
        </w:rPr>
        <w:t xml:space="preserve">1. Гражданин, претендующий на замещение муниципальной должности, должности главы местной администрации по контракту, лицо, замещающее муниципальную должность, должность главы местной администрации по контракту представляют сведения о своих доходах, об имуществе и обязательствах имущественного характера, а также сведений о доходах, об имуществе и обязательствах имущественного характера своих супруги (супруга) и несовершеннолетних детей в порядке, установленном </w:t>
      </w:r>
      <w:r w:rsidRPr="00D57955">
        <w:rPr>
          <w:rFonts w:ascii="Times New Roman" w:hAnsi="Times New Roman" w:cs="Times New Roman"/>
          <w:sz w:val="28"/>
          <w:szCs w:val="28"/>
        </w:rPr>
        <w:t>Законом Республики Мордовия от 8 июня 2007 г.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57955">
        <w:rPr>
          <w:rFonts w:ascii="Times New Roman" w:hAnsi="Times New Roman" w:cs="Times New Roman"/>
          <w:sz w:val="28"/>
          <w:szCs w:val="28"/>
        </w:rPr>
        <w:t>54-З «О противодействии коррупции в Республике Мордовия».</w:t>
      </w:r>
    </w:p>
    <w:p w:rsidR="00CE5F0B" w:rsidRDefault="00CE5F0B" w:rsidP="00D57955">
      <w:pPr>
        <w:pStyle w:val="NoSpacing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Признать утратившим силу р</w:t>
      </w:r>
      <w:r w:rsidRPr="00D57955">
        <w:rPr>
          <w:rFonts w:ascii="Times New Roman" w:hAnsi="Times New Roman" w:cs="Times New Roman"/>
          <w:sz w:val="28"/>
          <w:szCs w:val="28"/>
        </w:rPr>
        <w:t>ешени</w:t>
      </w:r>
      <w:r>
        <w:rPr>
          <w:rFonts w:ascii="Times New Roman" w:hAnsi="Times New Roman" w:cs="Times New Roman"/>
          <w:sz w:val="28"/>
          <w:szCs w:val="28"/>
        </w:rPr>
        <w:t>е Совета депутатов Новобаевского сельского поселения Большеигнатовского муниципального района от 30</w:t>
      </w:r>
      <w:r w:rsidRPr="00D5795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D57955">
        <w:rPr>
          <w:rFonts w:ascii="Times New Roman" w:hAnsi="Times New Roman" w:cs="Times New Roman"/>
          <w:sz w:val="28"/>
          <w:szCs w:val="28"/>
        </w:rPr>
        <w:t>2.201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D57955">
        <w:rPr>
          <w:rFonts w:ascii="Times New Roman" w:hAnsi="Times New Roman" w:cs="Times New Roman"/>
          <w:sz w:val="28"/>
          <w:szCs w:val="28"/>
        </w:rPr>
        <w:t xml:space="preserve"> г. №</w:t>
      </w:r>
      <w:r>
        <w:rPr>
          <w:rFonts w:ascii="Times New Roman" w:hAnsi="Times New Roman" w:cs="Times New Roman"/>
          <w:sz w:val="28"/>
          <w:szCs w:val="28"/>
        </w:rPr>
        <w:t xml:space="preserve"> 149</w:t>
      </w:r>
      <w:r w:rsidRPr="00D57955">
        <w:rPr>
          <w:rFonts w:ascii="Times New Roman" w:hAnsi="Times New Roman" w:cs="Times New Roman"/>
          <w:sz w:val="28"/>
          <w:szCs w:val="28"/>
        </w:rPr>
        <w:t xml:space="preserve"> «</w:t>
      </w:r>
      <w:r w:rsidRPr="007B2BC8">
        <w:rPr>
          <w:rFonts w:ascii="Times New Roman" w:hAnsi="Times New Roman" w:cs="Times New Roman"/>
          <w:sz w:val="28"/>
          <w:szCs w:val="28"/>
        </w:rPr>
        <w:t xml:space="preserve">О предоставлении лицами, замещающими муниципальные должности в </w:t>
      </w:r>
      <w:r>
        <w:rPr>
          <w:rFonts w:ascii="Times New Roman" w:hAnsi="Times New Roman" w:cs="Times New Roman"/>
          <w:sz w:val="28"/>
          <w:szCs w:val="28"/>
        </w:rPr>
        <w:t xml:space="preserve">Новобаевском сельском поселении </w:t>
      </w:r>
      <w:r w:rsidRPr="007B2BC8">
        <w:rPr>
          <w:rFonts w:ascii="Times New Roman" w:hAnsi="Times New Roman" w:cs="Times New Roman"/>
          <w:sz w:val="28"/>
          <w:szCs w:val="28"/>
        </w:rPr>
        <w:t xml:space="preserve">сведений о доходах, расходах, об имуществе и обязательствах имущественного характера на себя, своих </w:t>
      </w:r>
      <w:r>
        <w:rPr>
          <w:rFonts w:ascii="Times New Roman" w:hAnsi="Times New Roman" w:cs="Times New Roman"/>
          <w:sz w:val="28"/>
          <w:szCs w:val="28"/>
        </w:rPr>
        <w:t xml:space="preserve">супруг (супругов) и </w:t>
      </w:r>
      <w:r w:rsidRPr="007B2BC8">
        <w:rPr>
          <w:rFonts w:ascii="Times New Roman" w:hAnsi="Times New Roman" w:cs="Times New Roman"/>
          <w:sz w:val="28"/>
          <w:szCs w:val="28"/>
        </w:rPr>
        <w:t>несовершеннолетних детей</w:t>
      </w:r>
      <w:r w:rsidRPr="00D57955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E5F0B" w:rsidRDefault="00CE5F0B" w:rsidP="00D57955">
      <w:pPr>
        <w:pStyle w:val="NoSpacing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D57955">
        <w:rPr>
          <w:rFonts w:ascii="Times New Roman" w:hAnsi="Times New Roman" w:cs="Times New Roman"/>
          <w:sz w:val="28"/>
          <w:szCs w:val="28"/>
        </w:rPr>
        <w:t xml:space="preserve">. Настоящее решение вступает в силу со дня его официального опубликования.  </w:t>
      </w:r>
    </w:p>
    <w:p w:rsidR="00CE5F0B" w:rsidRDefault="00CE5F0B" w:rsidP="00D57955">
      <w:pPr>
        <w:pStyle w:val="NoSpacing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E5F0B" w:rsidRDefault="00CE5F0B" w:rsidP="00D57955">
      <w:pPr>
        <w:pStyle w:val="NoSpacing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E5F0B" w:rsidRDefault="00CE5F0B" w:rsidP="000A7FED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E5F0B" w:rsidRDefault="00CE5F0B" w:rsidP="00037D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37DD3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Новобаевского</w:t>
      </w:r>
    </w:p>
    <w:p w:rsidR="00CE5F0B" w:rsidRPr="00037DD3" w:rsidRDefault="00CE5F0B" w:rsidP="00037D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В.И.Французов</w:t>
      </w:r>
      <w:r w:rsidRPr="00037DD3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CE5F0B" w:rsidRPr="00040061" w:rsidRDefault="00CE5F0B" w:rsidP="00040061">
      <w:pPr>
        <w:rPr>
          <w:b/>
          <w:bCs/>
          <w:sz w:val="26"/>
          <w:szCs w:val="26"/>
        </w:rPr>
      </w:pPr>
      <w:r>
        <w:t xml:space="preserve"> </w:t>
      </w:r>
    </w:p>
    <w:p w:rsidR="00CE5F0B" w:rsidRPr="00D57955" w:rsidRDefault="00CE5F0B" w:rsidP="000A7FED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sectPr w:rsidR="00CE5F0B" w:rsidRPr="00D57955" w:rsidSect="007F251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5F0B" w:rsidRDefault="00CE5F0B" w:rsidP="009807B0">
      <w:pPr>
        <w:spacing w:after="0" w:line="240" w:lineRule="auto"/>
      </w:pPr>
      <w:r>
        <w:separator/>
      </w:r>
    </w:p>
  </w:endnote>
  <w:endnote w:type="continuationSeparator" w:id="1">
    <w:p w:rsidR="00CE5F0B" w:rsidRDefault="00CE5F0B" w:rsidP="009807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5F0B" w:rsidRDefault="00CE5F0B" w:rsidP="009807B0">
      <w:pPr>
        <w:spacing w:after="0" w:line="240" w:lineRule="auto"/>
      </w:pPr>
      <w:r>
        <w:separator/>
      </w:r>
    </w:p>
  </w:footnote>
  <w:footnote w:type="continuationSeparator" w:id="1">
    <w:p w:rsidR="00CE5F0B" w:rsidRDefault="00CE5F0B" w:rsidP="009807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9" w:hanging="1110"/>
      </w:pPr>
      <w:rPr>
        <w:color w:val="020C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807B0"/>
    <w:rsid w:val="00017912"/>
    <w:rsid w:val="00037DD3"/>
    <w:rsid w:val="00040061"/>
    <w:rsid w:val="0006050B"/>
    <w:rsid w:val="000A7FED"/>
    <w:rsid w:val="000B2884"/>
    <w:rsid w:val="000D6D4C"/>
    <w:rsid w:val="00175297"/>
    <w:rsid w:val="00196E74"/>
    <w:rsid w:val="0025204E"/>
    <w:rsid w:val="00260550"/>
    <w:rsid w:val="00263C7A"/>
    <w:rsid w:val="002B0418"/>
    <w:rsid w:val="002C7899"/>
    <w:rsid w:val="002E1C83"/>
    <w:rsid w:val="003A0300"/>
    <w:rsid w:val="003B6E10"/>
    <w:rsid w:val="003D2C1D"/>
    <w:rsid w:val="00407817"/>
    <w:rsid w:val="004249E2"/>
    <w:rsid w:val="0045563E"/>
    <w:rsid w:val="00464E0A"/>
    <w:rsid w:val="00470E46"/>
    <w:rsid w:val="00492826"/>
    <w:rsid w:val="00494F5F"/>
    <w:rsid w:val="0057673A"/>
    <w:rsid w:val="005F4A31"/>
    <w:rsid w:val="00625521"/>
    <w:rsid w:val="0062673E"/>
    <w:rsid w:val="006C014F"/>
    <w:rsid w:val="00733439"/>
    <w:rsid w:val="007B2BC8"/>
    <w:rsid w:val="007F2512"/>
    <w:rsid w:val="00807E64"/>
    <w:rsid w:val="00812496"/>
    <w:rsid w:val="008655DA"/>
    <w:rsid w:val="00871CC3"/>
    <w:rsid w:val="00872542"/>
    <w:rsid w:val="00875244"/>
    <w:rsid w:val="0088684E"/>
    <w:rsid w:val="009807B0"/>
    <w:rsid w:val="009972F5"/>
    <w:rsid w:val="009D136C"/>
    <w:rsid w:val="00A409D0"/>
    <w:rsid w:val="00A44A00"/>
    <w:rsid w:val="00A527B5"/>
    <w:rsid w:val="00A829EB"/>
    <w:rsid w:val="00AA31F0"/>
    <w:rsid w:val="00AE0106"/>
    <w:rsid w:val="00AE5E0B"/>
    <w:rsid w:val="00B21F32"/>
    <w:rsid w:val="00B377D8"/>
    <w:rsid w:val="00B46A5A"/>
    <w:rsid w:val="00BA7657"/>
    <w:rsid w:val="00BD3179"/>
    <w:rsid w:val="00C07F3D"/>
    <w:rsid w:val="00C115CC"/>
    <w:rsid w:val="00C62EA9"/>
    <w:rsid w:val="00C777E8"/>
    <w:rsid w:val="00C921DE"/>
    <w:rsid w:val="00CC0050"/>
    <w:rsid w:val="00CE5F0B"/>
    <w:rsid w:val="00CE6FDB"/>
    <w:rsid w:val="00CF4523"/>
    <w:rsid w:val="00D10C43"/>
    <w:rsid w:val="00D26968"/>
    <w:rsid w:val="00D34353"/>
    <w:rsid w:val="00D4285B"/>
    <w:rsid w:val="00D57955"/>
    <w:rsid w:val="00D709C0"/>
    <w:rsid w:val="00E13887"/>
    <w:rsid w:val="00E6533C"/>
    <w:rsid w:val="00EC1E83"/>
    <w:rsid w:val="00F41E20"/>
    <w:rsid w:val="00F446E3"/>
    <w:rsid w:val="00F86B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6968"/>
    <w:pPr>
      <w:spacing w:after="200" w:line="276" w:lineRule="auto"/>
    </w:pPr>
    <w:rPr>
      <w:rFonts w:cs="Calibri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807B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locked/>
    <w:rsid w:val="00AE010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807B0"/>
    <w:rPr>
      <w:rFonts w:ascii="Arial" w:hAnsi="Arial" w:cs="Arial"/>
      <w:b/>
      <w:bCs/>
      <w:color w:val="26282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E4383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FootnoteText">
    <w:name w:val="footnote text"/>
    <w:basedOn w:val="Normal"/>
    <w:link w:val="FootnoteTextChar"/>
    <w:uiPriority w:val="99"/>
    <w:semiHidden/>
    <w:rsid w:val="009807B0"/>
    <w:pPr>
      <w:spacing w:after="0" w:line="240" w:lineRule="auto"/>
    </w:pPr>
    <w:rPr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9807B0"/>
    <w:rPr>
      <w:rFonts w:eastAsia="Times New Roman"/>
      <w:sz w:val="20"/>
      <w:szCs w:val="20"/>
      <w:lang w:eastAsia="en-US"/>
    </w:rPr>
  </w:style>
  <w:style w:type="paragraph" w:styleId="ListParagraph">
    <w:name w:val="List Paragraph"/>
    <w:basedOn w:val="Normal"/>
    <w:uiPriority w:val="99"/>
    <w:qFormat/>
    <w:rsid w:val="009807B0"/>
    <w:pPr>
      <w:ind w:left="720"/>
    </w:pPr>
    <w:rPr>
      <w:lang w:eastAsia="en-US"/>
    </w:rPr>
  </w:style>
  <w:style w:type="paragraph" w:customStyle="1" w:styleId="a">
    <w:name w:val="Прижатый влево"/>
    <w:basedOn w:val="Normal"/>
    <w:next w:val="Normal"/>
    <w:uiPriority w:val="99"/>
    <w:rsid w:val="009807B0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en-US"/>
    </w:rPr>
  </w:style>
  <w:style w:type="character" w:styleId="FootnoteReference">
    <w:name w:val="footnote reference"/>
    <w:basedOn w:val="DefaultParagraphFont"/>
    <w:uiPriority w:val="99"/>
    <w:semiHidden/>
    <w:rsid w:val="009807B0"/>
    <w:rPr>
      <w:vertAlign w:val="superscript"/>
    </w:rPr>
  </w:style>
  <w:style w:type="character" w:customStyle="1" w:styleId="a0">
    <w:name w:val="Гипертекстовая ссылка"/>
    <w:basedOn w:val="DefaultParagraphFont"/>
    <w:uiPriority w:val="99"/>
    <w:rsid w:val="009807B0"/>
    <w:rPr>
      <w:rFonts w:ascii="Times New Roman" w:hAnsi="Times New Roman" w:cs="Times New Roman"/>
      <w:color w:val="auto"/>
    </w:rPr>
  </w:style>
  <w:style w:type="paragraph" w:customStyle="1" w:styleId="ConsPlusTitle">
    <w:name w:val="ConsPlusTitle"/>
    <w:uiPriority w:val="99"/>
    <w:rsid w:val="009807B0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customStyle="1" w:styleId="s1">
    <w:name w:val="s_1"/>
    <w:basedOn w:val="Normal"/>
    <w:uiPriority w:val="99"/>
    <w:rsid w:val="009807B0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NormalWeb">
    <w:name w:val="Normal (Web)"/>
    <w:basedOn w:val="Normal"/>
    <w:uiPriority w:val="99"/>
    <w:semiHidden/>
    <w:rsid w:val="009807B0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NoSpacing">
    <w:name w:val="No Spacing"/>
    <w:uiPriority w:val="99"/>
    <w:qFormat/>
    <w:rsid w:val="00D57955"/>
    <w:rPr>
      <w:rFonts w:cs="Calibri"/>
    </w:rPr>
  </w:style>
  <w:style w:type="paragraph" w:customStyle="1" w:styleId="ConsTitle">
    <w:name w:val="ConsTitle"/>
    <w:uiPriority w:val="99"/>
    <w:rsid w:val="007F2512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styleId="Caption">
    <w:name w:val="caption"/>
    <w:basedOn w:val="Normal"/>
    <w:next w:val="Normal"/>
    <w:uiPriority w:val="99"/>
    <w:qFormat/>
    <w:locked/>
    <w:rsid w:val="007F2512"/>
    <w:pPr>
      <w:widowControl w:val="0"/>
      <w:tabs>
        <w:tab w:val="left" w:pos="-2552"/>
        <w:tab w:val="right" w:pos="10632"/>
      </w:tabs>
      <w:autoSpaceDE w:val="0"/>
      <w:autoSpaceDN w:val="0"/>
      <w:adjustRightInd w:val="0"/>
      <w:spacing w:before="240" w:after="0" w:line="240" w:lineRule="auto"/>
      <w:ind w:firstLine="720"/>
      <w:jc w:val="center"/>
    </w:pPr>
    <w:rPr>
      <w:rFonts w:ascii="Arial" w:hAnsi="Arial" w:cs="Arial"/>
      <w:b/>
      <w:bCs/>
      <w:sz w:val="36"/>
      <w:szCs w:val="36"/>
    </w:rPr>
  </w:style>
  <w:style w:type="paragraph" w:styleId="BodyText">
    <w:name w:val="Body Text"/>
    <w:basedOn w:val="Normal"/>
    <w:link w:val="BodyTextChar"/>
    <w:uiPriority w:val="99"/>
    <w:rsid w:val="00E13887"/>
    <w:pPr>
      <w:spacing w:after="0" w:line="240" w:lineRule="auto"/>
      <w:jc w:val="center"/>
    </w:pPr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A0300"/>
  </w:style>
  <w:style w:type="paragraph" w:customStyle="1" w:styleId="a1">
    <w:name w:val="Знак"/>
    <w:basedOn w:val="Normal"/>
    <w:uiPriority w:val="99"/>
    <w:rsid w:val="00D3435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">
    <w:name w:val="Основной текст 21"/>
    <w:basedOn w:val="Normal"/>
    <w:uiPriority w:val="99"/>
    <w:rsid w:val="00AE0106"/>
    <w:pPr>
      <w:tabs>
        <w:tab w:val="left" w:pos="-2552"/>
        <w:tab w:val="right" w:pos="10632"/>
      </w:tabs>
      <w:suppressAutoHyphens/>
      <w:spacing w:before="240" w:after="0" w:line="240" w:lineRule="auto"/>
      <w:jc w:val="center"/>
    </w:pPr>
    <w:rPr>
      <w:rFonts w:cs="Times New Roman"/>
      <w:b/>
      <w:bCs/>
      <w:sz w:val="36"/>
      <w:szCs w:val="36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rsid w:val="00AE010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4383"/>
    <w:rPr>
      <w:rFonts w:ascii="Times New Roman" w:hAnsi="Times New Roman"/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8451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170</TotalTime>
  <Pages>2</Pages>
  <Words>376</Words>
  <Characters>2149</Characters>
  <Application>Microsoft Office Outlook</Application>
  <DocSecurity>0</DocSecurity>
  <Lines>0</Lines>
  <Paragraphs>0</Paragraphs>
  <ScaleCrop>false</ScaleCrop>
  <Company>Администрация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11</dc:creator>
  <cp:keywords/>
  <dc:description/>
  <cp:lastModifiedBy>user</cp:lastModifiedBy>
  <cp:revision>17</cp:revision>
  <cp:lastPrinted>2017-09-27T15:03:00Z</cp:lastPrinted>
  <dcterms:created xsi:type="dcterms:W3CDTF">2017-08-29T08:56:00Z</dcterms:created>
  <dcterms:modified xsi:type="dcterms:W3CDTF">2017-09-27T15:04:00Z</dcterms:modified>
</cp:coreProperties>
</file>