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DDE" w:rsidRPr="00CF66C4" w:rsidRDefault="00566DDE" w:rsidP="00C36419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F66C4">
        <w:rPr>
          <w:rFonts w:ascii="Times New Roman" w:hAnsi="Times New Roman" w:cs="Times New Roman"/>
          <w:b/>
          <w:bCs/>
          <w:sz w:val="32"/>
          <w:szCs w:val="32"/>
        </w:rPr>
        <w:t>Совет депутатов Новобаевского сельского поселения Большеигнатовского муниципального района                     Республики Мордовия</w:t>
      </w:r>
    </w:p>
    <w:p w:rsidR="00566DDE" w:rsidRPr="00CF66C4" w:rsidRDefault="00566DDE" w:rsidP="00C36419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F66C4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566DDE" w:rsidRPr="00C36419" w:rsidRDefault="00566DDE" w:rsidP="00C36419">
      <w:pPr>
        <w:pStyle w:val="Heading5"/>
        <w:tabs>
          <w:tab w:val="left" w:pos="0"/>
        </w:tabs>
        <w:jc w:val="center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CF66C4">
        <w:rPr>
          <w:sz w:val="32"/>
          <w:szCs w:val="32"/>
        </w:rPr>
        <w:t xml:space="preserve"> </w:t>
      </w:r>
      <w:r w:rsidRPr="00C36419">
        <w:rPr>
          <w:rFonts w:ascii="Times New Roman" w:hAnsi="Times New Roman" w:cs="Times New Roman"/>
          <w:i w:val="0"/>
          <w:iCs w:val="0"/>
          <w:sz w:val="28"/>
          <w:szCs w:val="28"/>
        </w:rPr>
        <w:t>Совета депутатов Новобаевского сельского поселения Большеигнатовского муниципального района  шестого  созыва</w:t>
      </w:r>
    </w:p>
    <w:p w:rsidR="00566DDE" w:rsidRPr="00C82DE2" w:rsidRDefault="00566DDE" w:rsidP="00C36419">
      <w:pPr>
        <w:rPr>
          <w:rFonts w:ascii="Times New Roman" w:hAnsi="Times New Roman" w:cs="Times New Roman"/>
          <w:b/>
          <w:bCs/>
          <w:spacing w:val="-3"/>
          <w:sz w:val="32"/>
          <w:szCs w:val="32"/>
        </w:rPr>
      </w:pPr>
    </w:p>
    <w:p w:rsidR="00566DDE" w:rsidRPr="008908E8" w:rsidRDefault="00566DDE" w:rsidP="00F1448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908E8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14 апреля 2017</w:t>
      </w:r>
      <w:r w:rsidRPr="008908E8">
        <w:rPr>
          <w:rFonts w:ascii="Times New Roman" w:hAnsi="Times New Roman" w:cs="Times New Roman"/>
          <w:sz w:val="28"/>
          <w:szCs w:val="28"/>
        </w:rPr>
        <w:t xml:space="preserve"> года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908E8">
        <w:rPr>
          <w:rFonts w:ascii="Times New Roman" w:hAnsi="Times New Roman" w:cs="Times New Roman"/>
          <w:sz w:val="28"/>
          <w:szCs w:val="28"/>
        </w:rPr>
        <w:t xml:space="preserve">             № </w:t>
      </w:r>
      <w:r>
        <w:rPr>
          <w:rFonts w:ascii="Times New Roman" w:hAnsi="Times New Roman" w:cs="Times New Roman"/>
          <w:sz w:val="28"/>
          <w:szCs w:val="28"/>
        </w:rPr>
        <w:t>30А</w:t>
      </w:r>
    </w:p>
    <w:p w:rsidR="00566DDE" w:rsidRDefault="00566DDE" w:rsidP="00DC2FF5">
      <w:pPr>
        <w:rPr>
          <w:rFonts w:ascii="Times New Roman" w:hAnsi="Times New Roman" w:cs="Times New Roman"/>
        </w:rPr>
      </w:pPr>
      <w:r>
        <w:t xml:space="preserve">                                             </w:t>
      </w:r>
      <w:r>
        <w:rPr>
          <w:rFonts w:ascii="Times New Roman" w:hAnsi="Times New Roman" w:cs="Times New Roman"/>
        </w:rPr>
        <w:t>с. Новое Баево</w:t>
      </w:r>
    </w:p>
    <w:p w:rsidR="00566DDE" w:rsidRPr="00D7521B" w:rsidRDefault="00566DDE" w:rsidP="00DC2FF5">
      <w:pPr>
        <w:rPr>
          <w:rFonts w:ascii="Times New Roman" w:hAnsi="Times New Roman" w:cs="Times New Roman"/>
        </w:rPr>
      </w:pPr>
    </w:p>
    <w:p w:rsidR="00566DDE" w:rsidRDefault="00566DDE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1448C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7521B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7521B">
        <w:rPr>
          <w:rFonts w:ascii="Times New Roman" w:hAnsi="Times New Roman" w:cs="Times New Roman"/>
          <w:sz w:val="28"/>
          <w:szCs w:val="28"/>
        </w:rPr>
        <w:t xml:space="preserve">к размещения сведений </w:t>
      </w:r>
    </w:p>
    <w:p w:rsidR="00566DDE" w:rsidRDefault="00566DDE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D7521B">
        <w:rPr>
          <w:rFonts w:ascii="Times New Roman" w:hAnsi="Times New Roman" w:cs="Times New Roman"/>
          <w:sz w:val="28"/>
          <w:szCs w:val="28"/>
        </w:rPr>
        <w:t xml:space="preserve">доходах, расходах, об имуществе и обязательствах </w:t>
      </w:r>
    </w:p>
    <w:p w:rsidR="00566DDE" w:rsidRDefault="00566DDE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имущественного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характера отдельных категорий лиц и </w:t>
      </w:r>
    </w:p>
    <w:p w:rsidR="00566DDE" w:rsidRDefault="00566DDE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членов их семей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официальном сайте органов местного </w:t>
      </w:r>
    </w:p>
    <w:p w:rsidR="00566DDE" w:rsidRDefault="00566DDE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самоуправления и предоставления этих сведений средствам</w:t>
      </w:r>
    </w:p>
    <w:p w:rsidR="00566DDE" w:rsidRDefault="00566DDE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D7521B">
        <w:rPr>
          <w:rFonts w:ascii="Times New Roman" w:hAnsi="Times New Roman" w:cs="Times New Roman"/>
          <w:sz w:val="28"/>
          <w:szCs w:val="28"/>
        </w:rPr>
        <w:t>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утвержденного </w:t>
      </w:r>
    </w:p>
    <w:p w:rsidR="00566DDE" w:rsidRDefault="00566DDE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1448C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1448C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F1448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566DDE" w:rsidRDefault="00566DDE" w:rsidP="00342D30">
      <w:pPr>
        <w:tabs>
          <w:tab w:val="left" w:pos="-2552"/>
          <w:tab w:val="right" w:pos="10632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</w:t>
      </w:r>
      <w:r w:rsidRPr="00F1448C">
        <w:rPr>
          <w:rFonts w:ascii="Times New Roman" w:hAnsi="Times New Roman" w:cs="Times New Roman"/>
          <w:sz w:val="28"/>
          <w:szCs w:val="28"/>
        </w:rPr>
        <w:t>.07.2013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</w:t>
      </w:r>
    </w:p>
    <w:p w:rsidR="00566DDE" w:rsidRPr="00F1448C" w:rsidRDefault="00566DDE" w:rsidP="00D7521B">
      <w:pPr>
        <w:rPr>
          <w:rFonts w:ascii="Times New Roman" w:hAnsi="Times New Roman" w:cs="Times New Roman"/>
          <w:sz w:val="28"/>
          <w:szCs w:val="28"/>
        </w:rPr>
      </w:pPr>
    </w:p>
    <w:p w:rsidR="00566DDE" w:rsidRPr="00F1448C" w:rsidRDefault="00566DDE" w:rsidP="00653AD7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1448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целях приведения </w:t>
      </w:r>
      <w:r w:rsidRPr="00D7521B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D7521B">
        <w:rPr>
          <w:rFonts w:ascii="Times New Roman" w:hAnsi="Times New Roman" w:cs="Times New Roman"/>
          <w:sz w:val="28"/>
          <w:szCs w:val="28"/>
        </w:rPr>
        <w:t xml:space="preserve"> размещения сведений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D7521B">
        <w:rPr>
          <w:rFonts w:ascii="Times New Roman" w:hAnsi="Times New Roman" w:cs="Times New Roman"/>
          <w:sz w:val="28"/>
          <w:szCs w:val="28"/>
        </w:rPr>
        <w:t>доходах, расходах, об имуществе и обязательствах имущественного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характера отдельных категорий лиц и членов их семей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официальном сайте органов местного самоуправления и предоставления этих сведений средствам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>, в соответствие</w:t>
      </w:r>
      <w:r w:rsidRPr="00F1448C">
        <w:rPr>
          <w:rFonts w:ascii="Times New Roman" w:hAnsi="Times New Roman" w:cs="Times New Roman"/>
          <w:sz w:val="28"/>
          <w:szCs w:val="28"/>
        </w:rPr>
        <w:t xml:space="preserve"> 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1448C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F1448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653AD7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566DDE" w:rsidRDefault="00566DDE" w:rsidP="00D7521B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1448C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Pr="00D7521B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7521B">
        <w:rPr>
          <w:rFonts w:ascii="Times New Roman" w:hAnsi="Times New Roman" w:cs="Times New Roman"/>
          <w:sz w:val="28"/>
          <w:szCs w:val="28"/>
        </w:rPr>
        <w:t>к размещения сведений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 доходах, расходах, об имуществе и обязательствах имущественного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характера отдельных категорий лиц и членов их семей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официальном сайте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 xml:space="preserve"> местного самоуправления и предоставления этих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521B">
        <w:rPr>
          <w:rFonts w:ascii="Times New Roman" w:hAnsi="Times New Roman" w:cs="Times New Roman"/>
          <w:sz w:val="28"/>
          <w:szCs w:val="28"/>
        </w:rPr>
        <w:t>сведений средствам 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- Порядок), утвержденного  </w:t>
      </w:r>
      <w:r w:rsidRPr="00F1448C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1448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F1448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  <w:r>
        <w:rPr>
          <w:rFonts w:ascii="Times New Roman" w:hAnsi="Times New Roman" w:cs="Times New Roman"/>
          <w:sz w:val="28"/>
          <w:szCs w:val="28"/>
        </w:rPr>
        <w:t>района Республики Мордовия от 29</w:t>
      </w:r>
      <w:r w:rsidRPr="00F1448C">
        <w:rPr>
          <w:rFonts w:ascii="Times New Roman" w:hAnsi="Times New Roman" w:cs="Times New Roman"/>
          <w:sz w:val="28"/>
          <w:szCs w:val="28"/>
        </w:rPr>
        <w:t>.07.2013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448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 следующего содержания:</w:t>
      </w:r>
    </w:p>
    <w:p w:rsidR="00566DDE" w:rsidRDefault="00566DDE" w:rsidP="00D75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Порядок дополнить частью 1.1. следующего содержания:</w:t>
      </w:r>
    </w:p>
    <w:p w:rsidR="00566DDE" w:rsidRDefault="00566DDE" w:rsidP="00D75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«1.1. Установить, что данный порядок распространяется на лиц, замещающих муниципальные должности и лиц, замещающих должность главы местной администрации по контракту.»</w:t>
      </w:r>
    </w:p>
    <w:p w:rsidR="00566DDE" w:rsidRDefault="00566DDE" w:rsidP="00D75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опубликования. </w:t>
      </w:r>
    </w:p>
    <w:p w:rsidR="00566DDE" w:rsidRDefault="00566DDE" w:rsidP="00D7521B">
      <w:pPr>
        <w:rPr>
          <w:rFonts w:ascii="Times New Roman" w:hAnsi="Times New Roman" w:cs="Times New Roman"/>
          <w:sz w:val="28"/>
          <w:szCs w:val="28"/>
        </w:rPr>
      </w:pPr>
    </w:p>
    <w:p w:rsidR="00566DDE" w:rsidRDefault="00566DDE" w:rsidP="00C3641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36419">
        <w:rPr>
          <w:rFonts w:ascii="Times New Roman" w:hAnsi="Times New Roman" w:cs="Times New Roman"/>
          <w:sz w:val="28"/>
          <w:szCs w:val="28"/>
        </w:rPr>
        <w:t>Глава Новобаевского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419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36419">
        <w:rPr>
          <w:rFonts w:ascii="Times New Roman" w:hAnsi="Times New Roman" w:cs="Times New Roman"/>
          <w:sz w:val="28"/>
          <w:szCs w:val="28"/>
        </w:rPr>
        <w:t>В.И.Французов</w:t>
      </w:r>
    </w:p>
    <w:sectPr w:rsidR="00566DDE" w:rsidSect="001C7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448C"/>
    <w:rsid w:val="000E4636"/>
    <w:rsid w:val="001A305A"/>
    <w:rsid w:val="001C7E05"/>
    <w:rsid w:val="00200D1E"/>
    <w:rsid w:val="00200DE4"/>
    <w:rsid w:val="00342D30"/>
    <w:rsid w:val="00510362"/>
    <w:rsid w:val="00566DDE"/>
    <w:rsid w:val="00653AD7"/>
    <w:rsid w:val="00734CDB"/>
    <w:rsid w:val="007B51B9"/>
    <w:rsid w:val="008908E8"/>
    <w:rsid w:val="008D2B8E"/>
    <w:rsid w:val="00BA0CFE"/>
    <w:rsid w:val="00BD41F1"/>
    <w:rsid w:val="00C36419"/>
    <w:rsid w:val="00C82DE2"/>
    <w:rsid w:val="00CA6EA6"/>
    <w:rsid w:val="00CD139A"/>
    <w:rsid w:val="00CF66C4"/>
    <w:rsid w:val="00D7521B"/>
    <w:rsid w:val="00DA3D2D"/>
    <w:rsid w:val="00DC2FF5"/>
    <w:rsid w:val="00F1448C"/>
    <w:rsid w:val="00F16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48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448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C3641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448C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6F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a">
    <w:name w:val="Гипертекстовая ссылка"/>
    <w:basedOn w:val="DefaultParagraphFont"/>
    <w:uiPriority w:val="99"/>
    <w:rsid w:val="00F1448C"/>
    <w:rPr>
      <w:b/>
      <w:bCs/>
      <w:color w:val="auto"/>
    </w:rPr>
  </w:style>
  <w:style w:type="paragraph" w:styleId="NoSpacing">
    <w:name w:val="No Spacing"/>
    <w:uiPriority w:val="99"/>
    <w:qFormat/>
    <w:rsid w:val="00F1448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harChar">
    <w:name w:val="Char Char"/>
    <w:basedOn w:val="Normal"/>
    <w:uiPriority w:val="99"/>
    <w:rsid w:val="00D7521B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364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6F9"/>
    <w:rPr>
      <w:rFonts w:ascii="Times New Roman" w:eastAsia="Times New Roman" w:hAnsi="Times New Roman" w:cs="Arial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330</Words>
  <Characters>1882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Большеигнатовского муниципального района Республики Мордовия</dc:title>
  <dc:subject/>
  <dc:creator>PK_2</dc:creator>
  <cp:keywords/>
  <dc:description/>
  <cp:lastModifiedBy>user</cp:lastModifiedBy>
  <cp:revision>4</cp:revision>
  <cp:lastPrinted>2017-09-27T13:13:00Z</cp:lastPrinted>
  <dcterms:created xsi:type="dcterms:W3CDTF">2017-05-10T12:32:00Z</dcterms:created>
  <dcterms:modified xsi:type="dcterms:W3CDTF">2017-09-27T13:14:00Z</dcterms:modified>
</cp:coreProperties>
</file>