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747" w:rsidRPr="007C7291" w:rsidRDefault="00EF7747" w:rsidP="00F15B16">
      <w:pPr>
        <w:pStyle w:val="Caption"/>
        <w:rPr>
          <w:sz w:val="36"/>
          <w:szCs w:val="36"/>
        </w:rPr>
      </w:pPr>
      <w:r w:rsidRPr="007C7291">
        <w:t xml:space="preserve">            </w:t>
      </w:r>
      <w:r w:rsidRPr="007C7291">
        <w:rPr>
          <w:sz w:val="36"/>
          <w:szCs w:val="36"/>
        </w:rPr>
        <w:t>Администрация   Большеигнатовского</w:t>
      </w:r>
    </w:p>
    <w:p w:rsidR="00EF7747" w:rsidRPr="007C7291" w:rsidRDefault="00EF7747" w:rsidP="00F15B16">
      <w:pPr>
        <w:pStyle w:val="Caption"/>
        <w:rPr>
          <w:sz w:val="36"/>
          <w:szCs w:val="36"/>
        </w:rPr>
      </w:pPr>
      <w:r w:rsidRPr="007C7291">
        <w:rPr>
          <w:sz w:val="36"/>
          <w:szCs w:val="36"/>
        </w:rPr>
        <w:t xml:space="preserve">          муниципального  района   Республики  Мордовия</w:t>
      </w:r>
    </w:p>
    <w:p w:rsidR="00EF7747" w:rsidRPr="00BB21F6" w:rsidRDefault="00EF7747" w:rsidP="00F15B16">
      <w:pPr>
        <w:pStyle w:val="Caption"/>
        <w:jc w:val="left"/>
        <w:rPr>
          <w:b w:val="0"/>
          <w:sz w:val="28"/>
          <w:szCs w:val="28"/>
        </w:rPr>
      </w:pPr>
      <w:r w:rsidRPr="00AA1B76">
        <w:rPr>
          <w:b w:val="0"/>
          <w:sz w:val="36"/>
        </w:rPr>
        <w:t xml:space="preserve">                           </w:t>
      </w:r>
    </w:p>
    <w:p w:rsidR="00EF7747" w:rsidRPr="00BB21F6" w:rsidRDefault="00EF7747" w:rsidP="00F15B16">
      <w:pPr>
        <w:pStyle w:val="Heading4"/>
        <w:rPr>
          <w:sz w:val="28"/>
          <w:szCs w:val="28"/>
        </w:rPr>
      </w:pPr>
      <w:r w:rsidRPr="00BB21F6">
        <w:rPr>
          <w:sz w:val="28"/>
          <w:szCs w:val="28"/>
        </w:rPr>
        <w:t>ПОСТАНОВЛЕНИЕ</w:t>
      </w:r>
    </w:p>
    <w:p w:rsidR="00EF7747" w:rsidRDefault="00EF7747" w:rsidP="00F15B16">
      <w:pPr>
        <w:jc w:val="center"/>
        <w:rPr>
          <w:sz w:val="22"/>
        </w:rPr>
      </w:pPr>
    </w:p>
    <w:p w:rsidR="00EF7747" w:rsidRDefault="00EF7747" w:rsidP="00E72F77">
      <w:pPr>
        <w:rPr>
          <w:sz w:val="28"/>
        </w:rPr>
      </w:pPr>
      <w:r>
        <w:rPr>
          <w:sz w:val="28"/>
        </w:rPr>
        <w:t xml:space="preserve">от  19.10.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</w:rPr>
          <w:t>2017 г</w:t>
        </w:r>
      </w:smartTag>
      <w:r>
        <w:rPr>
          <w:sz w:val="28"/>
        </w:rPr>
        <w:t xml:space="preserve">.   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  <w:szCs w:val="28"/>
        </w:rPr>
        <w:t xml:space="preserve"> 518</w:t>
      </w:r>
      <w:r>
        <w:rPr>
          <w:sz w:val="28"/>
        </w:rPr>
        <w:t xml:space="preserve"> </w:t>
      </w:r>
    </w:p>
    <w:p w:rsidR="00EF7747" w:rsidRPr="000E0B96" w:rsidRDefault="00EF7747" w:rsidP="008129FA">
      <w:pPr>
        <w:widowControl w:val="0"/>
        <w:autoSpaceDE w:val="0"/>
        <w:autoSpaceDN w:val="0"/>
        <w:adjustRightInd w:val="0"/>
        <w:ind w:right="-45" w:firstLine="720"/>
        <w:jc w:val="center"/>
        <w:rPr>
          <w:sz w:val="32"/>
          <w:szCs w:val="32"/>
        </w:rPr>
      </w:pPr>
    </w:p>
    <w:p w:rsidR="00EF7747" w:rsidRDefault="00EF7747" w:rsidP="00E72F77">
      <w:pPr>
        <w:rPr>
          <w:sz w:val="28"/>
          <w:szCs w:val="28"/>
        </w:rPr>
      </w:pPr>
      <w:r w:rsidRPr="00FF3966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постановление администрации</w:t>
      </w:r>
    </w:p>
    <w:p w:rsidR="00EF7747" w:rsidRDefault="00EF7747" w:rsidP="00E72F77">
      <w:pPr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 Республики</w:t>
      </w:r>
    </w:p>
    <w:p w:rsidR="00EF7747" w:rsidRDefault="00EF7747" w:rsidP="00E72F77">
      <w:pPr>
        <w:rPr>
          <w:sz w:val="28"/>
          <w:szCs w:val="28"/>
        </w:rPr>
      </w:pPr>
      <w:r>
        <w:rPr>
          <w:sz w:val="28"/>
          <w:szCs w:val="28"/>
        </w:rPr>
        <w:t xml:space="preserve">Мордовия от23.05.2016 г. № 236а </w:t>
      </w:r>
      <w:r w:rsidRPr="00690DB9">
        <w:rPr>
          <w:sz w:val="28"/>
          <w:szCs w:val="28"/>
        </w:rPr>
        <w:t xml:space="preserve">«Об утверждении комплекса 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нормативных правовых актов, определяющих методики расчета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нормативных затрат на оказание услуг по организации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предоставления основной образовательной программы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дошкольного образования, по присмотру и уходу за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детьми и размера родительской платы,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взимаемой с родителей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( законных представителей) за присмотр  и уход за детьми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 xml:space="preserve">в дошкольных образовательных организациях Большеигнатовского </w:t>
      </w:r>
    </w:p>
    <w:p w:rsidR="00EF7747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690DB9">
        <w:rPr>
          <w:sz w:val="28"/>
          <w:szCs w:val="28"/>
        </w:rPr>
        <w:t xml:space="preserve"> района, реализующих основную образовательную</w:t>
      </w:r>
    </w:p>
    <w:p w:rsidR="00EF7747" w:rsidRPr="00690DB9" w:rsidRDefault="00EF7747" w:rsidP="00E72F77">
      <w:pPr>
        <w:rPr>
          <w:sz w:val="28"/>
          <w:szCs w:val="28"/>
        </w:rPr>
      </w:pPr>
      <w:r w:rsidRPr="00690DB9">
        <w:rPr>
          <w:sz w:val="28"/>
          <w:szCs w:val="28"/>
        </w:rPr>
        <w:t xml:space="preserve">программу </w:t>
      </w:r>
      <w:r>
        <w:rPr>
          <w:sz w:val="28"/>
          <w:szCs w:val="28"/>
        </w:rPr>
        <w:t>дошкольного образования».</w:t>
      </w:r>
    </w:p>
    <w:p w:rsidR="00EF7747" w:rsidRDefault="00EF7747" w:rsidP="00E72F77">
      <w:pPr>
        <w:rPr>
          <w:caps/>
        </w:rPr>
      </w:pPr>
    </w:p>
    <w:p w:rsidR="00EF7747" w:rsidRDefault="00EF7747" w:rsidP="00BB21F6">
      <w:pPr>
        <w:jc w:val="both"/>
        <w:rPr>
          <w:caps/>
        </w:rPr>
      </w:pPr>
    </w:p>
    <w:p w:rsidR="00EF7747" w:rsidRPr="00BB21F6" w:rsidRDefault="00EF7747" w:rsidP="00BB21F6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B21F6">
        <w:rPr>
          <w:sz w:val="28"/>
          <w:szCs w:val="28"/>
        </w:rPr>
        <w:t xml:space="preserve">Администрация Большеигнатовского муниципального района </w:t>
      </w:r>
      <w:r w:rsidRPr="00BB21F6">
        <w:rPr>
          <w:b/>
          <w:sz w:val="28"/>
          <w:szCs w:val="28"/>
        </w:rPr>
        <w:t>постановляет:</w:t>
      </w:r>
      <w:r w:rsidRPr="00BB21F6">
        <w:rPr>
          <w:sz w:val="28"/>
          <w:szCs w:val="28"/>
        </w:rPr>
        <w:t xml:space="preserve"> </w:t>
      </w:r>
    </w:p>
    <w:p w:rsidR="00EF7747" w:rsidRPr="00BB21F6" w:rsidRDefault="00EF7747" w:rsidP="00BB21F6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          1. Внести в пункт 2  постановления администрации Большеигнатовского муниципального района  Республики Мордовия от 23.05.2016г. №236а «Об утверждении комплекса нормативных правовых актов, определяющих методики расчета нормативных затрат на оказание услуг по организации предоставления основной образовательной программы дошкольного образования, по присмотру и уходу за детьми и размера родительской платы, взимаемой с родителей ( законных представителей) за присмотр  и уход за детьми  в дошкольных образовательных организациях Большеигнатовского муниципального района, реализующих основную образовательную программу дошкольного образования» следующие изменения:</w:t>
      </w:r>
    </w:p>
    <w:p w:rsidR="00EF7747" w:rsidRPr="00BB21F6" w:rsidRDefault="00EF7747" w:rsidP="00BB21F6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- слова «23 мая 2016 года» заменить словами «1 ноября 2017 года»;</w:t>
      </w:r>
    </w:p>
    <w:p w:rsidR="00EF7747" w:rsidRPr="00BB21F6" w:rsidRDefault="00EF7747" w:rsidP="00BB21F6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- слова «в размере 49 рублей» заменить словами «в размере 55 рублей».</w:t>
      </w:r>
    </w:p>
    <w:p w:rsidR="00EF7747" w:rsidRPr="00BB21F6" w:rsidRDefault="00EF7747" w:rsidP="00BB21F6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         2. Приложение №5 постановления администрации Большеигнатовского муниципального района  Республики Мордовия от 23.05.2016г. №236а «Об утверждении комплекса нормативных правовых актов, определяющих методики расчета нормативных затрат на оказание услуг по организации предоставления основной образовательной программы дошкольного образования, по присмотру и уходу за детьми и размера родительской платы, взимаемой с родителей ( законных представителей) за присмотр  и уход за детьми  в дошкольных образовательных организациях Большеигнатовского муниципального района, реализующих основную образовательную программу дошкольного образования»  изложить в новой редакции (прилагается).</w:t>
      </w:r>
    </w:p>
    <w:p w:rsidR="00EF7747" w:rsidRDefault="00EF7747" w:rsidP="00BB21F6">
      <w:pPr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          3. Контроль за исполнением  настоящего постановления  возложить на Максимова Ю.В.- заместителя главы Большеигнатовского муниципального района по социальным вопросам - начальника управления по социальной работе администрации Большеигнатовского муниципального района Республики Мордовия.</w:t>
      </w:r>
    </w:p>
    <w:p w:rsidR="00EF7747" w:rsidRPr="00BB21F6" w:rsidRDefault="00EF7747" w:rsidP="00BB21F6">
      <w:pPr>
        <w:jc w:val="both"/>
        <w:rPr>
          <w:sz w:val="28"/>
          <w:szCs w:val="28"/>
        </w:rPr>
      </w:pPr>
    </w:p>
    <w:p w:rsidR="00EF7747" w:rsidRPr="00BB21F6" w:rsidRDefault="00EF7747" w:rsidP="00BB21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B21F6">
        <w:rPr>
          <w:sz w:val="28"/>
          <w:szCs w:val="28"/>
        </w:rPr>
        <w:tab/>
        <w:t>4. Настоящее постановление вступает в силу со дня его официального опубликования.</w:t>
      </w:r>
    </w:p>
    <w:p w:rsidR="00EF7747" w:rsidRPr="00BB21F6" w:rsidRDefault="00EF7747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7747" w:rsidRDefault="00EF7747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7747" w:rsidRPr="00BB21F6" w:rsidRDefault="00EF7747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7747" w:rsidRPr="00BB21F6" w:rsidRDefault="00EF7747" w:rsidP="00690DB9">
      <w:pPr>
        <w:widowControl w:val="0"/>
        <w:autoSpaceDE w:val="0"/>
        <w:autoSpaceDN w:val="0"/>
        <w:adjustRightInd w:val="0"/>
        <w:ind w:right="-45" w:firstLine="720"/>
        <w:rPr>
          <w:sz w:val="28"/>
          <w:szCs w:val="28"/>
        </w:rPr>
      </w:pPr>
      <w:r w:rsidRPr="00BB21F6">
        <w:rPr>
          <w:sz w:val="28"/>
          <w:szCs w:val="28"/>
        </w:rPr>
        <w:t xml:space="preserve">Глава           Большеигнатовского </w:t>
      </w:r>
    </w:p>
    <w:p w:rsidR="00EF7747" w:rsidRPr="00BB21F6" w:rsidRDefault="00EF7747" w:rsidP="00690DB9">
      <w:pPr>
        <w:widowControl w:val="0"/>
        <w:autoSpaceDE w:val="0"/>
        <w:autoSpaceDN w:val="0"/>
        <w:adjustRightInd w:val="0"/>
        <w:ind w:right="-45" w:firstLine="720"/>
        <w:rPr>
          <w:sz w:val="28"/>
          <w:szCs w:val="28"/>
        </w:rPr>
      </w:pPr>
      <w:r w:rsidRPr="00BB21F6">
        <w:rPr>
          <w:sz w:val="28"/>
          <w:szCs w:val="28"/>
        </w:rPr>
        <w:t>муниципального района                                                    Т.Н.Полозова</w:t>
      </w:r>
    </w:p>
    <w:p w:rsidR="00EF7747" w:rsidRPr="00BB21F6" w:rsidRDefault="00EF7747" w:rsidP="00043F84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BB21F6">
        <w:rPr>
          <w:sz w:val="28"/>
          <w:szCs w:val="28"/>
          <w:lang w:eastAsia="en-US"/>
        </w:rPr>
        <w:t xml:space="preserve">                   </w:t>
      </w:r>
    </w:p>
    <w:p w:rsidR="00EF7747" w:rsidRPr="00BB21F6" w:rsidRDefault="00EF7747" w:rsidP="00C41867">
      <w:pPr>
        <w:jc w:val="both"/>
        <w:rPr>
          <w:sz w:val="28"/>
          <w:szCs w:val="28"/>
        </w:rPr>
      </w:pPr>
    </w:p>
    <w:p w:rsidR="00EF7747" w:rsidRPr="00BB21F6" w:rsidRDefault="00EF7747" w:rsidP="00C41867">
      <w:pPr>
        <w:jc w:val="both"/>
        <w:rPr>
          <w:sz w:val="28"/>
          <w:szCs w:val="28"/>
        </w:rPr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C41867">
      <w:pPr>
        <w:jc w:val="both"/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EF7747" w:rsidRDefault="00EF7747" w:rsidP="007F6E88">
      <w:pPr>
        <w:autoSpaceDE w:val="0"/>
        <w:autoSpaceDN w:val="0"/>
        <w:adjustRightInd w:val="0"/>
        <w:jc w:val="right"/>
        <w:rPr>
          <w:lang w:eastAsia="en-US"/>
        </w:rPr>
      </w:pPr>
      <w:bookmarkStart w:id="0" w:name="_GoBack"/>
      <w:bookmarkEnd w:id="0"/>
    </w:p>
    <w:sectPr w:rsidR="00EF7747" w:rsidSect="00641A48">
      <w:pgSz w:w="11906" w:h="16838"/>
      <w:pgMar w:top="568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4ACE"/>
    <w:multiLevelType w:val="hybridMultilevel"/>
    <w:tmpl w:val="D4D22D72"/>
    <w:lvl w:ilvl="0" w:tplc="A344066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19C"/>
    <w:rsid w:val="00003961"/>
    <w:rsid w:val="000115BD"/>
    <w:rsid w:val="00011886"/>
    <w:rsid w:val="000134DF"/>
    <w:rsid w:val="00014663"/>
    <w:rsid w:val="00016811"/>
    <w:rsid w:val="00020D73"/>
    <w:rsid w:val="000231E6"/>
    <w:rsid w:val="0002418C"/>
    <w:rsid w:val="00026088"/>
    <w:rsid w:val="000339A7"/>
    <w:rsid w:val="00033C7F"/>
    <w:rsid w:val="00036A3B"/>
    <w:rsid w:val="00037303"/>
    <w:rsid w:val="00037E16"/>
    <w:rsid w:val="000410C8"/>
    <w:rsid w:val="0004141F"/>
    <w:rsid w:val="00041A98"/>
    <w:rsid w:val="00041E47"/>
    <w:rsid w:val="0004299E"/>
    <w:rsid w:val="00043F84"/>
    <w:rsid w:val="00051DF3"/>
    <w:rsid w:val="00051FA7"/>
    <w:rsid w:val="00052E5D"/>
    <w:rsid w:val="0005435C"/>
    <w:rsid w:val="0005606C"/>
    <w:rsid w:val="00061A92"/>
    <w:rsid w:val="00062406"/>
    <w:rsid w:val="00063FB3"/>
    <w:rsid w:val="00064188"/>
    <w:rsid w:val="00065DDD"/>
    <w:rsid w:val="00072DAB"/>
    <w:rsid w:val="0008089C"/>
    <w:rsid w:val="00082679"/>
    <w:rsid w:val="00082A71"/>
    <w:rsid w:val="00084B88"/>
    <w:rsid w:val="00085E99"/>
    <w:rsid w:val="0008605A"/>
    <w:rsid w:val="000912C3"/>
    <w:rsid w:val="00092AD6"/>
    <w:rsid w:val="00093532"/>
    <w:rsid w:val="00093EA8"/>
    <w:rsid w:val="00094EEB"/>
    <w:rsid w:val="000A1A9A"/>
    <w:rsid w:val="000A48BB"/>
    <w:rsid w:val="000A49B3"/>
    <w:rsid w:val="000A64C9"/>
    <w:rsid w:val="000B619C"/>
    <w:rsid w:val="000C061D"/>
    <w:rsid w:val="000C1522"/>
    <w:rsid w:val="000C1B8B"/>
    <w:rsid w:val="000C2B63"/>
    <w:rsid w:val="000C2B79"/>
    <w:rsid w:val="000C2F2A"/>
    <w:rsid w:val="000D156D"/>
    <w:rsid w:val="000D16AE"/>
    <w:rsid w:val="000D339D"/>
    <w:rsid w:val="000D36A7"/>
    <w:rsid w:val="000D44EC"/>
    <w:rsid w:val="000D499E"/>
    <w:rsid w:val="000D6780"/>
    <w:rsid w:val="000D6C21"/>
    <w:rsid w:val="000E0AA9"/>
    <w:rsid w:val="000E0B6F"/>
    <w:rsid w:val="000E0B96"/>
    <w:rsid w:val="000E3C89"/>
    <w:rsid w:val="000E6B4C"/>
    <w:rsid w:val="000E7159"/>
    <w:rsid w:val="000E7301"/>
    <w:rsid w:val="000E769B"/>
    <w:rsid w:val="000F61A5"/>
    <w:rsid w:val="000F6D45"/>
    <w:rsid w:val="00100910"/>
    <w:rsid w:val="00100C84"/>
    <w:rsid w:val="00101FE6"/>
    <w:rsid w:val="00102612"/>
    <w:rsid w:val="00102B2C"/>
    <w:rsid w:val="00102C49"/>
    <w:rsid w:val="00104CDF"/>
    <w:rsid w:val="0010534F"/>
    <w:rsid w:val="00107513"/>
    <w:rsid w:val="0011028A"/>
    <w:rsid w:val="00111285"/>
    <w:rsid w:val="00112B64"/>
    <w:rsid w:val="00112CF6"/>
    <w:rsid w:val="00113A73"/>
    <w:rsid w:val="00114E74"/>
    <w:rsid w:val="0011510A"/>
    <w:rsid w:val="00115BD6"/>
    <w:rsid w:val="00116E0B"/>
    <w:rsid w:val="001175BB"/>
    <w:rsid w:val="00123B68"/>
    <w:rsid w:val="00123EF0"/>
    <w:rsid w:val="00126570"/>
    <w:rsid w:val="001305EF"/>
    <w:rsid w:val="00131349"/>
    <w:rsid w:val="00132E8F"/>
    <w:rsid w:val="001355AB"/>
    <w:rsid w:val="001374D7"/>
    <w:rsid w:val="00141CF4"/>
    <w:rsid w:val="00142B4F"/>
    <w:rsid w:val="00143AD1"/>
    <w:rsid w:val="00144609"/>
    <w:rsid w:val="00144F70"/>
    <w:rsid w:val="00150B71"/>
    <w:rsid w:val="00151129"/>
    <w:rsid w:val="00151B10"/>
    <w:rsid w:val="00152B0C"/>
    <w:rsid w:val="00152DC4"/>
    <w:rsid w:val="00153DEF"/>
    <w:rsid w:val="001569EB"/>
    <w:rsid w:val="001576F7"/>
    <w:rsid w:val="00164637"/>
    <w:rsid w:val="00164F99"/>
    <w:rsid w:val="0016576F"/>
    <w:rsid w:val="00167D7D"/>
    <w:rsid w:val="00170C86"/>
    <w:rsid w:val="00170F48"/>
    <w:rsid w:val="0017138C"/>
    <w:rsid w:val="001715D5"/>
    <w:rsid w:val="00172248"/>
    <w:rsid w:val="00172527"/>
    <w:rsid w:val="00173CE9"/>
    <w:rsid w:val="00174289"/>
    <w:rsid w:val="00174AF5"/>
    <w:rsid w:val="00174B42"/>
    <w:rsid w:val="00175147"/>
    <w:rsid w:val="00177BD2"/>
    <w:rsid w:val="00183F66"/>
    <w:rsid w:val="00191D1C"/>
    <w:rsid w:val="00191F8F"/>
    <w:rsid w:val="0019212C"/>
    <w:rsid w:val="00192C23"/>
    <w:rsid w:val="001948F8"/>
    <w:rsid w:val="00196841"/>
    <w:rsid w:val="001A118E"/>
    <w:rsid w:val="001A173E"/>
    <w:rsid w:val="001A17CA"/>
    <w:rsid w:val="001A38DA"/>
    <w:rsid w:val="001A5AE7"/>
    <w:rsid w:val="001B095C"/>
    <w:rsid w:val="001B1868"/>
    <w:rsid w:val="001B2293"/>
    <w:rsid w:val="001B485D"/>
    <w:rsid w:val="001B5574"/>
    <w:rsid w:val="001B5680"/>
    <w:rsid w:val="001B6591"/>
    <w:rsid w:val="001B749E"/>
    <w:rsid w:val="001C54DD"/>
    <w:rsid w:val="001C5E68"/>
    <w:rsid w:val="001C78C9"/>
    <w:rsid w:val="001D112D"/>
    <w:rsid w:val="001D390F"/>
    <w:rsid w:val="001D433E"/>
    <w:rsid w:val="001D5463"/>
    <w:rsid w:val="001E0E75"/>
    <w:rsid w:val="001E68BD"/>
    <w:rsid w:val="001E73E0"/>
    <w:rsid w:val="001F1A41"/>
    <w:rsid w:val="001F1D81"/>
    <w:rsid w:val="001F3ABB"/>
    <w:rsid w:val="001F3FB5"/>
    <w:rsid w:val="001F53D3"/>
    <w:rsid w:val="00201486"/>
    <w:rsid w:val="00201DB1"/>
    <w:rsid w:val="002025FA"/>
    <w:rsid w:val="00204997"/>
    <w:rsid w:val="00204B12"/>
    <w:rsid w:val="002057CF"/>
    <w:rsid w:val="00213B76"/>
    <w:rsid w:val="00213BE8"/>
    <w:rsid w:val="002150D7"/>
    <w:rsid w:val="0021639D"/>
    <w:rsid w:val="00216627"/>
    <w:rsid w:val="00220571"/>
    <w:rsid w:val="00220A2E"/>
    <w:rsid w:val="00221170"/>
    <w:rsid w:val="00221338"/>
    <w:rsid w:val="002218E5"/>
    <w:rsid w:val="00232F49"/>
    <w:rsid w:val="0023487F"/>
    <w:rsid w:val="00240A66"/>
    <w:rsid w:val="00241505"/>
    <w:rsid w:val="00241887"/>
    <w:rsid w:val="00243278"/>
    <w:rsid w:val="002436BD"/>
    <w:rsid w:val="002446B8"/>
    <w:rsid w:val="002475E9"/>
    <w:rsid w:val="002503D5"/>
    <w:rsid w:val="00252C96"/>
    <w:rsid w:val="00254008"/>
    <w:rsid w:val="002561F3"/>
    <w:rsid w:val="00260A7B"/>
    <w:rsid w:val="00261DEC"/>
    <w:rsid w:val="00266AFE"/>
    <w:rsid w:val="00266FBE"/>
    <w:rsid w:val="00267126"/>
    <w:rsid w:val="00270227"/>
    <w:rsid w:val="00273852"/>
    <w:rsid w:val="0027437F"/>
    <w:rsid w:val="00274971"/>
    <w:rsid w:val="00275429"/>
    <w:rsid w:val="00277596"/>
    <w:rsid w:val="00277F4A"/>
    <w:rsid w:val="00283E03"/>
    <w:rsid w:val="002918A6"/>
    <w:rsid w:val="00293A2D"/>
    <w:rsid w:val="00294038"/>
    <w:rsid w:val="00296298"/>
    <w:rsid w:val="002A230D"/>
    <w:rsid w:val="002A3523"/>
    <w:rsid w:val="002A640D"/>
    <w:rsid w:val="002A6A69"/>
    <w:rsid w:val="002B1B52"/>
    <w:rsid w:val="002B3A0E"/>
    <w:rsid w:val="002C062E"/>
    <w:rsid w:val="002C1A32"/>
    <w:rsid w:val="002C29C5"/>
    <w:rsid w:val="002C383F"/>
    <w:rsid w:val="002C3CB8"/>
    <w:rsid w:val="002C7147"/>
    <w:rsid w:val="002C7255"/>
    <w:rsid w:val="002C77FA"/>
    <w:rsid w:val="002D000F"/>
    <w:rsid w:val="002D01BE"/>
    <w:rsid w:val="002D24CB"/>
    <w:rsid w:val="002D4442"/>
    <w:rsid w:val="002D5E81"/>
    <w:rsid w:val="002D610D"/>
    <w:rsid w:val="002D7F77"/>
    <w:rsid w:val="002E6A47"/>
    <w:rsid w:val="002E7353"/>
    <w:rsid w:val="002E7599"/>
    <w:rsid w:val="002E7695"/>
    <w:rsid w:val="002F1040"/>
    <w:rsid w:val="002F50B0"/>
    <w:rsid w:val="002F6D37"/>
    <w:rsid w:val="00300477"/>
    <w:rsid w:val="00300774"/>
    <w:rsid w:val="003027D8"/>
    <w:rsid w:val="00303145"/>
    <w:rsid w:val="0030493C"/>
    <w:rsid w:val="00305EFF"/>
    <w:rsid w:val="00307DA5"/>
    <w:rsid w:val="00314D66"/>
    <w:rsid w:val="00321A0A"/>
    <w:rsid w:val="00322293"/>
    <w:rsid w:val="00322858"/>
    <w:rsid w:val="00322CD3"/>
    <w:rsid w:val="003273BE"/>
    <w:rsid w:val="003303E9"/>
    <w:rsid w:val="00336206"/>
    <w:rsid w:val="003374EC"/>
    <w:rsid w:val="00346848"/>
    <w:rsid w:val="00351B57"/>
    <w:rsid w:val="00354160"/>
    <w:rsid w:val="0035585A"/>
    <w:rsid w:val="003565D6"/>
    <w:rsid w:val="00360095"/>
    <w:rsid w:val="00361F92"/>
    <w:rsid w:val="00363ABA"/>
    <w:rsid w:val="00365033"/>
    <w:rsid w:val="003709CE"/>
    <w:rsid w:val="0037537D"/>
    <w:rsid w:val="0037568E"/>
    <w:rsid w:val="00380914"/>
    <w:rsid w:val="00381FB6"/>
    <w:rsid w:val="00382398"/>
    <w:rsid w:val="00382E48"/>
    <w:rsid w:val="00383659"/>
    <w:rsid w:val="00383B5D"/>
    <w:rsid w:val="003847BF"/>
    <w:rsid w:val="003913FA"/>
    <w:rsid w:val="00391CEA"/>
    <w:rsid w:val="003924C5"/>
    <w:rsid w:val="00394434"/>
    <w:rsid w:val="003962B2"/>
    <w:rsid w:val="00396A06"/>
    <w:rsid w:val="00396E0A"/>
    <w:rsid w:val="003A3770"/>
    <w:rsid w:val="003A5BB1"/>
    <w:rsid w:val="003A6A86"/>
    <w:rsid w:val="003B0439"/>
    <w:rsid w:val="003B0AEA"/>
    <w:rsid w:val="003B2135"/>
    <w:rsid w:val="003B22EE"/>
    <w:rsid w:val="003B237F"/>
    <w:rsid w:val="003B2458"/>
    <w:rsid w:val="003B3096"/>
    <w:rsid w:val="003B4706"/>
    <w:rsid w:val="003B4F74"/>
    <w:rsid w:val="003B5270"/>
    <w:rsid w:val="003B6B96"/>
    <w:rsid w:val="003C17B0"/>
    <w:rsid w:val="003C49CD"/>
    <w:rsid w:val="003C4A01"/>
    <w:rsid w:val="003C57B5"/>
    <w:rsid w:val="003C66A5"/>
    <w:rsid w:val="003C7346"/>
    <w:rsid w:val="003D597B"/>
    <w:rsid w:val="003E158A"/>
    <w:rsid w:val="003E16D1"/>
    <w:rsid w:val="003E422C"/>
    <w:rsid w:val="003E63B4"/>
    <w:rsid w:val="003E6626"/>
    <w:rsid w:val="003E6653"/>
    <w:rsid w:val="003F1E13"/>
    <w:rsid w:val="003F65F2"/>
    <w:rsid w:val="0040061D"/>
    <w:rsid w:val="00401BB4"/>
    <w:rsid w:val="0040279D"/>
    <w:rsid w:val="00403B56"/>
    <w:rsid w:val="00403BA6"/>
    <w:rsid w:val="00406489"/>
    <w:rsid w:val="00407607"/>
    <w:rsid w:val="0041313A"/>
    <w:rsid w:val="00414692"/>
    <w:rsid w:val="00414A95"/>
    <w:rsid w:val="00414DE3"/>
    <w:rsid w:val="004156A1"/>
    <w:rsid w:val="00420FCF"/>
    <w:rsid w:val="00421291"/>
    <w:rsid w:val="004269DA"/>
    <w:rsid w:val="00426B9A"/>
    <w:rsid w:val="0043617E"/>
    <w:rsid w:val="00437BE9"/>
    <w:rsid w:val="00440765"/>
    <w:rsid w:val="00442C8C"/>
    <w:rsid w:val="00443ACA"/>
    <w:rsid w:val="004447FD"/>
    <w:rsid w:val="00444CB9"/>
    <w:rsid w:val="00445C1C"/>
    <w:rsid w:val="004471F0"/>
    <w:rsid w:val="0045024E"/>
    <w:rsid w:val="0045177A"/>
    <w:rsid w:val="00454391"/>
    <w:rsid w:val="0045686D"/>
    <w:rsid w:val="00457B90"/>
    <w:rsid w:val="004633AD"/>
    <w:rsid w:val="00466802"/>
    <w:rsid w:val="004679D8"/>
    <w:rsid w:val="00472893"/>
    <w:rsid w:val="00473D3F"/>
    <w:rsid w:val="004749F9"/>
    <w:rsid w:val="00474EC0"/>
    <w:rsid w:val="0047592A"/>
    <w:rsid w:val="004779C6"/>
    <w:rsid w:val="00483896"/>
    <w:rsid w:val="004907DD"/>
    <w:rsid w:val="004912CE"/>
    <w:rsid w:val="0049325C"/>
    <w:rsid w:val="004A0D4C"/>
    <w:rsid w:val="004A1AFE"/>
    <w:rsid w:val="004A2C4B"/>
    <w:rsid w:val="004A3614"/>
    <w:rsid w:val="004A5D2B"/>
    <w:rsid w:val="004A638E"/>
    <w:rsid w:val="004A7270"/>
    <w:rsid w:val="004B0EAA"/>
    <w:rsid w:val="004B3FCC"/>
    <w:rsid w:val="004C2B9E"/>
    <w:rsid w:val="004C3740"/>
    <w:rsid w:val="004C377C"/>
    <w:rsid w:val="004C38C2"/>
    <w:rsid w:val="004C3B43"/>
    <w:rsid w:val="004C5C06"/>
    <w:rsid w:val="004C7784"/>
    <w:rsid w:val="004D0AE5"/>
    <w:rsid w:val="004D2F50"/>
    <w:rsid w:val="004D318C"/>
    <w:rsid w:val="004D4005"/>
    <w:rsid w:val="004D4675"/>
    <w:rsid w:val="004D54D4"/>
    <w:rsid w:val="004D7F07"/>
    <w:rsid w:val="004E124C"/>
    <w:rsid w:val="004E159F"/>
    <w:rsid w:val="004E17A1"/>
    <w:rsid w:val="004E62B3"/>
    <w:rsid w:val="004F0A20"/>
    <w:rsid w:val="004F4E92"/>
    <w:rsid w:val="004F4EBB"/>
    <w:rsid w:val="004F628C"/>
    <w:rsid w:val="004F715D"/>
    <w:rsid w:val="00502694"/>
    <w:rsid w:val="00505E13"/>
    <w:rsid w:val="005067EE"/>
    <w:rsid w:val="00507D40"/>
    <w:rsid w:val="00512298"/>
    <w:rsid w:val="00512894"/>
    <w:rsid w:val="005131DB"/>
    <w:rsid w:val="0051534B"/>
    <w:rsid w:val="00516A37"/>
    <w:rsid w:val="00517848"/>
    <w:rsid w:val="005178CF"/>
    <w:rsid w:val="00520C1D"/>
    <w:rsid w:val="00522F67"/>
    <w:rsid w:val="00523659"/>
    <w:rsid w:val="00524C75"/>
    <w:rsid w:val="00525A58"/>
    <w:rsid w:val="0052679F"/>
    <w:rsid w:val="005279DD"/>
    <w:rsid w:val="00527EDA"/>
    <w:rsid w:val="00530322"/>
    <w:rsid w:val="00531470"/>
    <w:rsid w:val="00532F9B"/>
    <w:rsid w:val="00535794"/>
    <w:rsid w:val="00536A91"/>
    <w:rsid w:val="00542754"/>
    <w:rsid w:val="00543847"/>
    <w:rsid w:val="00543D37"/>
    <w:rsid w:val="00543E24"/>
    <w:rsid w:val="00546118"/>
    <w:rsid w:val="00551330"/>
    <w:rsid w:val="005519B4"/>
    <w:rsid w:val="005533C1"/>
    <w:rsid w:val="00554558"/>
    <w:rsid w:val="0055481B"/>
    <w:rsid w:val="00555134"/>
    <w:rsid w:val="00557777"/>
    <w:rsid w:val="005606E7"/>
    <w:rsid w:val="00560A4D"/>
    <w:rsid w:val="005618C9"/>
    <w:rsid w:val="00563888"/>
    <w:rsid w:val="005654B0"/>
    <w:rsid w:val="00566D56"/>
    <w:rsid w:val="00566F8C"/>
    <w:rsid w:val="005677EC"/>
    <w:rsid w:val="00575310"/>
    <w:rsid w:val="00581082"/>
    <w:rsid w:val="00582AD3"/>
    <w:rsid w:val="0058341E"/>
    <w:rsid w:val="00583BFB"/>
    <w:rsid w:val="005871FD"/>
    <w:rsid w:val="00590987"/>
    <w:rsid w:val="00592CC2"/>
    <w:rsid w:val="00592FE2"/>
    <w:rsid w:val="005A2085"/>
    <w:rsid w:val="005A5F60"/>
    <w:rsid w:val="005B0270"/>
    <w:rsid w:val="005B078A"/>
    <w:rsid w:val="005B0FA9"/>
    <w:rsid w:val="005B4C66"/>
    <w:rsid w:val="005B761D"/>
    <w:rsid w:val="005B7E3A"/>
    <w:rsid w:val="005C1A3D"/>
    <w:rsid w:val="005C2481"/>
    <w:rsid w:val="005C45D8"/>
    <w:rsid w:val="005C5C5F"/>
    <w:rsid w:val="005D424D"/>
    <w:rsid w:val="005D6139"/>
    <w:rsid w:val="005D658D"/>
    <w:rsid w:val="005D7DDF"/>
    <w:rsid w:val="005E2CA2"/>
    <w:rsid w:val="005E2F62"/>
    <w:rsid w:val="005E42E3"/>
    <w:rsid w:val="005E48A1"/>
    <w:rsid w:val="005E5332"/>
    <w:rsid w:val="005E5367"/>
    <w:rsid w:val="005E5AB7"/>
    <w:rsid w:val="005F0924"/>
    <w:rsid w:val="005F3449"/>
    <w:rsid w:val="005F353C"/>
    <w:rsid w:val="005F54D7"/>
    <w:rsid w:val="00601D55"/>
    <w:rsid w:val="006028BD"/>
    <w:rsid w:val="00613BF6"/>
    <w:rsid w:val="00614270"/>
    <w:rsid w:val="00614283"/>
    <w:rsid w:val="00614F20"/>
    <w:rsid w:val="00615FFB"/>
    <w:rsid w:val="006170B1"/>
    <w:rsid w:val="006227EB"/>
    <w:rsid w:val="00624D26"/>
    <w:rsid w:val="00625B9B"/>
    <w:rsid w:val="00625EA8"/>
    <w:rsid w:val="0062674C"/>
    <w:rsid w:val="00627DDB"/>
    <w:rsid w:val="00632940"/>
    <w:rsid w:val="006333B4"/>
    <w:rsid w:val="00633F3D"/>
    <w:rsid w:val="00634929"/>
    <w:rsid w:val="00641A48"/>
    <w:rsid w:val="00641F34"/>
    <w:rsid w:val="00642A08"/>
    <w:rsid w:val="00645430"/>
    <w:rsid w:val="00646307"/>
    <w:rsid w:val="00653CBD"/>
    <w:rsid w:val="0065605D"/>
    <w:rsid w:val="0065633E"/>
    <w:rsid w:val="00660085"/>
    <w:rsid w:val="0066037A"/>
    <w:rsid w:val="00661D1C"/>
    <w:rsid w:val="00662483"/>
    <w:rsid w:val="00662F8B"/>
    <w:rsid w:val="006640A7"/>
    <w:rsid w:val="00667FFD"/>
    <w:rsid w:val="006706FF"/>
    <w:rsid w:val="00672F7F"/>
    <w:rsid w:val="0067379B"/>
    <w:rsid w:val="00676A0D"/>
    <w:rsid w:val="00676B2A"/>
    <w:rsid w:val="0067708C"/>
    <w:rsid w:val="00680F9B"/>
    <w:rsid w:val="00681B22"/>
    <w:rsid w:val="006831A0"/>
    <w:rsid w:val="00685D99"/>
    <w:rsid w:val="00686336"/>
    <w:rsid w:val="006868CC"/>
    <w:rsid w:val="00690030"/>
    <w:rsid w:val="00690089"/>
    <w:rsid w:val="00690DB9"/>
    <w:rsid w:val="006925AD"/>
    <w:rsid w:val="0069430A"/>
    <w:rsid w:val="00694464"/>
    <w:rsid w:val="006946D3"/>
    <w:rsid w:val="00694833"/>
    <w:rsid w:val="0069483C"/>
    <w:rsid w:val="0069507F"/>
    <w:rsid w:val="00696544"/>
    <w:rsid w:val="0069711F"/>
    <w:rsid w:val="00697A61"/>
    <w:rsid w:val="006A0C6A"/>
    <w:rsid w:val="006A183E"/>
    <w:rsid w:val="006A1A19"/>
    <w:rsid w:val="006A1A5C"/>
    <w:rsid w:val="006A2E04"/>
    <w:rsid w:val="006A2EA7"/>
    <w:rsid w:val="006A4E0F"/>
    <w:rsid w:val="006A5669"/>
    <w:rsid w:val="006A62B8"/>
    <w:rsid w:val="006A6708"/>
    <w:rsid w:val="006B19A9"/>
    <w:rsid w:val="006B3C97"/>
    <w:rsid w:val="006B41D1"/>
    <w:rsid w:val="006B4421"/>
    <w:rsid w:val="006B691A"/>
    <w:rsid w:val="006B700F"/>
    <w:rsid w:val="006B7C20"/>
    <w:rsid w:val="006C22EF"/>
    <w:rsid w:val="006C4E21"/>
    <w:rsid w:val="006C59D6"/>
    <w:rsid w:val="006D08B0"/>
    <w:rsid w:val="006D0F39"/>
    <w:rsid w:val="006D1CBF"/>
    <w:rsid w:val="006D3FA8"/>
    <w:rsid w:val="006D6A9B"/>
    <w:rsid w:val="006E1895"/>
    <w:rsid w:val="006E2863"/>
    <w:rsid w:val="006E29C2"/>
    <w:rsid w:val="006E2EE5"/>
    <w:rsid w:val="006E31B4"/>
    <w:rsid w:val="006E76B7"/>
    <w:rsid w:val="006F062F"/>
    <w:rsid w:val="006F4372"/>
    <w:rsid w:val="006F4762"/>
    <w:rsid w:val="006F7A99"/>
    <w:rsid w:val="00702011"/>
    <w:rsid w:val="00702219"/>
    <w:rsid w:val="00702CE0"/>
    <w:rsid w:val="00704B4D"/>
    <w:rsid w:val="007065A7"/>
    <w:rsid w:val="007069AC"/>
    <w:rsid w:val="00711E6B"/>
    <w:rsid w:val="0071269E"/>
    <w:rsid w:val="00722910"/>
    <w:rsid w:val="00724CC5"/>
    <w:rsid w:val="0072645D"/>
    <w:rsid w:val="00726CC9"/>
    <w:rsid w:val="00727C89"/>
    <w:rsid w:val="0073115E"/>
    <w:rsid w:val="00731442"/>
    <w:rsid w:val="00735FD2"/>
    <w:rsid w:val="0073785F"/>
    <w:rsid w:val="007423EA"/>
    <w:rsid w:val="007428E3"/>
    <w:rsid w:val="00745C3D"/>
    <w:rsid w:val="007462E5"/>
    <w:rsid w:val="0075340F"/>
    <w:rsid w:val="0075373D"/>
    <w:rsid w:val="00762070"/>
    <w:rsid w:val="007631BB"/>
    <w:rsid w:val="00764CED"/>
    <w:rsid w:val="0076518C"/>
    <w:rsid w:val="0076565E"/>
    <w:rsid w:val="0077044F"/>
    <w:rsid w:val="00771316"/>
    <w:rsid w:val="00775301"/>
    <w:rsid w:val="007762D7"/>
    <w:rsid w:val="00781756"/>
    <w:rsid w:val="00782438"/>
    <w:rsid w:val="00783BBD"/>
    <w:rsid w:val="00783D43"/>
    <w:rsid w:val="0078465F"/>
    <w:rsid w:val="00785759"/>
    <w:rsid w:val="00786F92"/>
    <w:rsid w:val="00790768"/>
    <w:rsid w:val="00790E20"/>
    <w:rsid w:val="0079153F"/>
    <w:rsid w:val="00791624"/>
    <w:rsid w:val="00795BF5"/>
    <w:rsid w:val="00796F29"/>
    <w:rsid w:val="00797266"/>
    <w:rsid w:val="007A0859"/>
    <w:rsid w:val="007A13A3"/>
    <w:rsid w:val="007A58C2"/>
    <w:rsid w:val="007B0255"/>
    <w:rsid w:val="007B2CE3"/>
    <w:rsid w:val="007B4C32"/>
    <w:rsid w:val="007C189E"/>
    <w:rsid w:val="007C22E1"/>
    <w:rsid w:val="007C4509"/>
    <w:rsid w:val="007C4740"/>
    <w:rsid w:val="007C7291"/>
    <w:rsid w:val="007D12D5"/>
    <w:rsid w:val="007D4032"/>
    <w:rsid w:val="007D57FD"/>
    <w:rsid w:val="007D5D5A"/>
    <w:rsid w:val="007D708E"/>
    <w:rsid w:val="007E3F42"/>
    <w:rsid w:val="007E5128"/>
    <w:rsid w:val="007E6A4E"/>
    <w:rsid w:val="007E7720"/>
    <w:rsid w:val="007E7EB8"/>
    <w:rsid w:val="007F0827"/>
    <w:rsid w:val="007F1953"/>
    <w:rsid w:val="007F2A3F"/>
    <w:rsid w:val="007F6662"/>
    <w:rsid w:val="007F6E88"/>
    <w:rsid w:val="007F6F6D"/>
    <w:rsid w:val="007F7735"/>
    <w:rsid w:val="008010B3"/>
    <w:rsid w:val="00801859"/>
    <w:rsid w:val="008044EA"/>
    <w:rsid w:val="008129FA"/>
    <w:rsid w:val="008139F9"/>
    <w:rsid w:val="008147A7"/>
    <w:rsid w:val="008221D8"/>
    <w:rsid w:val="0082350F"/>
    <w:rsid w:val="00824E31"/>
    <w:rsid w:val="008253B0"/>
    <w:rsid w:val="00826920"/>
    <w:rsid w:val="00830962"/>
    <w:rsid w:val="00830ABE"/>
    <w:rsid w:val="00831778"/>
    <w:rsid w:val="00834772"/>
    <w:rsid w:val="00834F7D"/>
    <w:rsid w:val="00835F84"/>
    <w:rsid w:val="00837DE0"/>
    <w:rsid w:val="00843A00"/>
    <w:rsid w:val="00844A4F"/>
    <w:rsid w:val="00845854"/>
    <w:rsid w:val="00846489"/>
    <w:rsid w:val="008464F5"/>
    <w:rsid w:val="008509FD"/>
    <w:rsid w:val="00850E33"/>
    <w:rsid w:val="0085143E"/>
    <w:rsid w:val="00856E99"/>
    <w:rsid w:val="008573F9"/>
    <w:rsid w:val="008601DB"/>
    <w:rsid w:val="0086299A"/>
    <w:rsid w:val="008641B9"/>
    <w:rsid w:val="00867172"/>
    <w:rsid w:val="00867722"/>
    <w:rsid w:val="00880E41"/>
    <w:rsid w:val="00880E65"/>
    <w:rsid w:val="00883EC4"/>
    <w:rsid w:val="00887889"/>
    <w:rsid w:val="00890E62"/>
    <w:rsid w:val="008928BE"/>
    <w:rsid w:val="00892F71"/>
    <w:rsid w:val="00894547"/>
    <w:rsid w:val="00894D28"/>
    <w:rsid w:val="00897AB1"/>
    <w:rsid w:val="00897B5D"/>
    <w:rsid w:val="00897DD4"/>
    <w:rsid w:val="008A03E1"/>
    <w:rsid w:val="008A0D8E"/>
    <w:rsid w:val="008A1FD6"/>
    <w:rsid w:val="008A2C85"/>
    <w:rsid w:val="008A5125"/>
    <w:rsid w:val="008A5E92"/>
    <w:rsid w:val="008A72D0"/>
    <w:rsid w:val="008B58F0"/>
    <w:rsid w:val="008B609E"/>
    <w:rsid w:val="008B6195"/>
    <w:rsid w:val="008B66FF"/>
    <w:rsid w:val="008B6C79"/>
    <w:rsid w:val="008C08C2"/>
    <w:rsid w:val="008C122A"/>
    <w:rsid w:val="008C320F"/>
    <w:rsid w:val="008C3A8C"/>
    <w:rsid w:val="008C62F1"/>
    <w:rsid w:val="008C63C0"/>
    <w:rsid w:val="008C63DF"/>
    <w:rsid w:val="008D29E5"/>
    <w:rsid w:val="008D685C"/>
    <w:rsid w:val="008D7A02"/>
    <w:rsid w:val="008E28C0"/>
    <w:rsid w:val="008E50CB"/>
    <w:rsid w:val="008E51C8"/>
    <w:rsid w:val="008E6C90"/>
    <w:rsid w:val="008E6F7D"/>
    <w:rsid w:val="008E7886"/>
    <w:rsid w:val="008F1240"/>
    <w:rsid w:val="008F3958"/>
    <w:rsid w:val="008F595B"/>
    <w:rsid w:val="00906173"/>
    <w:rsid w:val="0090703A"/>
    <w:rsid w:val="009071CD"/>
    <w:rsid w:val="0090755F"/>
    <w:rsid w:val="009110D3"/>
    <w:rsid w:val="00912F55"/>
    <w:rsid w:val="00914A05"/>
    <w:rsid w:val="00917401"/>
    <w:rsid w:val="00921054"/>
    <w:rsid w:val="00924695"/>
    <w:rsid w:val="0092682F"/>
    <w:rsid w:val="0092772B"/>
    <w:rsid w:val="00931A26"/>
    <w:rsid w:val="00936632"/>
    <w:rsid w:val="00937B05"/>
    <w:rsid w:val="00940D9A"/>
    <w:rsid w:val="0094357B"/>
    <w:rsid w:val="00946672"/>
    <w:rsid w:val="0095152C"/>
    <w:rsid w:val="00951C0F"/>
    <w:rsid w:val="00954669"/>
    <w:rsid w:val="009574E9"/>
    <w:rsid w:val="0096268C"/>
    <w:rsid w:val="0096295F"/>
    <w:rsid w:val="00964CF1"/>
    <w:rsid w:val="00965B4C"/>
    <w:rsid w:val="00966CA8"/>
    <w:rsid w:val="00966F16"/>
    <w:rsid w:val="009717FB"/>
    <w:rsid w:val="009720F4"/>
    <w:rsid w:val="00975160"/>
    <w:rsid w:val="00976A73"/>
    <w:rsid w:val="00976B02"/>
    <w:rsid w:val="009816E7"/>
    <w:rsid w:val="00981D68"/>
    <w:rsid w:val="00990AFA"/>
    <w:rsid w:val="0099499D"/>
    <w:rsid w:val="009963B8"/>
    <w:rsid w:val="009A1F37"/>
    <w:rsid w:val="009A4798"/>
    <w:rsid w:val="009A65B9"/>
    <w:rsid w:val="009B0E39"/>
    <w:rsid w:val="009B1773"/>
    <w:rsid w:val="009B3D91"/>
    <w:rsid w:val="009B6DA9"/>
    <w:rsid w:val="009C0F16"/>
    <w:rsid w:val="009C3FF2"/>
    <w:rsid w:val="009D2127"/>
    <w:rsid w:val="009D36AF"/>
    <w:rsid w:val="009D3A67"/>
    <w:rsid w:val="009E0A91"/>
    <w:rsid w:val="009E189F"/>
    <w:rsid w:val="009E1E03"/>
    <w:rsid w:val="009E6A16"/>
    <w:rsid w:val="009F1ADA"/>
    <w:rsid w:val="009F363C"/>
    <w:rsid w:val="009F36C8"/>
    <w:rsid w:val="009F3DB8"/>
    <w:rsid w:val="009F44C8"/>
    <w:rsid w:val="009F4F36"/>
    <w:rsid w:val="009F715E"/>
    <w:rsid w:val="009F78DE"/>
    <w:rsid w:val="00A05466"/>
    <w:rsid w:val="00A05875"/>
    <w:rsid w:val="00A05A2F"/>
    <w:rsid w:val="00A06CD0"/>
    <w:rsid w:val="00A171ED"/>
    <w:rsid w:val="00A17415"/>
    <w:rsid w:val="00A17B3B"/>
    <w:rsid w:val="00A20425"/>
    <w:rsid w:val="00A205D4"/>
    <w:rsid w:val="00A20698"/>
    <w:rsid w:val="00A21F0D"/>
    <w:rsid w:val="00A23F33"/>
    <w:rsid w:val="00A24B78"/>
    <w:rsid w:val="00A25A64"/>
    <w:rsid w:val="00A2616F"/>
    <w:rsid w:val="00A31332"/>
    <w:rsid w:val="00A31844"/>
    <w:rsid w:val="00A3196F"/>
    <w:rsid w:val="00A37671"/>
    <w:rsid w:val="00A37C4F"/>
    <w:rsid w:val="00A40956"/>
    <w:rsid w:val="00A411DF"/>
    <w:rsid w:val="00A414A0"/>
    <w:rsid w:val="00A46154"/>
    <w:rsid w:val="00A46688"/>
    <w:rsid w:val="00A468CB"/>
    <w:rsid w:val="00A51213"/>
    <w:rsid w:val="00A53B0C"/>
    <w:rsid w:val="00A601EF"/>
    <w:rsid w:val="00A60325"/>
    <w:rsid w:val="00A60D16"/>
    <w:rsid w:val="00A61658"/>
    <w:rsid w:val="00A6359A"/>
    <w:rsid w:val="00A6454E"/>
    <w:rsid w:val="00A70434"/>
    <w:rsid w:val="00A71397"/>
    <w:rsid w:val="00A71D49"/>
    <w:rsid w:val="00A7249F"/>
    <w:rsid w:val="00A733BA"/>
    <w:rsid w:val="00A75D8C"/>
    <w:rsid w:val="00A806C9"/>
    <w:rsid w:val="00A84E7D"/>
    <w:rsid w:val="00A85C64"/>
    <w:rsid w:val="00A90C41"/>
    <w:rsid w:val="00A91B0B"/>
    <w:rsid w:val="00A96B43"/>
    <w:rsid w:val="00AA1B76"/>
    <w:rsid w:val="00AA2230"/>
    <w:rsid w:val="00AA2D97"/>
    <w:rsid w:val="00AA6722"/>
    <w:rsid w:val="00AA722E"/>
    <w:rsid w:val="00AB235A"/>
    <w:rsid w:val="00AB52E0"/>
    <w:rsid w:val="00AB6416"/>
    <w:rsid w:val="00AB6CE8"/>
    <w:rsid w:val="00AC04BB"/>
    <w:rsid w:val="00AC06FB"/>
    <w:rsid w:val="00AC4275"/>
    <w:rsid w:val="00AC7316"/>
    <w:rsid w:val="00AD026F"/>
    <w:rsid w:val="00AD1A9E"/>
    <w:rsid w:val="00AD4B63"/>
    <w:rsid w:val="00AD50E9"/>
    <w:rsid w:val="00AD7A2B"/>
    <w:rsid w:val="00AD7BA4"/>
    <w:rsid w:val="00AD7DF6"/>
    <w:rsid w:val="00AE1587"/>
    <w:rsid w:val="00AE2061"/>
    <w:rsid w:val="00AE70A6"/>
    <w:rsid w:val="00AF2F61"/>
    <w:rsid w:val="00AF74BA"/>
    <w:rsid w:val="00AF764C"/>
    <w:rsid w:val="00B067EE"/>
    <w:rsid w:val="00B12553"/>
    <w:rsid w:val="00B153DC"/>
    <w:rsid w:val="00B15BBA"/>
    <w:rsid w:val="00B20765"/>
    <w:rsid w:val="00B2101B"/>
    <w:rsid w:val="00B22A76"/>
    <w:rsid w:val="00B25743"/>
    <w:rsid w:val="00B25F94"/>
    <w:rsid w:val="00B26668"/>
    <w:rsid w:val="00B27712"/>
    <w:rsid w:val="00B30AA2"/>
    <w:rsid w:val="00B30E62"/>
    <w:rsid w:val="00B32557"/>
    <w:rsid w:val="00B32811"/>
    <w:rsid w:val="00B37BB3"/>
    <w:rsid w:val="00B422DE"/>
    <w:rsid w:val="00B42A33"/>
    <w:rsid w:val="00B43216"/>
    <w:rsid w:val="00B4534E"/>
    <w:rsid w:val="00B45F67"/>
    <w:rsid w:val="00B46BDE"/>
    <w:rsid w:val="00B50E8C"/>
    <w:rsid w:val="00B5167A"/>
    <w:rsid w:val="00B52329"/>
    <w:rsid w:val="00B5550C"/>
    <w:rsid w:val="00B5762B"/>
    <w:rsid w:val="00B60F46"/>
    <w:rsid w:val="00B6652D"/>
    <w:rsid w:val="00B66684"/>
    <w:rsid w:val="00B66F81"/>
    <w:rsid w:val="00B670E5"/>
    <w:rsid w:val="00B71BF2"/>
    <w:rsid w:val="00B7286F"/>
    <w:rsid w:val="00B7386A"/>
    <w:rsid w:val="00B74B49"/>
    <w:rsid w:val="00B74D0C"/>
    <w:rsid w:val="00B76C6C"/>
    <w:rsid w:val="00B7794D"/>
    <w:rsid w:val="00B858FF"/>
    <w:rsid w:val="00B861E3"/>
    <w:rsid w:val="00B92890"/>
    <w:rsid w:val="00B96C5F"/>
    <w:rsid w:val="00B96CF4"/>
    <w:rsid w:val="00B96EE2"/>
    <w:rsid w:val="00BA3902"/>
    <w:rsid w:val="00BA5B07"/>
    <w:rsid w:val="00BA6879"/>
    <w:rsid w:val="00BB21F6"/>
    <w:rsid w:val="00BB2FC0"/>
    <w:rsid w:val="00BB552D"/>
    <w:rsid w:val="00BB7011"/>
    <w:rsid w:val="00BB71C5"/>
    <w:rsid w:val="00BB72AF"/>
    <w:rsid w:val="00BB78FA"/>
    <w:rsid w:val="00BC0F7A"/>
    <w:rsid w:val="00BC2FD1"/>
    <w:rsid w:val="00BC3777"/>
    <w:rsid w:val="00BC38CB"/>
    <w:rsid w:val="00BC4390"/>
    <w:rsid w:val="00BC4F63"/>
    <w:rsid w:val="00BC50C1"/>
    <w:rsid w:val="00BC6FA4"/>
    <w:rsid w:val="00BD070B"/>
    <w:rsid w:val="00BD15BB"/>
    <w:rsid w:val="00BD1D4D"/>
    <w:rsid w:val="00BD7249"/>
    <w:rsid w:val="00BE1072"/>
    <w:rsid w:val="00BE1B3D"/>
    <w:rsid w:val="00BE31AD"/>
    <w:rsid w:val="00BE6509"/>
    <w:rsid w:val="00BE683D"/>
    <w:rsid w:val="00BF156F"/>
    <w:rsid w:val="00BF29DE"/>
    <w:rsid w:val="00BF360C"/>
    <w:rsid w:val="00BF38E3"/>
    <w:rsid w:val="00BF3DC0"/>
    <w:rsid w:val="00BF6D93"/>
    <w:rsid w:val="00BF782C"/>
    <w:rsid w:val="00C00C91"/>
    <w:rsid w:val="00C027CC"/>
    <w:rsid w:val="00C039BE"/>
    <w:rsid w:val="00C056C1"/>
    <w:rsid w:val="00C11B6E"/>
    <w:rsid w:val="00C15236"/>
    <w:rsid w:val="00C174AF"/>
    <w:rsid w:val="00C202FD"/>
    <w:rsid w:val="00C23DEC"/>
    <w:rsid w:val="00C24FE7"/>
    <w:rsid w:val="00C27743"/>
    <w:rsid w:val="00C33A24"/>
    <w:rsid w:val="00C33DCE"/>
    <w:rsid w:val="00C363C5"/>
    <w:rsid w:val="00C41139"/>
    <w:rsid w:val="00C41867"/>
    <w:rsid w:val="00C4595E"/>
    <w:rsid w:val="00C46011"/>
    <w:rsid w:val="00C46540"/>
    <w:rsid w:val="00C51064"/>
    <w:rsid w:val="00C516F7"/>
    <w:rsid w:val="00C53B11"/>
    <w:rsid w:val="00C57329"/>
    <w:rsid w:val="00C60893"/>
    <w:rsid w:val="00C62063"/>
    <w:rsid w:val="00C6343B"/>
    <w:rsid w:val="00C63875"/>
    <w:rsid w:val="00C63A54"/>
    <w:rsid w:val="00C65730"/>
    <w:rsid w:val="00C66514"/>
    <w:rsid w:val="00C665B9"/>
    <w:rsid w:val="00C6745B"/>
    <w:rsid w:val="00C71B59"/>
    <w:rsid w:val="00C7287B"/>
    <w:rsid w:val="00C72C27"/>
    <w:rsid w:val="00C738E0"/>
    <w:rsid w:val="00C77816"/>
    <w:rsid w:val="00C81051"/>
    <w:rsid w:val="00C81B84"/>
    <w:rsid w:val="00C855DE"/>
    <w:rsid w:val="00C8592D"/>
    <w:rsid w:val="00C85B89"/>
    <w:rsid w:val="00C875D8"/>
    <w:rsid w:val="00C91A28"/>
    <w:rsid w:val="00C972DD"/>
    <w:rsid w:val="00CA00E1"/>
    <w:rsid w:val="00CA2BB7"/>
    <w:rsid w:val="00CA2FDF"/>
    <w:rsid w:val="00CA3255"/>
    <w:rsid w:val="00CB37A7"/>
    <w:rsid w:val="00CB44AF"/>
    <w:rsid w:val="00CB593E"/>
    <w:rsid w:val="00CB6AA8"/>
    <w:rsid w:val="00CC11BB"/>
    <w:rsid w:val="00CC6606"/>
    <w:rsid w:val="00CC7853"/>
    <w:rsid w:val="00CD0EE1"/>
    <w:rsid w:val="00CD38D3"/>
    <w:rsid w:val="00CD47B9"/>
    <w:rsid w:val="00CD5DE8"/>
    <w:rsid w:val="00CE0D35"/>
    <w:rsid w:val="00CE3C60"/>
    <w:rsid w:val="00CE408C"/>
    <w:rsid w:val="00CE5A55"/>
    <w:rsid w:val="00CE5DDA"/>
    <w:rsid w:val="00CE7BFB"/>
    <w:rsid w:val="00CF0253"/>
    <w:rsid w:val="00CF06AA"/>
    <w:rsid w:val="00CF29BE"/>
    <w:rsid w:val="00CF2B4A"/>
    <w:rsid w:val="00CF3D9C"/>
    <w:rsid w:val="00CF59F7"/>
    <w:rsid w:val="00CF5A5D"/>
    <w:rsid w:val="00CF7B19"/>
    <w:rsid w:val="00D00EEC"/>
    <w:rsid w:val="00D020D7"/>
    <w:rsid w:val="00D02807"/>
    <w:rsid w:val="00D1108F"/>
    <w:rsid w:val="00D12B05"/>
    <w:rsid w:val="00D14F1F"/>
    <w:rsid w:val="00D15C5A"/>
    <w:rsid w:val="00D15EB0"/>
    <w:rsid w:val="00D1605B"/>
    <w:rsid w:val="00D17E3E"/>
    <w:rsid w:val="00D20A98"/>
    <w:rsid w:val="00D219E1"/>
    <w:rsid w:val="00D227A4"/>
    <w:rsid w:val="00D23B3C"/>
    <w:rsid w:val="00D27CC9"/>
    <w:rsid w:val="00D306B5"/>
    <w:rsid w:val="00D31E1D"/>
    <w:rsid w:val="00D358B1"/>
    <w:rsid w:val="00D366C4"/>
    <w:rsid w:val="00D37445"/>
    <w:rsid w:val="00D40388"/>
    <w:rsid w:val="00D41CB0"/>
    <w:rsid w:val="00D41CB8"/>
    <w:rsid w:val="00D42EDD"/>
    <w:rsid w:val="00D441A2"/>
    <w:rsid w:val="00D449A7"/>
    <w:rsid w:val="00D45B25"/>
    <w:rsid w:val="00D47169"/>
    <w:rsid w:val="00D471BA"/>
    <w:rsid w:val="00D50285"/>
    <w:rsid w:val="00D51190"/>
    <w:rsid w:val="00D519AF"/>
    <w:rsid w:val="00D55C00"/>
    <w:rsid w:val="00D56A3E"/>
    <w:rsid w:val="00D60052"/>
    <w:rsid w:val="00D62836"/>
    <w:rsid w:val="00D62E99"/>
    <w:rsid w:val="00D63768"/>
    <w:rsid w:val="00D63883"/>
    <w:rsid w:val="00D661D8"/>
    <w:rsid w:val="00D70AA8"/>
    <w:rsid w:val="00D70E5C"/>
    <w:rsid w:val="00D7146B"/>
    <w:rsid w:val="00D71A32"/>
    <w:rsid w:val="00D71D27"/>
    <w:rsid w:val="00D72809"/>
    <w:rsid w:val="00D73A86"/>
    <w:rsid w:val="00D74557"/>
    <w:rsid w:val="00D80472"/>
    <w:rsid w:val="00D82ED4"/>
    <w:rsid w:val="00D83ECB"/>
    <w:rsid w:val="00D85CBE"/>
    <w:rsid w:val="00D863DB"/>
    <w:rsid w:val="00D86A9F"/>
    <w:rsid w:val="00D919EC"/>
    <w:rsid w:val="00D9203D"/>
    <w:rsid w:val="00D93A26"/>
    <w:rsid w:val="00D95784"/>
    <w:rsid w:val="00D97289"/>
    <w:rsid w:val="00DA04CB"/>
    <w:rsid w:val="00DA1826"/>
    <w:rsid w:val="00DA2CC2"/>
    <w:rsid w:val="00DA39FF"/>
    <w:rsid w:val="00DA6813"/>
    <w:rsid w:val="00DB072C"/>
    <w:rsid w:val="00DB0808"/>
    <w:rsid w:val="00DB2862"/>
    <w:rsid w:val="00DB40C9"/>
    <w:rsid w:val="00DB79EF"/>
    <w:rsid w:val="00DB7C5C"/>
    <w:rsid w:val="00DC2F66"/>
    <w:rsid w:val="00DC4C02"/>
    <w:rsid w:val="00DC5C8C"/>
    <w:rsid w:val="00DD41B6"/>
    <w:rsid w:val="00DD671E"/>
    <w:rsid w:val="00DE0633"/>
    <w:rsid w:val="00DE2E37"/>
    <w:rsid w:val="00DE395D"/>
    <w:rsid w:val="00DE3DC7"/>
    <w:rsid w:val="00DE5305"/>
    <w:rsid w:val="00DF0985"/>
    <w:rsid w:val="00DF1A3C"/>
    <w:rsid w:val="00DF5529"/>
    <w:rsid w:val="00DF7831"/>
    <w:rsid w:val="00E10C68"/>
    <w:rsid w:val="00E1141A"/>
    <w:rsid w:val="00E11DD0"/>
    <w:rsid w:val="00E13986"/>
    <w:rsid w:val="00E212EA"/>
    <w:rsid w:val="00E22143"/>
    <w:rsid w:val="00E23E13"/>
    <w:rsid w:val="00E258EC"/>
    <w:rsid w:val="00E262B3"/>
    <w:rsid w:val="00E26AD3"/>
    <w:rsid w:val="00E26F58"/>
    <w:rsid w:val="00E271D8"/>
    <w:rsid w:val="00E2723C"/>
    <w:rsid w:val="00E27D93"/>
    <w:rsid w:val="00E30489"/>
    <w:rsid w:val="00E305C4"/>
    <w:rsid w:val="00E313B0"/>
    <w:rsid w:val="00E3346E"/>
    <w:rsid w:val="00E33908"/>
    <w:rsid w:val="00E34891"/>
    <w:rsid w:val="00E42CE9"/>
    <w:rsid w:val="00E47BCA"/>
    <w:rsid w:val="00E51A96"/>
    <w:rsid w:val="00E54734"/>
    <w:rsid w:val="00E549E6"/>
    <w:rsid w:val="00E55E23"/>
    <w:rsid w:val="00E55E34"/>
    <w:rsid w:val="00E57042"/>
    <w:rsid w:val="00E5728D"/>
    <w:rsid w:val="00E5748D"/>
    <w:rsid w:val="00E6057E"/>
    <w:rsid w:val="00E63754"/>
    <w:rsid w:val="00E63DD8"/>
    <w:rsid w:val="00E652E0"/>
    <w:rsid w:val="00E65A8C"/>
    <w:rsid w:val="00E6795D"/>
    <w:rsid w:val="00E70618"/>
    <w:rsid w:val="00E70952"/>
    <w:rsid w:val="00E71398"/>
    <w:rsid w:val="00E725B6"/>
    <w:rsid w:val="00E72F77"/>
    <w:rsid w:val="00E7397E"/>
    <w:rsid w:val="00E741D1"/>
    <w:rsid w:val="00E769DF"/>
    <w:rsid w:val="00E8105D"/>
    <w:rsid w:val="00E92FE9"/>
    <w:rsid w:val="00E93C80"/>
    <w:rsid w:val="00E9456C"/>
    <w:rsid w:val="00E948E7"/>
    <w:rsid w:val="00E975A7"/>
    <w:rsid w:val="00E97F2F"/>
    <w:rsid w:val="00EA3725"/>
    <w:rsid w:val="00EA4DC3"/>
    <w:rsid w:val="00EA5290"/>
    <w:rsid w:val="00EB4699"/>
    <w:rsid w:val="00EB73F6"/>
    <w:rsid w:val="00EC22B3"/>
    <w:rsid w:val="00EC24C1"/>
    <w:rsid w:val="00EC2D6C"/>
    <w:rsid w:val="00EC3011"/>
    <w:rsid w:val="00EC4589"/>
    <w:rsid w:val="00EC4825"/>
    <w:rsid w:val="00EC4EEC"/>
    <w:rsid w:val="00EC689C"/>
    <w:rsid w:val="00EC6BEF"/>
    <w:rsid w:val="00EC7060"/>
    <w:rsid w:val="00ED2C73"/>
    <w:rsid w:val="00ED78E1"/>
    <w:rsid w:val="00ED7A38"/>
    <w:rsid w:val="00EE11AA"/>
    <w:rsid w:val="00EE224F"/>
    <w:rsid w:val="00EE232D"/>
    <w:rsid w:val="00EE328E"/>
    <w:rsid w:val="00EF123C"/>
    <w:rsid w:val="00EF1B5A"/>
    <w:rsid w:val="00EF5CB4"/>
    <w:rsid w:val="00EF7747"/>
    <w:rsid w:val="00F000B7"/>
    <w:rsid w:val="00F019FB"/>
    <w:rsid w:val="00F041C4"/>
    <w:rsid w:val="00F06205"/>
    <w:rsid w:val="00F1133A"/>
    <w:rsid w:val="00F14540"/>
    <w:rsid w:val="00F153C3"/>
    <w:rsid w:val="00F156B6"/>
    <w:rsid w:val="00F15B16"/>
    <w:rsid w:val="00F212A5"/>
    <w:rsid w:val="00F225A7"/>
    <w:rsid w:val="00F24E18"/>
    <w:rsid w:val="00F279BB"/>
    <w:rsid w:val="00F369AA"/>
    <w:rsid w:val="00F404B2"/>
    <w:rsid w:val="00F41B35"/>
    <w:rsid w:val="00F41C5D"/>
    <w:rsid w:val="00F42789"/>
    <w:rsid w:val="00F439FD"/>
    <w:rsid w:val="00F45572"/>
    <w:rsid w:val="00F45ED0"/>
    <w:rsid w:val="00F50551"/>
    <w:rsid w:val="00F534F2"/>
    <w:rsid w:val="00F54BD8"/>
    <w:rsid w:val="00F604A4"/>
    <w:rsid w:val="00F61233"/>
    <w:rsid w:val="00F61378"/>
    <w:rsid w:val="00F61C44"/>
    <w:rsid w:val="00F64671"/>
    <w:rsid w:val="00F66A69"/>
    <w:rsid w:val="00F6701D"/>
    <w:rsid w:val="00F67EBD"/>
    <w:rsid w:val="00F70A80"/>
    <w:rsid w:val="00F71DE0"/>
    <w:rsid w:val="00F77E8A"/>
    <w:rsid w:val="00F80789"/>
    <w:rsid w:val="00F80F72"/>
    <w:rsid w:val="00F824D1"/>
    <w:rsid w:val="00F838EB"/>
    <w:rsid w:val="00F8424F"/>
    <w:rsid w:val="00F849A6"/>
    <w:rsid w:val="00F850BF"/>
    <w:rsid w:val="00F85EAD"/>
    <w:rsid w:val="00F87CC5"/>
    <w:rsid w:val="00F9169E"/>
    <w:rsid w:val="00F92B73"/>
    <w:rsid w:val="00F944D0"/>
    <w:rsid w:val="00F95CEE"/>
    <w:rsid w:val="00F96F81"/>
    <w:rsid w:val="00FA0F15"/>
    <w:rsid w:val="00FA104E"/>
    <w:rsid w:val="00FA4B07"/>
    <w:rsid w:val="00FA7630"/>
    <w:rsid w:val="00FB505E"/>
    <w:rsid w:val="00FB6A7D"/>
    <w:rsid w:val="00FB755A"/>
    <w:rsid w:val="00FB78F2"/>
    <w:rsid w:val="00FB7E6D"/>
    <w:rsid w:val="00FC0D77"/>
    <w:rsid w:val="00FC53B0"/>
    <w:rsid w:val="00FC591E"/>
    <w:rsid w:val="00FC672F"/>
    <w:rsid w:val="00FC7A21"/>
    <w:rsid w:val="00FD0B27"/>
    <w:rsid w:val="00FD110F"/>
    <w:rsid w:val="00FD246F"/>
    <w:rsid w:val="00FD521E"/>
    <w:rsid w:val="00FE2997"/>
    <w:rsid w:val="00FE49A4"/>
    <w:rsid w:val="00FF34D1"/>
    <w:rsid w:val="00FF3966"/>
    <w:rsid w:val="00FF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F84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5B16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15B16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F849A6"/>
    <w:pPr>
      <w:widowControl w:val="0"/>
      <w:suppressAutoHyphens/>
      <w:autoSpaceDE w:val="0"/>
      <w:ind w:firstLine="720"/>
      <w:jc w:val="center"/>
    </w:pPr>
    <w:rPr>
      <w:rFonts w:ascii="Arial" w:eastAsia="Times New Roman" w:hAnsi="Arial" w:cs="Arial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B74D0C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D0C"/>
    <w:rPr>
      <w:rFonts w:ascii="Tahoma" w:hAnsi="Tahoma" w:cs="Times New Roman"/>
      <w:sz w:val="16"/>
      <w:lang w:eastAsia="ru-RU"/>
    </w:rPr>
  </w:style>
  <w:style w:type="character" w:styleId="Hyperlink">
    <w:name w:val="Hyperlink"/>
    <w:basedOn w:val="DefaultParagraphFont"/>
    <w:uiPriority w:val="99"/>
    <w:rsid w:val="00082679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F15B16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customStyle="1" w:styleId="a">
    <w:name w:val="Знак Знак Знак Знак Знак Знак Знак"/>
    <w:basedOn w:val="Normal"/>
    <w:uiPriority w:val="99"/>
    <w:rsid w:val="00F15B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D306B5"/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306B5"/>
    <w:rPr>
      <w:rFonts w:ascii="Times New Roman" w:hAnsi="Times New Roman" w:cs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30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455</Words>
  <Characters>2598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subject/>
  <dc:creator>галина Зуйкина</dc:creator>
  <cp:keywords/>
  <dc:description/>
  <cp:lastModifiedBy>Для работы</cp:lastModifiedBy>
  <cp:revision>2</cp:revision>
  <cp:lastPrinted>2008-01-01T00:04:00Z</cp:lastPrinted>
  <dcterms:created xsi:type="dcterms:W3CDTF">2017-11-13T13:13:00Z</dcterms:created>
  <dcterms:modified xsi:type="dcterms:W3CDTF">2017-11-13T13:13:00Z</dcterms:modified>
</cp:coreProperties>
</file>