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49" w:rsidRPr="008B2927" w:rsidRDefault="00153549">
      <w:pPr>
        <w:rPr>
          <w:rFonts w:ascii="Times New Roman" w:hAnsi="Times New Roman" w:cs="Times New Roman"/>
          <w:sz w:val="28"/>
          <w:szCs w:val="28"/>
        </w:rPr>
      </w:pPr>
      <w:r w:rsidRPr="008B2927">
        <w:rPr>
          <w:rFonts w:ascii="Times New Roman" w:hAnsi="Times New Roman" w:cs="Times New Roman"/>
          <w:sz w:val="28"/>
          <w:szCs w:val="28"/>
        </w:rPr>
        <w:t>18 октября в Новобаевском сельском поселении состоялся праздник «День пожилого человека». С теплыми словами пожеланий к односельчанам обратились глава Новобаевского сельского поселения Французов В. И., председатель Совета ветеранов Краснова Т. Н. Татьяна Николаевна рассказала о людях села.</w:t>
      </w:r>
    </w:p>
    <w:p w:rsidR="00153549" w:rsidRPr="008B2927" w:rsidRDefault="00153549">
      <w:pPr>
        <w:rPr>
          <w:rFonts w:ascii="Times New Roman" w:hAnsi="Times New Roman" w:cs="Times New Roman"/>
          <w:sz w:val="28"/>
          <w:szCs w:val="28"/>
        </w:rPr>
      </w:pPr>
      <w:r w:rsidRPr="008B2927">
        <w:rPr>
          <w:rFonts w:ascii="Times New Roman" w:hAnsi="Times New Roman" w:cs="Times New Roman"/>
          <w:sz w:val="28"/>
          <w:szCs w:val="28"/>
        </w:rPr>
        <w:t>С приветственными словами и добрыми пожеланиями обратились к виновникам торжества начальник Управления по перспективному развитию Большеигнатовского района А. М. Левщанов, представитель ГКУ «Социальная защита населения Большеигнатовского муниципального района» В. Г. Горбунова.</w:t>
      </w:r>
    </w:p>
    <w:p w:rsidR="00153549" w:rsidRPr="008B2927" w:rsidRDefault="00153549">
      <w:pPr>
        <w:rPr>
          <w:rFonts w:ascii="Times New Roman" w:hAnsi="Times New Roman" w:cs="Times New Roman"/>
          <w:sz w:val="28"/>
          <w:szCs w:val="28"/>
        </w:rPr>
      </w:pPr>
      <w:r w:rsidRPr="008B2927">
        <w:rPr>
          <w:rFonts w:ascii="Times New Roman" w:hAnsi="Times New Roman" w:cs="Times New Roman"/>
          <w:sz w:val="28"/>
          <w:szCs w:val="28"/>
        </w:rPr>
        <w:t>Концертную программу открыла Вергазова Е. ,ученики приготовил</w:t>
      </w:r>
      <w:r>
        <w:rPr>
          <w:rFonts w:ascii="Times New Roman" w:hAnsi="Times New Roman" w:cs="Times New Roman"/>
          <w:sz w:val="28"/>
          <w:szCs w:val="28"/>
        </w:rPr>
        <w:t>и свои поздравления: пели песни</w:t>
      </w:r>
      <w:r w:rsidRPr="008B29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927">
        <w:rPr>
          <w:rFonts w:ascii="Times New Roman" w:hAnsi="Times New Roman" w:cs="Times New Roman"/>
          <w:sz w:val="28"/>
          <w:szCs w:val="28"/>
        </w:rPr>
        <w:t>читали стихи. Дружными аплодисментами встречали участников худ.самодеятельности –Т.Н.Кутурову ,О.А.Дементьеву ,В.Н.Шегурову.</w:t>
      </w:r>
    </w:p>
    <w:p w:rsidR="00153549" w:rsidRPr="008B2927" w:rsidRDefault="00153549" w:rsidP="00E47DC4">
      <w:pPr>
        <w:rPr>
          <w:rFonts w:ascii="Times New Roman" w:hAnsi="Times New Roman" w:cs="Times New Roman"/>
          <w:sz w:val="28"/>
          <w:szCs w:val="28"/>
        </w:rPr>
      </w:pPr>
      <w:r w:rsidRPr="008B2927">
        <w:rPr>
          <w:rFonts w:ascii="Times New Roman" w:hAnsi="Times New Roman" w:cs="Times New Roman"/>
          <w:sz w:val="28"/>
          <w:szCs w:val="28"/>
        </w:rPr>
        <w:t>Ну , а какой же праздник без нашего любимого гармониста Л.А.Дерябина! На протяжение всего праздника он играл и подзадоривал всех присутствующих.</w:t>
      </w:r>
    </w:p>
    <w:p w:rsidR="00153549" w:rsidRPr="008B2927" w:rsidRDefault="00153549" w:rsidP="00E47D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Певуний в зале собралось немало</w:t>
      </w:r>
      <w:r w:rsidRPr="008B29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927">
        <w:rPr>
          <w:rFonts w:ascii="Times New Roman" w:hAnsi="Times New Roman" w:cs="Times New Roman"/>
          <w:sz w:val="28"/>
          <w:szCs w:val="28"/>
        </w:rPr>
        <w:t>они с большим удовольствием вспоминали свою моло</w:t>
      </w:r>
      <w:r>
        <w:rPr>
          <w:rFonts w:ascii="Times New Roman" w:hAnsi="Times New Roman" w:cs="Times New Roman"/>
          <w:sz w:val="28"/>
          <w:szCs w:val="28"/>
        </w:rPr>
        <w:t>дость</w:t>
      </w:r>
      <w:r w:rsidRPr="008B292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927">
        <w:rPr>
          <w:rFonts w:ascii="Times New Roman" w:hAnsi="Times New Roman" w:cs="Times New Roman"/>
          <w:sz w:val="28"/>
          <w:szCs w:val="28"/>
        </w:rPr>
        <w:t xml:space="preserve">исполняя песни тех далеких лет. С каким задором и не иссекаемой энергией </w:t>
      </w:r>
      <w:r>
        <w:rPr>
          <w:rFonts w:ascii="Times New Roman" w:hAnsi="Times New Roman" w:cs="Times New Roman"/>
          <w:sz w:val="28"/>
          <w:szCs w:val="28"/>
        </w:rPr>
        <w:t>они веселились! Глаза искрились</w:t>
      </w:r>
      <w:r w:rsidRPr="008B2927">
        <w:rPr>
          <w:rFonts w:ascii="Times New Roman" w:hAnsi="Times New Roman" w:cs="Times New Roman"/>
          <w:sz w:val="28"/>
          <w:szCs w:val="28"/>
        </w:rPr>
        <w:t>, как в молодые годы. Наблюда</w:t>
      </w:r>
      <w:r>
        <w:rPr>
          <w:rFonts w:ascii="Times New Roman" w:hAnsi="Times New Roman" w:cs="Times New Roman"/>
          <w:sz w:val="28"/>
          <w:szCs w:val="28"/>
        </w:rPr>
        <w:t>я за ними, ловишь себя на мысли</w:t>
      </w:r>
      <w:r w:rsidRPr="008B292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2927">
        <w:rPr>
          <w:rFonts w:ascii="Times New Roman" w:hAnsi="Times New Roman" w:cs="Times New Roman"/>
          <w:sz w:val="28"/>
          <w:szCs w:val="28"/>
        </w:rPr>
        <w:t>какие они у нас задорные и красивые.</w:t>
      </w:r>
    </w:p>
    <w:p w:rsidR="00153549" w:rsidRPr="008B2927" w:rsidRDefault="00153549" w:rsidP="00E47DC4">
      <w:pPr>
        <w:rPr>
          <w:rFonts w:ascii="Times New Roman" w:hAnsi="Times New Roman" w:cs="Times New Roman"/>
          <w:sz w:val="28"/>
          <w:szCs w:val="28"/>
        </w:rPr>
      </w:pPr>
      <w:r w:rsidRPr="008B2927">
        <w:rPr>
          <w:rFonts w:ascii="Times New Roman" w:hAnsi="Times New Roman" w:cs="Times New Roman"/>
          <w:sz w:val="28"/>
          <w:szCs w:val="28"/>
        </w:rPr>
        <w:t>Хочется выразить слова благодарности за помощь в проведении мероприятия представителю в Совете Федерации Федерального Собрания РФ от Госсобрания РМ В.В. Литюшкину ,руководителю КФХ ,депутату Госсобрания РМ В.Ю. Кабаеву.</w:t>
      </w:r>
    </w:p>
    <w:p w:rsidR="00153549" w:rsidRPr="00E47DC4" w:rsidRDefault="00153549" w:rsidP="00E47DC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153549" w:rsidRPr="00E47DC4" w:rsidSect="00C75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24B5"/>
    <w:rsid w:val="00153549"/>
    <w:rsid w:val="002E192C"/>
    <w:rsid w:val="008A4922"/>
    <w:rsid w:val="008B2927"/>
    <w:rsid w:val="009B3DB1"/>
    <w:rsid w:val="00C759B7"/>
    <w:rsid w:val="00CE6B26"/>
    <w:rsid w:val="00D47CD3"/>
    <w:rsid w:val="00DE51BC"/>
    <w:rsid w:val="00E22AC8"/>
    <w:rsid w:val="00E47DC4"/>
    <w:rsid w:val="00E731DB"/>
    <w:rsid w:val="00F22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9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1</Pages>
  <Words>215</Words>
  <Characters>1231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user</cp:lastModifiedBy>
  <cp:revision>2</cp:revision>
  <dcterms:created xsi:type="dcterms:W3CDTF">2017-11-06T16:40:00Z</dcterms:created>
  <dcterms:modified xsi:type="dcterms:W3CDTF">2017-11-14T07:27:00Z</dcterms:modified>
</cp:coreProperties>
</file>