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E1" w:rsidRPr="007E7AD5" w:rsidRDefault="009D78E1">
      <w:pPr>
        <w:rPr>
          <w:rFonts w:ascii="Times New Roman" w:hAnsi="Times New Roman" w:cs="Times New Roman"/>
          <w:sz w:val="28"/>
          <w:szCs w:val="28"/>
        </w:rPr>
      </w:pPr>
      <w:r w:rsidRPr="007E7AD5">
        <w:rPr>
          <w:rFonts w:ascii="Times New Roman" w:hAnsi="Times New Roman" w:cs="Times New Roman"/>
          <w:sz w:val="28"/>
          <w:szCs w:val="28"/>
        </w:rPr>
        <w:t xml:space="preserve">Из поколения в поколение передается наша история. Мы помним о Великой   Отечественной войне, об огромном испытании , которое легло на плечи     нашего народа.                                                                                                                                                                               Дети войны…Сколько же им пришлось пережить!                                               Они –наша  живая история…                                                                                                                                                                                В дни Месячника   пожилых людей медалью «Дети войны» была награждена жительница нашего Новобаевского сельского  поселения Анна Федоровна Жаркова. Она ощутила все тяготы военного лихолетия, пережила разлуку с отцом и братом, горечь сиротства, нищету.                                                                                                                                    Хорошо, что рядом  с нами живут  такие люди:  люди с которых нужно брать пример, которыми стоит гордиться и которых необходимо беречь.                                                                                                       </w:t>
      </w:r>
    </w:p>
    <w:sectPr w:rsidR="009D78E1" w:rsidRPr="007E7AD5" w:rsidSect="0094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072"/>
    <w:rsid w:val="003F5973"/>
    <w:rsid w:val="007C2D4F"/>
    <w:rsid w:val="007E7AD5"/>
    <w:rsid w:val="007F10FA"/>
    <w:rsid w:val="00882D49"/>
    <w:rsid w:val="00945072"/>
    <w:rsid w:val="00945329"/>
    <w:rsid w:val="009D78E1"/>
    <w:rsid w:val="00C35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32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185</Words>
  <Characters>1058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3</cp:revision>
  <dcterms:created xsi:type="dcterms:W3CDTF">2017-11-06T18:08:00Z</dcterms:created>
  <dcterms:modified xsi:type="dcterms:W3CDTF">2017-11-14T07:28:00Z</dcterms:modified>
</cp:coreProperties>
</file>