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DFF" w:rsidRDefault="00BA7DFF" w:rsidP="00011DC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11DC7">
        <w:rPr>
          <w:rFonts w:ascii="Times New Roman" w:hAnsi="Times New Roman"/>
          <w:b/>
          <w:sz w:val="28"/>
          <w:szCs w:val="28"/>
        </w:rPr>
        <w:t>Информация о проведении общероссийской дня приема граждан в День Конституции Российской Федерации 12 декабря 2017 года</w:t>
      </w:r>
    </w:p>
    <w:p w:rsidR="00BA7DFF" w:rsidRPr="00011DC7" w:rsidRDefault="00BA7DFF" w:rsidP="00011DC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BA7DFF" w:rsidRPr="00DF7C63" w:rsidRDefault="00BA7DFF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F7C63">
        <w:rPr>
          <w:rFonts w:ascii="Times New Roman" w:hAnsi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BA7DFF" w:rsidRDefault="00BA7DFF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F7C63">
        <w:rPr>
          <w:rFonts w:ascii="Times New Roman" w:hAnsi="Times New Roman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BA7DFF" w:rsidRPr="00DF7C63" w:rsidRDefault="00BA7DFF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A7DFF" w:rsidRDefault="00BA7DFF" w:rsidP="00DF7C63">
      <w:pPr>
        <w:pStyle w:val="NoSpacing"/>
        <w:jc w:val="both"/>
        <w:rPr>
          <w:rStyle w:val="Strong"/>
          <w:rFonts w:ascii="Times New Roman" w:hAnsi="Times New Roman"/>
          <w:bCs w:val="0"/>
          <w:sz w:val="28"/>
          <w:szCs w:val="28"/>
        </w:rPr>
      </w:pPr>
      <w:r w:rsidRPr="00DF7C63">
        <w:rPr>
          <w:rStyle w:val="Strong"/>
          <w:rFonts w:ascii="Times New Roman" w:hAnsi="Times New Roman"/>
          <w:bCs w:val="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BA7DFF" w:rsidRPr="00DF7C63" w:rsidRDefault="00BA7DFF" w:rsidP="00DF7C63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BA7DFF" w:rsidRPr="00DF7C63" w:rsidRDefault="00BA7DFF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DF7C63">
        <w:rPr>
          <w:rFonts w:ascii="Times New Roman" w:hAnsi="Times New Roman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BA7DFF" w:rsidRPr="00DF7C63" w:rsidRDefault="00BA7DFF" w:rsidP="00DF7C63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Strong"/>
          <w:rFonts w:ascii="Times New Roman" w:hAnsi="Times New Roman"/>
          <w:bCs w:val="0"/>
          <w:sz w:val="28"/>
          <w:szCs w:val="28"/>
        </w:rPr>
        <w:t xml:space="preserve">В Администрации Старочамзинского сельского поселения Большеигнатовского муниципального района Республики Мордовия </w:t>
      </w:r>
      <w:r w:rsidRPr="00DF7C63">
        <w:rPr>
          <w:rStyle w:val="Strong"/>
          <w:rFonts w:ascii="Times New Roman" w:hAnsi="Times New Roman"/>
          <w:bCs w:val="0"/>
          <w:sz w:val="28"/>
          <w:szCs w:val="28"/>
        </w:rPr>
        <w:t xml:space="preserve"> прием граждан  будет проводиться 12 декабря </w:t>
      </w:r>
      <w:smartTag w:uri="urn:schemas-microsoft-com:office:smarttags" w:element="metricconverter">
        <w:smartTagPr>
          <w:attr w:name="ProductID" w:val="2017 г"/>
        </w:smartTagPr>
        <w:r w:rsidRPr="00DF7C63">
          <w:rPr>
            <w:rStyle w:val="Strong"/>
            <w:rFonts w:ascii="Times New Roman" w:hAnsi="Times New Roman"/>
            <w:bCs w:val="0"/>
            <w:sz w:val="28"/>
            <w:szCs w:val="28"/>
          </w:rPr>
          <w:t>2017 г</w:t>
        </w:r>
      </w:smartTag>
      <w:r w:rsidRPr="00DF7C63">
        <w:rPr>
          <w:rStyle w:val="Strong"/>
          <w:rFonts w:ascii="Times New Roman" w:hAnsi="Times New Roman"/>
          <w:bCs w:val="0"/>
          <w:sz w:val="28"/>
          <w:szCs w:val="28"/>
        </w:rPr>
        <w:t xml:space="preserve">. с 12 часов 00 минут до 20 часов 00 минут по адресу: Республика Мордовия, </w:t>
      </w:r>
      <w:r>
        <w:rPr>
          <w:rStyle w:val="Strong"/>
          <w:rFonts w:ascii="Times New Roman" w:hAnsi="Times New Roman"/>
          <w:bCs w:val="0"/>
          <w:sz w:val="28"/>
          <w:szCs w:val="28"/>
        </w:rPr>
        <w:t xml:space="preserve">Большеигнатовский район, с. Старое Чамзино, ул. Западная, </w:t>
      </w:r>
      <w:r w:rsidRPr="00DF7C63">
        <w:rPr>
          <w:rStyle w:val="Strong"/>
          <w:rFonts w:ascii="Times New Roman" w:hAnsi="Times New Roman"/>
          <w:bCs w:val="0"/>
          <w:sz w:val="28"/>
          <w:szCs w:val="28"/>
        </w:rPr>
        <w:t xml:space="preserve">д. </w:t>
      </w:r>
      <w:r>
        <w:rPr>
          <w:rStyle w:val="Strong"/>
          <w:rFonts w:ascii="Times New Roman" w:hAnsi="Times New Roman"/>
          <w:bCs w:val="0"/>
          <w:sz w:val="28"/>
          <w:szCs w:val="28"/>
        </w:rPr>
        <w:t>27А.</w:t>
      </w:r>
    </w:p>
    <w:p w:rsidR="00BA7DFF" w:rsidRDefault="00BA7DFF"/>
    <w:sectPr w:rsidR="00BA7DFF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C63"/>
    <w:rsid w:val="00011DC7"/>
    <w:rsid w:val="00404028"/>
    <w:rsid w:val="00930E70"/>
    <w:rsid w:val="00A02683"/>
    <w:rsid w:val="00A1105C"/>
    <w:rsid w:val="00AA0B77"/>
    <w:rsid w:val="00BA7DFF"/>
    <w:rsid w:val="00DF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02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F7C63"/>
    <w:rPr>
      <w:rFonts w:cs="Times New Roman"/>
      <w:b/>
      <w:bCs/>
    </w:rPr>
  </w:style>
  <w:style w:type="paragraph" w:styleId="NoSpacing">
    <w:name w:val="No Spacing"/>
    <w:uiPriority w:val="99"/>
    <w:qFormat/>
    <w:rsid w:val="00DF7C63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33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368</Words>
  <Characters>2102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PK_2</dc:creator>
  <cp:keywords/>
  <dc:description/>
  <cp:lastModifiedBy>Администрация</cp:lastModifiedBy>
  <cp:revision>4</cp:revision>
  <dcterms:created xsi:type="dcterms:W3CDTF">2017-11-30T07:26:00Z</dcterms:created>
  <dcterms:modified xsi:type="dcterms:W3CDTF">2017-11-30T06:52:00Z</dcterms:modified>
</cp:coreProperties>
</file>