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5C4" w:rsidRPr="0008697B" w:rsidRDefault="008F25C4" w:rsidP="0013640D">
      <w:pPr>
        <w:shd w:val="clear" w:color="auto" w:fill="FFFFFF"/>
        <w:spacing w:before="374"/>
        <w:jc w:val="center"/>
        <w:rPr>
          <w:sz w:val="32"/>
          <w:szCs w:val="32"/>
        </w:rPr>
      </w:pPr>
      <w:r w:rsidRPr="0008697B">
        <w:rPr>
          <w:b/>
          <w:bCs/>
          <w:color w:val="000000"/>
          <w:spacing w:val="9"/>
          <w:sz w:val="32"/>
          <w:szCs w:val="32"/>
        </w:rPr>
        <w:t xml:space="preserve">Совет депутатов </w:t>
      </w:r>
      <w:r>
        <w:rPr>
          <w:b/>
          <w:bCs/>
          <w:color w:val="000000"/>
          <w:spacing w:val="9"/>
          <w:sz w:val="32"/>
          <w:szCs w:val="32"/>
        </w:rPr>
        <w:t xml:space="preserve">Вармазейского сельского поселения </w:t>
      </w:r>
      <w:r w:rsidRPr="0008697B">
        <w:rPr>
          <w:b/>
          <w:bCs/>
          <w:color w:val="000000"/>
          <w:spacing w:val="9"/>
          <w:sz w:val="32"/>
          <w:szCs w:val="32"/>
        </w:rPr>
        <w:t xml:space="preserve">Большеигнатовского </w:t>
      </w:r>
      <w:r w:rsidRPr="0008697B">
        <w:rPr>
          <w:b/>
          <w:bCs/>
          <w:color w:val="000000"/>
          <w:spacing w:val="10"/>
          <w:sz w:val="32"/>
          <w:szCs w:val="32"/>
        </w:rPr>
        <w:t xml:space="preserve">муниципального района </w:t>
      </w:r>
      <w:r>
        <w:rPr>
          <w:b/>
          <w:bCs/>
          <w:color w:val="000000"/>
          <w:spacing w:val="10"/>
          <w:sz w:val="32"/>
          <w:szCs w:val="32"/>
        </w:rPr>
        <w:t xml:space="preserve">              </w:t>
      </w:r>
      <w:r w:rsidRPr="0008697B">
        <w:rPr>
          <w:b/>
          <w:bCs/>
          <w:color w:val="000000"/>
          <w:spacing w:val="10"/>
          <w:sz w:val="32"/>
          <w:szCs w:val="32"/>
        </w:rPr>
        <w:t>Республики Мордовия</w:t>
      </w:r>
    </w:p>
    <w:p w:rsidR="008F25C4" w:rsidRDefault="008F25C4" w:rsidP="0013640D">
      <w:pPr>
        <w:pStyle w:val="Title"/>
        <w:spacing w:line="360" w:lineRule="auto"/>
        <w:rPr>
          <w:b w:val="0"/>
          <w:bCs w:val="0"/>
          <w:sz w:val="28"/>
          <w:szCs w:val="28"/>
        </w:rPr>
      </w:pPr>
    </w:p>
    <w:p w:rsidR="008F25C4" w:rsidRDefault="008F25C4" w:rsidP="0013640D">
      <w:pPr>
        <w:pStyle w:val="Title"/>
        <w:spacing w:line="360" w:lineRule="auto"/>
        <w:rPr>
          <w:b w:val="0"/>
          <w:bCs w:val="0"/>
          <w:color w:val="000000"/>
          <w:sz w:val="28"/>
          <w:szCs w:val="28"/>
        </w:rPr>
      </w:pPr>
      <w:r w:rsidRPr="007D52F3">
        <w:rPr>
          <w:b w:val="0"/>
          <w:bCs w:val="0"/>
          <w:sz w:val="28"/>
          <w:szCs w:val="28"/>
        </w:rPr>
        <w:t>РЕШЕНИ</w:t>
      </w:r>
      <w:r>
        <w:rPr>
          <w:b w:val="0"/>
          <w:bCs w:val="0"/>
          <w:sz w:val="28"/>
          <w:szCs w:val="28"/>
        </w:rPr>
        <w:t>Е</w:t>
      </w:r>
    </w:p>
    <w:p w:rsidR="008F25C4" w:rsidRDefault="008F25C4" w:rsidP="0013640D">
      <w:pPr>
        <w:pStyle w:val="Title"/>
        <w:spacing w:line="360" w:lineRule="auto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от 10 ноября 2017 г.                                                                         № 48</w:t>
      </w:r>
    </w:p>
    <w:p w:rsidR="008F25C4" w:rsidRPr="00954E4A" w:rsidRDefault="008F25C4" w:rsidP="000077CC">
      <w:pPr>
        <w:shd w:val="clear" w:color="auto" w:fill="FFFFFF"/>
        <w:tabs>
          <w:tab w:val="left" w:pos="3825"/>
          <w:tab w:val="center" w:pos="5079"/>
          <w:tab w:val="left" w:pos="9356"/>
        </w:tabs>
        <w:spacing w:before="235"/>
        <w:ind w:right="-95" w:firstLine="709"/>
        <w:rPr>
          <w:sz w:val="22"/>
          <w:szCs w:val="22"/>
        </w:rPr>
      </w:pPr>
      <w:r>
        <w:rPr>
          <w:color w:val="000000"/>
          <w:spacing w:val="-3"/>
        </w:rPr>
        <w:tab/>
      </w:r>
      <w:r w:rsidRPr="00954E4A">
        <w:rPr>
          <w:color w:val="000000"/>
          <w:spacing w:val="-3"/>
        </w:rPr>
        <w:t xml:space="preserve">с. </w:t>
      </w:r>
      <w:r>
        <w:rPr>
          <w:color w:val="000000"/>
          <w:spacing w:val="-3"/>
        </w:rPr>
        <w:t>Вармазейка</w:t>
      </w:r>
    </w:p>
    <w:p w:rsidR="008F25C4" w:rsidRDefault="008F25C4" w:rsidP="00477C32">
      <w:pPr>
        <w:jc w:val="center"/>
        <w:rPr>
          <w:b/>
          <w:bCs/>
          <w:sz w:val="28"/>
          <w:szCs w:val="28"/>
        </w:rPr>
      </w:pPr>
    </w:p>
    <w:p w:rsidR="008F25C4" w:rsidRDefault="008F25C4" w:rsidP="00477C32">
      <w:pPr>
        <w:jc w:val="center"/>
        <w:rPr>
          <w:b/>
          <w:bCs/>
          <w:sz w:val="28"/>
          <w:szCs w:val="28"/>
        </w:rPr>
      </w:pPr>
    </w:p>
    <w:p w:rsidR="008F25C4" w:rsidRDefault="008F25C4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о порядке назначения и выплаты </w:t>
      </w:r>
    </w:p>
    <w:p w:rsidR="008F25C4" w:rsidRDefault="008F25C4" w:rsidP="00477C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 в органах местного самоуправления  Вармазейского сельского поселения Большеигнатовского муниципального района Республики Мордовия   </w:t>
      </w:r>
    </w:p>
    <w:p w:rsidR="008F25C4" w:rsidRPr="00EF5DBD" w:rsidRDefault="008F25C4" w:rsidP="00477C32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 xml:space="preserve">                            </w:t>
      </w:r>
    </w:p>
    <w:p w:rsidR="008F25C4" w:rsidRDefault="008F25C4" w:rsidP="00477C32">
      <w:pPr>
        <w:ind w:firstLine="851"/>
        <w:jc w:val="both"/>
        <w:rPr>
          <w:sz w:val="28"/>
          <w:szCs w:val="28"/>
        </w:rPr>
      </w:pPr>
    </w:p>
    <w:p w:rsidR="008F25C4" w:rsidRDefault="008F25C4" w:rsidP="0093203C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Руководствуясь статьей 30 Закона Республики Мордовия от 8 июня 1999 г. 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 Вармазейского сельского поселения,  Совет депутатов Вармазейского</w:t>
      </w:r>
      <w:r w:rsidRPr="0093203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    </w:t>
      </w:r>
    </w:p>
    <w:p w:rsidR="008F25C4" w:rsidRPr="0093203C" w:rsidRDefault="008F25C4" w:rsidP="0093203C">
      <w:pPr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 Е Ш И Л:</w:t>
      </w:r>
    </w:p>
    <w:p w:rsidR="008F25C4" w:rsidRDefault="008F25C4" w:rsidP="00477C32">
      <w:pPr>
        <w:jc w:val="center"/>
        <w:rPr>
          <w:b/>
          <w:bCs/>
          <w:sz w:val="28"/>
          <w:szCs w:val="28"/>
        </w:rPr>
      </w:pPr>
    </w:p>
    <w:p w:rsidR="008F25C4" w:rsidRPr="0093203C" w:rsidRDefault="008F25C4" w:rsidP="00477C32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1. Утвердить прилагаемое Положение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r w:rsidRPr="0093203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Большеигнатовского муниципального района Республики Мордовия.</w:t>
      </w:r>
    </w:p>
    <w:p w:rsidR="008F25C4" w:rsidRDefault="008F25C4" w:rsidP="009320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силу:</w:t>
      </w:r>
    </w:p>
    <w:p w:rsidR="008F25C4" w:rsidRDefault="008F25C4" w:rsidP="009320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1) Решение Совета депутатов Вармазейского</w:t>
      </w:r>
      <w:r w:rsidRPr="0093203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    </w:t>
      </w:r>
      <w:r>
        <w:rPr>
          <w:sz w:val="28"/>
          <w:szCs w:val="28"/>
        </w:rPr>
        <w:t>от 29.01.2015 г. №90 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Вармазейского</w:t>
      </w:r>
      <w:r w:rsidRPr="0093203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»;</w:t>
      </w:r>
    </w:p>
    <w:p w:rsidR="008F25C4" w:rsidRPr="00C90F23" w:rsidRDefault="008F25C4" w:rsidP="00C90F23">
      <w:pPr>
        <w:tabs>
          <w:tab w:val="left" w:pos="-2552"/>
          <w:tab w:val="right" w:pos="10632"/>
        </w:tabs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C90F2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200794">
        <w:rPr>
          <w:sz w:val="28"/>
          <w:szCs w:val="28"/>
        </w:rPr>
        <w:t xml:space="preserve">ешение Совета депутатов </w:t>
      </w:r>
      <w:r>
        <w:rPr>
          <w:sz w:val="28"/>
          <w:szCs w:val="28"/>
        </w:rPr>
        <w:t>Вармазейского сельского поселения Большеигнатовского муниципального района Республики Мордовия                      от 21.05.2015</w:t>
      </w:r>
      <w:r w:rsidRPr="00200794">
        <w:rPr>
          <w:sz w:val="28"/>
          <w:szCs w:val="28"/>
        </w:rPr>
        <w:t xml:space="preserve"> г. №</w:t>
      </w:r>
      <w:r>
        <w:rPr>
          <w:sz w:val="28"/>
          <w:szCs w:val="28"/>
        </w:rPr>
        <w:t>100</w:t>
      </w:r>
      <w:r w:rsidRPr="00200794">
        <w:rPr>
          <w:sz w:val="28"/>
          <w:szCs w:val="28"/>
        </w:rPr>
        <w:t xml:space="preserve"> «</w:t>
      </w:r>
      <w:r w:rsidRPr="00C90F23">
        <w:rPr>
          <w:rStyle w:val="a2"/>
          <w:color w:val="auto"/>
          <w:sz w:val="28"/>
          <w:szCs w:val="28"/>
        </w:rPr>
        <w:t>О внесении изменений в</w:t>
      </w:r>
      <w:r w:rsidRPr="00C90F23">
        <w:rPr>
          <w:sz w:val="28"/>
          <w:szCs w:val="28"/>
        </w:rPr>
        <w:t xml:space="preserve"> Порядок установления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 xml:space="preserve"> и выплаты пенсии за выслугу лет лицам,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>замещавшим муниципальные   должности</w:t>
      </w:r>
      <w:r>
        <w:rPr>
          <w:sz w:val="28"/>
          <w:szCs w:val="28"/>
        </w:rPr>
        <w:t xml:space="preserve"> </w:t>
      </w:r>
      <w:r w:rsidRPr="00C90F23">
        <w:rPr>
          <w:sz w:val="28"/>
          <w:szCs w:val="28"/>
        </w:rPr>
        <w:t xml:space="preserve">и должности муниципальной службы в  органах местного самоуправления </w:t>
      </w:r>
      <w:r>
        <w:rPr>
          <w:sz w:val="28"/>
          <w:szCs w:val="28"/>
        </w:rPr>
        <w:t>Вармазейского</w:t>
      </w:r>
      <w:r w:rsidRPr="00C90F23">
        <w:rPr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sz w:val="28"/>
          <w:szCs w:val="28"/>
        </w:rPr>
        <w:t>.</w:t>
      </w:r>
    </w:p>
    <w:p w:rsidR="008F25C4" w:rsidRPr="0093203C" w:rsidRDefault="008F25C4" w:rsidP="0093203C">
      <w:pPr>
        <w:tabs>
          <w:tab w:val="left" w:pos="709"/>
        </w:tabs>
        <w:jc w:val="both"/>
        <w:rPr>
          <w:sz w:val="28"/>
          <w:szCs w:val="28"/>
        </w:rPr>
      </w:pPr>
    </w:p>
    <w:p w:rsidR="008F25C4" w:rsidRDefault="008F25C4" w:rsidP="0093203C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в местной газете «Луч» и распространяется на правоотношения, возникшие с 1 января 2017 года.</w:t>
      </w:r>
    </w:p>
    <w:p w:rsidR="008F25C4" w:rsidRDefault="008F25C4" w:rsidP="0093203C">
      <w:pPr>
        <w:jc w:val="both"/>
        <w:rPr>
          <w:sz w:val="28"/>
          <w:szCs w:val="28"/>
        </w:rPr>
      </w:pPr>
    </w:p>
    <w:p w:rsidR="008F25C4" w:rsidRDefault="008F25C4" w:rsidP="0093203C">
      <w:pPr>
        <w:jc w:val="both"/>
        <w:rPr>
          <w:sz w:val="28"/>
          <w:szCs w:val="28"/>
        </w:rPr>
      </w:pPr>
    </w:p>
    <w:p w:rsidR="008F25C4" w:rsidRDefault="008F25C4" w:rsidP="0093203C">
      <w:pPr>
        <w:jc w:val="both"/>
        <w:rPr>
          <w:sz w:val="28"/>
          <w:szCs w:val="28"/>
        </w:rPr>
      </w:pPr>
    </w:p>
    <w:p w:rsidR="008F25C4" w:rsidRPr="0093203C" w:rsidRDefault="008F25C4" w:rsidP="0093203C">
      <w:pPr>
        <w:jc w:val="both"/>
        <w:rPr>
          <w:sz w:val="28"/>
          <w:szCs w:val="28"/>
        </w:rPr>
      </w:pPr>
    </w:p>
    <w:p w:rsidR="008F25C4" w:rsidRDefault="008F25C4" w:rsidP="00477C32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5069"/>
        <w:gridCol w:w="4120"/>
      </w:tblGrid>
      <w:tr w:rsidR="008F25C4" w:rsidRPr="002D0057">
        <w:tc>
          <w:tcPr>
            <w:tcW w:w="5069" w:type="dxa"/>
          </w:tcPr>
          <w:p w:rsidR="008F25C4" w:rsidRDefault="008F25C4" w:rsidP="001B53F3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8F25C4" w:rsidRPr="002D0057" w:rsidRDefault="008F25C4" w:rsidP="001B53F3">
            <w:pPr>
              <w:jc w:val="both"/>
              <w:rPr>
                <w:sz w:val="28"/>
                <w:szCs w:val="28"/>
              </w:rPr>
            </w:pPr>
            <w:r w:rsidRPr="002D0057"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120" w:type="dxa"/>
          </w:tcPr>
          <w:p w:rsidR="008F25C4" w:rsidRPr="00AF3D06" w:rsidRDefault="008F25C4" w:rsidP="001B53F3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5C4" w:rsidRPr="002D0057" w:rsidRDefault="008F25C4" w:rsidP="001B53F3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2D005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А.Р.Рабина</w:t>
            </w:r>
          </w:p>
        </w:tc>
      </w:tr>
    </w:tbl>
    <w:p w:rsidR="008F25C4" w:rsidRDefault="008F25C4" w:rsidP="0093203C">
      <w:pPr>
        <w:jc w:val="both"/>
      </w:pPr>
    </w:p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Pr="00BB2642" w:rsidRDefault="008F25C4" w:rsidP="00BB2642"/>
    <w:p w:rsidR="008F25C4" w:rsidRDefault="008F25C4" w:rsidP="00BB2642"/>
    <w:p w:rsidR="008F25C4" w:rsidRPr="00BB2642" w:rsidRDefault="008F25C4" w:rsidP="00BB2642"/>
    <w:p w:rsidR="008F25C4" w:rsidRDefault="008F25C4" w:rsidP="00BB2642"/>
    <w:p w:rsidR="008F25C4" w:rsidRDefault="008F25C4" w:rsidP="00BB2642">
      <w:pPr>
        <w:tabs>
          <w:tab w:val="left" w:pos="6375"/>
        </w:tabs>
      </w:pPr>
      <w:r>
        <w:tab/>
      </w:r>
    </w:p>
    <w:p w:rsidR="008F25C4" w:rsidRDefault="008F25C4" w:rsidP="00BB2642">
      <w:pPr>
        <w:tabs>
          <w:tab w:val="left" w:pos="6375"/>
        </w:tabs>
      </w:pPr>
    </w:p>
    <w:p w:rsidR="008F25C4" w:rsidRDefault="008F25C4" w:rsidP="00BB2642">
      <w:pPr>
        <w:tabs>
          <w:tab w:val="left" w:pos="6375"/>
        </w:tabs>
      </w:pPr>
    </w:p>
    <w:p w:rsidR="008F25C4" w:rsidRPr="00BB2642" w:rsidRDefault="008F25C4" w:rsidP="00015E8F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color w:val="auto"/>
        </w:rPr>
      </w:pPr>
      <w:bookmarkStart w:id="1" w:name="sub_1000"/>
      <w:r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    </w:t>
      </w:r>
      <w:r w:rsidRPr="00BB2642">
        <w:rPr>
          <w:rFonts w:ascii="Times New Roman" w:hAnsi="Times New Roman" w:cs="Times New Roman"/>
          <w:color w:val="auto"/>
        </w:rPr>
        <w:t>Утверждено</w:t>
      </w:r>
    </w:p>
    <w:p w:rsidR="008F25C4" w:rsidRDefault="008F25C4" w:rsidP="00015E8F">
      <w:pPr>
        <w:ind w:left="4320" w:hanging="1620"/>
        <w:jc w:val="right"/>
      </w:pPr>
      <w:r>
        <w:tab/>
      </w:r>
      <w:r w:rsidRPr="00BB2642">
        <w:t xml:space="preserve">решением Совета депутатов </w:t>
      </w:r>
      <w:r>
        <w:t xml:space="preserve">                                                                                               Вармазейского</w:t>
      </w:r>
      <w:r w:rsidRPr="00BB2642">
        <w:t xml:space="preserve"> сельского поселения </w:t>
      </w:r>
    </w:p>
    <w:p w:rsidR="008F25C4" w:rsidRPr="00BB2642" w:rsidRDefault="008F25C4" w:rsidP="00015E8F">
      <w:pPr>
        <w:ind w:left="4320"/>
        <w:jc w:val="right"/>
      </w:pPr>
      <w:r w:rsidRPr="00BB2642">
        <w:t xml:space="preserve">Большеигнатовского муниципального района </w:t>
      </w:r>
      <w:r>
        <w:t xml:space="preserve">                                                           </w:t>
      </w:r>
      <w:r w:rsidRPr="00BB2642">
        <w:t>Республики Мордовия</w:t>
      </w:r>
    </w:p>
    <w:p w:rsidR="008F25C4" w:rsidRPr="00BB2642" w:rsidRDefault="008F25C4" w:rsidP="00015E8F">
      <w:pPr>
        <w:jc w:val="right"/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t>от  10.11.2017г. № 48</w:t>
      </w:r>
    </w:p>
    <w:p w:rsidR="008F25C4" w:rsidRPr="00454672" w:rsidRDefault="008F25C4" w:rsidP="00BB2642">
      <w:pPr>
        <w:rPr>
          <w:sz w:val="28"/>
          <w:szCs w:val="28"/>
        </w:rPr>
      </w:pPr>
    </w:p>
    <w:p w:rsidR="008F25C4" w:rsidRPr="00454672" w:rsidRDefault="008F25C4" w:rsidP="00BB2642">
      <w:r>
        <w:t xml:space="preserve"> </w:t>
      </w:r>
    </w:p>
    <w:p w:rsidR="008F25C4" w:rsidRPr="00BB2642" w:rsidRDefault="008F25C4" w:rsidP="00BB2642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BB2642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8F25C4" w:rsidRPr="00BB2642" w:rsidRDefault="008F25C4" w:rsidP="00BB2642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BB2642">
        <w:rPr>
          <w:rFonts w:ascii="Times New Roman" w:hAnsi="Times New Roman" w:cs="Times New Roman"/>
          <w:color w:val="auto"/>
          <w:sz w:val="28"/>
          <w:szCs w:val="28"/>
        </w:rPr>
        <w:t xml:space="preserve">о порядке установления и выплаты </w:t>
      </w:r>
    </w:p>
    <w:p w:rsidR="008F25C4" w:rsidRPr="00BB2642" w:rsidRDefault="008F25C4" w:rsidP="00BB2642">
      <w:pPr>
        <w:jc w:val="center"/>
        <w:rPr>
          <w:b/>
          <w:bCs/>
          <w:sz w:val="20"/>
          <w:szCs w:val="20"/>
        </w:rPr>
      </w:pPr>
      <w:r w:rsidRPr="00BB2642">
        <w:rPr>
          <w:b/>
          <w:bCs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b/>
          <w:bCs/>
          <w:sz w:val="28"/>
          <w:szCs w:val="28"/>
        </w:rPr>
        <w:t>Вармазейского</w:t>
      </w:r>
      <w:r w:rsidRPr="00BB2642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8F25C4" w:rsidRPr="007D0910" w:rsidRDefault="008F25C4" w:rsidP="00BB2642"/>
    <w:bookmarkEnd w:id="1"/>
    <w:p w:rsidR="008F25C4" w:rsidRPr="00AC0919" w:rsidRDefault="008F25C4" w:rsidP="00BB264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C0919">
        <w:rPr>
          <w:b/>
          <w:bCs/>
          <w:sz w:val="28"/>
          <w:szCs w:val="28"/>
        </w:rPr>
        <w:t>Общие положения</w:t>
      </w:r>
    </w:p>
    <w:p w:rsidR="008F25C4" w:rsidRPr="001C5B03" w:rsidRDefault="008F25C4" w:rsidP="00BB2642">
      <w:pPr>
        <w:ind w:left="1080"/>
      </w:pPr>
    </w:p>
    <w:p w:rsidR="008F25C4" w:rsidRDefault="008F25C4" w:rsidP="00BB2642">
      <w:pPr>
        <w:ind w:firstLine="540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8F25C4" w:rsidRDefault="008F25C4" w:rsidP="00BB264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>в органах местного самоуправления</w:t>
      </w:r>
      <w:r w:rsidRPr="00BB2642">
        <w:rPr>
          <w:sz w:val="28"/>
          <w:szCs w:val="28"/>
        </w:rPr>
        <w:t xml:space="preserve"> </w:t>
      </w:r>
      <w:r>
        <w:rPr>
          <w:sz w:val="28"/>
          <w:szCs w:val="28"/>
        </w:rPr>
        <w:t>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F816CD">
        <w:rPr>
          <w:sz w:val="28"/>
          <w:szCs w:val="28"/>
        </w:rPr>
        <w:t xml:space="preserve">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8F25C4" w:rsidRPr="00BB2642" w:rsidRDefault="008F25C4" w:rsidP="00BB2642">
      <w:pPr>
        <w:ind w:firstLine="540"/>
        <w:jc w:val="both"/>
        <w:rPr>
          <w:sz w:val="28"/>
          <w:szCs w:val="28"/>
        </w:rPr>
      </w:pPr>
      <w:r w:rsidRPr="00F816CD">
        <w:rPr>
          <w:sz w:val="28"/>
          <w:szCs w:val="28"/>
        </w:rPr>
        <w:t>должности муниципальной службы в органах местного самоуправления</w:t>
      </w:r>
      <w:r w:rsidRPr="00BB2642">
        <w:rPr>
          <w:sz w:val="28"/>
          <w:szCs w:val="28"/>
        </w:rPr>
        <w:t xml:space="preserve"> </w:t>
      </w:r>
      <w:r>
        <w:rPr>
          <w:sz w:val="28"/>
          <w:szCs w:val="28"/>
        </w:rPr>
        <w:t>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8F25C4" w:rsidRPr="001C5B03" w:rsidRDefault="008F25C4" w:rsidP="00BB2642"/>
    <w:p w:rsidR="008F25C4" w:rsidRPr="00C232DE" w:rsidRDefault="008F25C4" w:rsidP="00BB2642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2"/>
    <w:p w:rsidR="008F25C4" w:rsidRPr="001C5B03" w:rsidRDefault="008F25C4" w:rsidP="00BB2642"/>
    <w:p w:rsidR="008F25C4" w:rsidRPr="00C232DE" w:rsidRDefault="008F25C4" w:rsidP="00015E8F">
      <w:pPr>
        <w:jc w:val="both"/>
        <w:rPr>
          <w:sz w:val="28"/>
          <w:szCs w:val="28"/>
        </w:rPr>
      </w:pPr>
      <w:bookmarkStart w:id="3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2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8F25C4" w:rsidRPr="00216C3D" w:rsidRDefault="008F25C4" w:rsidP="00E65C80">
      <w:pPr>
        <w:jc w:val="both"/>
        <w:rPr>
          <w:sz w:val="28"/>
          <w:szCs w:val="28"/>
        </w:rPr>
      </w:pPr>
      <w:bookmarkStart w:id="4" w:name="sub_102"/>
      <w:bookmarkEnd w:id="3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2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2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>в администрацию 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лица, исполняющего полномочия главы администрации Вармазейского</w:t>
      </w:r>
      <w:r w:rsidRPr="00BB264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(далее – главы администрации).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bookmarkStart w:id="5" w:name="sub_103"/>
      <w:bookmarkEnd w:id="4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5"/>
    <w:p w:rsidR="008F25C4" w:rsidRPr="0054431B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8F25C4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8F25C4" w:rsidRPr="00511474" w:rsidRDefault="008F25C4" w:rsidP="00E65C80">
      <w:pPr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2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8F25C4" w:rsidRPr="00216C3D" w:rsidRDefault="008F25C4" w:rsidP="00E65C80">
      <w:pPr>
        <w:jc w:val="both"/>
        <w:rPr>
          <w:sz w:val="28"/>
          <w:szCs w:val="28"/>
        </w:rPr>
      </w:pPr>
      <w:bookmarkStart w:id="6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6"/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8F25C4" w:rsidRPr="001C5B03" w:rsidRDefault="008F25C4" w:rsidP="00E65C80">
      <w:pPr>
        <w:jc w:val="both"/>
      </w:pPr>
    </w:p>
    <w:p w:rsidR="008F25C4" w:rsidRDefault="008F25C4" w:rsidP="00E65C80">
      <w:pPr>
        <w:pStyle w:val="Heading1"/>
        <w:numPr>
          <w:ilvl w:val="0"/>
          <w:numId w:val="2"/>
        </w:numPr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8F25C4" w:rsidRPr="00C232DE" w:rsidRDefault="008F25C4" w:rsidP="00E65C80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</w:p>
    <w:p w:rsidR="008F25C4" w:rsidRPr="00F816CD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администрации </w:t>
      </w:r>
      <w:r w:rsidRPr="00F816CD">
        <w:rPr>
          <w:sz w:val="28"/>
          <w:szCs w:val="28"/>
        </w:rPr>
        <w:t>в виде соответствующего проекта распоряжения.</w:t>
      </w:r>
    </w:p>
    <w:p w:rsidR="008F25C4" w:rsidRPr="005A3974" w:rsidRDefault="008F25C4" w:rsidP="00E65C80">
      <w:pPr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2"/>
            <w:sz w:val="28"/>
            <w:szCs w:val="28"/>
          </w:rPr>
          <w:t>.</w:t>
        </w:r>
      </w:hyperlink>
      <w:r w:rsidRPr="005A3974">
        <w:t xml:space="preserve"> </w:t>
      </w:r>
    </w:p>
    <w:p w:rsidR="008F25C4" w:rsidRPr="005A3974" w:rsidRDefault="008F25C4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8F25C4" w:rsidRPr="005A3974" w:rsidRDefault="008F25C4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>
        <w:rPr>
          <w:sz w:val="28"/>
          <w:szCs w:val="28"/>
        </w:rPr>
        <w:t>администрации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8F25C4" w:rsidRPr="00C473B5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8F25C4" w:rsidRDefault="008F25C4" w:rsidP="00E65C80">
      <w:pPr>
        <w:jc w:val="both"/>
        <w:rPr>
          <w:sz w:val="28"/>
          <w:szCs w:val="28"/>
        </w:rPr>
      </w:pPr>
      <w:bookmarkStart w:id="8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8F25C4" w:rsidRPr="00C473B5" w:rsidRDefault="008F25C4" w:rsidP="00E65C80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8F25C4" w:rsidRPr="00C473B5" w:rsidRDefault="008F25C4" w:rsidP="00E65C80">
      <w:pPr>
        <w:jc w:val="both"/>
        <w:rPr>
          <w:sz w:val="28"/>
          <w:szCs w:val="28"/>
        </w:rPr>
      </w:pPr>
      <w:bookmarkStart w:id="9" w:name="sub_1073"/>
      <w:bookmarkEnd w:id="8"/>
      <w:r w:rsidRPr="00C473B5">
        <w:rPr>
          <w:sz w:val="28"/>
          <w:szCs w:val="28"/>
        </w:rPr>
        <w:t>представлен не полный</w:t>
      </w:r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9"/>
    <w:p w:rsidR="008F25C4" w:rsidRPr="00C473B5" w:rsidRDefault="008F25C4" w:rsidP="00E65C80">
      <w:pPr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администрации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8F25C4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Pr="00C232DE" w:rsidRDefault="008F25C4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8F25C4" w:rsidRPr="001C5B03" w:rsidRDefault="008F25C4" w:rsidP="00E65C80">
      <w:pPr>
        <w:jc w:val="both"/>
      </w:pPr>
    </w:p>
    <w:p w:rsidR="008F25C4" w:rsidRDefault="008F25C4" w:rsidP="00E65C80">
      <w:pPr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8F25C4" w:rsidRPr="00B6157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10" w:name="sub_3201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8F25C4" w:rsidRPr="00493180" w:rsidRDefault="008F25C4" w:rsidP="00E65C80">
      <w:pPr>
        <w:jc w:val="both"/>
      </w:pPr>
      <w:bookmarkStart w:id="11" w:name="sub_3202"/>
      <w:bookmarkEnd w:id="10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8F25C4" w:rsidRDefault="008F25C4" w:rsidP="00E65C80">
      <w:pPr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8F25C4" w:rsidRPr="005A3974" w:rsidRDefault="008F25C4" w:rsidP="00E65C80">
      <w:pPr>
        <w:jc w:val="both"/>
        <w:rPr>
          <w:sz w:val="28"/>
          <w:szCs w:val="28"/>
        </w:rPr>
      </w:pPr>
      <w:bookmarkStart w:id="12" w:name="sub_3203"/>
      <w:bookmarkEnd w:id="11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2"/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8F25C4" w:rsidRPr="00FE3DCC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8F25C4" w:rsidRPr="001C5B03" w:rsidRDefault="008F25C4" w:rsidP="00E65C80">
      <w:pPr>
        <w:jc w:val="both"/>
      </w:pPr>
    </w:p>
    <w:p w:rsidR="008F25C4" w:rsidRDefault="008F25C4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8F25C4" w:rsidRPr="00DB7775" w:rsidRDefault="008F25C4" w:rsidP="00E65C80">
      <w:pPr>
        <w:jc w:val="both"/>
      </w:pPr>
    </w:p>
    <w:p w:rsidR="008F25C4" w:rsidRPr="00C232DE" w:rsidRDefault="008F25C4" w:rsidP="00E65C80">
      <w:pPr>
        <w:jc w:val="both"/>
        <w:rPr>
          <w:sz w:val="28"/>
          <w:szCs w:val="28"/>
        </w:rPr>
      </w:pPr>
      <w:bookmarkStart w:id="13" w:name="sub_104"/>
      <w:bookmarkEnd w:id="7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3"/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8F25C4" w:rsidRPr="00C232DE" w:rsidRDefault="008F25C4" w:rsidP="00E65C80">
      <w:pPr>
        <w:pStyle w:val="Heading1"/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8F25C4" w:rsidRPr="00945AA0" w:rsidRDefault="008F25C4" w:rsidP="00E65C80">
      <w:pPr>
        <w:jc w:val="both"/>
      </w:pP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администрации,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4"/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2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bookmarkStart w:id="15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bookmarkStart w:id="16" w:name="sub_112"/>
      <w:bookmarkEnd w:id="15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2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bookmarkStart w:id="17" w:name="sub_113"/>
      <w:bookmarkEnd w:id="16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bookmarkStart w:id="18" w:name="sub_114"/>
      <w:bookmarkEnd w:id="17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2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8F25C4" w:rsidRDefault="008F25C4" w:rsidP="00E65C80">
      <w:pPr>
        <w:jc w:val="both"/>
        <w:rPr>
          <w:sz w:val="28"/>
          <w:szCs w:val="28"/>
        </w:rPr>
      </w:pPr>
      <w:bookmarkStart w:id="19" w:name="sub_115"/>
      <w:bookmarkEnd w:id="18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8F25C4" w:rsidRPr="00C232DE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8F25C4" w:rsidRDefault="008F25C4" w:rsidP="00E65C80">
      <w:pPr>
        <w:jc w:val="both"/>
        <w:rPr>
          <w:sz w:val="28"/>
          <w:szCs w:val="28"/>
        </w:rPr>
      </w:pPr>
      <w:bookmarkStart w:id="20" w:name="sub_116"/>
      <w:bookmarkEnd w:id="19"/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20"/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8" w:history="1">
        <w:r>
          <w:rPr>
            <w:rStyle w:val="a2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8F25C4" w:rsidRDefault="008F25C4" w:rsidP="00E65C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E65C80">
      <w:pPr>
        <w:jc w:val="both"/>
        <w:rPr>
          <w:sz w:val="28"/>
          <w:szCs w:val="28"/>
        </w:rPr>
      </w:pPr>
    </w:p>
    <w:p w:rsidR="008F25C4" w:rsidRDefault="008F25C4" w:rsidP="00BB2642">
      <w:pPr>
        <w:rPr>
          <w:sz w:val="28"/>
          <w:szCs w:val="28"/>
        </w:rPr>
      </w:pPr>
    </w:p>
    <w:p w:rsidR="008F25C4" w:rsidRDefault="008F25C4" w:rsidP="00BB2642">
      <w:pPr>
        <w:rPr>
          <w:sz w:val="28"/>
          <w:szCs w:val="28"/>
        </w:rPr>
      </w:pPr>
    </w:p>
    <w:p w:rsidR="008F25C4" w:rsidRDefault="008F25C4" w:rsidP="00BB2642">
      <w:pPr>
        <w:rPr>
          <w:sz w:val="28"/>
          <w:szCs w:val="28"/>
        </w:rPr>
      </w:pPr>
    </w:p>
    <w:p w:rsidR="008F25C4" w:rsidRDefault="008F25C4" w:rsidP="00BB2642">
      <w:pPr>
        <w:rPr>
          <w:sz w:val="28"/>
          <w:szCs w:val="28"/>
        </w:rPr>
      </w:pPr>
    </w:p>
    <w:p w:rsidR="008F25C4" w:rsidRPr="00BB2642" w:rsidRDefault="008F25C4" w:rsidP="00E93A81">
      <w:pPr>
        <w:tabs>
          <w:tab w:val="left" w:pos="6795"/>
        </w:tabs>
        <w:jc w:val="right"/>
        <w:rPr>
          <w:b/>
          <w:bCs/>
        </w:rPr>
      </w:pPr>
      <w:r>
        <w:rPr>
          <w:sz w:val="28"/>
          <w:szCs w:val="28"/>
        </w:rPr>
        <w:tab/>
      </w:r>
      <w:r w:rsidRPr="00BB2642">
        <w:rPr>
          <w:b/>
          <w:bCs/>
        </w:rPr>
        <w:t>Приложение 1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8F25C4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8F25C4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8F25C4" w:rsidRPr="008005A6" w:rsidRDefault="008F25C4" w:rsidP="00E93A81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0"/>
          <w:szCs w:val="20"/>
        </w:rPr>
      </w:pPr>
    </w:p>
    <w:p w:rsidR="008F25C4" w:rsidRPr="00C90F23" w:rsidRDefault="008F25C4" w:rsidP="00C90F23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</w:p>
    <w:p w:rsidR="008F25C4" w:rsidRPr="00F816CD" w:rsidRDefault="008F25C4" w:rsidP="00BB2642"/>
    <w:p w:rsidR="008F25C4" w:rsidRDefault="008F25C4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   </w:t>
      </w:r>
    </w:p>
    <w:p w:rsidR="008F25C4" w:rsidRPr="00387CDD" w:rsidRDefault="008F25C4" w:rsidP="00E65C80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8F25C4" w:rsidRPr="00F816CD" w:rsidRDefault="008F25C4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от 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8F25C4" w:rsidRPr="00E66115" w:rsidRDefault="008F25C4" w:rsidP="00E65C80">
      <w:pPr>
        <w:pStyle w:val="aff5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8F25C4" w:rsidRPr="00F816CD" w:rsidRDefault="008F25C4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8F25C4" w:rsidRPr="00E66115" w:rsidRDefault="008F25C4" w:rsidP="00E65C80">
      <w:pPr>
        <w:pStyle w:val="aff5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25C4" w:rsidRPr="00F816CD" w:rsidRDefault="008F25C4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8F25C4" w:rsidRPr="00F816CD" w:rsidRDefault="008F25C4" w:rsidP="00E65C80">
      <w:pPr>
        <w:pStyle w:val="aff5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</w:t>
      </w:r>
    </w:p>
    <w:p w:rsidR="008F25C4" w:rsidRPr="00F816CD" w:rsidRDefault="008F25C4" w:rsidP="00E65C80"/>
    <w:p w:rsidR="008F25C4" w:rsidRPr="00F816CD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>заявление</w:t>
      </w:r>
    </w:p>
    <w:p w:rsidR="008F25C4" w:rsidRPr="00F816CD" w:rsidRDefault="008F25C4" w:rsidP="00BB2642"/>
    <w:p w:rsidR="008F25C4" w:rsidRPr="00DC6F7A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9" w:history="1">
        <w:r w:rsidRPr="00F816CD">
          <w:rPr>
            <w:rStyle w:val="a2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0" w:history="1">
        <w:r w:rsidRPr="00F816CD">
          <w:rPr>
            <w:rStyle w:val="a2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F25C4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F25C4" w:rsidRPr="000F6E74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8F25C4" w:rsidRPr="00AF70FE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8F25C4" w:rsidRPr="00F816CD" w:rsidRDefault="008F25C4" w:rsidP="00BB2642">
      <w:pPr>
        <w:tabs>
          <w:tab w:val="left" w:pos="9781"/>
        </w:tabs>
      </w:pP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8F25C4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8F25C4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8F25C4" w:rsidRPr="00DC6F7A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8F25C4" w:rsidRDefault="008F25C4" w:rsidP="00BB2642"/>
    <w:p w:rsidR="008F25C4" w:rsidRPr="000F6E74" w:rsidRDefault="008F25C4" w:rsidP="00BB2642"/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8F25C4" w:rsidRPr="00F816CD" w:rsidRDefault="008F25C4" w:rsidP="00BB2642">
      <w:pPr>
        <w:pStyle w:val="aff5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подпись заявителя</w:t>
      </w:r>
    </w:p>
    <w:p w:rsidR="008F25C4" w:rsidRPr="00E65C80" w:rsidRDefault="008F25C4" w:rsidP="00E65C80">
      <w:pPr>
        <w:pStyle w:val="aff5"/>
        <w:rPr>
          <w:rFonts w:ascii="Times New Roman" w:hAnsi="Times New Roman" w:cs="Times New Roman"/>
          <w:b/>
          <w:bCs/>
          <w:color w:val="26282F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 xml:space="preserve">                                </w:t>
      </w:r>
      <w:r>
        <w:rPr>
          <w:rStyle w:val="a1"/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</w:t>
      </w:r>
    </w:p>
    <w:p w:rsidR="008F25C4" w:rsidRDefault="008F25C4" w:rsidP="00BB2642"/>
    <w:p w:rsidR="008F25C4" w:rsidRPr="00683989" w:rsidRDefault="008F25C4" w:rsidP="00BB2642"/>
    <w:p w:rsidR="008F25C4" w:rsidRDefault="008F25C4" w:rsidP="00E93A81">
      <w:pPr>
        <w:pStyle w:val="aff5"/>
        <w:ind w:left="7200"/>
        <w:jc w:val="right"/>
        <w:rPr>
          <w:rStyle w:val="a1"/>
          <w:rFonts w:ascii="Times New Roman" w:hAnsi="Times New Roman" w:cs="Times New Roman"/>
        </w:rPr>
      </w:pPr>
      <w:r w:rsidRPr="00F816CD">
        <w:rPr>
          <w:rStyle w:val="a1"/>
          <w:rFonts w:ascii="Times New Roman" w:hAnsi="Times New Roman" w:cs="Times New Roman"/>
        </w:rPr>
        <w:t xml:space="preserve">Приложение </w:t>
      </w:r>
      <w:r>
        <w:rPr>
          <w:rStyle w:val="a1"/>
          <w:rFonts w:ascii="Times New Roman" w:hAnsi="Times New Roman" w:cs="Times New Roman"/>
        </w:rPr>
        <w:t>2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8F25C4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8F25C4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8F25C4" w:rsidRPr="00197B2A" w:rsidRDefault="008F25C4" w:rsidP="00E93A81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8F25C4" w:rsidRPr="008005A6" w:rsidRDefault="008F25C4" w:rsidP="00E93A81">
      <w:pPr>
        <w:autoSpaceDE w:val="0"/>
        <w:autoSpaceDN w:val="0"/>
        <w:adjustRightInd w:val="0"/>
        <w:ind w:firstLine="720"/>
        <w:jc w:val="right"/>
        <w:rPr>
          <w:rFonts w:ascii="Arial" w:hAnsi="Arial" w:cs="Arial"/>
          <w:sz w:val="20"/>
          <w:szCs w:val="20"/>
        </w:rPr>
      </w:pPr>
    </w:p>
    <w:p w:rsidR="008F25C4" w:rsidRDefault="008F25C4" w:rsidP="00BB2642">
      <w:pPr>
        <w:ind w:firstLine="698"/>
        <w:jc w:val="center"/>
        <w:rPr>
          <w:sz w:val="18"/>
          <w:szCs w:val="18"/>
        </w:rPr>
      </w:pPr>
    </w:p>
    <w:p w:rsidR="008F25C4" w:rsidRPr="00F816CD" w:rsidRDefault="008F25C4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8F25C4" w:rsidRDefault="008F25C4" w:rsidP="00BB2642"/>
    <w:p w:rsidR="008F25C4" w:rsidRDefault="008F25C4" w:rsidP="00BB2642">
      <w:pPr>
        <w:pStyle w:val="aff5"/>
        <w:rPr>
          <w:rStyle w:val="a1"/>
          <w:rFonts w:ascii="Times New Roman" w:hAnsi="Times New Roman" w:cs="Times New Roman"/>
          <w:sz w:val="22"/>
          <w:szCs w:val="22"/>
        </w:rPr>
      </w:pPr>
    </w:p>
    <w:p w:rsidR="008F25C4" w:rsidRDefault="008F25C4" w:rsidP="00BB2642">
      <w:pPr>
        <w:pStyle w:val="aff5"/>
        <w:jc w:val="center"/>
        <w:rPr>
          <w:rStyle w:val="a1"/>
          <w:rFonts w:ascii="Times New Roman" w:hAnsi="Times New Roman" w:cs="Times New Roman"/>
          <w:sz w:val="22"/>
          <w:szCs w:val="22"/>
        </w:rPr>
      </w:pPr>
    </w:p>
    <w:p w:rsidR="008F25C4" w:rsidRPr="00F816CD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8F25C4" w:rsidRPr="00547C23" w:rsidRDefault="008F25C4" w:rsidP="00BB2642"/>
    <w:p w:rsidR="008F25C4" w:rsidRPr="00F816CD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8F25C4" w:rsidRPr="00F816CD" w:rsidRDefault="008F25C4" w:rsidP="00BB2642"/>
    <w:p w:rsidR="008F25C4" w:rsidRPr="00F816CD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>Об установлении (об отказе в установлении) пенсии за</w:t>
      </w:r>
    </w:p>
    <w:p w:rsidR="008F25C4" w:rsidRPr="00F816CD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1"/>
          <w:rFonts w:ascii="Times New Roman" w:hAnsi="Times New Roman" w:cs="Times New Roman"/>
          <w:sz w:val="22"/>
          <w:szCs w:val="22"/>
        </w:rPr>
        <w:t xml:space="preserve">выслугу лет </w:t>
      </w:r>
    </w:p>
    <w:p w:rsidR="008F25C4" w:rsidRPr="00F816CD" w:rsidRDefault="008F25C4" w:rsidP="00BB2642">
      <w:pPr>
        <w:jc w:val="center"/>
      </w:pP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8F25C4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8F25C4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8F25C4" w:rsidRPr="00547C23" w:rsidRDefault="008F25C4" w:rsidP="00BB2642">
      <w:pPr>
        <w:pStyle w:val="aff5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8F25C4" w:rsidRPr="00D64397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Pr="00D64397" w:rsidRDefault="008F25C4" w:rsidP="00BB2642">
      <w:pPr>
        <w:rPr>
          <w:sz w:val="22"/>
          <w:szCs w:val="22"/>
        </w:rPr>
      </w:pP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8F25C4" w:rsidRDefault="008F25C4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8F25C4" w:rsidRPr="00F01A02" w:rsidRDefault="008F25C4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8F25C4" w:rsidRPr="00D64397" w:rsidRDefault="008F25C4" w:rsidP="00BB2642">
      <w:pPr>
        <w:rPr>
          <w:sz w:val="20"/>
          <w:szCs w:val="20"/>
        </w:rPr>
      </w:pPr>
    </w:p>
    <w:p w:rsidR="008F25C4" w:rsidRDefault="008F25C4" w:rsidP="00BB2642"/>
    <w:p w:rsidR="008F25C4" w:rsidRDefault="008F25C4" w:rsidP="00BB2642"/>
    <w:p w:rsidR="008F25C4" w:rsidRPr="00D64397" w:rsidRDefault="008F25C4" w:rsidP="00BB2642"/>
    <w:p w:rsidR="008F25C4" w:rsidRPr="00F816CD" w:rsidRDefault="008F25C4" w:rsidP="00BB2642"/>
    <w:p w:rsidR="008F25C4" w:rsidRPr="00F816CD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8F25C4" w:rsidRPr="00D64397" w:rsidRDefault="008F25C4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8F25C4" w:rsidRDefault="008F25C4" w:rsidP="00BB2642">
      <w:pPr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C90F23">
      <w:pPr>
        <w:ind w:firstLine="698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3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8F25C4" w:rsidRPr="008005A6" w:rsidRDefault="008F25C4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8F25C4" w:rsidRPr="00387CDD" w:rsidRDefault="008F25C4" w:rsidP="00BB2642">
      <w:pPr>
        <w:ind w:firstLine="698"/>
        <w:jc w:val="center"/>
        <w:rPr>
          <w:sz w:val="18"/>
          <w:szCs w:val="18"/>
        </w:rPr>
      </w:pPr>
    </w:p>
    <w:p w:rsidR="008F25C4" w:rsidRPr="00F816CD" w:rsidRDefault="008F25C4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8F25C4" w:rsidRDefault="008F25C4" w:rsidP="00BB2642"/>
    <w:p w:rsidR="008F25C4" w:rsidRPr="00F816CD" w:rsidRDefault="008F25C4" w:rsidP="00BB2642">
      <w:pPr>
        <w:ind w:firstLine="698"/>
        <w:jc w:val="center"/>
      </w:pPr>
    </w:p>
    <w:p w:rsidR="008F25C4" w:rsidRDefault="008F25C4" w:rsidP="00BB2642">
      <w:r w:rsidRPr="00F816CD">
        <w:rPr>
          <w:sz w:val="22"/>
          <w:szCs w:val="22"/>
        </w:rPr>
        <w:t xml:space="preserve">     </w:t>
      </w:r>
    </w:p>
    <w:p w:rsidR="008F25C4" w:rsidRDefault="008F25C4" w:rsidP="00BB2642">
      <w:pPr>
        <w:pStyle w:val="aff5"/>
        <w:rPr>
          <w:sz w:val="20"/>
          <w:szCs w:val="20"/>
        </w:rPr>
      </w:pPr>
      <w:r>
        <w:rPr>
          <w:rStyle w:val="a1"/>
          <w:sz w:val="20"/>
          <w:szCs w:val="20"/>
        </w:rPr>
        <w:t xml:space="preserve">                                     </w:t>
      </w:r>
    </w:p>
    <w:p w:rsidR="008F25C4" w:rsidRDefault="008F25C4" w:rsidP="00BB2642"/>
    <w:p w:rsidR="008F25C4" w:rsidRPr="00D66BDC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8F25C4" w:rsidRPr="00D66BDC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о приостановлении выплаты пенсии за выслугу лет</w:t>
      </w:r>
    </w:p>
    <w:p w:rsidR="008F25C4" w:rsidRPr="00D66BDC" w:rsidRDefault="008F25C4" w:rsidP="00BB2642">
      <w:pPr>
        <w:rPr>
          <w:sz w:val="22"/>
          <w:szCs w:val="22"/>
        </w:rPr>
      </w:pP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8F25C4" w:rsidRDefault="008F25C4" w:rsidP="00BB2642">
      <w:pPr>
        <w:rPr>
          <w:sz w:val="22"/>
          <w:szCs w:val="22"/>
        </w:rPr>
      </w:pPr>
    </w:p>
    <w:p w:rsidR="008F25C4" w:rsidRPr="00D66BDC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1" w:history="1">
        <w:r w:rsidRPr="00D66BDC">
          <w:rPr>
            <w:rStyle w:val="a2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8F25C4" w:rsidRPr="0026345F" w:rsidRDefault="008F25C4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 связи с________________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8F25C4" w:rsidRPr="0026345F" w:rsidRDefault="008F25C4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8F25C4" w:rsidRDefault="008F25C4" w:rsidP="00BB2642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Pr="00D66BDC" w:rsidRDefault="008F25C4" w:rsidP="00BB2642">
      <w:pPr>
        <w:rPr>
          <w:sz w:val="22"/>
          <w:szCs w:val="22"/>
        </w:rPr>
      </w:pP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8F25C4" w:rsidRPr="00D64397" w:rsidRDefault="008F25C4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8F25C4" w:rsidRPr="00F01A02" w:rsidRDefault="008F25C4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8F25C4" w:rsidRDefault="008F25C4" w:rsidP="00BB2642">
      <w:pPr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E65C80">
      <w:pPr>
        <w:rPr>
          <w:rStyle w:val="a1"/>
        </w:rPr>
      </w:pPr>
    </w:p>
    <w:p w:rsidR="008F25C4" w:rsidRDefault="008F25C4" w:rsidP="00E65C80">
      <w:pPr>
        <w:rPr>
          <w:rStyle w:val="a1"/>
        </w:rPr>
      </w:pPr>
    </w:p>
    <w:p w:rsidR="008F25C4" w:rsidRDefault="008F25C4" w:rsidP="00E65C80">
      <w:pPr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4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8F25C4" w:rsidRPr="008005A6" w:rsidRDefault="008F25C4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8F25C4" w:rsidRDefault="008F25C4" w:rsidP="00BB2642">
      <w:pPr>
        <w:ind w:firstLine="698"/>
        <w:jc w:val="center"/>
        <w:rPr>
          <w:sz w:val="18"/>
          <w:szCs w:val="18"/>
        </w:rPr>
      </w:pPr>
    </w:p>
    <w:p w:rsidR="008F25C4" w:rsidRPr="00387CDD" w:rsidRDefault="008F25C4" w:rsidP="00BB2642">
      <w:pPr>
        <w:ind w:firstLine="698"/>
        <w:jc w:val="center"/>
        <w:rPr>
          <w:sz w:val="18"/>
          <w:szCs w:val="18"/>
        </w:rPr>
      </w:pPr>
    </w:p>
    <w:p w:rsidR="008F25C4" w:rsidRPr="00F816CD" w:rsidRDefault="008F25C4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8F25C4" w:rsidRDefault="008F25C4" w:rsidP="00BB2642"/>
    <w:p w:rsidR="008F25C4" w:rsidRPr="00F816CD" w:rsidRDefault="008F25C4" w:rsidP="00BB2642">
      <w:pPr>
        <w:ind w:firstLine="698"/>
        <w:jc w:val="center"/>
      </w:pPr>
    </w:p>
    <w:p w:rsidR="008F25C4" w:rsidRPr="00D66BDC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8F25C4" w:rsidRPr="00D66BDC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о возобновлении выплаты пенсии за выслугу лет</w:t>
      </w:r>
    </w:p>
    <w:p w:rsidR="008F25C4" w:rsidRPr="00D66BDC" w:rsidRDefault="008F25C4" w:rsidP="00BB2642">
      <w:pPr>
        <w:jc w:val="center"/>
        <w:rPr>
          <w:sz w:val="22"/>
          <w:szCs w:val="22"/>
        </w:rPr>
      </w:pP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8F25C4" w:rsidRPr="00D66BDC" w:rsidRDefault="008F25C4" w:rsidP="00BB2642">
      <w:pPr>
        <w:rPr>
          <w:sz w:val="22"/>
          <w:szCs w:val="22"/>
        </w:rPr>
      </w:pP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2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8F25C4" w:rsidRPr="00D66BDC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8F25C4" w:rsidRPr="0026345F" w:rsidRDefault="008F25C4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8F25C4" w:rsidRDefault="008F25C4" w:rsidP="00BB2642"/>
    <w:p w:rsidR="008F25C4" w:rsidRPr="0060757A" w:rsidRDefault="008F25C4" w:rsidP="00BB2642"/>
    <w:p w:rsidR="008F25C4" w:rsidRPr="00D66BDC" w:rsidRDefault="008F25C4" w:rsidP="00BB2642">
      <w:pPr>
        <w:rPr>
          <w:sz w:val="22"/>
          <w:szCs w:val="22"/>
        </w:rPr>
      </w:pPr>
    </w:p>
    <w:p w:rsidR="008F25C4" w:rsidRPr="00D66BDC" w:rsidRDefault="008F25C4" w:rsidP="00BB2642">
      <w:pPr>
        <w:rPr>
          <w:sz w:val="22"/>
          <w:szCs w:val="22"/>
        </w:rPr>
      </w:pP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8F25C4" w:rsidRPr="00D64397" w:rsidRDefault="008F25C4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8F25C4" w:rsidRPr="00F01A02" w:rsidRDefault="008F25C4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8F25C4" w:rsidRDefault="008F25C4" w:rsidP="00BB2642">
      <w:pPr>
        <w:ind w:firstLine="698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5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8F25C4" w:rsidRPr="008005A6" w:rsidRDefault="008F25C4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8F25C4" w:rsidRPr="00F816CD" w:rsidRDefault="008F25C4" w:rsidP="00BB2642">
      <w:pPr>
        <w:ind w:firstLine="698"/>
        <w:jc w:val="center"/>
      </w:pPr>
    </w:p>
    <w:p w:rsidR="008F25C4" w:rsidRDefault="008F25C4" w:rsidP="00BB2642"/>
    <w:p w:rsidR="008F25C4" w:rsidRPr="00F816CD" w:rsidRDefault="008F25C4" w:rsidP="00BB2642">
      <w:pPr>
        <w:ind w:firstLine="698"/>
        <w:jc w:val="right"/>
      </w:pPr>
    </w:p>
    <w:p w:rsidR="008F25C4" w:rsidRPr="00F816CD" w:rsidRDefault="008F25C4" w:rsidP="00BB2642"/>
    <w:p w:rsidR="008F25C4" w:rsidRPr="00D66BDC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Распоряжение</w:t>
      </w:r>
    </w:p>
    <w:p w:rsidR="008F25C4" w:rsidRPr="00D66BDC" w:rsidRDefault="008F25C4" w:rsidP="00BB2642">
      <w:pPr>
        <w:pStyle w:val="aff5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1"/>
          <w:rFonts w:ascii="Times New Roman" w:hAnsi="Times New Roman" w:cs="Times New Roman"/>
          <w:sz w:val="22"/>
          <w:szCs w:val="22"/>
        </w:rPr>
        <w:t>о прекращении выплаты пенсии за выслугу лет</w:t>
      </w:r>
    </w:p>
    <w:p w:rsidR="008F25C4" w:rsidRPr="00D66BDC" w:rsidRDefault="008F25C4" w:rsidP="00BB2642">
      <w:pPr>
        <w:jc w:val="center"/>
        <w:rPr>
          <w:sz w:val="22"/>
          <w:szCs w:val="22"/>
        </w:rPr>
      </w:pPr>
    </w:p>
    <w:p w:rsidR="008F25C4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8F25C4" w:rsidRDefault="008F25C4" w:rsidP="00BB2642"/>
    <w:p w:rsidR="008F25C4" w:rsidRPr="00D66BDC" w:rsidRDefault="008F25C4" w:rsidP="00BB2642"/>
    <w:p w:rsidR="008F25C4" w:rsidRPr="00D66BDC" w:rsidRDefault="008F25C4" w:rsidP="00BB2642">
      <w:pPr>
        <w:rPr>
          <w:sz w:val="22"/>
          <w:szCs w:val="22"/>
        </w:rPr>
      </w:pPr>
    </w:p>
    <w:p w:rsidR="008F25C4" w:rsidRPr="00D66BDC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2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8F25C4" w:rsidRPr="0060757A" w:rsidRDefault="008F25C4" w:rsidP="00BB2642">
      <w:pPr>
        <w:pStyle w:val="aff5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8F25C4" w:rsidRPr="00D66BDC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8F25C4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8F25C4" w:rsidRPr="0026345F" w:rsidRDefault="008F25C4" w:rsidP="00BB264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8F25C4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8F25C4" w:rsidRDefault="008F25C4" w:rsidP="00BB2642"/>
    <w:p w:rsidR="008F25C4" w:rsidRDefault="008F25C4" w:rsidP="00BB2642"/>
    <w:p w:rsidR="008F25C4" w:rsidRPr="0060757A" w:rsidRDefault="008F25C4" w:rsidP="00BB2642"/>
    <w:p w:rsidR="008F25C4" w:rsidRPr="00D66BDC" w:rsidRDefault="008F25C4" w:rsidP="00BB2642">
      <w:pPr>
        <w:rPr>
          <w:sz w:val="22"/>
          <w:szCs w:val="22"/>
        </w:rPr>
      </w:pPr>
    </w:p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8F25C4" w:rsidRPr="00D64397" w:rsidRDefault="008F25C4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8F25C4" w:rsidRDefault="008F25C4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sz w:val="22"/>
          <w:szCs w:val="22"/>
        </w:rPr>
      </w:pPr>
    </w:p>
    <w:p w:rsidR="008F25C4" w:rsidRPr="00F01A02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rPr>
          <w:rStyle w:val="a1"/>
        </w:rPr>
      </w:pPr>
    </w:p>
    <w:p w:rsidR="008F25C4" w:rsidRDefault="008F25C4" w:rsidP="00E65C80">
      <w:pPr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</w:p>
    <w:p w:rsidR="008F25C4" w:rsidRDefault="008F25C4" w:rsidP="00BB2642">
      <w:pPr>
        <w:ind w:firstLine="698"/>
        <w:jc w:val="right"/>
        <w:rPr>
          <w:rStyle w:val="a1"/>
        </w:rPr>
      </w:pPr>
      <w:r w:rsidRPr="00F816CD">
        <w:rPr>
          <w:rStyle w:val="a1"/>
        </w:rPr>
        <w:t xml:space="preserve">Приложение </w:t>
      </w:r>
      <w:r>
        <w:rPr>
          <w:rStyle w:val="a1"/>
        </w:rPr>
        <w:t>6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r>
        <w:rPr>
          <w:rStyle w:val="a1"/>
        </w:rPr>
        <w:t xml:space="preserve">                                                      </w:t>
      </w:r>
      <w:r w:rsidRPr="00197B2A">
        <w:rPr>
          <w:b/>
          <w:bCs/>
          <w:sz w:val="22"/>
          <w:szCs w:val="22"/>
        </w:rPr>
        <w:t xml:space="preserve">к </w:t>
      </w:r>
      <w:hyperlink w:anchor="sub_1000" w:history="1">
        <w:r w:rsidRPr="00197B2A">
          <w:rPr>
            <w:b/>
            <w:bCs/>
            <w:sz w:val="22"/>
            <w:szCs w:val="22"/>
          </w:rPr>
          <w:t>Положению</w:t>
        </w:r>
      </w:hyperlink>
      <w:r w:rsidRPr="00197B2A">
        <w:rPr>
          <w:b/>
          <w:bCs/>
          <w:sz w:val="22"/>
          <w:szCs w:val="22"/>
        </w:rPr>
        <w:t xml:space="preserve"> о порядке установления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и выплаты пенсии за выслугу лет лицам,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замещавшим муниципальные должности и 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 w:rsidRPr="00197B2A">
        <w:rPr>
          <w:b/>
          <w:bCs/>
          <w:sz w:val="22"/>
          <w:szCs w:val="22"/>
        </w:rPr>
        <w:t xml:space="preserve">должности муниципальной службы в органах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местного самоуправления Вармазейского сельского поселения </w:t>
      </w:r>
    </w:p>
    <w:p w:rsidR="008F25C4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Большеигнатовского муниципального района</w:t>
      </w:r>
    </w:p>
    <w:p w:rsidR="008F25C4" w:rsidRPr="00197B2A" w:rsidRDefault="008F25C4" w:rsidP="00E65C8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Республики Мордовия</w:t>
      </w:r>
    </w:p>
    <w:p w:rsidR="008F25C4" w:rsidRPr="008005A6" w:rsidRDefault="008F25C4" w:rsidP="00E65C80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0"/>
          <w:szCs w:val="20"/>
        </w:rPr>
      </w:pPr>
    </w:p>
    <w:p w:rsidR="008F25C4" w:rsidRPr="00387CDD" w:rsidRDefault="008F25C4" w:rsidP="00BB2642">
      <w:pPr>
        <w:ind w:firstLine="698"/>
        <w:jc w:val="center"/>
        <w:rPr>
          <w:sz w:val="18"/>
          <w:szCs w:val="18"/>
        </w:rPr>
      </w:pPr>
    </w:p>
    <w:p w:rsidR="008F25C4" w:rsidRPr="00F816CD" w:rsidRDefault="008F25C4" w:rsidP="00BB2642">
      <w:pPr>
        <w:ind w:firstLine="698"/>
        <w:jc w:val="center"/>
      </w:pPr>
      <w:r>
        <w:rPr>
          <w:rStyle w:val="a1"/>
        </w:rPr>
        <w:t xml:space="preserve">                                                                   </w:t>
      </w:r>
    </w:p>
    <w:p w:rsidR="008F25C4" w:rsidRDefault="008F25C4" w:rsidP="00C90F23">
      <w:pPr>
        <w:rPr>
          <w:rStyle w:val="a1"/>
        </w:rPr>
      </w:pPr>
    </w:p>
    <w:p w:rsidR="008F25C4" w:rsidRDefault="008F25C4" w:rsidP="00BB2642">
      <w:pPr>
        <w:ind w:firstLine="698"/>
        <w:jc w:val="center"/>
        <w:rPr>
          <w:rStyle w:val="a1"/>
        </w:rPr>
      </w:pPr>
    </w:p>
    <w:p w:rsidR="008F25C4" w:rsidRDefault="008F25C4" w:rsidP="00BB2642">
      <w:pPr>
        <w:pStyle w:val="aff5"/>
        <w:jc w:val="center"/>
        <w:rPr>
          <w:rStyle w:val="a1"/>
          <w:rFonts w:ascii="Times New Roman" w:hAnsi="Times New Roman" w:cs="Times New Roman"/>
          <w:sz w:val="22"/>
          <w:szCs w:val="22"/>
        </w:rPr>
      </w:pPr>
      <w:r w:rsidRPr="0060757A">
        <w:rPr>
          <w:rStyle w:val="a1"/>
          <w:rFonts w:ascii="Times New Roman" w:hAnsi="Times New Roman" w:cs="Times New Roman"/>
          <w:sz w:val="22"/>
          <w:szCs w:val="22"/>
        </w:rPr>
        <w:t>Уведомление</w:t>
      </w:r>
    </w:p>
    <w:p w:rsidR="008F25C4" w:rsidRPr="0060757A" w:rsidRDefault="008F25C4" w:rsidP="00BB2642"/>
    <w:p w:rsidR="008F25C4" w:rsidRPr="0060757A" w:rsidRDefault="008F25C4" w:rsidP="00BB2642">
      <w:pPr>
        <w:rPr>
          <w:sz w:val="22"/>
          <w:szCs w:val="22"/>
        </w:rPr>
      </w:pPr>
    </w:p>
    <w:p w:rsidR="008F25C4" w:rsidRDefault="008F25C4" w:rsidP="00BB2642">
      <w:pPr>
        <w:pStyle w:val="aff5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8F25C4" w:rsidRPr="0060757A" w:rsidRDefault="008F25C4" w:rsidP="00BB2642"/>
    <w:p w:rsidR="008F25C4" w:rsidRDefault="008F25C4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8F25C4" w:rsidRPr="005F5F42" w:rsidRDefault="008F25C4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8F25C4" w:rsidRPr="00F816CD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8F25C4" w:rsidRPr="0060757A" w:rsidRDefault="008F25C4" w:rsidP="00BB2642">
      <w:pPr>
        <w:pStyle w:val="aff5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8F25C4" w:rsidRPr="0060757A" w:rsidRDefault="008F25C4" w:rsidP="00BB2642"/>
    <w:p w:rsidR="008F25C4" w:rsidRDefault="008F25C4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4" w:history="1">
        <w:r w:rsidRPr="00F816CD">
          <w:rPr>
            <w:rStyle w:val="a2"/>
            <w:sz w:val="22"/>
            <w:szCs w:val="22"/>
          </w:rPr>
          <w:t>п</w:t>
        </w:r>
        <w:r>
          <w:rPr>
            <w:rStyle w:val="a2"/>
            <w:sz w:val="22"/>
            <w:szCs w:val="22"/>
          </w:rPr>
          <w:t xml:space="preserve">ункту 6 статьи </w:t>
        </w:r>
        <w:r w:rsidRPr="00F816CD">
          <w:rPr>
            <w:rStyle w:val="a2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8F25C4" w:rsidRPr="00387CDD" w:rsidRDefault="008F25C4" w:rsidP="00BB2642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8F25C4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8F25C4" w:rsidRPr="00F816CD" w:rsidRDefault="008F25C4" w:rsidP="00BB2642">
      <w:pPr>
        <w:pStyle w:val="aff5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8F25C4" w:rsidRDefault="008F25C4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8F25C4" w:rsidRPr="005F5F42" w:rsidRDefault="008F25C4" w:rsidP="00BB2642">
      <w:pPr>
        <w:pStyle w:val="aff5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8F25C4" w:rsidRDefault="008F25C4" w:rsidP="00BB2642">
      <w:pPr>
        <w:pStyle w:val="aff5"/>
        <w:ind w:firstLine="720"/>
        <w:jc w:val="both"/>
      </w:pPr>
    </w:p>
    <w:p w:rsidR="008F25C4" w:rsidRPr="0060757A" w:rsidRDefault="008F25C4" w:rsidP="00BB2642"/>
    <w:p w:rsidR="008F25C4" w:rsidRDefault="008F25C4" w:rsidP="00BB2642"/>
    <w:p w:rsidR="008F25C4" w:rsidRPr="00F816CD" w:rsidRDefault="008F25C4" w:rsidP="00BB2642"/>
    <w:p w:rsidR="008F25C4" w:rsidRPr="00D64397" w:rsidRDefault="008F25C4" w:rsidP="00BB2642">
      <w:pPr>
        <w:pStyle w:val="aff5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8F25C4" w:rsidRPr="00D64397" w:rsidRDefault="008F25C4" w:rsidP="00BB2642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8F25C4" w:rsidRPr="00F01A02" w:rsidRDefault="008F25C4" w:rsidP="00BB2642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8F25C4" w:rsidRPr="00F01A02" w:rsidRDefault="008F25C4" w:rsidP="00BB2642"/>
    <w:p w:rsidR="008F25C4" w:rsidRDefault="008F25C4" w:rsidP="00BB2642">
      <w:pPr>
        <w:tabs>
          <w:tab w:val="left" w:pos="6375"/>
        </w:tabs>
      </w:pPr>
    </w:p>
    <w:p w:rsidR="008F25C4" w:rsidRPr="00BB2642" w:rsidRDefault="008F25C4" w:rsidP="00BB2642">
      <w:pPr>
        <w:tabs>
          <w:tab w:val="left" w:pos="6375"/>
        </w:tabs>
      </w:pPr>
    </w:p>
    <w:sectPr w:rsidR="008F25C4" w:rsidRPr="00BB2642" w:rsidSect="00231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077CC"/>
    <w:rsid w:val="00015E8F"/>
    <w:rsid w:val="00047CF1"/>
    <w:rsid w:val="0008697B"/>
    <w:rsid w:val="000F6E74"/>
    <w:rsid w:val="0013640D"/>
    <w:rsid w:val="00197B2A"/>
    <w:rsid w:val="001B53F3"/>
    <w:rsid w:val="001C5B03"/>
    <w:rsid w:val="00200794"/>
    <w:rsid w:val="00216C3D"/>
    <w:rsid w:val="00231999"/>
    <w:rsid w:val="0026345F"/>
    <w:rsid w:val="002B0DAB"/>
    <w:rsid w:val="002D0057"/>
    <w:rsid w:val="00387CDD"/>
    <w:rsid w:val="003A60C3"/>
    <w:rsid w:val="003C66E0"/>
    <w:rsid w:val="003D595D"/>
    <w:rsid w:val="003D7185"/>
    <w:rsid w:val="003E1585"/>
    <w:rsid w:val="00454672"/>
    <w:rsid w:val="00477C32"/>
    <w:rsid w:val="00493180"/>
    <w:rsid w:val="004B2855"/>
    <w:rsid w:val="004E3110"/>
    <w:rsid w:val="00511474"/>
    <w:rsid w:val="0054431B"/>
    <w:rsid w:val="00545236"/>
    <w:rsid w:val="00547C23"/>
    <w:rsid w:val="00572270"/>
    <w:rsid w:val="005A3974"/>
    <w:rsid w:val="005F5F42"/>
    <w:rsid w:val="0060757A"/>
    <w:rsid w:val="006257DF"/>
    <w:rsid w:val="00661204"/>
    <w:rsid w:val="00680CA1"/>
    <w:rsid w:val="00683989"/>
    <w:rsid w:val="00730E34"/>
    <w:rsid w:val="007D0910"/>
    <w:rsid w:val="007D52F3"/>
    <w:rsid w:val="007F6F05"/>
    <w:rsid w:val="008005A6"/>
    <w:rsid w:val="00814CC3"/>
    <w:rsid w:val="008C1962"/>
    <w:rsid w:val="008F25C4"/>
    <w:rsid w:val="008F39FC"/>
    <w:rsid w:val="00917E58"/>
    <w:rsid w:val="0093203C"/>
    <w:rsid w:val="00945AA0"/>
    <w:rsid w:val="00954E4A"/>
    <w:rsid w:val="00A20A6F"/>
    <w:rsid w:val="00A23E8A"/>
    <w:rsid w:val="00A4380B"/>
    <w:rsid w:val="00A97909"/>
    <w:rsid w:val="00AC0919"/>
    <w:rsid w:val="00AF3D06"/>
    <w:rsid w:val="00AF6A2A"/>
    <w:rsid w:val="00AF70FE"/>
    <w:rsid w:val="00B61574"/>
    <w:rsid w:val="00B84B2F"/>
    <w:rsid w:val="00BB07ED"/>
    <w:rsid w:val="00BB2642"/>
    <w:rsid w:val="00BF12BD"/>
    <w:rsid w:val="00C232DE"/>
    <w:rsid w:val="00C473B5"/>
    <w:rsid w:val="00C66AE7"/>
    <w:rsid w:val="00C90F23"/>
    <w:rsid w:val="00CE513C"/>
    <w:rsid w:val="00CF3A22"/>
    <w:rsid w:val="00D4354E"/>
    <w:rsid w:val="00D64397"/>
    <w:rsid w:val="00D66BDC"/>
    <w:rsid w:val="00D750F2"/>
    <w:rsid w:val="00DB7775"/>
    <w:rsid w:val="00DC6F7A"/>
    <w:rsid w:val="00E346C5"/>
    <w:rsid w:val="00E36825"/>
    <w:rsid w:val="00E44C26"/>
    <w:rsid w:val="00E65C80"/>
    <w:rsid w:val="00E66115"/>
    <w:rsid w:val="00E759D0"/>
    <w:rsid w:val="00E93A81"/>
    <w:rsid w:val="00E94F9C"/>
    <w:rsid w:val="00EA148A"/>
    <w:rsid w:val="00EF5DBD"/>
    <w:rsid w:val="00F01A02"/>
    <w:rsid w:val="00F03971"/>
    <w:rsid w:val="00F238C4"/>
    <w:rsid w:val="00F34B2C"/>
    <w:rsid w:val="00F578B2"/>
    <w:rsid w:val="00F816CD"/>
    <w:rsid w:val="00F853F9"/>
    <w:rsid w:val="00FC12E5"/>
    <w:rsid w:val="00FD699C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locked/>
    <w:rsid w:val="00BB2642"/>
    <w:pPr>
      <w:outlineLvl w:val="1"/>
    </w:pPr>
    <w:rPr>
      <w:rFonts w:eastAsia="Calibri"/>
    </w:rPr>
  </w:style>
  <w:style w:type="paragraph" w:styleId="Heading3">
    <w:name w:val="heading 3"/>
    <w:basedOn w:val="Heading2"/>
    <w:next w:val="Normal"/>
    <w:link w:val="Heading3Char1"/>
    <w:uiPriority w:val="99"/>
    <w:qFormat/>
    <w:locked/>
    <w:rsid w:val="00BB2642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locked/>
    <w:rsid w:val="00BB264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A148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A148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A148A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</w:pPr>
  </w:style>
  <w:style w:type="paragraph" w:styleId="BodyText">
    <w:name w:val="Body Text"/>
    <w:basedOn w:val="Normal"/>
    <w:link w:val="BodyTextChar"/>
    <w:uiPriority w:val="99"/>
    <w:rsid w:val="0013640D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4B2C"/>
    <w:rPr>
      <w:rFonts w:ascii="Times New Roman" w:hAnsi="Times New Roman" w:cs="Times New Roman"/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93203C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0">
    <w:name w:val="Знак Знак Знак Знак"/>
    <w:basedOn w:val="Normal"/>
    <w:uiPriority w:val="99"/>
    <w:rsid w:val="0093203C"/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">
    <w:name w:val="Заголовок 1 Знак"/>
    <w:basedOn w:val="DefaultParagraphFont"/>
    <w:uiPriority w:val="99"/>
    <w:locked/>
    <w:rsid w:val="00BB26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BB2642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1">
    <w:name w:val="Цветовое выделение"/>
    <w:uiPriority w:val="99"/>
    <w:rsid w:val="00BB2642"/>
    <w:rPr>
      <w:b/>
      <w:bCs/>
      <w:color w:val="26282F"/>
    </w:rPr>
  </w:style>
  <w:style w:type="character" w:customStyle="1" w:styleId="a2">
    <w:name w:val="Гипертекстовая ссылка"/>
    <w:uiPriority w:val="99"/>
    <w:rsid w:val="00BB2642"/>
    <w:rPr>
      <w:color w:val="106BBE"/>
    </w:rPr>
  </w:style>
  <w:style w:type="character" w:customStyle="1" w:styleId="a3">
    <w:name w:val="Активная гипертекстовая ссылка"/>
    <w:uiPriority w:val="99"/>
    <w:rsid w:val="00BB2642"/>
    <w:rPr>
      <w:color w:val="106BBE"/>
      <w:u w:val="single"/>
    </w:rPr>
  </w:style>
  <w:style w:type="paragraph" w:customStyle="1" w:styleId="a4">
    <w:name w:val="Внимание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5">
    <w:name w:val="Внимание: криминал!!"/>
    <w:basedOn w:val="a4"/>
    <w:next w:val="Normal"/>
    <w:uiPriority w:val="99"/>
    <w:rsid w:val="00BB2642"/>
  </w:style>
  <w:style w:type="paragraph" w:customStyle="1" w:styleId="a6">
    <w:name w:val="Внимание: недобросовестность!"/>
    <w:basedOn w:val="a4"/>
    <w:next w:val="Normal"/>
    <w:uiPriority w:val="99"/>
    <w:rsid w:val="00BB2642"/>
  </w:style>
  <w:style w:type="character" w:customStyle="1" w:styleId="a7">
    <w:name w:val="Выделение для Базового Поиска"/>
    <w:uiPriority w:val="99"/>
    <w:rsid w:val="00BB2642"/>
    <w:rPr>
      <w:b/>
      <w:bCs/>
      <w:color w:val="0058A9"/>
    </w:rPr>
  </w:style>
  <w:style w:type="character" w:customStyle="1" w:styleId="a8">
    <w:name w:val="Выделение для Базового Поиска (курсив)"/>
    <w:uiPriority w:val="99"/>
    <w:rsid w:val="00BB2642"/>
    <w:rPr>
      <w:b/>
      <w:bCs/>
      <w:i/>
      <w:iCs/>
      <w:color w:val="0058A9"/>
    </w:rPr>
  </w:style>
  <w:style w:type="paragraph" w:customStyle="1" w:styleId="a9">
    <w:name w:val="Дочерний элемент списк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eastAsia="Calibri" w:hAnsi="Arial" w:cs="Arial"/>
      <w:color w:val="868381"/>
      <w:sz w:val="20"/>
      <w:szCs w:val="20"/>
    </w:rPr>
  </w:style>
  <w:style w:type="paragraph" w:customStyle="1" w:styleId="aa">
    <w:name w:val="Основное меню (преемственное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ab">
    <w:name w:val="Заголовок"/>
    <w:basedOn w:val="aa"/>
    <w:next w:val="Normal"/>
    <w:uiPriority w:val="99"/>
    <w:rsid w:val="00BB2642"/>
    <w:rPr>
      <w:b/>
      <w:bCs/>
      <w:color w:val="0058A9"/>
      <w:shd w:val="clear" w:color="auto" w:fill="F0F0F0"/>
    </w:rPr>
  </w:style>
  <w:style w:type="paragraph" w:customStyle="1" w:styleId="ac">
    <w:name w:val="Заголовок группы контролов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d">
    <w:name w:val="Заголовок для информации об изменениях"/>
    <w:basedOn w:val="Heading1"/>
    <w:next w:val="Normal"/>
    <w:uiPriority w:val="99"/>
    <w:rsid w:val="00BB2642"/>
    <w:pPr>
      <w:spacing w:before="0"/>
      <w:outlineLvl w:val="9"/>
    </w:pPr>
    <w:rPr>
      <w:rFonts w:eastAsia="Calibri"/>
      <w:b w:val="0"/>
      <w:bCs w:val="0"/>
      <w:sz w:val="18"/>
      <w:szCs w:val="18"/>
      <w:shd w:val="clear" w:color="auto" w:fill="FFFFFF"/>
    </w:rPr>
  </w:style>
  <w:style w:type="paragraph" w:customStyle="1" w:styleId="ae">
    <w:name w:val="Заголовок распахивающейся части диалог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character" w:customStyle="1" w:styleId="af">
    <w:name w:val="Заголовок своего сообщения"/>
    <w:uiPriority w:val="99"/>
    <w:rsid w:val="00BB2642"/>
    <w:rPr>
      <w:b/>
      <w:bCs/>
      <w:color w:val="26282F"/>
    </w:rPr>
  </w:style>
  <w:style w:type="paragraph" w:customStyle="1" w:styleId="af0">
    <w:name w:val="Заголовок статьи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af1">
    <w:name w:val="Заголовок чужого сообщения"/>
    <w:uiPriority w:val="99"/>
    <w:rsid w:val="00BB2642"/>
    <w:rPr>
      <w:b/>
      <w:bCs/>
      <w:color w:val="FF0000"/>
    </w:rPr>
  </w:style>
  <w:style w:type="paragraph" w:customStyle="1" w:styleId="af2">
    <w:name w:val="Заголовок ЭР (левое окно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3">
    <w:name w:val="Заголовок ЭР (правое окно)"/>
    <w:basedOn w:val="af2"/>
    <w:next w:val="Normal"/>
    <w:uiPriority w:val="99"/>
    <w:rsid w:val="00BB2642"/>
    <w:pPr>
      <w:spacing w:after="0"/>
      <w:jc w:val="left"/>
    </w:pPr>
  </w:style>
  <w:style w:type="paragraph" w:customStyle="1" w:styleId="af4">
    <w:name w:val="Интерактивный заголовок"/>
    <w:basedOn w:val="ab"/>
    <w:next w:val="Normal"/>
    <w:uiPriority w:val="99"/>
    <w:rsid w:val="00BB2642"/>
    <w:rPr>
      <w:u w:val="single"/>
    </w:rPr>
  </w:style>
  <w:style w:type="paragraph" w:customStyle="1" w:styleId="af5">
    <w:name w:val="Текст информации об изменениях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6">
    <w:name w:val="Информация об изменениях"/>
    <w:basedOn w:val="af5"/>
    <w:next w:val="Normal"/>
    <w:uiPriority w:val="99"/>
    <w:rsid w:val="00BB264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7">
    <w:name w:val="Текст (справка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8">
    <w:name w:val="Комментарий"/>
    <w:basedOn w:val="af7"/>
    <w:next w:val="Normal"/>
    <w:uiPriority w:val="99"/>
    <w:rsid w:val="00BB264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б изменениях документа"/>
    <w:basedOn w:val="af8"/>
    <w:next w:val="Normal"/>
    <w:uiPriority w:val="99"/>
    <w:rsid w:val="00BB2642"/>
    <w:rPr>
      <w:i/>
      <w:iCs/>
    </w:rPr>
  </w:style>
  <w:style w:type="paragraph" w:customStyle="1" w:styleId="afa">
    <w:name w:val="Текст (лев. подпись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b">
    <w:name w:val="Колонтитул (левый)"/>
    <w:basedOn w:val="afa"/>
    <w:next w:val="Normal"/>
    <w:uiPriority w:val="99"/>
    <w:rsid w:val="00BB2642"/>
    <w:rPr>
      <w:sz w:val="14"/>
      <w:szCs w:val="14"/>
    </w:rPr>
  </w:style>
  <w:style w:type="paragraph" w:customStyle="1" w:styleId="afc">
    <w:name w:val="Текст (прав. подпись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d">
    <w:name w:val="Колонтитул (правый)"/>
    <w:basedOn w:val="afc"/>
    <w:next w:val="Normal"/>
    <w:uiPriority w:val="99"/>
    <w:rsid w:val="00BB2642"/>
    <w:rPr>
      <w:sz w:val="14"/>
      <w:szCs w:val="14"/>
    </w:rPr>
  </w:style>
  <w:style w:type="paragraph" w:customStyle="1" w:styleId="afe">
    <w:name w:val="Комментарий пользователя"/>
    <w:basedOn w:val="af8"/>
    <w:next w:val="Normal"/>
    <w:uiPriority w:val="99"/>
    <w:rsid w:val="00BB2642"/>
    <w:pPr>
      <w:jc w:val="left"/>
    </w:pPr>
    <w:rPr>
      <w:shd w:val="clear" w:color="auto" w:fill="FFDFE0"/>
    </w:rPr>
  </w:style>
  <w:style w:type="paragraph" w:customStyle="1" w:styleId="aff">
    <w:name w:val="Куда обратиться?"/>
    <w:basedOn w:val="a4"/>
    <w:next w:val="Normal"/>
    <w:uiPriority w:val="99"/>
    <w:rsid w:val="00BB2642"/>
  </w:style>
  <w:style w:type="paragraph" w:customStyle="1" w:styleId="aff0">
    <w:name w:val="Моноширинный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f1">
    <w:name w:val="Найденные слова"/>
    <w:uiPriority w:val="99"/>
    <w:rsid w:val="00BB2642"/>
    <w:rPr>
      <w:color w:val="26282F"/>
      <w:shd w:val="clear" w:color="auto" w:fill="auto"/>
    </w:rPr>
  </w:style>
  <w:style w:type="paragraph" w:customStyle="1" w:styleId="aff2">
    <w:name w:val="Напишите нам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z w:val="20"/>
      <w:szCs w:val="20"/>
      <w:shd w:val="clear" w:color="auto" w:fill="EFFFAD"/>
    </w:rPr>
  </w:style>
  <w:style w:type="character" w:customStyle="1" w:styleId="aff3">
    <w:name w:val="Не вступил в силу"/>
    <w:uiPriority w:val="99"/>
    <w:rsid w:val="00BB2642"/>
    <w:rPr>
      <w:color w:val="000000"/>
      <w:shd w:val="clear" w:color="auto" w:fill="auto"/>
    </w:rPr>
  </w:style>
  <w:style w:type="paragraph" w:customStyle="1" w:styleId="aff4">
    <w:name w:val="Необходимые документы"/>
    <w:basedOn w:val="a4"/>
    <w:next w:val="Normal"/>
    <w:uiPriority w:val="99"/>
    <w:rsid w:val="00BB2642"/>
    <w:pPr>
      <w:ind w:firstLine="118"/>
    </w:pPr>
  </w:style>
  <w:style w:type="paragraph" w:customStyle="1" w:styleId="aff5">
    <w:name w:val="Таблицы (моноширинный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6">
    <w:name w:val="Оглавление"/>
    <w:basedOn w:val="aff5"/>
    <w:next w:val="Normal"/>
    <w:uiPriority w:val="99"/>
    <w:rsid w:val="00BB2642"/>
    <w:pPr>
      <w:ind w:left="140"/>
    </w:pPr>
  </w:style>
  <w:style w:type="character" w:customStyle="1" w:styleId="aff7">
    <w:name w:val="Опечатки"/>
    <w:uiPriority w:val="99"/>
    <w:rsid w:val="00BB2642"/>
    <w:rPr>
      <w:color w:val="FF0000"/>
    </w:rPr>
  </w:style>
  <w:style w:type="paragraph" w:customStyle="1" w:styleId="aff8">
    <w:name w:val="Переменная часть"/>
    <w:basedOn w:val="aa"/>
    <w:next w:val="Normal"/>
    <w:uiPriority w:val="99"/>
    <w:rsid w:val="00BB2642"/>
    <w:rPr>
      <w:sz w:val="18"/>
      <w:szCs w:val="18"/>
    </w:rPr>
  </w:style>
  <w:style w:type="paragraph" w:customStyle="1" w:styleId="aff9">
    <w:name w:val="Подвал для информации об изменениях"/>
    <w:basedOn w:val="Heading1"/>
    <w:next w:val="Normal"/>
    <w:uiPriority w:val="99"/>
    <w:rsid w:val="00BB2642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a">
    <w:name w:val="Подзаголовок для информации об изменениях"/>
    <w:basedOn w:val="af5"/>
    <w:next w:val="Normal"/>
    <w:uiPriority w:val="99"/>
    <w:rsid w:val="00BB2642"/>
    <w:rPr>
      <w:b/>
      <w:bCs/>
    </w:rPr>
  </w:style>
  <w:style w:type="paragraph" w:customStyle="1" w:styleId="affb">
    <w:name w:val="Подчёркнутый текст"/>
    <w:basedOn w:val="Normal"/>
    <w:next w:val="Normal"/>
    <w:uiPriority w:val="99"/>
    <w:rsid w:val="00BB264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paragraph" w:customStyle="1" w:styleId="affc">
    <w:name w:val="Постоянная часть"/>
    <w:basedOn w:val="aa"/>
    <w:next w:val="Normal"/>
    <w:uiPriority w:val="99"/>
    <w:rsid w:val="00BB2642"/>
    <w:rPr>
      <w:sz w:val="20"/>
      <w:szCs w:val="20"/>
    </w:rPr>
  </w:style>
  <w:style w:type="paragraph" w:customStyle="1" w:styleId="affd">
    <w:name w:val="Прижатый влево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e">
    <w:name w:val="Пример."/>
    <w:basedOn w:val="a4"/>
    <w:next w:val="Normal"/>
    <w:uiPriority w:val="99"/>
    <w:rsid w:val="00BB2642"/>
  </w:style>
  <w:style w:type="paragraph" w:customStyle="1" w:styleId="afff">
    <w:name w:val="Примечание."/>
    <w:basedOn w:val="a4"/>
    <w:next w:val="Normal"/>
    <w:uiPriority w:val="99"/>
    <w:rsid w:val="00BB2642"/>
  </w:style>
  <w:style w:type="character" w:customStyle="1" w:styleId="afff0">
    <w:name w:val="Продолжение ссылки"/>
    <w:uiPriority w:val="99"/>
    <w:rsid w:val="00BB2642"/>
  </w:style>
  <w:style w:type="paragraph" w:customStyle="1" w:styleId="afff1">
    <w:name w:val="Словарная статья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character" w:customStyle="1" w:styleId="afff2">
    <w:name w:val="Сравнение редакций"/>
    <w:uiPriority w:val="99"/>
    <w:rsid w:val="00BB2642"/>
    <w:rPr>
      <w:color w:val="26282F"/>
    </w:rPr>
  </w:style>
  <w:style w:type="character" w:customStyle="1" w:styleId="afff3">
    <w:name w:val="Сравнение редакций. Добавленный фрагмент"/>
    <w:uiPriority w:val="99"/>
    <w:rsid w:val="00BB2642"/>
    <w:rPr>
      <w:color w:val="000000"/>
      <w:shd w:val="clear" w:color="auto" w:fill="auto"/>
    </w:rPr>
  </w:style>
  <w:style w:type="character" w:customStyle="1" w:styleId="afff4">
    <w:name w:val="Сравнение редакций. Удаленный фрагмент"/>
    <w:uiPriority w:val="99"/>
    <w:rsid w:val="00BB2642"/>
    <w:rPr>
      <w:color w:val="000000"/>
      <w:shd w:val="clear" w:color="auto" w:fill="auto"/>
    </w:rPr>
  </w:style>
  <w:style w:type="paragraph" w:customStyle="1" w:styleId="afff5">
    <w:name w:val="Ссылка на официальную публикацию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afff6">
    <w:name w:val="Ссылка на утративший силу документ"/>
    <w:uiPriority w:val="99"/>
    <w:rsid w:val="00BB2642"/>
    <w:rPr>
      <w:color w:val="auto"/>
    </w:rPr>
  </w:style>
  <w:style w:type="paragraph" w:customStyle="1" w:styleId="afff7">
    <w:name w:val="Текст в таблице"/>
    <w:basedOn w:val="a"/>
    <w:next w:val="Normal"/>
    <w:uiPriority w:val="99"/>
    <w:rsid w:val="00BB2642"/>
    <w:pPr>
      <w:ind w:firstLine="500"/>
    </w:pPr>
  </w:style>
  <w:style w:type="paragraph" w:customStyle="1" w:styleId="afff8">
    <w:name w:val="Текст ЭР (см. также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0"/>
      <w:szCs w:val="20"/>
    </w:rPr>
  </w:style>
  <w:style w:type="paragraph" w:customStyle="1" w:styleId="afff9">
    <w:name w:val="Технический комментарий"/>
    <w:basedOn w:val="Normal"/>
    <w:next w:val="Normal"/>
    <w:uiPriority w:val="99"/>
    <w:rsid w:val="00BB2642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463F31"/>
      <w:shd w:val="clear" w:color="auto" w:fill="FFFFA6"/>
    </w:rPr>
  </w:style>
  <w:style w:type="character" w:customStyle="1" w:styleId="afffa">
    <w:name w:val="Утратил силу"/>
    <w:uiPriority w:val="99"/>
    <w:rsid w:val="00BB2642"/>
    <w:rPr>
      <w:strike/>
      <w:color w:val="auto"/>
    </w:rPr>
  </w:style>
  <w:style w:type="paragraph" w:customStyle="1" w:styleId="afffb">
    <w:name w:val="Формула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fffc">
    <w:name w:val="Центрированный (таблица)"/>
    <w:basedOn w:val="a"/>
    <w:next w:val="Normal"/>
    <w:uiPriority w:val="99"/>
    <w:rsid w:val="00BB264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BB2642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</w:rPr>
  </w:style>
  <w:style w:type="paragraph" w:styleId="Header">
    <w:name w:val="header"/>
    <w:basedOn w:val="Normal"/>
    <w:link w:val="HeaderChar1"/>
    <w:uiPriority w:val="99"/>
    <w:rsid w:val="00BB264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A148A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BB2642"/>
    <w:rPr>
      <w:rFonts w:ascii="Arial" w:hAnsi="Arial" w:cs="Arial"/>
      <w:sz w:val="24"/>
      <w:szCs w:val="24"/>
      <w:lang w:val="ru-RU" w:eastAsia="ru-RU"/>
    </w:rPr>
  </w:style>
  <w:style w:type="paragraph" w:styleId="Footer">
    <w:name w:val="footer"/>
    <w:basedOn w:val="Normal"/>
    <w:link w:val="FooterChar1"/>
    <w:uiPriority w:val="99"/>
    <w:rsid w:val="00BB264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A148A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BB2642"/>
    <w:rPr>
      <w:rFonts w:ascii="Arial" w:hAnsi="Arial" w:cs="Arial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6257DF"/>
    <w:rPr>
      <w:color w:val="0000FF"/>
      <w:u w:val="single"/>
    </w:rPr>
  </w:style>
  <w:style w:type="paragraph" w:customStyle="1" w:styleId="CharChar">
    <w:name w:val="Char Char"/>
    <w:basedOn w:val="Normal"/>
    <w:uiPriority w:val="99"/>
    <w:rsid w:val="00C90F23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01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2688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8805402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12025146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5402.0" TargetMode="External"/><Relationship Id="rId14" Type="http://schemas.openxmlformats.org/officeDocument/2006/relationships/hyperlink" Target="garantF1://8805402.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16</Pages>
  <Words>5266</Words>
  <Characters>30018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Galiya K. Fazlova</dc:creator>
  <cp:keywords/>
  <dc:description/>
  <cp:lastModifiedBy>User</cp:lastModifiedBy>
  <cp:revision>10</cp:revision>
  <cp:lastPrinted>2017-07-09T21:31:00Z</cp:lastPrinted>
  <dcterms:created xsi:type="dcterms:W3CDTF">2016-12-06T06:54:00Z</dcterms:created>
  <dcterms:modified xsi:type="dcterms:W3CDTF">2017-12-13T11:36:00Z</dcterms:modified>
</cp:coreProperties>
</file>