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32D" w:rsidRPr="0008697B" w:rsidRDefault="00E9732D" w:rsidP="0013640D">
      <w:pPr>
        <w:shd w:val="clear" w:color="auto" w:fill="FFFFFF"/>
        <w:spacing w:before="374"/>
        <w:jc w:val="center"/>
        <w:rPr>
          <w:sz w:val="32"/>
          <w:szCs w:val="32"/>
        </w:rPr>
      </w:pPr>
      <w:r w:rsidRPr="0008697B">
        <w:rPr>
          <w:b/>
          <w:bCs/>
          <w:color w:val="000000"/>
          <w:spacing w:val="9"/>
          <w:sz w:val="32"/>
          <w:szCs w:val="32"/>
        </w:rPr>
        <w:t xml:space="preserve">Совет депутатов </w:t>
      </w:r>
      <w:r>
        <w:rPr>
          <w:b/>
          <w:bCs/>
          <w:color w:val="000000"/>
          <w:spacing w:val="9"/>
          <w:sz w:val="32"/>
          <w:szCs w:val="32"/>
        </w:rPr>
        <w:t xml:space="preserve">Вармазейского сельского поселения </w:t>
      </w:r>
      <w:r w:rsidRPr="0008697B">
        <w:rPr>
          <w:b/>
          <w:bCs/>
          <w:color w:val="000000"/>
          <w:spacing w:val="9"/>
          <w:sz w:val="32"/>
          <w:szCs w:val="32"/>
        </w:rPr>
        <w:t xml:space="preserve">Большеигнатовского </w:t>
      </w:r>
      <w:r w:rsidRPr="0008697B">
        <w:rPr>
          <w:b/>
          <w:bCs/>
          <w:color w:val="000000"/>
          <w:spacing w:val="10"/>
          <w:sz w:val="32"/>
          <w:szCs w:val="32"/>
        </w:rPr>
        <w:t xml:space="preserve">муниципального района </w:t>
      </w:r>
      <w:r>
        <w:rPr>
          <w:b/>
          <w:bCs/>
          <w:color w:val="000000"/>
          <w:spacing w:val="10"/>
          <w:sz w:val="32"/>
          <w:szCs w:val="32"/>
        </w:rPr>
        <w:t xml:space="preserve">              </w:t>
      </w:r>
      <w:r w:rsidRPr="0008697B">
        <w:rPr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E9732D" w:rsidRDefault="00E9732D" w:rsidP="0013640D">
      <w:pPr>
        <w:pStyle w:val="Title"/>
        <w:spacing w:line="360" w:lineRule="auto"/>
        <w:rPr>
          <w:b w:val="0"/>
          <w:bCs w:val="0"/>
          <w:sz w:val="28"/>
          <w:szCs w:val="28"/>
        </w:rPr>
      </w:pPr>
    </w:p>
    <w:p w:rsidR="00E9732D" w:rsidRPr="00536A6E" w:rsidRDefault="00E9732D" w:rsidP="0013640D">
      <w:pPr>
        <w:pStyle w:val="Title"/>
        <w:spacing w:line="360" w:lineRule="auto"/>
        <w:rPr>
          <w:sz w:val="28"/>
          <w:szCs w:val="28"/>
        </w:rPr>
      </w:pPr>
      <w:r w:rsidRPr="00536A6E">
        <w:rPr>
          <w:sz w:val="28"/>
          <w:szCs w:val="28"/>
        </w:rPr>
        <w:t>ПРОЕКТ РЕШЕНИЯ</w:t>
      </w:r>
    </w:p>
    <w:p w:rsidR="00E9732D" w:rsidRPr="00ED1F84" w:rsidRDefault="00E9732D" w:rsidP="00536A6E">
      <w:pPr>
        <w:jc w:val="center"/>
        <w:rPr>
          <w:sz w:val="28"/>
          <w:szCs w:val="28"/>
        </w:rPr>
      </w:pPr>
      <w:r w:rsidRPr="00ED1F84">
        <w:rPr>
          <w:sz w:val="28"/>
          <w:szCs w:val="28"/>
        </w:rPr>
        <w:t>Совета депутатов Вармазейского сельского поселения</w:t>
      </w:r>
    </w:p>
    <w:p w:rsidR="00E9732D" w:rsidRPr="00ED1F84" w:rsidRDefault="00E9732D" w:rsidP="00536A6E">
      <w:pPr>
        <w:jc w:val="center"/>
        <w:rPr>
          <w:sz w:val="28"/>
          <w:szCs w:val="28"/>
        </w:rPr>
      </w:pPr>
      <w:r w:rsidRPr="00ED1F84">
        <w:rPr>
          <w:sz w:val="28"/>
          <w:szCs w:val="28"/>
        </w:rPr>
        <w:t>Большеигнатовского муниципального района шестого созыва</w:t>
      </w:r>
    </w:p>
    <w:p w:rsidR="00E9732D" w:rsidRDefault="00E9732D" w:rsidP="00536A6E">
      <w:pPr>
        <w:jc w:val="center"/>
      </w:pPr>
    </w:p>
    <w:p w:rsidR="00E9732D" w:rsidRDefault="00E9732D" w:rsidP="0013640D">
      <w:pPr>
        <w:pStyle w:val="Title"/>
        <w:spacing w:line="360" w:lineRule="auto"/>
        <w:rPr>
          <w:b w:val="0"/>
          <w:bCs w:val="0"/>
          <w:color w:val="000000"/>
          <w:sz w:val="28"/>
          <w:szCs w:val="28"/>
        </w:rPr>
      </w:pPr>
    </w:p>
    <w:p w:rsidR="00E9732D" w:rsidRPr="00954E4A" w:rsidRDefault="00E9732D" w:rsidP="000077CC">
      <w:pPr>
        <w:shd w:val="clear" w:color="auto" w:fill="FFFFFF"/>
        <w:tabs>
          <w:tab w:val="left" w:pos="3825"/>
          <w:tab w:val="center" w:pos="5079"/>
          <w:tab w:val="left" w:pos="9356"/>
        </w:tabs>
        <w:spacing w:before="235"/>
        <w:ind w:right="-95" w:firstLine="709"/>
        <w:rPr>
          <w:sz w:val="22"/>
          <w:szCs w:val="22"/>
        </w:rPr>
      </w:pPr>
      <w:r>
        <w:rPr>
          <w:color w:val="000000"/>
          <w:spacing w:val="-3"/>
        </w:rPr>
        <w:tab/>
      </w:r>
      <w:r w:rsidRPr="00954E4A">
        <w:rPr>
          <w:color w:val="000000"/>
          <w:spacing w:val="-3"/>
        </w:rPr>
        <w:t xml:space="preserve">с. </w:t>
      </w:r>
      <w:r>
        <w:rPr>
          <w:color w:val="000000"/>
          <w:spacing w:val="-3"/>
        </w:rPr>
        <w:t>Вармазейка</w:t>
      </w:r>
    </w:p>
    <w:p w:rsidR="00E9732D" w:rsidRDefault="00E9732D" w:rsidP="00477C32">
      <w:pPr>
        <w:jc w:val="center"/>
        <w:rPr>
          <w:b/>
          <w:bCs/>
          <w:sz w:val="28"/>
          <w:szCs w:val="28"/>
        </w:rPr>
      </w:pPr>
    </w:p>
    <w:p w:rsidR="00E9732D" w:rsidRDefault="00E9732D" w:rsidP="00477C32">
      <w:pPr>
        <w:jc w:val="center"/>
        <w:rPr>
          <w:b/>
          <w:bCs/>
          <w:sz w:val="28"/>
          <w:szCs w:val="28"/>
        </w:rPr>
      </w:pPr>
    </w:p>
    <w:p w:rsidR="00E9732D" w:rsidRDefault="00E9732D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назначения и выплаты </w:t>
      </w:r>
    </w:p>
    <w:p w:rsidR="00E9732D" w:rsidRDefault="00E9732D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 в органах местного самоуправления  Вармазейского сельского поселения Большеигнатовского муниципального района Республики Мордовия   </w:t>
      </w:r>
    </w:p>
    <w:p w:rsidR="00E9732D" w:rsidRPr="00EF5DBD" w:rsidRDefault="00E9732D" w:rsidP="00477C32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 xml:space="preserve">                            </w:t>
      </w:r>
    </w:p>
    <w:p w:rsidR="00E9732D" w:rsidRDefault="00E9732D" w:rsidP="00477C32">
      <w:pPr>
        <w:ind w:firstLine="851"/>
        <w:jc w:val="both"/>
        <w:rPr>
          <w:sz w:val="28"/>
          <w:szCs w:val="28"/>
        </w:rPr>
      </w:pPr>
    </w:p>
    <w:p w:rsidR="00E9732D" w:rsidRDefault="00E9732D" w:rsidP="0093203C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Руководствуясь статьей 30 Закона Республики Мордовия от 8 июня 1999 г.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 Вармазейского сельского поселения,  Совет депутатов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</w:p>
    <w:p w:rsidR="00E9732D" w:rsidRPr="0093203C" w:rsidRDefault="00E9732D" w:rsidP="0093203C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 Е Ш И Л:</w:t>
      </w:r>
    </w:p>
    <w:p w:rsidR="00E9732D" w:rsidRDefault="00E9732D" w:rsidP="00477C32">
      <w:pPr>
        <w:jc w:val="center"/>
        <w:rPr>
          <w:b/>
          <w:bCs/>
          <w:sz w:val="28"/>
          <w:szCs w:val="28"/>
        </w:rPr>
      </w:pPr>
    </w:p>
    <w:p w:rsidR="00E9732D" w:rsidRPr="0093203C" w:rsidRDefault="00E9732D" w:rsidP="00477C3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 Положение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r w:rsidRPr="0093203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E9732D" w:rsidRDefault="00E9732D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силу:</w:t>
      </w:r>
    </w:p>
    <w:p w:rsidR="00E9732D" w:rsidRDefault="00E9732D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1) Решение Совета депутатов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  <w:r>
        <w:rPr>
          <w:sz w:val="28"/>
          <w:szCs w:val="28"/>
        </w:rPr>
        <w:t>от 29.01.2015 г. №90 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E9732D" w:rsidRPr="00C90F23" w:rsidRDefault="00E9732D" w:rsidP="00C90F23">
      <w:pPr>
        <w:tabs>
          <w:tab w:val="left" w:pos="-2552"/>
          <w:tab w:val="right" w:pos="10632"/>
        </w:tabs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C90F2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200794">
        <w:rPr>
          <w:sz w:val="28"/>
          <w:szCs w:val="28"/>
        </w:rPr>
        <w:t xml:space="preserve">ешение Совета депутатов </w:t>
      </w:r>
      <w:r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                      от 21.05.2015</w:t>
      </w:r>
      <w:r w:rsidRPr="00200794">
        <w:rPr>
          <w:sz w:val="28"/>
          <w:szCs w:val="28"/>
        </w:rPr>
        <w:t xml:space="preserve"> г. №</w:t>
      </w:r>
      <w:r>
        <w:rPr>
          <w:sz w:val="28"/>
          <w:szCs w:val="28"/>
        </w:rPr>
        <w:t>100</w:t>
      </w:r>
      <w:r w:rsidRPr="00200794">
        <w:rPr>
          <w:sz w:val="28"/>
          <w:szCs w:val="28"/>
        </w:rPr>
        <w:t xml:space="preserve"> «</w:t>
      </w:r>
      <w:r w:rsidRPr="00C90F23">
        <w:rPr>
          <w:rStyle w:val="a3"/>
          <w:color w:val="auto"/>
          <w:sz w:val="28"/>
          <w:szCs w:val="28"/>
        </w:rPr>
        <w:t>О внесении изменений в</w:t>
      </w:r>
      <w:r w:rsidRPr="00C90F23">
        <w:rPr>
          <w:sz w:val="28"/>
          <w:szCs w:val="28"/>
        </w:rPr>
        <w:t xml:space="preserve"> Порядок установления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 xml:space="preserve"> и выплаты пенсии за выслугу лет лицам,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>замещавшим муниципальные   должности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 xml:space="preserve">и должности муниципальной службы в  органах местного самоуправления </w:t>
      </w:r>
      <w:r>
        <w:rPr>
          <w:sz w:val="28"/>
          <w:szCs w:val="28"/>
        </w:rPr>
        <w:t>Вармазейского</w:t>
      </w:r>
      <w:r w:rsidRPr="00C90F23">
        <w:rPr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sz w:val="28"/>
          <w:szCs w:val="28"/>
        </w:rPr>
        <w:t>.</w:t>
      </w:r>
    </w:p>
    <w:p w:rsidR="00E9732D" w:rsidRPr="0093203C" w:rsidRDefault="00E9732D" w:rsidP="0093203C">
      <w:pPr>
        <w:tabs>
          <w:tab w:val="left" w:pos="709"/>
        </w:tabs>
        <w:jc w:val="both"/>
        <w:rPr>
          <w:sz w:val="28"/>
          <w:szCs w:val="28"/>
        </w:rPr>
      </w:pPr>
    </w:p>
    <w:p w:rsidR="00E9732D" w:rsidRDefault="00E9732D" w:rsidP="0093203C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местной газете «Луч» и распространяется на правоотношения, возникшие с 1 января 2017 года.</w:t>
      </w:r>
    </w:p>
    <w:p w:rsidR="00E9732D" w:rsidRDefault="00E9732D" w:rsidP="0093203C">
      <w:pPr>
        <w:jc w:val="both"/>
        <w:rPr>
          <w:sz w:val="28"/>
          <w:szCs w:val="28"/>
        </w:rPr>
      </w:pPr>
    </w:p>
    <w:p w:rsidR="00E9732D" w:rsidRDefault="00E9732D" w:rsidP="0093203C">
      <w:pPr>
        <w:jc w:val="both"/>
        <w:rPr>
          <w:sz w:val="28"/>
          <w:szCs w:val="28"/>
        </w:rPr>
      </w:pPr>
    </w:p>
    <w:p w:rsidR="00E9732D" w:rsidRDefault="00E9732D" w:rsidP="0093203C">
      <w:pPr>
        <w:jc w:val="both"/>
        <w:rPr>
          <w:sz w:val="28"/>
          <w:szCs w:val="28"/>
        </w:rPr>
      </w:pPr>
    </w:p>
    <w:p w:rsidR="00E9732D" w:rsidRPr="0093203C" w:rsidRDefault="00E9732D" w:rsidP="0093203C">
      <w:pPr>
        <w:jc w:val="both"/>
        <w:rPr>
          <w:sz w:val="28"/>
          <w:szCs w:val="28"/>
        </w:rPr>
      </w:pPr>
    </w:p>
    <w:p w:rsidR="00E9732D" w:rsidRDefault="00E9732D" w:rsidP="00477C32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069"/>
        <w:gridCol w:w="4120"/>
      </w:tblGrid>
      <w:tr w:rsidR="00E9732D" w:rsidRPr="002D0057">
        <w:tc>
          <w:tcPr>
            <w:tcW w:w="5069" w:type="dxa"/>
          </w:tcPr>
          <w:p w:rsidR="00E9732D" w:rsidRDefault="00E9732D" w:rsidP="001B53F3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E9732D" w:rsidRPr="002D0057" w:rsidRDefault="00E9732D" w:rsidP="001B53F3">
            <w:pPr>
              <w:jc w:val="both"/>
              <w:rPr>
                <w:sz w:val="28"/>
                <w:szCs w:val="28"/>
              </w:rPr>
            </w:pPr>
            <w:r w:rsidRPr="002D0057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120" w:type="dxa"/>
          </w:tcPr>
          <w:p w:rsidR="00E9732D" w:rsidRPr="00AF3D06" w:rsidRDefault="00E9732D" w:rsidP="001B53F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32D" w:rsidRPr="002D0057" w:rsidRDefault="00E9732D" w:rsidP="001B53F3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2D00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А.Р.Рабина</w:t>
            </w:r>
          </w:p>
        </w:tc>
      </w:tr>
    </w:tbl>
    <w:p w:rsidR="00E9732D" w:rsidRDefault="00E9732D" w:rsidP="0093203C">
      <w:pPr>
        <w:jc w:val="both"/>
      </w:pPr>
    </w:p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Pr="00BB2642" w:rsidRDefault="00E9732D" w:rsidP="00BB2642"/>
    <w:p w:rsidR="00E9732D" w:rsidRDefault="00E9732D" w:rsidP="00BB2642"/>
    <w:p w:rsidR="00E9732D" w:rsidRPr="00BB2642" w:rsidRDefault="00E9732D" w:rsidP="00BB2642"/>
    <w:p w:rsidR="00E9732D" w:rsidRDefault="00E9732D" w:rsidP="00BB2642"/>
    <w:p w:rsidR="00E9732D" w:rsidRDefault="00E9732D" w:rsidP="00BB2642">
      <w:pPr>
        <w:tabs>
          <w:tab w:val="left" w:pos="6375"/>
        </w:tabs>
      </w:pPr>
      <w:r>
        <w:tab/>
      </w:r>
    </w:p>
    <w:p w:rsidR="00E9732D" w:rsidRDefault="00E9732D" w:rsidP="00BB2642">
      <w:pPr>
        <w:tabs>
          <w:tab w:val="left" w:pos="6375"/>
        </w:tabs>
      </w:pPr>
    </w:p>
    <w:p w:rsidR="00E9732D" w:rsidRDefault="00E9732D" w:rsidP="00BB2642">
      <w:pPr>
        <w:tabs>
          <w:tab w:val="left" w:pos="6375"/>
        </w:tabs>
      </w:pPr>
    </w:p>
    <w:p w:rsidR="00E9732D" w:rsidRDefault="00E9732D" w:rsidP="00015E8F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</w:rPr>
      </w:pPr>
      <w:bookmarkStart w:id="1" w:name="sub_1000"/>
      <w:r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</w:t>
      </w:r>
    </w:p>
    <w:p w:rsidR="00E9732D" w:rsidRDefault="00E9732D" w:rsidP="00015E8F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bCs w:val="0"/>
          <w:color w:val="auto"/>
        </w:rPr>
      </w:pPr>
    </w:p>
    <w:p w:rsidR="00E9732D" w:rsidRPr="00BB2642" w:rsidRDefault="00E9732D" w:rsidP="00015E8F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BB2642">
        <w:rPr>
          <w:rFonts w:ascii="Times New Roman" w:hAnsi="Times New Roman" w:cs="Times New Roman"/>
          <w:color w:val="auto"/>
        </w:rPr>
        <w:t>Утверждено</w:t>
      </w:r>
    </w:p>
    <w:p w:rsidR="00E9732D" w:rsidRDefault="00E9732D" w:rsidP="00015E8F">
      <w:pPr>
        <w:ind w:left="4320" w:hanging="1620"/>
        <w:jc w:val="right"/>
      </w:pPr>
      <w:r>
        <w:tab/>
      </w:r>
      <w:r w:rsidRPr="00BB2642">
        <w:t xml:space="preserve">решением Совета депутатов </w:t>
      </w:r>
      <w:r>
        <w:t xml:space="preserve">                                                                                               Вармазейского</w:t>
      </w:r>
      <w:r w:rsidRPr="00BB2642">
        <w:t xml:space="preserve"> сельского поселения </w:t>
      </w:r>
    </w:p>
    <w:p w:rsidR="00E9732D" w:rsidRPr="00BB2642" w:rsidRDefault="00E9732D" w:rsidP="00015E8F">
      <w:pPr>
        <w:ind w:left="4320"/>
        <w:jc w:val="right"/>
      </w:pPr>
      <w:r w:rsidRPr="00BB2642">
        <w:t xml:space="preserve">Большеигнатовского муниципального района </w:t>
      </w:r>
      <w:r>
        <w:t xml:space="preserve">                                                           </w:t>
      </w:r>
      <w:r w:rsidRPr="00BB2642">
        <w:t>Республики Мордовия</w:t>
      </w:r>
    </w:p>
    <w:p w:rsidR="00E9732D" w:rsidRPr="00BB2642" w:rsidRDefault="00E9732D" w:rsidP="00015E8F">
      <w:pPr>
        <w:jc w:val="right"/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t>от  ____________. № ___</w:t>
      </w:r>
    </w:p>
    <w:p w:rsidR="00E9732D" w:rsidRPr="00454672" w:rsidRDefault="00E9732D" w:rsidP="00BB2642">
      <w:pPr>
        <w:rPr>
          <w:sz w:val="28"/>
          <w:szCs w:val="28"/>
        </w:rPr>
      </w:pPr>
    </w:p>
    <w:p w:rsidR="00E9732D" w:rsidRPr="00454672" w:rsidRDefault="00E9732D" w:rsidP="00BB2642">
      <w:r>
        <w:t xml:space="preserve"> </w:t>
      </w:r>
    </w:p>
    <w:p w:rsidR="00E9732D" w:rsidRPr="00BB2642" w:rsidRDefault="00E9732D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E9732D" w:rsidRPr="00BB2642" w:rsidRDefault="00E9732D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установления и выплаты </w:t>
      </w:r>
    </w:p>
    <w:p w:rsidR="00E9732D" w:rsidRPr="00BB2642" w:rsidRDefault="00E9732D" w:rsidP="00BB2642">
      <w:pPr>
        <w:jc w:val="center"/>
        <w:rPr>
          <w:b/>
          <w:bCs/>
          <w:sz w:val="20"/>
          <w:szCs w:val="20"/>
        </w:rPr>
      </w:pPr>
      <w:r w:rsidRPr="00BB2642"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b/>
          <w:bCs/>
          <w:sz w:val="28"/>
          <w:szCs w:val="28"/>
        </w:rPr>
        <w:t>Вармазейского</w:t>
      </w:r>
      <w:r w:rsidRPr="00BB2642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E9732D" w:rsidRPr="007D0910" w:rsidRDefault="00E9732D" w:rsidP="00BB2642"/>
    <w:bookmarkEnd w:id="1"/>
    <w:p w:rsidR="00E9732D" w:rsidRPr="00AC0919" w:rsidRDefault="00E9732D" w:rsidP="00BB264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C0919">
        <w:rPr>
          <w:b/>
          <w:bCs/>
          <w:sz w:val="28"/>
          <w:szCs w:val="28"/>
        </w:rPr>
        <w:t>Общие положения</w:t>
      </w:r>
    </w:p>
    <w:p w:rsidR="00E9732D" w:rsidRPr="001C5B03" w:rsidRDefault="00E9732D" w:rsidP="00BB2642">
      <w:pPr>
        <w:ind w:left="1080"/>
      </w:pPr>
    </w:p>
    <w:p w:rsidR="00E9732D" w:rsidRDefault="00E9732D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E9732D" w:rsidRDefault="00E9732D" w:rsidP="00BB264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>в органах местного самоуправления</w:t>
      </w:r>
      <w:r w:rsidRPr="00BB2642">
        <w:rPr>
          <w:sz w:val="28"/>
          <w:szCs w:val="28"/>
        </w:rPr>
        <w:t xml:space="preserve"> </w:t>
      </w:r>
      <w:r>
        <w:rPr>
          <w:sz w:val="28"/>
          <w:szCs w:val="28"/>
        </w:rPr>
        <w:t>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F816CD">
        <w:rPr>
          <w:sz w:val="28"/>
          <w:szCs w:val="28"/>
        </w:rPr>
        <w:t xml:space="preserve">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E9732D" w:rsidRPr="00BB2642" w:rsidRDefault="00E9732D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>должности муниципальной службы в органах местного самоуправления</w:t>
      </w:r>
      <w:r w:rsidRPr="00BB2642">
        <w:rPr>
          <w:sz w:val="28"/>
          <w:szCs w:val="28"/>
        </w:rPr>
        <w:t xml:space="preserve"> </w:t>
      </w:r>
      <w:r>
        <w:rPr>
          <w:sz w:val="28"/>
          <w:szCs w:val="28"/>
        </w:rPr>
        <w:t>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E9732D" w:rsidRPr="001C5B03" w:rsidRDefault="00E9732D" w:rsidP="00BB2642"/>
    <w:p w:rsidR="00E9732D" w:rsidRPr="00C232DE" w:rsidRDefault="00E9732D" w:rsidP="00BB2642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2"/>
    <w:p w:rsidR="00E9732D" w:rsidRPr="001C5B03" w:rsidRDefault="00E9732D" w:rsidP="00BB2642"/>
    <w:p w:rsidR="00E9732D" w:rsidRPr="00C232DE" w:rsidRDefault="00E9732D" w:rsidP="00015E8F">
      <w:pPr>
        <w:jc w:val="both"/>
        <w:rPr>
          <w:sz w:val="28"/>
          <w:szCs w:val="28"/>
        </w:rPr>
      </w:pPr>
      <w:bookmarkStart w:id="3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E9732D" w:rsidRPr="00216C3D" w:rsidRDefault="00E9732D" w:rsidP="00E65C80">
      <w:pPr>
        <w:jc w:val="both"/>
        <w:rPr>
          <w:sz w:val="28"/>
          <w:szCs w:val="28"/>
        </w:rPr>
      </w:pPr>
      <w:bookmarkStart w:id="4" w:name="sub_102"/>
      <w:bookmarkEnd w:id="3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3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3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>в администрацию 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лица, исполняющего полномочия главы администрации 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главы администрации).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5" w:name="sub_103"/>
      <w:bookmarkEnd w:id="4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5"/>
    <w:p w:rsidR="00E9732D" w:rsidRPr="0054431B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E9732D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E9732D" w:rsidRPr="00511474" w:rsidRDefault="00E9732D" w:rsidP="00E65C80">
      <w:pPr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3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E9732D" w:rsidRPr="00216C3D" w:rsidRDefault="00E9732D" w:rsidP="00E65C80">
      <w:pPr>
        <w:jc w:val="both"/>
        <w:rPr>
          <w:sz w:val="28"/>
          <w:szCs w:val="28"/>
        </w:rPr>
      </w:pPr>
      <w:bookmarkStart w:id="6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6"/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E9732D" w:rsidRPr="001C5B03" w:rsidRDefault="00E9732D" w:rsidP="00E65C80">
      <w:pPr>
        <w:jc w:val="both"/>
      </w:pPr>
    </w:p>
    <w:p w:rsidR="00E9732D" w:rsidRDefault="00E9732D" w:rsidP="00E65C80">
      <w:pPr>
        <w:pStyle w:val="Heading1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E9732D" w:rsidRPr="00C232DE" w:rsidRDefault="00E9732D" w:rsidP="00E65C80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</w:p>
    <w:p w:rsidR="00E9732D" w:rsidRPr="00F816C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E9732D" w:rsidRPr="005A3974" w:rsidRDefault="00E9732D" w:rsidP="00E65C80">
      <w:pPr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3"/>
            <w:sz w:val="28"/>
            <w:szCs w:val="28"/>
          </w:rPr>
          <w:t>.</w:t>
        </w:r>
      </w:hyperlink>
      <w:r w:rsidRPr="005A3974">
        <w:t xml:space="preserve"> </w:t>
      </w:r>
    </w:p>
    <w:p w:rsidR="00E9732D" w:rsidRPr="005A3974" w:rsidRDefault="00E9732D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E9732D" w:rsidRPr="005A3974" w:rsidRDefault="00E9732D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E9732D" w:rsidRPr="00C473B5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E9732D" w:rsidRDefault="00E9732D" w:rsidP="00E65C80">
      <w:pPr>
        <w:jc w:val="both"/>
        <w:rPr>
          <w:sz w:val="28"/>
          <w:szCs w:val="28"/>
        </w:rPr>
      </w:pPr>
      <w:bookmarkStart w:id="8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E9732D" w:rsidRPr="00C473B5" w:rsidRDefault="00E9732D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E9732D" w:rsidRPr="00C473B5" w:rsidRDefault="00E9732D" w:rsidP="00E65C80">
      <w:pPr>
        <w:jc w:val="both"/>
        <w:rPr>
          <w:sz w:val="28"/>
          <w:szCs w:val="28"/>
        </w:rPr>
      </w:pPr>
      <w:bookmarkStart w:id="9" w:name="sub_1073"/>
      <w:bookmarkEnd w:id="8"/>
      <w:r w:rsidRPr="00C473B5">
        <w:rPr>
          <w:sz w:val="28"/>
          <w:szCs w:val="28"/>
        </w:rPr>
        <w:t>представлен не полный</w:t>
      </w:r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9"/>
    <w:p w:rsidR="00E9732D" w:rsidRPr="00C473B5" w:rsidRDefault="00E9732D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E9732D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Pr="00C232DE" w:rsidRDefault="00E9732D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E9732D" w:rsidRPr="001C5B03" w:rsidRDefault="00E9732D" w:rsidP="00E65C80">
      <w:pPr>
        <w:jc w:val="both"/>
      </w:pPr>
    </w:p>
    <w:p w:rsidR="00E9732D" w:rsidRDefault="00E9732D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E9732D" w:rsidRPr="00B61574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10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E9732D" w:rsidRPr="00493180" w:rsidRDefault="00E9732D" w:rsidP="00E65C80">
      <w:pPr>
        <w:jc w:val="both"/>
      </w:pPr>
      <w:bookmarkStart w:id="11" w:name="sub_3202"/>
      <w:bookmarkEnd w:id="10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E9732D" w:rsidRDefault="00E9732D" w:rsidP="00E65C80">
      <w:pPr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E9732D" w:rsidRPr="005A3974" w:rsidRDefault="00E9732D" w:rsidP="00E65C80">
      <w:pPr>
        <w:jc w:val="both"/>
        <w:rPr>
          <w:sz w:val="28"/>
          <w:szCs w:val="28"/>
        </w:rPr>
      </w:pPr>
      <w:bookmarkStart w:id="12" w:name="sub_3203"/>
      <w:bookmarkEnd w:id="11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2"/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E9732D" w:rsidRPr="00FE3DCC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E9732D" w:rsidRPr="001C5B03" w:rsidRDefault="00E9732D" w:rsidP="00E65C80">
      <w:pPr>
        <w:jc w:val="both"/>
      </w:pPr>
    </w:p>
    <w:p w:rsidR="00E9732D" w:rsidRDefault="00E9732D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E9732D" w:rsidRPr="00DB7775" w:rsidRDefault="00E9732D" w:rsidP="00E65C80">
      <w:pPr>
        <w:jc w:val="both"/>
      </w:pP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13" w:name="sub_104"/>
      <w:bookmarkEnd w:id="7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3"/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E9732D" w:rsidRPr="00C232DE" w:rsidRDefault="00E9732D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E9732D" w:rsidRPr="00945AA0" w:rsidRDefault="00E9732D" w:rsidP="00E65C80">
      <w:pPr>
        <w:jc w:val="both"/>
      </w:pP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4"/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3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15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16" w:name="sub_112"/>
      <w:bookmarkEnd w:id="15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3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17" w:name="sub_113"/>
      <w:bookmarkEnd w:id="16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bookmarkStart w:id="18" w:name="sub_114"/>
      <w:bookmarkEnd w:id="17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3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E9732D" w:rsidRDefault="00E9732D" w:rsidP="00E65C80">
      <w:pPr>
        <w:jc w:val="both"/>
        <w:rPr>
          <w:sz w:val="28"/>
          <w:szCs w:val="28"/>
        </w:rPr>
      </w:pPr>
      <w:bookmarkStart w:id="19" w:name="sub_115"/>
      <w:bookmarkEnd w:id="18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E9732D" w:rsidRPr="00C232DE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E9732D" w:rsidRDefault="00E9732D" w:rsidP="00E65C80">
      <w:pPr>
        <w:jc w:val="both"/>
        <w:rPr>
          <w:sz w:val="28"/>
          <w:szCs w:val="28"/>
        </w:rPr>
      </w:pPr>
      <w:bookmarkStart w:id="20" w:name="sub_116"/>
      <w:bookmarkEnd w:id="19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20"/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8" w:history="1">
        <w:r>
          <w:rPr>
            <w:rStyle w:val="a3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E9732D" w:rsidRDefault="00E9732D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E65C80">
      <w:pPr>
        <w:jc w:val="both"/>
        <w:rPr>
          <w:sz w:val="28"/>
          <w:szCs w:val="28"/>
        </w:rPr>
      </w:pPr>
    </w:p>
    <w:p w:rsidR="00E9732D" w:rsidRDefault="00E9732D" w:rsidP="00BB2642">
      <w:pPr>
        <w:rPr>
          <w:sz w:val="28"/>
          <w:szCs w:val="28"/>
        </w:rPr>
      </w:pPr>
    </w:p>
    <w:p w:rsidR="00E9732D" w:rsidRDefault="00E9732D" w:rsidP="00BB2642">
      <w:pPr>
        <w:rPr>
          <w:sz w:val="28"/>
          <w:szCs w:val="28"/>
        </w:rPr>
      </w:pPr>
    </w:p>
    <w:p w:rsidR="00E9732D" w:rsidRDefault="00E9732D" w:rsidP="00BB2642">
      <w:pPr>
        <w:rPr>
          <w:sz w:val="28"/>
          <w:szCs w:val="28"/>
        </w:rPr>
      </w:pPr>
    </w:p>
    <w:p w:rsidR="00E9732D" w:rsidRDefault="00E9732D" w:rsidP="00BB2642">
      <w:pPr>
        <w:rPr>
          <w:sz w:val="28"/>
          <w:szCs w:val="28"/>
        </w:rPr>
      </w:pPr>
    </w:p>
    <w:p w:rsidR="00E9732D" w:rsidRPr="00BB2642" w:rsidRDefault="00E9732D" w:rsidP="00E93A81">
      <w:pPr>
        <w:tabs>
          <w:tab w:val="left" w:pos="6795"/>
        </w:tabs>
        <w:jc w:val="right"/>
        <w:rPr>
          <w:b/>
          <w:bCs/>
        </w:rPr>
      </w:pPr>
      <w:r>
        <w:rPr>
          <w:sz w:val="28"/>
          <w:szCs w:val="28"/>
        </w:rPr>
        <w:tab/>
      </w:r>
      <w:r w:rsidRPr="00BB2642">
        <w:rPr>
          <w:b/>
          <w:bCs/>
        </w:rPr>
        <w:t>Приложение 1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93A81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0"/>
          <w:szCs w:val="20"/>
        </w:rPr>
      </w:pPr>
    </w:p>
    <w:p w:rsidR="00E9732D" w:rsidRPr="00C90F23" w:rsidRDefault="00E9732D" w:rsidP="00C90F23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 w:rsidR="00E9732D" w:rsidRPr="00F816CD" w:rsidRDefault="00E9732D" w:rsidP="00BB2642"/>
    <w:p w:rsidR="00E9732D" w:rsidRDefault="00E9732D" w:rsidP="00E65C80">
      <w:pPr>
        <w:pStyle w:val="aff6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   </w:t>
      </w:r>
    </w:p>
    <w:p w:rsidR="00E9732D" w:rsidRPr="00387CDD" w:rsidRDefault="00E9732D" w:rsidP="00E65C80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E9732D" w:rsidRPr="00F816CD" w:rsidRDefault="00E9732D" w:rsidP="00E65C80">
      <w:pPr>
        <w:pStyle w:val="aff6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E9732D" w:rsidRPr="00E66115" w:rsidRDefault="00E9732D" w:rsidP="00E65C80">
      <w:pPr>
        <w:pStyle w:val="aff6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E9732D" w:rsidRPr="00F816CD" w:rsidRDefault="00E9732D" w:rsidP="00E65C80">
      <w:pPr>
        <w:pStyle w:val="aff6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E9732D" w:rsidRPr="00E66115" w:rsidRDefault="00E9732D" w:rsidP="00E65C80">
      <w:pPr>
        <w:pStyle w:val="aff6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9732D" w:rsidRPr="00F816CD" w:rsidRDefault="00E9732D" w:rsidP="00E65C80">
      <w:pPr>
        <w:pStyle w:val="aff6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E9732D" w:rsidRPr="00F816CD" w:rsidRDefault="00E9732D" w:rsidP="00E65C80">
      <w:pPr>
        <w:pStyle w:val="aff6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</w:t>
      </w:r>
    </w:p>
    <w:p w:rsidR="00E9732D" w:rsidRPr="00F816CD" w:rsidRDefault="00E9732D" w:rsidP="00E65C80"/>
    <w:p w:rsidR="00E9732D" w:rsidRPr="00F816CD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2"/>
          <w:rFonts w:ascii="Times New Roman" w:hAnsi="Times New Roman" w:cs="Times New Roman"/>
          <w:sz w:val="22"/>
          <w:szCs w:val="22"/>
        </w:rPr>
        <w:t>заявление</w:t>
      </w:r>
    </w:p>
    <w:p w:rsidR="00E9732D" w:rsidRPr="00F816CD" w:rsidRDefault="00E9732D" w:rsidP="00BB2642"/>
    <w:p w:rsidR="00E9732D" w:rsidRPr="00DC6F7A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9" w:history="1">
        <w:r w:rsidRPr="00F816CD">
          <w:rPr>
            <w:rStyle w:val="a3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0" w:history="1">
        <w:r w:rsidRPr="00F816CD">
          <w:rPr>
            <w:rStyle w:val="a3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9732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9732D" w:rsidRPr="000F6E74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E9732D" w:rsidRPr="00AF70FE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E9732D" w:rsidRPr="00F816CD" w:rsidRDefault="00E9732D" w:rsidP="00BB2642">
      <w:pPr>
        <w:tabs>
          <w:tab w:val="left" w:pos="9781"/>
        </w:tabs>
      </w:pP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E9732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E9732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E9732D" w:rsidRPr="00DC6F7A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E9732D" w:rsidRDefault="00E9732D" w:rsidP="00BB2642"/>
    <w:p w:rsidR="00E9732D" w:rsidRPr="000F6E74" w:rsidRDefault="00E9732D" w:rsidP="00BB2642"/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E9732D" w:rsidRPr="00F816CD" w:rsidRDefault="00E9732D" w:rsidP="00BB2642">
      <w:pPr>
        <w:pStyle w:val="aff6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подпись заявителя</w:t>
      </w:r>
    </w:p>
    <w:p w:rsidR="00E9732D" w:rsidRPr="00E65C80" w:rsidRDefault="00E9732D" w:rsidP="00E65C80">
      <w:pPr>
        <w:pStyle w:val="aff6"/>
        <w:rPr>
          <w:rFonts w:ascii="Times New Roman" w:hAnsi="Times New Roman" w:cs="Times New Roman"/>
          <w:b/>
          <w:bCs/>
          <w:color w:val="26282F"/>
          <w:sz w:val="22"/>
          <w:szCs w:val="22"/>
        </w:rPr>
      </w:pPr>
      <w:r w:rsidRPr="00F816CD">
        <w:rPr>
          <w:rStyle w:val="a2"/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Style w:val="a2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</w:t>
      </w:r>
    </w:p>
    <w:p w:rsidR="00E9732D" w:rsidRDefault="00E9732D" w:rsidP="00BB2642"/>
    <w:p w:rsidR="00E9732D" w:rsidRPr="00683989" w:rsidRDefault="00E9732D" w:rsidP="00BB2642"/>
    <w:p w:rsidR="00E9732D" w:rsidRDefault="00E9732D" w:rsidP="00E93A81">
      <w:pPr>
        <w:pStyle w:val="aff6"/>
        <w:ind w:left="7200"/>
        <w:jc w:val="right"/>
        <w:rPr>
          <w:rStyle w:val="a2"/>
          <w:rFonts w:ascii="Times New Roman" w:hAnsi="Times New Roman" w:cs="Times New Roman"/>
        </w:rPr>
      </w:pPr>
      <w:r w:rsidRPr="00F816CD">
        <w:rPr>
          <w:rStyle w:val="a2"/>
          <w:rFonts w:ascii="Times New Roman" w:hAnsi="Times New Roman" w:cs="Times New Roman"/>
        </w:rPr>
        <w:t xml:space="preserve">Приложение </w:t>
      </w:r>
      <w:r>
        <w:rPr>
          <w:rStyle w:val="a2"/>
          <w:rFonts w:ascii="Times New Roman" w:hAnsi="Times New Roman" w:cs="Times New Roman"/>
        </w:rPr>
        <w:t>2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93A81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0"/>
          <w:szCs w:val="20"/>
        </w:rPr>
      </w:pPr>
    </w:p>
    <w:p w:rsidR="00E9732D" w:rsidRDefault="00E9732D" w:rsidP="00BB2642">
      <w:pPr>
        <w:ind w:firstLine="698"/>
        <w:jc w:val="center"/>
        <w:rPr>
          <w:sz w:val="18"/>
          <w:szCs w:val="18"/>
        </w:rPr>
      </w:pPr>
    </w:p>
    <w:p w:rsidR="00E9732D" w:rsidRPr="00F816CD" w:rsidRDefault="00E9732D" w:rsidP="00BB2642">
      <w:pPr>
        <w:ind w:firstLine="698"/>
        <w:jc w:val="center"/>
      </w:pPr>
      <w:r>
        <w:rPr>
          <w:rStyle w:val="a2"/>
        </w:rPr>
        <w:t xml:space="preserve">                                                                   </w:t>
      </w:r>
    </w:p>
    <w:p w:rsidR="00E9732D" w:rsidRDefault="00E9732D" w:rsidP="00BB2642"/>
    <w:p w:rsidR="00E9732D" w:rsidRDefault="00E9732D" w:rsidP="00BB2642">
      <w:pPr>
        <w:pStyle w:val="aff6"/>
        <w:rPr>
          <w:rStyle w:val="a2"/>
          <w:rFonts w:ascii="Times New Roman" w:hAnsi="Times New Roman" w:cs="Times New Roman"/>
          <w:sz w:val="22"/>
          <w:szCs w:val="22"/>
        </w:rPr>
      </w:pPr>
    </w:p>
    <w:p w:rsidR="00E9732D" w:rsidRDefault="00E9732D" w:rsidP="00BB2642">
      <w:pPr>
        <w:pStyle w:val="aff6"/>
        <w:jc w:val="center"/>
        <w:rPr>
          <w:rStyle w:val="a2"/>
          <w:rFonts w:ascii="Times New Roman" w:hAnsi="Times New Roman" w:cs="Times New Roman"/>
          <w:sz w:val="22"/>
          <w:szCs w:val="22"/>
        </w:rPr>
      </w:pPr>
    </w:p>
    <w:p w:rsidR="00E9732D" w:rsidRPr="00F816CD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2"/>
          <w:rFonts w:ascii="Times New Roman" w:hAnsi="Times New Roman" w:cs="Times New Roman"/>
          <w:sz w:val="22"/>
          <w:szCs w:val="22"/>
        </w:rPr>
        <w:t>Распоряжение</w:t>
      </w:r>
    </w:p>
    <w:p w:rsidR="00E9732D" w:rsidRPr="00547C23" w:rsidRDefault="00E9732D" w:rsidP="00BB2642"/>
    <w:p w:rsidR="00E9732D" w:rsidRPr="00F816C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E9732D" w:rsidRPr="00F816CD" w:rsidRDefault="00E9732D" w:rsidP="00BB2642"/>
    <w:p w:rsidR="00E9732D" w:rsidRPr="00F816C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2"/>
          <w:rFonts w:ascii="Times New Roman" w:hAnsi="Times New Roman" w:cs="Times New Roman"/>
          <w:sz w:val="22"/>
          <w:szCs w:val="22"/>
        </w:rPr>
        <w:t>Об установлении (об отказе в установлении) пенсии за</w:t>
      </w:r>
    </w:p>
    <w:p w:rsidR="00E9732D" w:rsidRPr="00F816CD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2"/>
          <w:rFonts w:ascii="Times New Roman" w:hAnsi="Times New Roman" w:cs="Times New Roman"/>
          <w:sz w:val="22"/>
          <w:szCs w:val="22"/>
        </w:rPr>
        <w:t xml:space="preserve">выслугу лет </w:t>
      </w:r>
    </w:p>
    <w:p w:rsidR="00E9732D" w:rsidRPr="00F816CD" w:rsidRDefault="00E9732D" w:rsidP="00BB2642">
      <w:pPr>
        <w:jc w:val="center"/>
      </w:pP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E9732D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E9732D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E9732D" w:rsidRPr="00547C23" w:rsidRDefault="00E9732D" w:rsidP="00BB2642">
      <w:pPr>
        <w:pStyle w:val="aff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E9732D" w:rsidRPr="00D64397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Pr="00D64397" w:rsidRDefault="00E9732D" w:rsidP="00BB2642">
      <w:pPr>
        <w:rPr>
          <w:sz w:val="22"/>
          <w:szCs w:val="22"/>
        </w:rPr>
      </w:pP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9732D" w:rsidRDefault="00E9732D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9732D" w:rsidRPr="00F01A02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9732D" w:rsidRPr="00D64397" w:rsidRDefault="00E9732D" w:rsidP="00BB2642">
      <w:pPr>
        <w:rPr>
          <w:sz w:val="20"/>
          <w:szCs w:val="20"/>
        </w:rPr>
      </w:pPr>
    </w:p>
    <w:p w:rsidR="00E9732D" w:rsidRDefault="00E9732D" w:rsidP="00BB2642"/>
    <w:p w:rsidR="00E9732D" w:rsidRDefault="00E9732D" w:rsidP="00BB2642"/>
    <w:p w:rsidR="00E9732D" w:rsidRPr="00D64397" w:rsidRDefault="00E9732D" w:rsidP="00BB2642"/>
    <w:p w:rsidR="00E9732D" w:rsidRPr="00F816CD" w:rsidRDefault="00E9732D" w:rsidP="00BB2642"/>
    <w:p w:rsidR="00E9732D" w:rsidRPr="00F816C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E9732D" w:rsidRPr="00D64397" w:rsidRDefault="00E9732D" w:rsidP="00BB2642">
      <w:pPr>
        <w:pStyle w:val="aff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E9732D" w:rsidRDefault="00E9732D" w:rsidP="00BB2642">
      <w:pPr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C90F23">
      <w:pPr>
        <w:ind w:firstLine="698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  <w:r w:rsidRPr="00F816CD">
        <w:rPr>
          <w:rStyle w:val="a2"/>
        </w:rPr>
        <w:t xml:space="preserve">Приложение </w:t>
      </w:r>
      <w:r>
        <w:rPr>
          <w:rStyle w:val="a2"/>
        </w:rPr>
        <w:t>3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2"/>
        </w:rPr>
        <w:t xml:space="preserve"> 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9732D" w:rsidRPr="00387CDD" w:rsidRDefault="00E9732D" w:rsidP="00BB2642">
      <w:pPr>
        <w:ind w:firstLine="698"/>
        <w:jc w:val="center"/>
        <w:rPr>
          <w:sz w:val="18"/>
          <w:szCs w:val="18"/>
        </w:rPr>
      </w:pPr>
    </w:p>
    <w:p w:rsidR="00E9732D" w:rsidRPr="00F816CD" w:rsidRDefault="00E9732D" w:rsidP="00BB2642">
      <w:pPr>
        <w:ind w:firstLine="698"/>
        <w:jc w:val="center"/>
      </w:pPr>
      <w:r>
        <w:rPr>
          <w:rStyle w:val="a2"/>
        </w:rPr>
        <w:t xml:space="preserve">                                                                   </w:t>
      </w:r>
    </w:p>
    <w:p w:rsidR="00E9732D" w:rsidRDefault="00E9732D" w:rsidP="00BB2642"/>
    <w:p w:rsidR="00E9732D" w:rsidRPr="00F816CD" w:rsidRDefault="00E9732D" w:rsidP="00BB2642">
      <w:pPr>
        <w:ind w:firstLine="698"/>
        <w:jc w:val="center"/>
      </w:pPr>
    </w:p>
    <w:p w:rsidR="00E9732D" w:rsidRDefault="00E9732D" w:rsidP="00BB2642">
      <w:r w:rsidRPr="00F816CD">
        <w:rPr>
          <w:sz w:val="22"/>
          <w:szCs w:val="22"/>
        </w:rPr>
        <w:t xml:space="preserve">     </w:t>
      </w:r>
    </w:p>
    <w:p w:rsidR="00E9732D" w:rsidRDefault="00E9732D" w:rsidP="00BB2642">
      <w:pPr>
        <w:pStyle w:val="aff6"/>
        <w:rPr>
          <w:sz w:val="20"/>
          <w:szCs w:val="20"/>
        </w:rPr>
      </w:pPr>
      <w:r>
        <w:rPr>
          <w:rStyle w:val="a2"/>
          <w:sz w:val="20"/>
          <w:szCs w:val="20"/>
        </w:rPr>
        <w:t xml:space="preserve">                                     </w:t>
      </w:r>
    </w:p>
    <w:p w:rsidR="00E9732D" w:rsidRDefault="00E9732D" w:rsidP="00BB2642"/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Распоряжение</w:t>
      </w:r>
    </w:p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о приостановлении выплаты пенсии за выслугу лет</w:t>
      </w:r>
    </w:p>
    <w:p w:rsidR="00E9732D" w:rsidRPr="00D66BDC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E9732D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1" w:history="1">
        <w:r w:rsidRPr="00D66BDC">
          <w:rPr>
            <w:rStyle w:val="a3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E9732D" w:rsidRPr="0026345F" w:rsidRDefault="00E9732D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E9732D" w:rsidRPr="0026345F" w:rsidRDefault="00E9732D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9732D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rPr>
          <w:sz w:val="22"/>
          <w:szCs w:val="22"/>
        </w:rPr>
      </w:pP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9732D" w:rsidRPr="00D64397" w:rsidRDefault="00E9732D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9732D" w:rsidRPr="00F01A02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9732D" w:rsidRDefault="00E9732D" w:rsidP="00BB2642">
      <w:pPr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E65C80">
      <w:pPr>
        <w:rPr>
          <w:rStyle w:val="a2"/>
        </w:rPr>
      </w:pPr>
    </w:p>
    <w:p w:rsidR="00E9732D" w:rsidRDefault="00E9732D" w:rsidP="00E65C80">
      <w:pPr>
        <w:rPr>
          <w:rStyle w:val="a2"/>
        </w:rPr>
      </w:pPr>
    </w:p>
    <w:p w:rsidR="00E9732D" w:rsidRDefault="00E9732D" w:rsidP="00E65C80">
      <w:pPr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  <w:r w:rsidRPr="00F816CD">
        <w:rPr>
          <w:rStyle w:val="a2"/>
        </w:rPr>
        <w:t xml:space="preserve">Приложение </w:t>
      </w:r>
      <w:r>
        <w:rPr>
          <w:rStyle w:val="a2"/>
        </w:rPr>
        <w:t>4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2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9732D" w:rsidRDefault="00E9732D" w:rsidP="00BB2642">
      <w:pPr>
        <w:ind w:firstLine="698"/>
        <w:jc w:val="center"/>
        <w:rPr>
          <w:sz w:val="18"/>
          <w:szCs w:val="18"/>
        </w:rPr>
      </w:pPr>
    </w:p>
    <w:p w:rsidR="00E9732D" w:rsidRPr="00387CDD" w:rsidRDefault="00E9732D" w:rsidP="00BB2642">
      <w:pPr>
        <w:ind w:firstLine="698"/>
        <w:jc w:val="center"/>
        <w:rPr>
          <w:sz w:val="18"/>
          <w:szCs w:val="18"/>
        </w:rPr>
      </w:pPr>
    </w:p>
    <w:p w:rsidR="00E9732D" w:rsidRPr="00F816CD" w:rsidRDefault="00E9732D" w:rsidP="00BB2642">
      <w:pPr>
        <w:ind w:firstLine="698"/>
        <w:jc w:val="center"/>
      </w:pPr>
      <w:r>
        <w:rPr>
          <w:rStyle w:val="a2"/>
        </w:rPr>
        <w:t xml:space="preserve">                                                                   </w:t>
      </w:r>
    </w:p>
    <w:p w:rsidR="00E9732D" w:rsidRDefault="00E9732D" w:rsidP="00BB2642"/>
    <w:p w:rsidR="00E9732D" w:rsidRPr="00F816CD" w:rsidRDefault="00E9732D" w:rsidP="00BB2642">
      <w:pPr>
        <w:ind w:firstLine="698"/>
        <w:jc w:val="center"/>
      </w:pPr>
    </w:p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Распоряжение</w:t>
      </w:r>
    </w:p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о возобновлении выплаты пенсии за выслугу лет</w:t>
      </w:r>
    </w:p>
    <w:p w:rsidR="00E9732D" w:rsidRPr="00D66BDC" w:rsidRDefault="00E9732D" w:rsidP="00BB2642">
      <w:pPr>
        <w:jc w:val="center"/>
        <w:rPr>
          <w:sz w:val="22"/>
          <w:szCs w:val="22"/>
        </w:rPr>
      </w:pP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E9732D" w:rsidRPr="00D66BDC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3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E9732D" w:rsidRPr="00D66BDC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E9732D" w:rsidRPr="0026345F" w:rsidRDefault="00E9732D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E9732D" w:rsidRDefault="00E9732D" w:rsidP="00BB2642"/>
    <w:p w:rsidR="00E9732D" w:rsidRPr="0060757A" w:rsidRDefault="00E9732D" w:rsidP="00BB2642"/>
    <w:p w:rsidR="00E9732D" w:rsidRPr="00D66BDC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rPr>
          <w:sz w:val="22"/>
          <w:szCs w:val="22"/>
        </w:rPr>
      </w:pP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9732D" w:rsidRPr="00D64397" w:rsidRDefault="00E9732D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9732D" w:rsidRPr="00F01A02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9732D" w:rsidRDefault="00E9732D" w:rsidP="00BB2642">
      <w:pPr>
        <w:ind w:firstLine="698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  <w:r w:rsidRPr="00F816CD">
        <w:rPr>
          <w:rStyle w:val="a2"/>
        </w:rPr>
        <w:t xml:space="preserve">Приложение </w:t>
      </w:r>
      <w:r>
        <w:rPr>
          <w:rStyle w:val="a2"/>
        </w:rPr>
        <w:t>5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2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9732D" w:rsidRPr="00F816CD" w:rsidRDefault="00E9732D" w:rsidP="00BB2642">
      <w:pPr>
        <w:ind w:firstLine="698"/>
        <w:jc w:val="center"/>
      </w:pPr>
    </w:p>
    <w:p w:rsidR="00E9732D" w:rsidRDefault="00E9732D" w:rsidP="00BB2642"/>
    <w:p w:rsidR="00E9732D" w:rsidRPr="00F816CD" w:rsidRDefault="00E9732D" w:rsidP="00BB2642">
      <w:pPr>
        <w:ind w:firstLine="698"/>
        <w:jc w:val="right"/>
      </w:pPr>
    </w:p>
    <w:p w:rsidR="00E9732D" w:rsidRPr="00F816CD" w:rsidRDefault="00E9732D" w:rsidP="00BB2642"/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Распоряжение</w:t>
      </w:r>
    </w:p>
    <w:p w:rsidR="00E9732D" w:rsidRPr="00D66BDC" w:rsidRDefault="00E9732D" w:rsidP="00BB2642">
      <w:pPr>
        <w:pStyle w:val="aff6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2"/>
          <w:rFonts w:ascii="Times New Roman" w:hAnsi="Times New Roman" w:cs="Times New Roman"/>
          <w:sz w:val="22"/>
          <w:szCs w:val="22"/>
        </w:rPr>
        <w:t>о прекращении выплаты пенсии за выслугу лет</w:t>
      </w:r>
    </w:p>
    <w:p w:rsidR="00E9732D" w:rsidRPr="00D66BDC" w:rsidRDefault="00E9732D" w:rsidP="00BB2642">
      <w:pPr>
        <w:jc w:val="center"/>
        <w:rPr>
          <w:sz w:val="22"/>
          <w:szCs w:val="22"/>
        </w:rPr>
      </w:pPr>
    </w:p>
    <w:p w:rsidR="00E9732D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E9732D" w:rsidRDefault="00E9732D" w:rsidP="00BB2642"/>
    <w:p w:rsidR="00E9732D" w:rsidRPr="00D66BDC" w:rsidRDefault="00E9732D" w:rsidP="00BB2642"/>
    <w:p w:rsidR="00E9732D" w:rsidRPr="00D66BDC" w:rsidRDefault="00E9732D" w:rsidP="00BB2642">
      <w:pPr>
        <w:rPr>
          <w:sz w:val="22"/>
          <w:szCs w:val="22"/>
        </w:rPr>
      </w:pPr>
    </w:p>
    <w:p w:rsidR="00E9732D" w:rsidRPr="00D66BDC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3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E9732D" w:rsidRPr="0060757A" w:rsidRDefault="00E9732D" w:rsidP="00BB2642">
      <w:pPr>
        <w:pStyle w:val="aff6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E9732D" w:rsidRPr="00D66BDC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E9732D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E9732D" w:rsidRPr="0026345F" w:rsidRDefault="00E9732D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E9732D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E9732D" w:rsidRDefault="00E9732D" w:rsidP="00BB2642"/>
    <w:p w:rsidR="00E9732D" w:rsidRDefault="00E9732D" w:rsidP="00BB2642"/>
    <w:p w:rsidR="00E9732D" w:rsidRPr="0060757A" w:rsidRDefault="00E9732D" w:rsidP="00BB2642"/>
    <w:p w:rsidR="00E9732D" w:rsidRPr="00D66BDC" w:rsidRDefault="00E9732D" w:rsidP="00BB2642">
      <w:pPr>
        <w:rPr>
          <w:sz w:val="22"/>
          <w:szCs w:val="22"/>
        </w:rPr>
      </w:pPr>
    </w:p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9732D" w:rsidRPr="00D64397" w:rsidRDefault="00E9732D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9732D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sz w:val="22"/>
          <w:szCs w:val="22"/>
        </w:rPr>
      </w:pPr>
    </w:p>
    <w:p w:rsidR="00E9732D" w:rsidRPr="00F01A02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rPr>
          <w:rStyle w:val="a2"/>
        </w:rPr>
      </w:pPr>
    </w:p>
    <w:p w:rsidR="00E9732D" w:rsidRDefault="00E9732D" w:rsidP="00E65C80">
      <w:pPr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</w:p>
    <w:p w:rsidR="00E9732D" w:rsidRDefault="00E9732D" w:rsidP="00BB2642">
      <w:pPr>
        <w:ind w:firstLine="698"/>
        <w:jc w:val="right"/>
        <w:rPr>
          <w:rStyle w:val="a2"/>
        </w:rPr>
      </w:pPr>
      <w:r w:rsidRPr="00F816CD">
        <w:rPr>
          <w:rStyle w:val="a2"/>
        </w:rPr>
        <w:t xml:space="preserve">Приложение </w:t>
      </w:r>
      <w:r>
        <w:rPr>
          <w:rStyle w:val="a2"/>
        </w:rPr>
        <w:t>6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2"/>
        </w:rPr>
        <w:t xml:space="preserve">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E9732D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E9732D" w:rsidRPr="00197B2A" w:rsidRDefault="00E9732D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E9732D" w:rsidRPr="008005A6" w:rsidRDefault="00E9732D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E9732D" w:rsidRPr="00387CDD" w:rsidRDefault="00E9732D" w:rsidP="00BB2642">
      <w:pPr>
        <w:ind w:firstLine="698"/>
        <w:jc w:val="center"/>
        <w:rPr>
          <w:sz w:val="18"/>
          <w:szCs w:val="18"/>
        </w:rPr>
      </w:pPr>
    </w:p>
    <w:p w:rsidR="00E9732D" w:rsidRPr="00F816CD" w:rsidRDefault="00E9732D" w:rsidP="00BB2642">
      <w:pPr>
        <w:ind w:firstLine="698"/>
        <w:jc w:val="center"/>
      </w:pPr>
      <w:r>
        <w:rPr>
          <w:rStyle w:val="a2"/>
        </w:rPr>
        <w:t xml:space="preserve">                                                                   </w:t>
      </w:r>
    </w:p>
    <w:p w:rsidR="00E9732D" w:rsidRDefault="00E9732D" w:rsidP="00C90F23">
      <w:pPr>
        <w:rPr>
          <w:rStyle w:val="a2"/>
        </w:rPr>
      </w:pPr>
    </w:p>
    <w:p w:rsidR="00E9732D" w:rsidRDefault="00E9732D" w:rsidP="00BB2642">
      <w:pPr>
        <w:ind w:firstLine="698"/>
        <w:jc w:val="center"/>
        <w:rPr>
          <w:rStyle w:val="a2"/>
        </w:rPr>
      </w:pPr>
    </w:p>
    <w:p w:rsidR="00E9732D" w:rsidRDefault="00E9732D" w:rsidP="00BB2642">
      <w:pPr>
        <w:pStyle w:val="aff6"/>
        <w:jc w:val="center"/>
        <w:rPr>
          <w:rStyle w:val="a2"/>
          <w:rFonts w:ascii="Times New Roman" w:hAnsi="Times New Roman" w:cs="Times New Roman"/>
          <w:sz w:val="22"/>
          <w:szCs w:val="22"/>
        </w:rPr>
      </w:pPr>
      <w:r w:rsidRPr="0060757A">
        <w:rPr>
          <w:rStyle w:val="a2"/>
          <w:rFonts w:ascii="Times New Roman" w:hAnsi="Times New Roman" w:cs="Times New Roman"/>
          <w:sz w:val="22"/>
          <w:szCs w:val="22"/>
        </w:rPr>
        <w:t>Уведомление</w:t>
      </w:r>
    </w:p>
    <w:p w:rsidR="00E9732D" w:rsidRPr="0060757A" w:rsidRDefault="00E9732D" w:rsidP="00BB2642"/>
    <w:p w:rsidR="00E9732D" w:rsidRPr="0060757A" w:rsidRDefault="00E9732D" w:rsidP="00BB2642">
      <w:pPr>
        <w:rPr>
          <w:sz w:val="22"/>
          <w:szCs w:val="22"/>
        </w:rPr>
      </w:pPr>
    </w:p>
    <w:p w:rsidR="00E9732D" w:rsidRDefault="00E9732D" w:rsidP="00BB2642">
      <w:pPr>
        <w:pStyle w:val="aff6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E9732D" w:rsidRPr="0060757A" w:rsidRDefault="00E9732D" w:rsidP="00BB2642"/>
    <w:p w:rsidR="00E9732D" w:rsidRDefault="00E9732D" w:rsidP="00BB2642">
      <w:pPr>
        <w:pStyle w:val="aff6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E9732D" w:rsidRPr="005F5F42" w:rsidRDefault="00E9732D" w:rsidP="00BB2642">
      <w:pPr>
        <w:pStyle w:val="aff6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E9732D" w:rsidRPr="00F816C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E9732D" w:rsidRPr="0060757A" w:rsidRDefault="00E9732D" w:rsidP="00BB2642">
      <w:pPr>
        <w:pStyle w:val="aff6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E9732D" w:rsidRPr="0060757A" w:rsidRDefault="00E9732D" w:rsidP="00BB2642"/>
    <w:p w:rsidR="00E9732D" w:rsidRDefault="00E9732D" w:rsidP="00BB2642">
      <w:pPr>
        <w:pStyle w:val="aff6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4" w:history="1">
        <w:r w:rsidRPr="00F816CD">
          <w:rPr>
            <w:rStyle w:val="a3"/>
            <w:sz w:val="22"/>
            <w:szCs w:val="22"/>
          </w:rPr>
          <w:t>п</w:t>
        </w:r>
        <w:r>
          <w:rPr>
            <w:rStyle w:val="a3"/>
            <w:sz w:val="22"/>
            <w:szCs w:val="22"/>
          </w:rPr>
          <w:t xml:space="preserve">ункту 6 статьи </w:t>
        </w:r>
        <w:r w:rsidRPr="00F816CD">
          <w:rPr>
            <w:rStyle w:val="a3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E9732D" w:rsidRPr="00387CDD" w:rsidRDefault="00E9732D" w:rsidP="00BB2642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E9732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E9732D" w:rsidRPr="00F816CD" w:rsidRDefault="00E9732D" w:rsidP="00BB2642">
      <w:pPr>
        <w:pStyle w:val="aff6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E9732D" w:rsidRDefault="00E9732D" w:rsidP="00BB2642">
      <w:pPr>
        <w:pStyle w:val="aff6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E9732D" w:rsidRPr="005F5F42" w:rsidRDefault="00E9732D" w:rsidP="00BB2642">
      <w:pPr>
        <w:pStyle w:val="aff6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E9732D" w:rsidRDefault="00E9732D" w:rsidP="00BB2642">
      <w:pPr>
        <w:pStyle w:val="aff6"/>
        <w:ind w:firstLine="720"/>
        <w:jc w:val="both"/>
      </w:pPr>
    </w:p>
    <w:p w:rsidR="00E9732D" w:rsidRPr="0060757A" w:rsidRDefault="00E9732D" w:rsidP="00BB2642"/>
    <w:p w:rsidR="00E9732D" w:rsidRDefault="00E9732D" w:rsidP="00BB2642"/>
    <w:p w:rsidR="00E9732D" w:rsidRPr="00F816CD" w:rsidRDefault="00E9732D" w:rsidP="00BB2642"/>
    <w:p w:rsidR="00E9732D" w:rsidRPr="00D64397" w:rsidRDefault="00E9732D" w:rsidP="00BB2642">
      <w:pPr>
        <w:pStyle w:val="aff6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E9732D" w:rsidRPr="00D64397" w:rsidRDefault="00E9732D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E9732D" w:rsidRPr="00F01A02" w:rsidRDefault="00E9732D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E9732D" w:rsidRPr="00F01A02" w:rsidRDefault="00E9732D" w:rsidP="00BB2642"/>
    <w:p w:rsidR="00E9732D" w:rsidRDefault="00E9732D" w:rsidP="00BB2642">
      <w:pPr>
        <w:tabs>
          <w:tab w:val="left" w:pos="6375"/>
        </w:tabs>
      </w:pPr>
    </w:p>
    <w:p w:rsidR="00E9732D" w:rsidRPr="00BB2642" w:rsidRDefault="00E9732D" w:rsidP="00BB2642">
      <w:pPr>
        <w:tabs>
          <w:tab w:val="left" w:pos="6375"/>
        </w:tabs>
      </w:pPr>
    </w:p>
    <w:sectPr w:rsidR="00E9732D" w:rsidRPr="00BB2642" w:rsidSect="00231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077CC"/>
    <w:rsid w:val="00015E8F"/>
    <w:rsid w:val="00047CF1"/>
    <w:rsid w:val="00080753"/>
    <w:rsid w:val="0008697B"/>
    <w:rsid w:val="000F6E74"/>
    <w:rsid w:val="0013640D"/>
    <w:rsid w:val="00197B2A"/>
    <w:rsid w:val="001B53F3"/>
    <w:rsid w:val="001C5B03"/>
    <w:rsid w:val="00200794"/>
    <w:rsid w:val="00216C3D"/>
    <w:rsid w:val="00231999"/>
    <w:rsid w:val="0026345F"/>
    <w:rsid w:val="002B0DAB"/>
    <w:rsid w:val="002D0057"/>
    <w:rsid w:val="00387CDD"/>
    <w:rsid w:val="003A60C3"/>
    <w:rsid w:val="003C66E0"/>
    <w:rsid w:val="003D595D"/>
    <w:rsid w:val="003D7185"/>
    <w:rsid w:val="003E1585"/>
    <w:rsid w:val="00454672"/>
    <w:rsid w:val="00477C32"/>
    <w:rsid w:val="00493180"/>
    <w:rsid w:val="004B2855"/>
    <w:rsid w:val="004E3110"/>
    <w:rsid w:val="00511474"/>
    <w:rsid w:val="00536A6E"/>
    <w:rsid w:val="0054431B"/>
    <w:rsid w:val="00545236"/>
    <w:rsid w:val="00547C23"/>
    <w:rsid w:val="00572270"/>
    <w:rsid w:val="005A3974"/>
    <w:rsid w:val="005F5F42"/>
    <w:rsid w:val="0060757A"/>
    <w:rsid w:val="006257DF"/>
    <w:rsid w:val="00661204"/>
    <w:rsid w:val="00680CA1"/>
    <w:rsid w:val="00683989"/>
    <w:rsid w:val="00730E34"/>
    <w:rsid w:val="007D0910"/>
    <w:rsid w:val="007D52F3"/>
    <w:rsid w:val="007F6F05"/>
    <w:rsid w:val="008005A6"/>
    <w:rsid w:val="00814CC3"/>
    <w:rsid w:val="008C1962"/>
    <w:rsid w:val="008F25C4"/>
    <w:rsid w:val="008F39FC"/>
    <w:rsid w:val="00917E58"/>
    <w:rsid w:val="0093203C"/>
    <w:rsid w:val="00945AA0"/>
    <w:rsid w:val="00954E4A"/>
    <w:rsid w:val="00A20A6F"/>
    <w:rsid w:val="00A23E8A"/>
    <w:rsid w:val="00A4380B"/>
    <w:rsid w:val="00A97909"/>
    <w:rsid w:val="00AC0919"/>
    <w:rsid w:val="00AF3D06"/>
    <w:rsid w:val="00AF6A2A"/>
    <w:rsid w:val="00AF70FE"/>
    <w:rsid w:val="00B61574"/>
    <w:rsid w:val="00B84B2F"/>
    <w:rsid w:val="00BB07ED"/>
    <w:rsid w:val="00BB2642"/>
    <w:rsid w:val="00BF12BD"/>
    <w:rsid w:val="00C232DE"/>
    <w:rsid w:val="00C473B5"/>
    <w:rsid w:val="00C66AE7"/>
    <w:rsid w:val="00C85B64"/>
    <w:rsid w:val="00C90F23"/>
    <w:rsid w:val="00CE513C"/>
    <w:rsid w:val="00CF3A22"/>
    <w:rsid w:val="00D4354E"/>
    <w:rsid w:val="00D64397"/>
    <w:rsid w:val="00D66BDC"/>
    <w:rsid w:val="00D750F2"/>
    <w:rsid w:val="00DB7775"/>
    <w:rsid w:val="00DC6F7A"/>
    <w:rsid w:val="00E346C5"/>
    <w:rsid w:val="00E36825"/>
    <w:rsid w:val="00E44C26"/>
    <w:rsid w:val="00E65C80"/>
    <w:rsid w:val="00E66115"/>
    <w:rsid w:val="00E759D0"/>
    <w:rsid w:val="00E93A81"/>
    <w:rsid w:val="00E94F9C"/>
    <w:rsid w:val="00E9732D"/>
    <w:rsid w:val="00EA148A"/>
    <w:rsid w:val="00ED1F84"/>
    <w:rsid w:val="00EF5DBD"/>
    <w:rsid w:val="00F01A02"/>
    <w:rsid w:val="00F03971"/>
    <w:rsid w:val="00F238C4"/>
    <w:rsid w:val="00F34B2C"/>
    <w:rsid w:val="00F578B2"/>
    <w:rsid w:val="00F816CD"/>
    <w:rsid w:val="00F853F9"/>
    <w:rsid w:val="00FC12E5"/>
    <w:rsid w:val="00FD699C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BB2642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BB2642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BB2642"/>
    <w:pPr>
      <w:outlineLvl w:val="3"/>
    </w:p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148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148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148A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</w:pPr>
  </w:style>
  <w:style w:type="paragraph" w:styleId="BodyText">
    <w:name w:val="Body Text"/>
    <w:basedOn w:val="Normal"/>
    <w:link w:val="BodyTextChar"/>
    <w:uiPriority w:val="99"/>
    <w:rsid w:val="0013640D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4B2C"/>
    <w:rPr>
      <w:rFonts w:ascii="Times New Roman" w:hAnsi="Times New Roman" w:cs="Times New Roman"/>
      <w:sz w:val="24"/>
      <w:szCs w:val="24"/>
    </w:rPr>
  </w:style>
  <w:style w:type="paragraph" w:customStyle="1" w:styleId="a0">
    <w:name w:val="Нормальный (таблица)"/>
    <w:basedOn w:val="Normal"/>
    <w:next w:val="Normal"/>
    <w:uiPriority w:val="99"/>
    <w:rsid w:val="0093203C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1">
    <w:name w:val="Знак Знак Знак Знак"/>
    <w:basedOn w:val="Normal"/>
    <w:uiPriority w:val="99"/>
    <w:rsid w:val="0093203C"/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">
    <w:name w:val="Заголовок 1 Знак"/>
    <w:basedOn w:val="DefaultParagraphFont"/>
    <w:uiPriority w:val="99"/>
    <w:locked/>
    <w:rsid w:val="00BB26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2">
    <w:name w:val="Цветовое выделение"/>
    <w:uiPriority w:val="99"/>
    <w:rsid w:val="00BB2642"/>
    <w:rPr>
      <w:b/>
      <w:bCs/>
      <w:color w:val="26282F"/>
    </w:rPr>
  </w:style>
  <w:style w:type="character" w:customStyle="1" w:styleId="a3">
    <w:name w:val="Гипертекстовая ссылка"/>
    <w:uiPriority w:val="99"/>
    <w:rsid w:val="00BB2642"/>
    <w:rPr>
      <w:color w:val="106BBE"/>
    </w:rPr>
  </w:style>
  <w:style w:type="character" w:customStyle="1" w:styleId="a4">
    <w:name w:val="Активная гипертекстовая ссылка"/>
    <w:uiPriority w:val="99"/>
    <w:rsid w:val="00BB2642"/>
    <w:rPr>
      <w:color w:val="106BBE"/>
      <w:u w:val="single"/>
    </w:rPr>
  </w:style>
  <w:style w:type="paragraph" w:customStyle="1" w:styleId="a5">
    <w:name w:val="Внимание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6">
    <w:name w:val="Внимание: криминал!!"/>
    <w:basedOn w:val="a5"/>
    <w:next w:val="Normal"/>
    <w:uiPriority w:val="99"/>
    <w:rsid w:val="00BB2642"/>
  </w:style>
  <w:style w:type="paragraph" w:customStyle="1" w:styleId="a7">
    <w:name w:val="Внимание: недобросовестность!"/>
    <w:basedOn w:val="a5"/>
    <w:next w:val="Normal"/>
    <w:uiPriority w:val="99"/>
    <w:rsid w:val="00BB2642"/>
  </w:style>
  <w:style w:type="character" w:customStyle="1" w:styleId="a8">
    <w:name w:val="Выделение для Базового Поиска"/>
    <w:uiPriority w:val="99"/>
    <w:rsid w:val="00BB2642"/>
    <w:rPr>
      <w:b/>
      <w:bCs/>
      <w:color w:val="0058A9"/>
    </w:rPr>
  </w:style>
  <w:style w:type="character" w:customStyle="1" w:styleId="a9">
    <w:name w:val="Выделение для Базового Поиска (курсив)"/>
    <w:uiPriority w:val="99"/>
    <w:rsid w:val="00BB2642"/>
    <w:rPr>
      <w:b/>
      <w:bCs/>
      <w:i/>
      <w:iCs/>
      <w:color w:val="0058A9"/>
    </w:rPr>
  </w:style>
  <w:style w:type="paragraph" w:customStyle="1" w:styleId="aa">
    <w:name w:val="Дочерний элемент списк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b">
    <w:name w:val="Основное меню (преемственно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c">
    <w:name w:val="Заголовок"/>
    <w:basedOn w:val="ab"/>
    <w:next w:val="Normal"/>
    <w:uiPriority w:val="99"/>
    <w:rsid w:val="00BB2642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e">
    <w:name w:val="Заголовок для информации об изменениях"/>
    <w:basedOn w:val="Heading1"/>
    <w:next w:val="Normal"/>
    <w:uiPriority w:val="99"/>
    <w:rsid w:val="00BB2642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BB2642"/>
    <w:rPr>
      <w:b/>
      <w:bCs/>
      <w:color w:val="26282F"/>
    </w:rPr>
  </w:style>
  <w:style w:type="paragraph" w:customStyle="1" w:styleId="af1">
    <w:name w:val="Заголовок статьи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2">
    <w:name w:val="Заголовок чужого сообщения"/>
    <w:uiPriority w:val="99"/>
    <w:rsid w:val="00BB2642"/>
    <w:rPr>
      <w:b/>
      <w:bCs/>
      <w:color w:val="FF0000"/>
    </w:rPr>
  </w:style>
  <w:style w:type="paragraph" w:customStyle="1" w:styleId="af3">
    <w:name w:val="Заголовок ЭР (ле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Normal"/>
    <w:uiPriority w:val="99"/>
    <w:rsid w:val="00BB2642"/>
    <w:pPr>
      <w:spacing w:after="0"/>
      <w:jc w:val="left"/>
    </w:pPr>
  </w:style>
  <w:style w:type="paragraph" w:customStyle="1" w:styleId="af5">
    <w:name w:val="Интерактивный заголовок"/>
    <w:basedOn w:val="ac"/>
    <w:next w:val="Normal"/>
    <w:uiPriority w:val="99"/>
    <w:rsid w:val="00BB2642"/>
    <w:rPr>
      <w:u w:val="single"/>
    </w:rPr>
  </w:style>
  <w:style w:type="paragraph" w:customStyle="1" w:styleId="af6">
    <w:name w:val="Текст информации об изменениях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Normal"/>
    <w:uiPriority w:val="99"/>
    <w:rsid w:val="00BB264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9">
    <w:name w:val="Комментарий"/>
    <w:basedOn w:val="af8"/>
    <w:next w:val="Normal"/>
    <w:uiPriority w:val="99"/>
    <w:rsid w:val="00BB264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Normal"/>
    <w:uiPriority w:val="99"/>
    <w:rsid w:val="00BB2642"/>
    <w:rPr>
      <w:i/>
      <w:iCs/>
    </w:rPr>
  </w:style>
  <w:style w:type="paragraph" w:customStyle="1" w:styleId="afb">
    <w:name w:val="Текст (ле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c">
    <w:name w:val="Колонтитул (левый)"/>
    <w:basedOn w:val="afb"/>
    <w:next w:val="Normal"/>
    <w:uiPriority w:val="99"/>
    <w:rsid w:val="00BB2642"/>
    <w:rPr>
      <w:sz w:val="14"/>
      <w:szCs w:val="14"/>
    </w:rPr>
  </w:style>
  <w:style w:type="paragraph" w:customStyle="1" w:styleId="afd">
    <w:name w:val="Текст (пра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e">
    <w:name w:val="Колонтитул (правый)"/>
    <w:basedOn w:val="afd"/>
    <w:next w:val="Normal"/>
    <w:uiPriority w:val="99"/>
    <w:rsid w:val="00BB2642"/>
    <w:rPr>
      <w:sz w:val="14"/>
      <w:szCs w:val="14"/>
    </w:rPr>
  </w:style>
  <w:style w:type="paragraph" w:customStyle="1" w:styleId="aff">
    <w:name w:val="Комментарий пользователя"/>
    <w:basedOn w:val="af9"/>
    <w:next w:val="Normal"/>
    <w:uiPriority w:val="99"/>
    <w:rsid w:val="00BB2642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5"/>
    <w:next w:val="Normal"/>
    <w:uiPriority w:val="99"/>
    <w:rsid w:val="00BB2642"/>
  </w:style>
  <w:style w:type="paragraph" w:customStyle="1" w:styleId="aff1">
    <w:name w:val="Моноширинны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2">
    <w:name w:val="Найденные слова"/>
    <w:uiPriority w:val="99"/>
    <w:rsid w:val="00BB2642"/>
    <w:rPr>
      <w:color w:val="26282F"/>
      <w:shd w:val="clear" w:color="auto" w:fill="auto"/>
    </w:rPr>
  </w:style>
  <w:style w:type="paragraph" w:customStyle="1" w:styleId="aff3">
    <w:name w:val="Напишите нам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BB2642"/>
    <w:rPr>
      <w:color w:val="000000"/>
      <w:shd w:val="clear" w:color="auto" w:fill="auto"/>
    </w:rPr>
  </w:style>
  <w:style w:type="paragraph" w:customStyle="1" w:styleId="aff5">
    <w:name w:val="Необходимые документы"/>
    <w:basedOn w:val="a5"/>
    <w:next w:val="Normal"/>
    <w:uiPriority w:val="99"/>
    <w:rsid w:val="00BB2642"/>
    <w:pPr>
      <w:ind w:firstLine="118"/>
    </w:pPr>
  </w:style>
  <w:style w:type="paragraph" w:customStyle="1" w:styleId="aff6">
    <w:name w:val="Таблицы (моноширинный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7">
    <w:name w:val="Оглавление"/>
    <w:basedOn w:val="aff6"/>
    <w:next w:val="Normal"/>
    <w:uiPriority w:val="99"/>
    <w:rsid w:val="00BB2642"/>
    <w:pPr>
      <w:ind w:left="140"/>
    </w:pPr>
  </w:style>
  <w:style w:type="character" w:customStyle="1" w:styleId="aff8">
    <w:name w:val="Опечатки"/>
    <w:uiPriority w:val="99"/>
    <w:rsid w:val="00BB2642"/>
    <w:rPr>
      <w:color w:val="FF0000"/>
    </w:rPr>
  </w:style>
  <w:style w:type="paragraph" w:customStyle="1" w:styleId="aff9">
    <w:name w:val="Переменная часть"/>
    <w:basedOn w:val="ab"/>
    <w:next w:val="Normal"/>
    <w:uiPriority w:val="99"/>
    <w:rsid w:val="00BB2642"/>
    <w:rPr>
      <w:sz w:val="18"/>
      <w:szCs w:val="18"/>
    </w:rPr>
  </w:style>
  <w:style w:type="paragraph" w:customStyle="1" w:styleId="affa">
    <w:name w:val="Подвал для информации об изменениях"/>
    <w:basedOn w:val="Heading1"/>
    <w:next w:val="Normal"/>
    <w:uiPriority w:val="99"/>
    <w:rsid w:val="00BB2642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b">
    <w:name w:val="Подзаголовок для информации об изменениях"/>
    <w:basedOn w:val="af6"/>
    <w:next w:val="Normal"/>
    <w:uiPriority w:val="99"/>
    <w:rsid w:val="00BB2642"/>
    <w:rPr>
      <w:b/>
      <w:bCs/>
    </w:rPr>
  </w:style>
  <w:style w:type="paragraph" w:customStyle="1" w:styleId="affc">
    <w:name w:val="Подчёркнутый текст"/>
    <w:basedOn w:val="Normal"/>
    <w:next w:val="Normal"/>
    <w:uiPriority w:val="99"/>
    <w:rsid w:val="00BB264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d">
    <w:name w:val="Постоянная часть"/>
    <w:basedOn w:val="ab"/>
    <w:next w:val="Normal"/>
    <w:uiPriority w:val="99"/>
    <w:rsid w:val="00BB2642"/>
    <w:rPr>
      <w:sz w:val="20"/>
      <w:szCs w:val="20"/>
    </w:rPr>
  </w:style>
  <w:style w:type="paragraph" w:customStyle="1" w:styleId="affe">
    <w:name w:val="Прижатый влево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f">
    <w:name w:val="Пример."/>
    <w:basedOn w:val="a5"/>
    <w:next w:val="Normal"/>
    <w:uiPriority w:val="99"/>
    <w:rsid w:val="00BB2642"/>
  </w:style>
  <w:style w:type="paragraph" w:customStyle="1" w:styleId="afff0">
    <w:name w:val="Примечание."/>
    <w:basedOn w:val="a5"/>
    <w:next w:val="Normal"/>
    <w:uiPriority w:val="99"/>
    <w:rsid w:val="00BB2642"/>
  </w:style>
  <w:style w:type="character" w:customStyle="1" w:styleId="afff1">
    <w:name w:val="Продолжение ссылки"/>
    <w:uiPriority w:val="99"/>
    <w:rsid w:val="00BB2642"/>
  </w:style>
  <w:style w:type="paragraph" w:customStyle="1" w:styleId="afff2">
    <w:name w:val="Словарная статья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3">
    <w:name w:val="Сравнение редакций"/>
    <w:uiPriority w:val="99"/>
    <w:rsid w:val="00BB2642"/>
    <w:rPr>
      <w:color w:val="26282F"/>
    </w:rPr>
  </w:style>
  <w:style w:type="character" w:customStyle="1" w:styleId="afff4">
    <w:name w:val="Сравнение редакций. Добавленный фрагмент"/>
    <w:uiPriority w:val="99"/>
    <w:rsid w:val="00BB2642"/>
    <w:rPr>
      <w:color w:val="000000"/>
      <w:shd w:val="clear" w:color="auto" w:fill="auto"/>
    </w:rPr>
  </w:style>
  <w:style w:type="character" w:customStyle="1" w:styleId="afff5">
    <w:name w:val="Сравнение редакций. Удаленный фрагмент"/>
    <w:uiPriority w:val="99"/>
    <w:rsid w:val="00BB2642"/>
    <w:rPr>
      <w:color w:val="000000"/>
      <w:shd w:val="clear" w:color="auto" w:fill="auto"/>
    </w:rPr>
  </w:style>
  <w:style w:type="paragraph" w:customStyle="1" w:styleId="afff6">
    <w:name w:val="Ссылка на официальную публикацию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7">
    <w:name w:val="Ссылка на утративший силу документ"/>
    <w:uiPriority w:val="99"/>
    <w:rsid w:val="00BB2642"/>
    <w:rPr>
      <w:color w:val="auto"/>
    </w:rPr>
  </w:style>
  <w:style w:type="paragraph" w:customStyle="1" w:styleId="afff8">
    <w:name w:val="Текст в таблице"/>
    <w:basedOn w:val="a0"/>
    <w:next w:val="Normal"/>
    <w:uiPriority w:val="99"/>
    <w:rsid w:val="00BB2642"/>
    <w:pPr>
      <w:ind w:firstLine="500"/>
    </w:pPr>
  </w:style>
  <w:style w:type="paragraph" w:customStyle="1" w:styleId="afff9">
    <w:name w:val="Текст ЭР (см. такж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a">
    <w:name w:val="Технический комментари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BB2642"/>
    <w:rPr>
      <w:strike/>
      <w:color w:val="auto"/>
    </w:rPr>
  </w:style>
  <w:style w:type="paragraph" w:customStyle="1" w:styleId="afffc">
    <w:name w:val="Формул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d">
    <w:name w:val="Центрированный (таблица)"/>
    <w:basedOn w:val="a0"/>
    <w:next w:val="Normal"/>
    <w:uiPriority w:val="99"/>
    <w:rsid w:val="00BB264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6257DF"/>
    <w:rPr>
      <w:color w:val="0000FF"/>
      <w:u w:val="single"/>
    </w:rPr>
  </w:style>
  <w:style w:type="paragraph" w:customStyle="1" w:styleId="CharChar">
    <w:name w:val="Char Char"/>
    <w:basedOn w:val="Normal"/>
    <w:uiPriority w:val="99"/>
    <w:rsid w:val="00C90F2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">
    <w:name w:val="Знак"/>
    <w:basedOn w:val="Normal"/>
    <w:link w:val="DefaultParagraphFont"/>
    <w:uiPriority w:val="99"/>
    <w:rsid w:val="00536A6E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29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51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5402.0" TargetMode="External"/><Relationship Id="rId14" Type="http://schemas.openxmlformats.org/officeDocument/2006/relationships/hyperlink" Target="garantF1://88054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17</Pages>
  <Words>5269</Words>
  <Characters>30037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Galiya K. Fazlova</dc:creator>
  <cp:keywords/>
  <dc:description/>
  <cp:lastModifiedBy>User</cp:lastModifiedBy>
  <cp:revision>11</cp:revision>
  <cp:lastPrinted>2017-07-09T21:31:00Z</cp:lastPrinted>
  <dcterms:created xsi:type="dcterms:W3CDTF">2016-12-06T06:54:00Z</dcterms:created>
  <dcterms:modified xsi:type="dcterms:W3CDTF">2017-12-20T07:58:00Z</dcterms:modified>
</cp:coreProperties>
</file>