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83A" w:rsidRPr="00842BCA" w:rsidRDefault="005E483A"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Совет депутатов </w:t>
      </w:r>
    </w:p>
    <w:p w:rsidR="005E483A" w:rsidRPr="00842BCA" w:rsidRDefault="005E483A"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Вармазейского сельского поселения</w:t>
      </w:r>
    </w:p>
    <w:p w:rsidR="005E483A" w:rsidRPr="00842BCA" w:rsidRDefault="005E483A"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Большеигнатовского муниципального района</w:t>
      </w:r>
    </w:p>
    <w:p w:rsidR="005E483A" w:rsidRPr="00842BCA" w:rsidRDefault="005E483A"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 Республики Мордовия</w:t>
      </w:r>
    </w:p>
    <w:p w:rsidR="005E483A" w:rsidRDefault="005E483A" w:rsidP="00234520">
      <w:pPr>
        <w:jc w:val="center"/>
        <w:rPr>
          <w:rFonts w:ascii="Times New Roman" w:hAnsi="Times New Roman" w:cs="Times New Roman"/>
          <w:b/>
          <w:bCs/>
          <w:sz w:val="32"/>
          <w:szCs w:val="32"/>
        </w:rPr>
      </w:pPr>
    </w:p>
    <w:p w:rsidR="005E483A" w:rsidRPr="00234520" w:rsidRDefault="005E483A" w:rsidP="00234520">
      <w:pPr>
        <w:jc w:val="center"/>
        <w:rPr>
          <w:rFonts w:ascii="Times New Roman" w:hAnsi="Times New Roman" w:cs="Times New Roman"/>
          <w:b/>
          <w:bCs/>
          <w:sz w:val="32"/>
          <w:szCs w:val="32"/>
        </w:rPr>
      </w:pPr>
      <w:r w:rsidRPr="00234520">
        <w:rPr>
          <w:rFonts w:ascii="Times New Roman" w:hAnsi="Times New Roman" w:cs="Times New Roman"/>
          <w:b/>
          <w:bCs/>
          <w:sz w:val="32"/>
          <w:szCs w:val="32"/>
        </w:rPr>
        <w:t>РЕШЕНИЕ</w:t>
      </w:r>
    </w:p>
    <w:p w:rsidR="005E483A" w:rsidRPr="00234520" w:rsidRDefault="005E483A" w:rsidP="00234520">
      <w:pPr>
        <w:jc w:val="center"/>
        <w:rPr>
          <w:rFonts w:ascii="Times New Roman" w:hAnsi="Times New Roman" w:cs="Times New Roman"/>
          <w:sz w:val="28"/>
          <w:szCs w:val="28"/>
        </w:rPr>
      </w:pPr>
      <w:r w:rsidRPr="00234520">
        <w:rPr>
          <w:rFonts w:ascii="Times New Roman" w:hAnsi="Times New Roman" w:cs="Times New Roman"/>
          <w:sz w:val="28"/>
          <w:szCs w:val="28"/>
        </w:rPr>
        <w:t>Совета депутатов Вармазейского сельского поселения</w:t>
      </w:r>
    </w:p>
    <w:p w:rsidR="005E483A" w:rsidRPr="00234520" w:rsidRDefault="005E483A" w:rsidP="00234520">
      <w:pPr>
        <w:jc w:val="center"/>
        <w:rPr>
          <w:rFonts w:ascii="Times New Roman" w:hAnsi="Times New Roman" w:cs="Times New Roman"/>
          <w:sz w:val="28"/>
          <w:szCs w:val="28"/>
        </w:rPr>
      </w:pPr>
      <w:r w:rsidRPr="00234520">
        <w:rPr>
          <w:rFonts w:ascii="Times New Roman" w:hAnsi="Times New Roman" w:cs="Times New Roman"/>
          <w:sz w:val="28"/>
          <w:szCs w:val="28"/>
        </w:rPr>
        <w:t>Большеигнатовского муниципального района шестого созыва</w:t>
      </w:r>
    </w:p>
    <w:p w:rsidR="005E483A" w:rsidRPr="00234520" w:rsidRDefault="005E483A" w:rsidP="00234520">
      <w:pPr>
        <w:jc w:val="center"/>
        <w:rPr>
          <w:rFonts w:ascii="Times New Roman" w:hAnsi="Times New Roman" w:cs="Times New Roman"/>
        </w:rPr>
      </w:pPr>
    </w:p>
    <w:p w:rsidR="005E483A" w:rsidRPr="00234520" w:rsidRDefault="005E483A" w:rsidP="00234520">
      <w:pPr>
        <w:rPr>
          <w:rFonts w:ascii="Times New Roman" w:hAnsi="Times New Roman" w:cs="Times New Roman"/>
          <w:sz w:val="28"/>
          <w:szCs w:val="28"/>
        </w:rPr>
      </w:pPr>
      <w:r w:rsidRPr="00234520">
        <w:rPr>
          <w:rFonts w:ascii="Times New Roman" w:hAnsi="Times New Roman" w:cs="Times New Roman"/>
          <w:sz w:val="28"/>
          <w:szCs w:val="28"/>
        </w:rPr>
        <w:t xml:space="preserve">          от </w:t>
      </w:r>
      <w:r>
        <w:rPr>
          <w:rFonts w:ascii="Times New Roman" w:hAnsi="Times New Roman" w:cs="Times New Roman"/>
          <w:sz w:val="28"/>
          <w:szCs w:val="28"/>
        </w:rPr>
        <w:t>10 ноября</w:t>
      </w:r>
      <w:r w:rsidRPr="00234520">
        <w:rPr>
          <w:rFonts w:ascii="Times New Roman" w:hAnsi="Times New Roman" w:cs="Times New Roman"/>
          <w:sz w:val="28"/>
          <w:szCs w:val="28"/>
        </w:rPr>
        <w:t xml:space="preserve"> 2017 года                                                                    № </w:t>
      </w:r>
      <w:r>
        <w:rPr>
          <w:rFonts w:ascii="Times New Roman" w:hAnsi="Times New Roman" w:cs="Times New Roman"/>
          <w:sz w:val="28"/>
          <w:szCs w:val="28"/>
        </w:rPr>
        <w:t>46</w:t>
      </w:r>
    </w:p>
    <w:p w:rsidR="005E483A" w:rsidRPr="00234520" w:rsidRDefault="005E483A" w:rsidP="00234520">
      <w:pPr>
        <w:jc w:val="center"/>
        <w:rPr>
          <w:rFonts w:ascii="Times New Roman" w:hAnsi="Times New Roman" w:cs="Times New Roman"/>
          <w:sz w:val="28"/>
          <w:szCs w:val="28"/>
        </w:rPr>
      </w:pPr>
      <w:r w:rsidRPr="00234520">
        <w:rPr>
          <w:rFonts w:ascii="Times New Roman" w:hAnsi="Times New Roman" w:cs="Times New Roman"/>
          <w:sz w:val="28"/>
          <w:szCs w:val="28"/>
        </w:rPr>
        <w:t xml:space="preserve">с. Вармазейка </w:t>
      </w:r>
    </w:p>
    <w:p w:rsidR="005E483A" w:rsidRPr="00E50C6F" w:rsidRDefault="005E483A" w:rsidP="00E50C6F">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w:t>
      </w:r>
      <w:r>
        <w:rPr>
          <w:rFonts w:ascii="Times New Roman" w:hAnsi="Times New Roman" w:cs="Times New Roman"/>
          <w:b/>
          <w:bCs/>
          <w:sz w:val="28"/>
          <w:szCs w:val="28"/>
        </w:rPr>
        <w:t>Вармазейском</w:t>
      </w:r>
      <w:r w:rsidRPr="00E50C6F">
        <w:rPr>
          <w:rFonts w:ascii="Times New Roman" w:hAnsi="Times New Roman" w:cs="Times New Roman"/>
          <w:b/>
          <w:bCs/>
          <w:sz w:val="28"/>
          <w:szCs w:val="28"/>
        </w:rPr>
        <w:t xml:space="preserve"> сельском поселении Большеигнатовского муниципального района Республики Мордовия</w:t>
      </w:r>
    </w:p>
    <w:p w:rsidR="005E483A" w:rsidRDefault="005E483A" w:rsidP="003541C7">
      <w:pPr>
        <w:ind w:firstLine="708"/>
        <w:jc w:val="both"/>
        <w:rPr>
          <w:rFonts w:ascii="Times New Roman" w:hAnsi="Times New Roman" w:cs="Times New Roman"/>
          <w:color w:val="000000"/>
          <w:sz w:val="28"/>
          <w:szCs w:val="28"/>
        </w:rPr>
      </w:pPr>
      <w:r w:rsidRPr="003541C7">
        <w:rPr>
          <w:rFonts w:ascii="Times New Roman" w:hAnsi="Times New Roman" w:cs="Times New Roman"/>
          <w:color w:val="000000"/>
          <w:sz w:val="28"/>
          <w:szCs w:val="28"/>
        </w:rPr>
        <w:t xml:space="preserve">В соответствии со </w:t>
      </w:r>
      <w:hyperlink r:id="rId7" w:history="1">
        <w:r w:rsidRPr="003541C7">
          <w:rPr>
            <w:rStyle w:val="a0"/>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8" w:history="1">
        <w:r w:rsidRPr="003541C7">
          <w:rPr>
            <w:rStyle w:val="a0"/>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06.10.2003 №</w:t>
      </w:r>
      <w:r w:rsidRPr="003541C7">
        <w:rPr>
          <w:rFonts w:ascii="Times New Roman" w:hAnsi="Times New Roman" w:cs="Times New Roman"/>
          <w:color w:val="000000"/>
          <w:sz w:val="28"/>
          <w:szCs w:val="28"/>
        </w:rPr>
        <w:t xml:space="preserve"> 131-ФЗ "Об общих принципах организации местного самоуправления в Российской Федерации", и руководствуясь </w:t>
      </w:r>
      <w:hyperlink r:id="rId9" w:history="1">
        <w:r w:rsidRPr="003541C7">
          <w:rPr>
            <w:rStyle w:val="a0"/>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Вармазейского сельского поселения </w:t>
      </w:r>
      <w:r w:rsidRPr="003541C7">
        <w:rPr>
          <w:rFonts w:ascii="Times New Roman" w:hAnsi="Times New Roman" w:cs="Times New Roman"/>
          <w:color w:val="000000"/>
          <w:sz w:val="28"/>
          <w:szCs w:val="28"/>
        </w:rPr>
        <w:t xml:space="preserve">Большеигнатовского муниципального района, Совет депутатов </w:t>
      </w:r>
      <w:r>
        <w:rPr>
          <w:rFonts w:ascii="Times New Roman" w:hAnsi="Times New Roman" w:cs="Times New Roman"/>
          <w:color w:val="000000"/>
          <w:sz w:val="28"/>
          <w:szCs w:val="28"/>
        </w:rPr>
        <w:t xml:space="preserve">Вармазейского сельского поселения </w:t>
      </w:r>
      <w:r w:rsidRPr="003541C7">
        <w:rPr>
          <w:rFonts w:ascii="Times New Roman" w:hAnsi="Times New Roman" w:cs="Times New Roman"/>
          <w:color w:val="000000"/>
          <w:sz w:val="28"/>
          <w:szCs w:val="28"/>
        </w:rPr>
        <w:t>Большеигнатовского</w:t>
      </w:r>
      <w:r>
        <w:rPr>
          <w:rFonts w:ascii="Times New Roman" w:hAnsi="Times New Roman" w:cs="Times New Roman"/>
          <w:color w:val="000000"/>
          <w:sz w:val="28"/>
          <w:szCs w:val="28"/>
        </w:rPr>
        <w:t xml:space="preserve"> муниципального района Республики Мордовия </w:t>
      </w:r>
    </w:p>
    <w:p w:rsidR="005E483A" w:rsidRPr="003541C7" w:rsidRDefault="005E483A" w:rsidP="003541C7">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5E483A" w:rsidRPr="00E94248" w:rsidRDefault="005E483A" w:rsidP="003541C7">
      <w:pPr>
        <w:pStyle w:val="Heading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0" w:anchor="sub_1000#sub_1000" w:history="1">
        <w:r>
          <w:rPr>
            <w:rStyle w:val="a0"/>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Pr>
          <w:rFonts w:ascii="Times New Roman" w:hAnsi="Times New Roman" w:cs="Times New Roman"/>
          <w:b w:val="0"/>
          <w:bCs w:val="0"/>
          <w:color w:val="000000"/>
          <w:sz w:val="28"/>
          <w:szCs w:val="28"/>
        </w:rPr>
        <w:t>Вармазейском</w:t>
      </w:r>
      <w:r w:rsidRPr="003541C7">
        <w:rPr>
          <w:rFonts w:ascii="Times New Roman" w:hAnsi="Times New Roman" w:cs="Times New Roman"/>
          <w:b w:val="0"/>
          <w:bCs w:val="0"/>
          <w:color w:val="000000"/>
          <w:sz w:val="28"/>
          <w:szCs w:val="28"/>
        </w:rPr>
        <w:t xml:space="preserve">  сельском  поселении</w:t>
      </w:r>
      <w:r>
        <w:rPr>
          <w:rFonts w:ascii="Times New Roman" w:hAnsi="Times New Roman" w:cs="Times New Roman"/>
          <w:b w:val="0"/>
          <w:bCs w:val="0"/>
          <w:color w:val="000000"/>
          <w:sz w:val="28"/>
          <w:szCs w:val="28"/>
        </w:rPr>
        <w:t xml:space="preserve"> </w:t>
      </w:r>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 Республики Мордовия.</w:t>
      </w:r>
    </w:p>
    <w:p w:rsidR="005E483A" w:rsidRDefault="005E483A" w:rsidP="003541C7">
      <w:pPr>
        <w:ind w:firstLine="708"/>
        <w:jc w:val="both"/>
        <w:rPr>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Признать утратившим</w:t>
      </w:r>
      <w:r>
        <w:rPr>
          <w:rFonts w:ascii="Times New Roman" w:hAnsi="Times New Roman" w:cs="Times New Roman"/>
          <w:color w:val="000000"/>
          <w:sz w:val="28"/>
          <w:szCs w:val="28"/>
        </w:rPr>
        <w:t>и</w:t>
      </w:r>
      <w:r w:rsidRPr="003541C7">
        <w:rPr>
          <w:rFonts w:ascii="Times New Roman" w:hAnsi="Times New Roman" w:cs="Times New Roman"/>
          <w:color w:val="000000"/>
          <w:sz w:val="28"/>
          <w:szCs w:val="28"/>
        </w:rPr>
        <w:t xml:space="preserve"> силу</w:t>
      </w:r>
      <w:r>
        <w:rPr>
          <w:rFonts w:ascii="Times New Roman" w:hAnsi="Times New Roman" w:cs="Times New Roman"/>
          <w:color w:val="000000"/>
          <w:sz w:val="28"/>
          <w:szCs w:val="28"/>
        </w:rPr>
        <w:t>:</w:t>
      </w:r>
    </w:p>
    <w:p w:rsidR="005E483A" w:rsidRDefault="005E483A" w:rsidP="003541C7">
      <w:pPr>
        <w:ind w:firstLine="708"/>
        <w:jc w:val="both"/>
        <w:rPr>
          <w:rStyle w:val="a0"/>
          <w:rFonts w:ascii="Times New Roman" w:hAnsi="Times New Roman" w:cs="Times New Roman"/>
          <w:color w:val="000000"/>
          <w:sz w:val="28"/>
          <w:szCs w:val="28"/>
        </w:rPr>
      </w:pPr>
      <w:r>
        <w:rPr>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F30354">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Pr>
          <w:rStyle w:val="a0"/>
          <w:rFonts w:ascii="Times New Roman" w:hAnsi="Times New Roman" w:cs="Times New Roman"/>
          <w:color w:val="000000"/>
          <w:sz w:val="28"/>
          <w:szCs w:val="28"/>
        </w:rPr>
        <w:t>решение</w:t>
      </w:r>
      <w:r w:rsidRPr="003541C7">
        <w:rPr>
          <w:rStyle w:val="a0"/>
          <w:rFonts w:ascii="Times New Roman" w:hAnsi="Times New Roman" w:cs="Times New Roman"/>
          <w:color w:val="000000"/>
          <w:sz w:val="28"/>
          <w:szCs w:val="28"/>
        </w:rPr>
        <w:t xml:space="preserve"> Совета депутатов </w:t>
      </w:r>
      <w:r>
        <w:rPr>
          <w:rFonts w:ascii="Times New Roman" w:hAnsi="Times New Roman" w:cs="Times New Roman"/>
          <w:color w:val="000000"/>
          <w:sz w:val="28"/>
          <w:szCs w:val="28"/>
        </w:rPr>
        <w:t>Вармазейского</w:t>
      </w:r>
      <w:r w:rsidRPr="003541C7">
        <w:rPr>
          <w:rFonts w:ascii="Times New Roman" w:hAnsi="Times New Roman" w:cs="Times New Roman"/>
          <w:color w:val="000000"/>
          <w:sz w:val="28"/>
          <w:szCs w:val="28"/>
        </w:rPr>
        <w:t xml:space="preserve">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0"/>
          <w:rFonts w:ascii="Times New Roman" w:hAnsi="Times New Roman" w:cs="Times New Roman"/>
          <w:color w:val="000000"/>
          <w:sz w:val="28"/>
          <w:szCs w:val="28"/>
        </w:rPr>
        <w:t xml:space="preserve">от </w:t>
      </w:r>
      <w:r>
        <w:rPr>
          <w:rStyle w:val="a0"/>
          <w:rFonts w:ascii="Times New Roman" w:hAnsi="Times New Roman" w:cs="Times New Roman"/>
          <w:color w:val="000000"/>
          <w:sz w:val="28"/>
          <w:szCs w:val="28"/>
        </w:rPr>
        <w:t>15 ноября 2005</w:t>
      </w:r>
      <w:r w:rsidRPr="003541C7">
        <w:rPr>
          <w:rStyle w:val="a0"/>
          <w:rFonts w:ascii="Times New Roman" w:hAnsi="Times New Roman" w:cs="Times New Roman"/>
          <w:color w:val="000000"/>
          <w:sz w:val="28"/>
          <w:szCs w:val="28"/>
        </w:rPr>
        <w:t xml:space="preserve"> г. </w:t>
      </w:r>
      <w:r>
        <w:rPr>
          <w:rStyle w:val="a0"/>
          <w:rFonts w:ascii="Times New Roman" w:hAnsi="Times New Roman" w:cs="Times New Roman"/>
          <w:color w:val="000000"/>
          <w:sz w:val="28"/>
          <w:szCs w:val="28"/>
        </w:rPr>
        <w:t xml:space="preserve">№17 " Об утверждении Положения о </w:t>
      </w:r>
      <w:r w:rsidRPr="003541C7">
        <w:rPr>
          <w:rStyle w:val="a0"/>
          <w:rFonts w:ascii="Times New Roman" w:hAnsi="Times New Roman" w:cs="Times New Roman"/>
          <w:color w:val="000000"/>
          <w:sz w:val="28"/>
          <w:szCs w:val="28"/>
        </w:rPr>
        <w:t xml:space="preserve">бюджетном процессе </w:t>
      </w:r>
      <w:r>
        <w:rPr>
          <w:rStyle w:val="a0"/>
          <w:rFonts w:ascii="Times New Roman" w:hAnsi="Times New Roman" w:cs="Times New Roman"/>
          <w:color w:val="000000"/>
          <w:sz w:val="28"/>
          <w:szCs w:val="28"/>
        </w:rPr>
        <w:t>Вармазейского сельского поселения»;</w:t>
      </w:r>
    </w:p>
    <w:p w:rsidR="005E483A" w:rsidRPr="003541C7" w:rsidRDefault="005E483A" w:rsidP="00234520">
      <w:pPr>
        <w:ind w:firstLine="708"/>
        <w:jc w:val="both"/>
        <w:rPr>
          <w:rStyle w:val="a0"/>
          <w:rFonts w:ascii="Times New Roman" w:hAnsi="Times New Roman" w:cs="Times New Roman"/>
          <w:color w:val="000000"/>
          <w:sz w:val="28"/>
          <w:szCs w:val="28"/>
        </w:rPr>
      </w:pPr>
      <w:r>
        <w:rPr>
          <w:rStyle w:val="a0"/>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F30354">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Pr>
          <w:rStyle w:val="a0"/>
          <w:rFonts w:ascii="Times New Roman" w:hAnsi="Times New Roman" w:cs="Times New Roman"/>
          <w:color w:val="000000"/>
          <w:sz w:val="28"/>
          <w:szCs w:val="28"/>
        </w:rPr>
        <w:t>решение</w:t>
      </w:r>
      <w:r w:rsidRPr="003541C7">
        <w:rPr>
          <w:rStyle w:val="a0"/>
          <w:rFonts w:ascii="Times New Roman" w:hAnsi="Times New Roman" w:cs="Times New Roman"/>
          <w:color w:val="000000"/>
          <w:sz w:val="28"/>
          <w:szCs w:val="28"/>
        </w:rPr>
        <w:t xml:space="preserve"> Совета депутатов </w:t>
      </w:r>
      <w:r>
        <w:rPr>
          <w:rFonts w:ascii="Times New Roman" w:hAnsi="Times New Roman" w:cs="Times New Roman"/>
          <w:color w:val="000000"/>
          <w:sz w:val="28"/>
          <w:szCs w:val="28"/>
        </w:rPr>
        <w:t>Вармазейского</w:t>
      </w:r>
      <w:r w:rsidRPr="003541C7">
        <w:rPr>
          <w:rFonts w:ascii="Times New Roman" w:hAnsi="Times New Roman" w:cs="Times New Roman"/>
          <w:color w:val="000000"/>
          <w:sz w:val="28"/>
          <w:szCs w:val="28"/>
        </w:rPr>
        <w:t xml:space="preserve">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0"/>
          <w:rFonts w:ascii="Times New Roman" w:hAnsi="Times New Roman" w:cs="Times New Roman"/>
          <w:color w:val="000000"/>
          <w:sz w:val="28"/>
          <w:szCs w:val="28"/>
        </w:rPr>
        <w:t xml:space="preserve">от </w:t>
      </w:r>
      <w:r>
        <w:rPr>
          <w:rStyle w:val="a0"/>
          <w:rFonts w:ascii="Times New Roman" w:hAnsi="Times New Roman" w:cs="Times New Roman"/>
          <w:color w:val="000000"/>
          <w:sz w:val="28"/>
          <w:szCs w:val="28"/>
        </w:rPr>
        <w:t>28 мая 2010</w:t>
      </w:r>
      <w:r w:rsidRPr="003541C7">
        <w:rPr>
          <w:rStyle w:val="a0"/>
          <w:rFonts w:ascii="Times New Roman" w:hAnsi="Times New Roman" w:cs="Times New Roman"/>
          <w:color w:val="000000"/>
          <w:sz w:val="28"/>
          <w:szCs w:val="28"/>
        </w:rPr>
        <w:t xml:space="preserve"> г. </w:t>
      </w:r>
      <w:r>
        <w:rPr>
          <w:rStyle w:val="a0"/>
          <w:rFonts w:ascii="Times New Roman" w:hAnsi="Times New Roman" w:cs="Times New Roman"/>
          <w:color w:val="000000"/>
          <w:sz w:val="28"/>
          <w:szCs w:val="28"/>
        </w:rPr>
        <w:t xml:space="preserve">№93 "О рассмотрении протеста прокуратуры Большеигнатовского муниципального района на ст.ст.9,11 Положения о </w:t>
      </w:r>
      <w:r w:rsidRPr="003541C7">
        <w:rPr>
          <w:rStyle w:val="a0"/>
          <w:rFonts w:ascii="Times New Roman" w:hAnsi="Times New Roman" w:cs="Times New Roman"/>
          <w:color w:val="000000"/>
          <w:sz w:val="28"/>
          <w:szCs w:val="28"/>
        </w:rPr>
        <w:t xml:space="preserve">бюджетном процессе </w:t>
      </w:r>
      <w:r>
        <w:rPr>
          <w:rStyle w:val="a0"/>
          <w:rFonts w:ascii="Times New Roman" w:hAnsi="Times New Roman" w:cs="Times New Roman"/>
          <w:color w:val="000000"/>
          <w:sz w:val="28"/>
          <w:szCs w:val="28"/>
        </w:rPr>
        <w:t>Вармазейского сельского поселения от 15.11.2005г. №17».</w:t>
      </w:r>
    </w:p>
    <w:p w:rsidR="005E483A" w:rsidRDefault="005E483A" w:rsidP="00C433CD">
      <w:pPr>
        <w:ind w:firstLine="708"/>
        <w:jc w:val="both"/>
        <w:rPr>
          <w:rFonts w:ascii="Times New Roman" w:hAnsi="Times New Roman" w:cs="Times New Roman"/>
          <w:sz w:val="28"/>
          <w:szCs w:val="28"/>
        </w:rPr>
      </w:pPr>
      <w:r w:rsidRPr="003541C7">
        <w:rPr>
          <w:rFonts w:ascii="Times New Roman" w:hAnsi="Times New Roman" w:cs="Times New Roman"/>
          <w:color w:val="000000"/>
          <w:sz w:val="28"/>
          <w:szCs w:val="28"/>
        </w:rPr>
        <w:fldChar w:fldCharType="end"/>
      </w: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p w:rsidR="005E483A" w:rsidRDefault="005E483A" w:rsidP="00C433CD">
      <w:pPr>
        <w:ind w:firstLine="708"/>
        <w:jc w:val="both"/>
        <w:rPr>
          <w:rFonts w:ascii="Times New Roman" w:hAnsi="Times New Roman" w:cs="Times New Roman"/>
          <w:sz w:val="28"/>
          <w:szCs w:val="28"/>
        </w:rPr>
      </w:pPr>
    </w:p>
    <w:p w:rsidR="005E483A" w:rsidRDefault="005E483A" w:rsidP="00C433CD">
      <w:pPr>
        <w:ind w:firstLine="708"/>
        <w:jc w:val="both"/>
        <w:rPr>
          <w:rFonts w:ascii="Times New Roman" w:hAnsi="Times New Roman" w:cs="Times New Roman"/>
          <w:sz w:val="28"/>
          <w:szCs w:val="28"/>
        </w:rPr>
      </w:pPr>
    </w:p>
    <w:p w:rsidR="005E483A" w:rsidRDefault="005E483A" w:rsidP="00C433CD">
      <w:pPr>
        <w:ind w:firstLine="708"/>
        <w:jc w:val="both"/>
        <w:rPr>
          <w:rFonts w:ascii="Times New Roman" w:hAnsi="Times New Roman" w:cs="Times New Roman"/>
          <w:sz w:val="28"/>
          <w:szCs w:val="28"/>
        </w:rPr>
      </w:pPr>
    </w:p>
    <w:p w:rsidR="005E483A" w:rsidRPr="003541C7" w:rsidRDefault="005E483A" w:rsidP="00C433CD">
      <w:pPr>
        <w:ind w:firstLine="708"/>
        <w:jc w:val="both"/>
        <w:rPr>
          <w:rFonts w:ascii="Times New Roman" w:hAnsi="Times New Roman" w:cs="Times New Roman"/>
          <w:sz w:val="28"/>
          <w:szCs w:val="28"/>
        </w:rPr>
      </w:pPr>
    </w:p>
    <w:tbl>
      <w:tblPr>
        <w:tblW w:w="0" w:type="auto"/>
        <w:tblInd w:w="-106" w:type="dxa"/>
        <w:tblLook w:val="0000"/>
      </w:tblPr>
      <w:tblGrid>
        <w:gridCol w:w="5253"/>
        <w:gridCol w:w="4318"/>
      </w:tblGrid>
      <w:tr w:rsidR="005E483A" w:rsidRPr="003541C7">
        <w:tc>
          <w:tcPr>
            <w:tcW w:w="5529" w:type="dxa"/>
          </w:tcPr>
          <w:p w:rsidR="005E483A" w:rsidRPr="003541C7" w:rsidRDefault="005E483A" w:rsidP="00276675">
            <w:pPr>
              <w:ind w:right="-3365"/>
              <w:jc w:val="both"/>
              <w:rPr>
                <w:rFonts w:ascii="Times New Roman" w:hAnsi="Times New Roman" w:cs="Times New Roman"/>
                <w:sz w:val="28"/>
                <w:szCs w:val="28"/>
              </w:rPr>
            </w:pPr>
            <w:r w:rsidRPr="003541C7">
              <w:rPr>
                <w:rFonts w:ascii="Times New Roman" w:hAnsi="Times New Roman" w:cs="Times New Roman"/>
                <w:sz w:val="28"/>
                <w:szCs w:val="28"/>
              </w:rPr>
              <w:t>Глава  сельского поселения</w:t>
            </w:r>
          </w:p>
        </w:tc>
        <w:tc>
          <w:tcPr>
            <w:tcW w:w="4470" w:type="dxa"/>
            <w:tcBorders>
              <w:left w:val="nil"/>
            </w:tcBorders>
          </w:tcPr>
          <w:p w:rsidR="005E483A" w:rsidRDefault="005E483A" w:rsidP="00276675">
            <w:pPr>
              <w:pStyle w:val="a2"/>
              <w:rPr>
                <w:rFonts w:ascii="Times New Roman" w:hAnsi="Times New Roman" w:cs="Times New Roman"/>
                <w:sz w:val="28"/>
                <w:szCs w:val="28"/>
              </w:rPr>
            </w:pPr>
            <w:r>
              <w:rPr>
                <w:rFonts w:ascii="Times New Roman" w:hAnsi="Times New Roman" w:cs="Times New Roman"/>
                <w:sz w:val="28"/>
                <w:szCs w:val="28"/>
              </w:rPr>
              <w:t xml:space="preserve">                    А.Р.Рабина</w:t>
            </w: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Default="005E483A" w:rsidP="00C433CD">
            <w:pPr>
              <w:rPr>
                <w:rFonts w:cs="Times New Roman"/>
              </w:rPr>
            </w:pPr>
          </w:p>
          <w:p w:rsidR="005E483A" w:rsidRPr="003541C7" w:rsidRDefault="005E483A" w:rsidP="00276675">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5E483A" w:rsidRPr="00721BC7" w:rsidRDefault="005E483A"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УТВЕРЖДЕН</w:t>
      </w:r>
    </w:p>
    <w:p w:rsidR="005E483A" w:rsidRDefault="005E483A"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w:t>
      </w:r>
      <w:r>
        <w:rPr>
          <w:rFonts w:ascii="Times New Roman" w:hAnsi="Times New Roman" w:cs="Times New Roman"/>
          <w:sz w:val="24"/>
          <w:szCs w:val="24"/>
        </w:rPr>
        <w:t>Вармазейского</w:t>
      </w:r>
      <w:r w:rsidRPr="00721BC7">
        <w:rPr>
          <w:rFonts w:ascii="Times New Roman" w:hAnsi="Times New Roman" w:cs="Times New Roman"/>
          <w:sz w:val="24"/>
          <w:szCs w:val="24"/>
        </w:rPr>
        <w:t xml:space="preserve"> сельского поселения Большеигнатовского муниципального района Республики Мордовия </w:t>
      </w:r>
    </w:p>
    <w:p w:rsidR="005E483A" w:rsidRDefault="005E483A"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от </w:t>
      </w:r>
      <w:r>
        <w:rPr>
          <w:rFonts w:ascii="Times New Roman" w:hAnsi="Times New Roman" w:cs="Times New Roman"/>
          <w:sz w:val="24"/>
          <w:szCs w:val="24"/>
        </w:rPr>
        <w:t>10.11.2017 г.</w:t>
      </w:r>
      <w:r w:rsidRPr="00721BC7">
        <w:rPr>
          <w:rFonts w:ascii="Times New Roman" w:hAnsi="Times New Roman" w:cs="Times New Roman"/>
          <w:sz w:val="24"/>
          <w:szCs w:val="24"/>
        </w:rPr>
        <w:t xml:space="preserve">  №</w:t>
      </w:r>
      <w:r>
        <w:rPr>
          <w:rFonts w:ascii="Times New Roman" w:hAnsi="Times New Roman" w:cs="Times New Roman"/>
          <w:sz w:val="24"/>
          <w:szCs w:val="24"/>
        </w:rPr>
        <w:t>46</w:t>
      </w:r>
    </w:p>
    <w:p w:rsidR="005E483A" w:rsidRPr="00721BC7" w:rsidRDefault="005E483A" w:rsidP="00721BC7">
      <w:pPr>
        <w:spacing w:after="0" w:line="240" w:lineRule="auto"/>
        <w:ind w:left="4962"/>
        <w:jc w:val="center"/>
        <w:rPr>
          <w:rFonts w:ascii="Times New Roman" w:hAnsi="Times New Roman" w:cs="Times New Roman"/>
          <w:sz w:val="24"/>
          <w:szCs w:val="24"/>
        </w:rPr>
      </w:pPr>
    </w:p>
    <w:p w:rsidR="005E483A" w:rsidRPr="004F1A30" w:rsidRDefault="005E483A" w:rsidP="00D42A21">
      <w:pPr>
        <w:spacing w:after="0" w:line="240" w:lineRule="auto"/>
        <w:jc w:val="center"/>
        <w:rPr>
          <w:rFonts w:ascii="Times New Roman" w:hAnsi="Times New Roman" w:cs="Times New Roman"/>
          <w:b/>
          <w:bCs/>
          <w:sz w:val="24"/>
          <w:szCs w:val="24"/>
        </w:rPr>
      </w:pPr>
    </w:p>
    <w:p w:rsidR="005E483A" w:rsidRPr="00186882" w:rsidRDefault="005E483A"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5E483A" w:rsidRPr="00186882" w:rsidRDefault="005E483A"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о бюджетном процессе в </w:t>
      </w:r>
      <w:r>
        <w:rPr>
          <w:rFonts w:ascii="Times New Roman" w:hAnsi="Times New Roman" w:cs="Times New Roman"/>
          <w:b/>
          <w:bCs/>
          <w:sz w:val="28"/>
          <w:szCs w:val="28"/>
        </w:rPr>
        <w:t>Вармазейском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и Большеигнатовского муниципального района Республики Мордовия</w:t>
      </w:r>
    </w:p>
    <w:p w:rsidR="005E483A" w:rsidRPr="004F1A30" w:rsidRDefault="005E483A" w:rsidP="00D42A21">
      <w:pPr>
        <w:spacing w:after="0" w:line="240" w:lineRule="auto"/>
        <w:jc w:val="center"/>
        <w:rPr>
          <w:rFonts w:ascii="Times New Roman" w:hAnsi="Times New Roman" w:cs="Times New Roman"/>
          <w:sz w:val="24"/>
          <w:szCs w:val="24"/>
        </w:rPr>
      </w:pPr>
    </w:p>
    <w:p w:rsidR="005E483A" w:rsidRPr="00C62D19" w:rsidRDefault="005E483A"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5E483A" w:rsidRPr="004F1A30" w:rsidRDefault="005E483A" w:rsidP="00D42A21">
      <w:pPr>
        <w:spacing w:after="0" w:line="240" w:lineRule="auto"/>
        <w:jc w:val="center"/>
        <w:rPr>
          <w:rFonts w:ascii="Times New Roman" w:hAnsi="Times New Roman" w:cs="Times New Roman"/>
          <w:b/>
          <w:bCs/>
          <w:sz w:val="24"/>
          <w:szCs w:val="24"/>
        </w:rPr>
      </w:pPr>
    </w:p>
    <w:p w:rsidR="005E483A" w:rsidRPr="00222586" w:rsidRDefault="005E483A" w:rsidP="00222586">
      <w:pPr>
        <w:pStyle w:val="NoSpacing"/>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5E483A" w:rsidRPr="00222586" w:rsidRDefault="005E483A"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Pr>
          <w:rFonts w:ascii="Times New Roman" w:hAnsi="Times New Roman" w:cs="Times New Roman"/>
          <w:sz w:val="28"/>
          <w:szCs w:val="28"/>
        </w:rPr>
        <w:t xml:space="preserve">Вармазейском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и Большеигнатовского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Pr>
          <w:rFonts w:ascii="Times New Roman" w:hAnsi="Times New Roman" w:cs="Times New Roman"/>
          <w:sz w:val="28"/>
          <w:szCs w:val="28"/>
        </w:rPr>
        <w:t>Вармазейского</w:t>
      </w:r>
      <w:r w:rsidRPr="00222586">
        <w:rPr>
          <w:rFonts w:ascii="Times New Roman" w:hAnsi="Times New Roman" w:cs="Times New Roman"/>
          <w:sz w:val="28"/>
          <w:szCs w:val="28"/>
        </w:rPr>
        <w:t xml:space="preserve"> сельском поселении </w:t>
      </w:r>
      <w:r>
        <w:rPr>
          <w:rFonts w:ascii="Times New Roman" w:hAnsi="Times New Roman" w:cs="Times New Roman"/>
          <w:sz w:val="28"/>
          <w:szCs w:val="28"/>
        </w:rPr>
        <w:t>Большеигнатовского муниципального района Республики Мордовия (далее –сельское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5E483A" w:rsidRPr="00222586" w:rsidRDefault="005E483A" w:rsidP="00222586">
      <w:pPr>
        <w:pStyle w:val="NoSpacing"/>
        <w:ind w:firstLine="567"/>
        <w:jc w:val="both"/>
        <w:rPr>
          <w:rFonts w:ascii="Times New Roman" w:hAnsi="Times New Roman" w:cs="Times New Roman"/>
          <w:sz w:val="28"/>
          <w:szCs w:val="28"/>
        </w:rPr>
      </w:pPr>
    </w:p>
    <w:p w:rsidR="005E483A" w:rsidRDefault="005E483A"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5E483A" w:rsidRPr="00222586" w:rsidRDefault="005E483A" w:rsidP="00222586">
      <w:pPr>
        <w:pStyle w:val="NoSpacing"/>
        <w:ind w:firstLine="567"/>
        <w:jc w:val="both"/>
        <w:rPr>
          <w:rFonts w:ascii="Times New Roman" w:hAnsi="Times New Roman" w:cs="Times New Roman"/>
          <w:b/>
          <w:bCs/>
          <w:sz w:val="28"/>
          <w:szCs w:val="28"/>
        </w:rPr>
      </w:pPr>
    </w:p>
    <w:p w:rsidR="005E483A" w:rsidRPr="00222586" w:rsidRDefault="005E483A"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1"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Pr>
          <w:rFonts w:ascii="Times New Roman" w:hAnsi="Times New Roman" w:cs="Times New Roman"/>
          <w:spacing w:val="2"/>
          <w:sz w:val="28"/>
          <w:szCs w:val="28"/>
        </w:rPr>
        <w:t xml:space="preserve">Вармазейского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Большеигнатовского</w:t>
      </w:r>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
    <w:p w:rsidR="005E483A" w:rsidRDefault="005E483A"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Pr>
          <w:rFonts w:ascii="Times New Roman" w:hAnsi="Times New Roman" w:cs="Times New Roman"/>
          <w:spacing w:val="2"/>
          <w:sz w:val="28"/>
          <w:szCs w:val="28"/>
        </w:rPr>
        <w:t>Вармазейского</w:t>
      </w:r>
      <w:r w:rsidRPr="00222586">
        <w:rPr>
          <w:rFonts w:ascii="Times New Roman" w:hAnsi="Times New Roman" w:cs="Times New Roman"/>
          <w:spacing w:val="2"/>
          <w:sz w:val="28"/>
          <w:szCs w:val="28"/>
        </w:rPr>
        <w:t xml:space="preserve"> сельского поселения </w:t>
      </w:r>
      <w:r>
        <w:rPr>
          <w:rFonts w:ascii="Times New Roman" w:hAnsi="Times New Roman" w:cs="Times New Roman"/>
          <w:spacing w:val="2"/>
          <w:sz w:val="28"/>
          <w:szCs w:val="28"/>
        </w:rPr>
        <w:t>Большеигнатовского</w:t>
      </w:r>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5E483A" w:rsidRDefault="005E483A" w:rsidP="00222586">
      <w:pPr>
        <w:pStyle w:val="NoSpacing"/>
        <w:ind w:firstLine="567"/>
        <w:jc w:val="both"/>
        <w:rPr>
          <w:rFonts w:ascii="Times New Roman" w:hAnsi="Times New Roman" w:cs="Times New Roman"/>
          <w:spacing w:val="2"/>
          <w:sz w:val="28"/>
          <w:szCs w:val="28"/>
        </w:rPr>
      </w:pPr>
    </w:p>
    <w:p w:rsidR="005E483A" w:rsidRDefault="005E483A" w:rsidP="00222586">
      <w:pPr>
        <w:pStyle w:val="NoSpacing"/>
        <w:ind w:firstLine="567"/>
        <w:jc w:val="both"/>
        <w:rPr>
          <w:rFonts w:ascii="Times New Roman" w:hAnsi="Times New Roman" w:cs="Times New Roman"/>
          <w:spacing w:val="2"/>
          <w:sz w:val="28"/>
          <w:szCs w:val="28"/>
        </w:rPr>
      </w:pPr>
    </w:p>
    <w:p w:rsidR="005E483A" w:rsidRPr="00222586" w:rsidRDefault="005E483A" w:rsidP="00222586">
      <w:pPr>
        <w:pStyle w:val="NoSpacing"/>
        <w:ind w:firstLine="567"/>
        <w:jc w:val="both"/>
        <w:rPr>
          <w:rFonts w:ascii="Times New Roman" w:hAnsi="Times New Roman" w:cs="Times New Roman"/>
          <w:spacing w:val="2"/>
          <w:sz w:val="28"/>
          <w:szCs w:val="28"/>
        </w:rPr>
      </w:pPr>
    </w:p>
    <w:p w:rsidR="005E483A" w:rsidRPr="00222586" w:rsidRDefault="005E483A"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3. Понятия и термины, применяемые в настоящем Положении</w:t>
      </w:r>
    </w:p>
    <w:p w:rsidR="005E483A" w:rsidRPr="00222586" w:rsidRDefault="005E483A"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5E483A" w:rsidRPr="00222586" w:rsidRDefault="005E483A" w:rsidP="00222586">
      <w:pPr>
        <w:pStyle w:val="NoSpacing"/>
        <w:ind w:firstLine="567"/>
        <w:jc w:val="both"/>
        <w:rPr>
          <w:rFonts w:ascii="Times New Roman" w:hAnsi="Times New Roman" w:cs="Times New Roman"/>
          <w:sz w:val="28"/>
          <w:szCs w:val="28"/>
        </w:rPr>
      </w:pPr>
    </w:p>
    <w:p w:rsidR="005E483A" w:rsidRPr="00222586" w:rsidRDefault="005E483A" w:rsidP="00707B85">
      <w:pPr>
        <w:pStyle w:val="NoSpacing"/>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5E483A" w:rsidRPr="00222586" w:rsidRDefault="005E483A" w:rsidP="00222586">
      <w:pPr>
        <w:pStyle w:val="NoSpacing"/>
        <w:ind w:firstLine="567"/>
        <w:jc w:val="both"/>
        <w:rPr>
          <w:rFonts w:ascii="Times New Roman" w:hAnsi="Times New Roman" w:cs="Times New Roman"/>
          <w:b/>
          <w:bCs/>
          <w:sz w:val="28"/>
          <w:szCs w:val="28"/>
        </w:rPr>
      </w:pPr>
    </w:p>
    <w:p w:rsidR="005E483A" w:rsidRDefault="005E483A" w:rsidP="00222586">
      <w:pPr>
        <w:pStyle w:val="NoSpacing"/>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5E483A" w:rsidRPr="00707B85" w:rsidRDefault="005E483A" w:rsidP="00222586">
      <w:pPr>
        <w:pStyle w:val="NoSpacing"/>
        <w:ind w:firstLine="567"/>
        <w:jc w:val="both"/>
        <w:rPr>
          <w:rFonts w:ascii="Times New Roman" w:hAnsi="Times New Roman" w:cs="Times New Roman"/>
          <w:b/>
          <w:bCs/>
          <w:spacing w:val="2"/>
          <w:sz w:val="28"/>
          <w:szCs w:val="28"/>
        </w:rPr>
      </w:pPr>
    </w:p>
    <w:p w:rsidR="005E483A" w:rsidRPr="00222586" w:rsidRDefault="005E483A" w:rsidP="00222586">
      <w:pPr>
        <w:pStyle w:val="NoSpacing"/>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w:t>
      </w:r>
      <w:r>
        <w:rPr>
          <w:rFonts w:ascii="Times New Roman" w:hAnsi="Times New Roman" w:cs="Times New Roman"/>
          <w:sz w:val="28"/>
          <w:szCs w:val="28"/>
        </w:rPr>
        <w:t>сельского поселения</w:t>
      </w:r>
      <w:r w:rsidRPr="00924303">
        <w:rPr>
          <w:rFonts w:ascii="Times New Roman" w:hAnsi="Times New Roman" w:cs="Times New Roman"/>
          <w:sz w:val="28"/>
          <w:szCs w:val="28"/>
        </w:rPr>
        <w:t xml:space="preserve"> </w:t>
      </w:r>
      <w:r>
        <w:rPr>
          <w:rFonts w:ascii="Times New Roman" w:hAnsi="Times New Roman" w:cs="Times New Roman"/>
          <w:sz w:val="28"/>
          <w:szCs w:val="28"/>
        </w:rPr>
        <w:t xml:space="preserve">– имеет собственный </w:t>
      </w:r>
      <w:r w:rsidRPr="00924303">
        <w:rPr>
          <w:rFonts w:ascii="Times New Roman" w:hAnsi="Times New Roman" w:cs="Times New Roman"/>
          <w:sz w:val="28"/>
          <w:szCs w:val="28"/>
        </w:rPr>
        <w:t>бюджет</w:t>
      </w:r>
      <w:r>
        <w:rPr>
          <w:rFonts w:ascii="Times New Roman" w:hAnsi="Times New Roman" w:cs="Times New Roman"/>
          <w:sz w:val="28"/>
          <w:szCs w:val="28"/>
        </w:rPr>
        <w:t>,который</w:t>
      </w:r>
      <w:r w:rsidRPr="00924303">
        <w:rPr>
          <w:rFonts w:ascii="Times New Roman" w:hAnsi="Times New Roman" w:cs="Times New Roman"/>
          <w:sz w:val="28"/>
          <w:szCs w:val="28"/>
        </w:rPr>
        <w:t xml:space="preserve">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5E483A" w:rsidRPr="00222586" w:rsidRDefault="005E483A"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муниципального образования не допускается.</w:t>
      </w:r>
    </w:p>
    <w:p w:rsidR="005E483A" w:rsidRDefault="005E483A"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5E483A" w:rsidRDefault="005E483A"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Вармазейского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5E483A" w:rsidRPr="00222586" w:rsidRDefault="005E483A" w:rsidP="00222586">
      <w:pPr>
        <w:pStyle w:val="NoSpacing"/>
        <w:ind w:firstLine="567"/>
        <w:jc w:val="both"/>
        <w:rPr>
          <w:rFonts w:ascii="Times New Roman" w:hAnsi="Times New Roman" w:cs="Times New Roman"/>
          <w:spacing w:val="2"/>
          <w:sz w:val="28"/>
          <w:szCs w:val="28"/>
        </w:rPr>
      </w:pPr>
    </w:p>
    <w:p w:rsidR="005E483A" w:rsidRDefault="005E483A" w:rsidP="00222586">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5E483A" w:rsidRPr="00222586" w:rsidRDefault="005E483A" w:rsidP="00222586">
      <w:pPr>
        <w:pStyle w:val="NoSpacing"/>
        <w:ind w:firstLine="567"/>
        <w:jc w:val="both"/>
        <w:rPr>
          <w:rFonts w:ascii="Times New Roman" w:hAnsi="Times New Roman" w:cs="Times New Roman"/>
          <w:b/>
          <w:bCs/>
          <w:sz w:val="28"/>
          <w:szCs w:val="28"/>
        </w:rPr>
      </w:pPr>
    </w:p>
    <w:p w:rsidR="005E483A" w:rsidRPr="00222586" w:rsidRDefault="005E483A"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обеспечения сопоставимости показателей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5E483A" w:rsidRPr="00222586" w:rsidRDefault="005E483A" w:rsidP="00222586">
      <w:pPr>
        <w:pStyle w:val="NoSpacing"/>
        <w:ind w:firstLine="567"/>
        <w:jc w:val="both"/>
        <w:rPr>
          <w:rFonts w:ascii="Times New Roman" w:hAnsi="Times New Roman" w:cs="Times New Roman"/>
          <w:sz w:val="28"/>
          <w:szCs w:val="28"/>
        </w:rPr>
      </w:pPr>
    </w:p>
    <w:p w:rsidR="005E483A" w:rsidRDefault="005E483A"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5E483A" w:rsidRPr="00222586" w:rsidRDefault="005E483A" w:rsidP="00222586">
      <w:pPr>
        <w:pStyle w:val="NoSpacing"/>
        <w:ind w:firstLine="567"/>
        <w:jc w:val="both"/>
        <w:rPr>
          <w:rFonts w:ascii="Times New Roman" w:hAnsi="Times New Roman" w:cs="Times New Roman"/>
          <w:b/>
          <w:bCs/>
          <w:sz w:val="28"/>
          <w:szCs w:val="28"/>
        </w:rPr>
      </w:pPr>
    </w:p>
    <w:p w:rsidR="005E483A" w:rsidRPr="00222586" w:rsidRDefault="005E483A"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 xml:space="preserve">вета депутатов   сроком на </w:t>
      </w:r>
      <w:r>
        <w:rPr>
          <w:rFonts w:ascii="Times New Roman" w:hAnsi="Times New Roman" w:cs="Times New Roman"/>
          <w:sz w:val="28"/>
          <w:szCs w:val="28"/>
        </w:rPr>
        <w:t>три года- на очередной финансовый год и плановый период. Плановый период- это два финансовых года, следующих за очередным финансовым годом.</w:t>
      </w:r>
    </w:p>
    <w:p w:rsidR="005E483A" w:rsidRDefault="005E483A" w:rsidP="006367E6">
      <w:pPr>
        <w:pStyle w:val="NoSpacing"/>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5E483A" w:rsidRDefault="005E483A" w:rsidP="006A298D">
      <w:pPr>
        <w:pStyle w:val="BodyTextIndent"/>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5E483A" w:rsidRDefault="005E483A" w:rsidP="006A298D">
      <w:pPr>
        <w:pStyle w:val="BodyTextIndent"/>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5E483A" w:rsidRPr="00002C58" w:rsidRDefault="005E483A"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5E483A" w:rsidRPr="00002C58" w:rsidRDefault="005E483A"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5E483A" w:rsidRPr="00002C58" w:rsidRDefault="005E483A"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5E483A" w:rsidRPr="00002C58" w:rsidRDefault="005E483A"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иные органы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5E483A" w:rsidRPr="00002C58" w:rsidRDefault="005E483A"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3"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5E483A" w:rsidRDefault="005E483A"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5E483A" w:rsidRPr="00A22E34" w:rsidRDefault="005E483A" w:rsidP="00A22E34">
      <w:pPr>
        <w:ind w:firstLine="708"/>
        <w:jc w:val="both"/>
        <w:rPr>
          <w:rFonts w:ascii="Times New Roman" w:hAnsi="Times New Roman" w:cs="Times New Roman"/>
          <w:sz w:val="28"/>
          <w:szCs w:val="28"/>
        </w:rPr>
      </w:pPr>
      <w:r>
        <w:rPr>
          <w:rFonts w:ascii="Times New Roman" w:hAnsi="Times New Roman" w:cs="Times New Roman"/>
          <w:spacing w:val="2"/>
          <w:sz w:val="28"/>
          <w:szCs w:val="28"/>
        </w:rPr>
        <w:t>4</w:t>
      </w:r>
      <w:r w:rsidRPr="00A22E34">
        <w:rPr>
          <w:rFonts w:ascii="Times New Roman" w:hAnsi="Times New Roman" w:cs="Times New Roman"/>
          <w:spacing w:val="2"/>
          <w:sz w:val="28"/>
          <w:szCs w:val="28"/>
        </w:rPr>
        <w:t>.</w:t>
      </w:r>
      <w:r w:rsidRPr="00A22E34">
        <w:rPr>
          <w:rFonts w:ascii="Times New Roman" w:hAnsi="Times New Roman" w:cs="Times New Roman"/>
          <w:sz w:val="28"/>
          <w:szCs w:val="28"/>
        </w:rPr>
        <w:t xml:space="preserve"> Бюджетный процесс в </w:t>
      </w:r>
      <w:r>
        <w:rPr>
          <w:rFonts w:ascii="Times New Roman" w:hAnsi="Times New Roman" w:cs="Times New Roman"/>
          <w:sz w:val="28"/>
          <w:szCs w:val="28"/>
        </w:rPr>
        <w:t xml:space="preserve">сельском поселении </w:t>
      </w:r>
      <w:r w:rsidRPr="00A22E34">
        <w:rPr>
          <w:rFonts w:ascii="Times New Roman" w:hAnsi="Times New Roman" w:cs="Times New Roman"/>
          <w:sz w:val="28"/>
          <w:szCs w:val="28"/>
        </w:rPr>
        <w:t xml:space="preserve"> включает следующие этапы:</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проекта бюджета на очередной финансовый год и плановый период;</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рассмотрение проекта бюджета на очередной финансовый год и плановый период;</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утверждение бюджета на очередной финансовый год и плановый период;</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исполнение бюджета;</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бюджетного учета;</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внешняя проверка, рассмотрение и утверждение бюджетной отчетности;</w:t>
      </w:r>
    </w:p>
    <w:p w:rsidR="005E483A" w:rsidRPr="00A22E34" w:rsidRDefault="005E483A"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муниципального финансового контроля.</w:t>
      </w:r>
    </w:p>
    <w:p w:rsidR="005E483A" w:rsidRPr="00002C58" w:rsidRDefault="005E483A" w:rsidP="00002C58">
      <w:pPr>
        <w:pStyle w:val="NoSpacing"/>
        <w:ind w:firstLine="567"/>
        <w:jc w:val="both"/>
        <w:rPr>
          <w:rFonts w:ascii="Times New Roman" w:hAnsi="Times New Roman" w:cs="Times New Roman"/>
          <w:spacing w:val="2"/>
          <w:sz w:val="28"/>
          <w:szCs w:val="28"/>
        </w:rPr>
      </w:pPr>
    </w:p>
    <w:p w:rsidR="005E483A" w:rsidRDefault="005E483A" w:rsidP="00002C58">
      <w:pPr>
        <w:pStyle w:val="NoSpacing"/>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5E483A" w:rsidRPr="00002C58" w:rsidRDefault="005E483A" w:rsidP="00002C58">
      <w:pPr>
        <w:pStyle w:val="NoSpacing"/>
        <w:ind w:firstLine="567"/>
        <w:jc w:val="both"/>
        <w:rPr>
          <w:rFonts w:ascii="Times New Roman" w:hAnsi="Times New Roman" w:cs="Times New Roman"/>
          <w:b/>
          <w:bCs/>
          <w:spacing w:val="2"/>
          <w:sz w:val="28"/>
          <w:szCs w:val="28"/>
        </w:rPr>
      </w:pPr>
    </w:p>
    <w:p w:rsidR="005E483A" w:rsidRPr="00002C58" w:rsidRDefault="005E483A"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4"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5E483A" w:rsidRPr="00002C58" w:rsidRDefault="005E483A"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5E483A" w:rsidRPr="00002C58" w:rsidRDefault="005E483A"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5E483A" w:rsidRPr="00002C58" w:rsidRDefault="005E483A"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5E483A" w:rsidRPr="00002C58" w:rsidRDefault="005E483A"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5E483A" w:rsidRPr="00002C58" w:rsidRDefault="005E483A"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5E483A" w:rsidRPr="00002C58" w:rsidRDefault="005E483A" w:rsidP="00002C58">
      <w:pPr>
        <w:pStyle w:val="NoSpacing"/>
        <w:ind w:firstLine="567"/>
        <w:jc w:val="both"/>
        <w:rPr>
          <w:rFonts w:ascii="Times New Roman" w:hAnsi="Times New Roman" w:cs="Times New Roman"/>
          <w:spacing w:val="2"/>
          <w:sz w:val="28"/>
          <w:szCs w:val="28"/>
        </w:rPr>
      </w:pPr>
    </w:p>
    <w:p w:rsidR="005E483A" w:rsidRDefault="005E483A" w:rsidP="00002C58">
      <w:pPr>
        <w:pStyle w:val="NoSpacing"/>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5E483A" w:rsidRPr="005D2D3C" w:rsidRDefault="005E483A" w:rsidP="00002C58">
      <w:pPr>
        <w:pStyle w:val="NoSpacing"/>
        <w:ind w:firstLine="567"/>
        <w:jc w:val="both"/>
        <w:rPr>
          <w:rFonts w:ascii="Times New Roman" w:hAnsi="Times New Roman" w:cs="Times New Roman"/>
          <w:b/>
          <w:bCs/>
          <w:spacing w:val="2"/>
          <w:sz w:val="28"/>
          <w:szCs w:val="28"/>
        </w:rPr>
      </w:pPr>
    </w:p>
    <w:p w:rsidR="005E483A" w:rsidRPr="00040055" w:rsidRDefault="005E483A" w:rsidP="00040055">
      <w:pPr>
        <w:pStyle w:val="NoSpacing"/>
        <w:ind w:firstLine="567"/>
        <w:jc w:val="both"/>
        <w:rPr>
          <w:rFonts w:ascii="Times New Roman" w:hAnsi="Times New Roman" w:cs="Times New Roman"/>
          <w:color w:val="000000"/>
          <w:sz w:val="28"/>
          <w:szCs w:val="28"/>
        </w:rPr>
      </w:pPr>
      <w:r w:rsidRPr="00040055">
        <w:rPr>
          <w:rFonts w:ascii="Times New Roman" w:hAnsi="Times New Roman" w:cs="Times New Roman"/>
          <w:sz w:val="28"/>
          <w:szCs w:val="28"/>
        </w:rPr>
        <w:t>Совет депутатов в пределах своих полномочий:</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3) утверждает бюджет сельского поселения, организует контроль за его исполнением;</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контроль за исполнением бюджета муниципального  образования; </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8) устанавливает условия   муниципальных заимствований муниципального  образования;</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5E483A" w:rsidRPr="00040055" w:rsidRDefault="005E483A"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11) осуществляет иные бюджетные полномочия в соответствии с </w:t>
      </w:r>
      <w:hyperlink r:id="rId16"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7" w:anchor="/document/99/901876063/" w:history="1">
        <w:r w:rsidRPr="00040055">
          <w:rPr>
            <w:rFonts w:ascii="Times New Roman" w:hAnsi="Times New Roman" w:cs="Times New Roman"/>
            <w:color w:val="000000"/>
            <w:sz w:val="28"/>
            <w:szCs w:val="28"/>
          </w:rPr>
          <w:t>Федеральным законом от 6 октября 2003 года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5E483A" w:rsidRDefault="005E483A"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Совету депутатов в пределах его компетенции по бюджетным вопросам, установленной </w:t>
      </w:r>
      <w:hyperlink r:id="rId18"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19"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
    <w:p w:rsidR="005E483A" w:rsidRDefault="005E483A" w:rsidP="00002C58">
      <w:pPr>
        <w:pStyle w:val="NoSpacing"/>
        <w:ind w:firstLine="567"/>
        <w:jc w:val="both"/>
        <w:rPr>
          <w:rFonts w:ascii="Times New Roman" w:hAnsi="Times New Roman" w:cs="Times New Roman"/>
          <w:spacing w:val="2"/>
          <w:sz w:val="28"/>
          <w:szCs w:val="28"/>
        </w:rPr>
      </w:pPr>
    </w:p>
    <w:p w:rsidR="005E483A" w:rsidRDefault="005E483A" w:rsidP="00002C58">
      <w:pPr>
        <w:pStyle w:val="NoSpacing"/>
        <w:ind w:firstLine="567"/>
        <w:jc w:val="both"/>
        <w:rPr>
          <w:rFonts w:ascii="Times New Roman" w:hAnsi="Times New Roman" w:cs="Times New Roman"/>
          <w:spacing w:val="2"/>
          <w:sz w:val="28"/>
          <w:szCs w:val="28"/>
        </w:rPr>
      </w:pPr>
    </w:p>
    <w:p w:rsidR="005E483A" w:rsidRPr="00002C58" w:rsidRDefault="005E483A" w:rsidP="00002C58">
      <w:pPr>
        <w:pStyle w:val="NoSpacing"/>
        <w:ind w:firstLine="567"/>
        <w:jc w:val="both"/>
        <w:rPr>
          <w:rFonts w:ascii="Times New Roman" w:hAnsi="Times New Roman" w:cs="Times New Roman"/>
          <w:spacing w:val="2"/>
          <w:sz w:val="28"/>
          <w:szCs w:val="28"/>
        </w:rPr>
      </w:pPr>
    </w:p>
    <w:p w:rsidR="005E483A" w:rsidRPr="00002C58" w:rsidRDefault="005E483A" w:rsidP="00002C58">
      <w:pPr>
        <w:pStyle w:val="NoSpacing"/>
        <w:ind w:firstLine="567"/>
        <w:jc w:val="both"/>
        <w:rPr>
          <w:rFonts w:ascii="Times New Roman" w:hAnsi="Times New Roman" w:cs="Times New Roman"/>
          <w:spacing w:val="2"/>
          <w:sz w:val="28"/>
          <w:szCs w:val="28"/>
        </w:rPr>
      </w:pPr>
    </w:p>
    <w:p w:rsidR="005E483A" w:rsidRPr="00E911DE" w:rsidRDefault="005E483A"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5E483A" w:rsidRPr="00C93EE4" w:rsidRDefault="005E483A" w:rsidP="00C93EE4">
      <w:pPr>
        <w:pStyle w:val="NoSpacing"/>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14) определяет порядок 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r w:rsidRPr="00C93EE4">
        <w:rPr>
          <w:rFonts w:ascii="Times New Roman" w:hAnsi="Times New Roman" w:cs="Times New Roman"/>
          <w:sz w:val="28"/>
          <w:szCs w:val="28"/>
        </w:rPr>
        <w:t>;</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6</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5E483A" w:rsidRPr="00C93EE4" w:rsidRDefault="005E483A" w:rsidP="00C93EE4">
      <w:pPr>
        <w:pStyle w:val="NoSpacing"/>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1</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23</w:t>
      </w:r>
      <w:r w:rsidRPr="00C93EE4">
        <w:rPr>
          <w:rFonts w:ascii="Times New Roman" w:hAnsi="Times New Roman" w:cs="Times New Roman"/>
          <w:sz w:val="28"/>
          <w:szCs w:val="28"/>
        </w:rPr>
        <w:t>) детализирует и определяет порядок применения бюджетной классификации Российской Федерации в части, о</w:t>
      </w:r>
      <w:r>
        <w:rPr>
          <w:rFonts w:ascii="Times New Roman" w:hAnsi="Times New Roman" w:cs="Times New Roman"/>
          <w:sz w:val="28"/>
          <w:szCs w:val="28"/>
        </w:rPr>
        <w:t>тносящейся к бюджету п</w:t>
      </w:r>
      <w:r w:rsidRPr="00C93EE4">
        <w:rPr>
          <w:rFonts w:ascii="Times New Roman" w:hAnsi="Times New Roman" w:cs="Times New Roman"/>
          <w:sz w:val="28"/>
          <w:szCs w:val="28"/>
        </w:rPr>
        <w:t xml:space="preserve">оселения; </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24)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5E483A" w:rsidRPr="00C93EE4" w:rsidRDefault="005E483A"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5E483A" w:rsidRDefault="005E483A" w:rsidP="0072539D">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26) веде</w:t>
      </w:r>
      <w:r>
        <w:rPr>
          <w:rFonts w:ascii="Times New Roman" w:hAnsi="Times New Roman" w:cs="Times New Roman"/>
          <w:sz w:val="28"/>
          <w:szCs w:val="28"/>
        </w:rPr>
        <w:t>т муниципальную долговую книгу п</w:t>
      </w:r>
      <w:r w:rsidRPr="00C93EE4">
        <w:rPr>
          <w:rFonts w:ascii="Times New Roman" w:hAnsi="Times New Roman" w:cs="Times New Roman"/>
          <w:sz w:val="28"/>
          <w:szCs w:val="28"/>
        </w:rPr>
        <w:t>оселения;</w:t>
      </w:r>
    </w:p>
    <w:p w:rsidR="005E483A"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27)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5E483A" w:rsidRPr="00C93EE4" w:rsidRDefault="005E483A"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28)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5E483A" w:rsidRPr="00C93EE4" w:rsidRDefault="005E483A" w:rsidP="00C93EE4">
      <w:pPr>
        <w:pStyle w:val="NoSpacing"/>
        <w:ind w:firstLine="426"/>
        <w:jc w:val="both"/>
        <w:rPr>
          <w:rFonts w:ascii="Times New Roman" w:hAnsi="Times New Roman" w:cs="Times New Roman"/>
          <w:b/>
          <w:bCs/>
          <w:sz w:val="28"/>
          <w:szCs w:val="28"/>
        </w:rPr>
      </w:pPr>
      <w:r>
        <w:rPr>
          <w:rFonts w:ascii="Times New Roman" w:hAnsi="Times New Roman" w:cs="Times New Roman"/>
          <w:sz w:val="28"/>
          <w:szCs w:val="28"/>
        </w:rPr>
        <w:t xml:space="preserve">29)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5E483A" w:rsidRPr="0072539D" w:rsidRDefault="005E483A" w:rsidP="00C93EE4">
      <w:pPr>
        <w:pStyle w:val="NoSpacing"/>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Pr>
          <w:rFonts w:ascii="Times New Roman" w:hAnsi="Times New Roman" w:cs="Times New Roman"/>
          <w:b/>
          <w:bCs/>
          <w:sz w:val="28"/>
          <w:szCs w:val="28"/>
        </w:rPr>
        <w:t>Статья 11</w:t>
      </w:r>
      <w:r w:rsidRPr="0072539D">
        <w:rPr>
          <w:rFonts w:ascii="Times New Roman" w:hAnsi="Times New Roman" w:cs="Times New Roman"/>
          <w:b/>
          <w:bCs/>
          <w:sz w:val="28"/>
          <w:szCs w:val="28"/>
        </w:rPr>
        <w:t>.</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Ревизионная комиссия совета депутатов также осуществляет бюджетные полномочия по:</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0"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5. 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5E483A" w:rsidRPr="0072539D" w:rsidRDefault="005E483A" w:rsidP="0072539D">
      <w:pPr>
        <w:pStyle w:val="NoSpacing"/>
        <w:ind w:firstLine="567"/>
        <w:jc w:val="both"/>
        <w:rPr>
          <w:rFonts w:ascii="Times New Roman" w:hAnsi="Times New Roman" w:cs="Times New Roman"/>
          <w:sz w:val="28"/>
          <w:szCs w:val="28"/>
        </w:rPr>
      </w:pPr>
    </w:p>
    <w:p w:rsidR="005E483A" w:rsidRPr="0072539D"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2</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2"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5E483A" w:rsidRPr="0072539D" w:rsidRDefault="005E483A"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Главный распорядитель средств бюджета сельского поселения выступает в суде от имени муниципального образования в качестве представителя ответчика по искам к муниципальному образованию:</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5E483A" w:rsidRPr="0072539D" w:rsidRDefault="005E483A"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5E483A" w:rsidRPr="0072539D"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3</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ведет реестр источников доходов бюджета сельского поселения по закрепленным за ним источникам доходов на основании перечня источников доходов бюджетов бюджетной системы Российской Федерации;</w:t>
      </w:r>
    </w:p>
    <w:p w:rsidR="005E483A" w:rsidRDefault="005E483A" w:rsidP="0072539D">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5E483A" w:rsidRPr="0072539D" w:rsidRDefault="005E483A"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начисление, учет и контроль за правильностью исчисления, полнотой и своевременностью осуществления платежей в бюджет сельского поселения, пеней и штрафов;</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полномочий соответствующего главного администратора доходов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3"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
    <w:p w:rsidR="005E483A" w:rsidRPr="0072539D" w:rsidRDefault="005E483A"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5E483A" w:rsidRPr="0072539D" w:rsidRDefault="005E483A"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5E483A" w:rsidRPr="0072539D" w:rsidRDefault="005E483A"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5E483A" w:rsidRPr="00C37927" w:rsidRDefault="005E483A" w:rsidP="00D96052">
      <w:pPr>
        <w:shd w:val="clear" w:color="auto" w:fill="FFFFFF"/>
        <w:ind w:firstLine="426"/>
        <w:jc w:val="both"/>
        <w:textAlignment w:val="baseline"/>
        <w:rPr>
          <w:rFonts w:ascii="Times New Roman" w:hAnsi="Times New Roman" w:cs="Times New Roman"/>
          <w:spacing w:val="2"/>
        </w:rPr>
      </w:pPr>
    </w:p>
    <w:p w:rsidR="005E483A" w:rsidRPr="00633414"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Pr>
          <w:rFonts w:ascii="Times New Roman" w:hAnsi="Times New Roman" w:cs="Times New Roman"/>
          <w:b/>
          <w:bCs/>
          <w:sz w:val="28"/>
          <w:szCs w:val="28"/>
        </w:rPr>
        <w:t>Статья 14</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1. Главный администратор источников финансирования дефицита бюджета сельского поселения обладает следующими бюджетными полномочиями:</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формирует перечни подведомственных ему администраторов источников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распределяет бюджетные ассигнования по подведомственным администраторам источников финансирования дефицита бюджета сельского поселения и исполняет соответствующую часть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формирует бюджетную отчетность главного администратора источников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2. Администратор источников финансирования дефицита бюджета сельского поселения обладает следующими бюджетными полномочиями:</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контроль за полнотой и своевременностью поступления в бюджет сельского поселения источников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5E483A" w:rsidRPr="00633414" w:rsidRDefault="005E483A"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5E483A" w:rsidRPr="00C37927" w:rsidRDefault="005E483A" w:rsidP="00D96052">
      <w:pPr>
        <w:shd w:val="clear" w:color="auto" w:fill="FFFFFF"/>
        <w:ind w:firstLine="426"/>
        <w:jc w:val="both"/>
        <w:textAlignment w:val="baseline"/>
        <w:rPr>
          <w:rFonts w:ascii="Times New Roman" w:hAnsi="Times New Roman" w:cs="Times New Roman"/>
          <w:spacing w:val="2"/>
        </w:rPr>
      </w:pPr>
    </w:p>
    <w:p w:rsidR="005E483A" w:rsidRPr="00633414"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Pr>
          <w:rFonts w:ascii="Times New Roman" w:hAnsi="Times New Roman" w:cs="Times New Roman"/>
          <w:b/>
          <w:bCs/>
          <w:sz w:val="28"/>
          <w:szCs w:val="28"/>
        </w:rPr>
        <w:t>Статья 15</w:t>
      </w:r>
      <w:r w:rsidRPr="00633414">
        <w:rPr>
          <w:rFonts w:ascii="Times New Roman" w:hAnsi="Times New Roman" w:cs="Times New Roman"/>
          <w:b/>
          <w:bCs/>
          <w:sz w:val="28"/>
          <w:szCs w:val="28"/>
        </w:rPr>
        <w:t xml:space="preserve">.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5E483A" w:rsidRPr="00633414" w:rsidRDefault="005E483A"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1. Главный распорядитель (распорядитель) бюджетных средств осуществляет внутренний финансовый контроль, направленный на:</w:t>
      </w:r>
    </w:p>
    <w:p w:rsidR="005E483A" w:rsidRPr="00633414" w:rsidRDefault="005E483A"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5E483A" w:rsidRPr="00633414" w:rsidRDefault="005E483A"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5E483A" w:rsidRPr="00633414" w:rsidRDefault="005E483A"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5E483A" w:rsidRPr="00633414" w:rsidRDefault="005E483A"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3. 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
    <w:p w:rsidR="005E483A" w:rsidRPr="00633414" w:rsidRDefault="005E483A"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5E483A" w:rsidRPr="00633414" w:rsidRDefault="005E483A"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5E483A" w:rsidRPr="00633414" w:rsidRDefault="005E483A"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5E483A" w:rsidRPr="00633414" w:rsidRDefault="005E483A"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5E483A" w:rsidRDefault="005E483A" w:rsidP="008D56AC">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5E483A" w:rsidRPr="00633414" w:rsidRDefault="005E483A" w:rsidP="008D56AC">
      <w:pPr>
        <w:pStyle w:val="NoSpacing"/>
        <w:ind w:firstLine="567"/>
        <w:jc w:val="both"/>
        <w:rPr>
          <w:rFonts w:ascii="Times New Roman" w:hAnsi="Times New Roman" w:cs="Times New Roman"/>
          <w:b/>
          <w:bCs/>
          <w:spacing w:val="2"/>
          <w:sz w:val="28"/>
          <w:szCs w:val="28"/>
        </w:rPr>
      </w:pPr>
      <w:r w:rsidRPr="00C37927">
        <w:rPr>
          <w:rFonts w:cs="Times New Roman"/>
          <w:spacing w:val="2"/>
        </w:rPr>
        <w:t>    </w:t>
      </w:r>
      <w:r>
        <w:rPr>
          <w:rFonts w:ascii="Times New Roman" w:hAnsi="Times New Roman" w:cs="Times New Roman"/>
          <w:b/>
          <w:bCs/>
          <w:sz w:val="28"/>
          <w:szCs w:val="28"/>
        </w:rPr>
        <w:t>Статья 16</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настоящим Положением.</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 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5E483A" w:rsidRPr="00C02E3A" w:rsidRDefault="005E483A"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5E483A" w:rsidRDefault="005E483A" w:rsidP="00F57568">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5E483A" w:rsidRDefault="005E483A" w:rsidP="00F57568">
      <w:pPr>
        <w:pStyle w:val="NoSpacing"/>
        <w:ind w:firstLine="567"/>
        <w:jc w:val="both"/>
        <w:rPr>
          <w:rFonts w:ascii="Times New Roman" w:hAnsi="Times New Roman" w:cs="Times New Roman"/>
          <w:b/>
          <w:bCs/>
          <w:sz w:val="28"/>
          <w:szCs w:val="28"/>
        </w:rPr>
      </w:pPr>
    </w:p>
    <w:p w:rsidR="005E483A" w:rsidRDefault="005E483A" w:rsidP="00F57568">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17</w:t>
      </w:r>
      <w:r w:rsidRPr="00F57568">
        <w:rPr>
          <w:rFonts w:ascii="Times New Roman" w:hAnsi="Times New Roman" w:cs="Times New Roman"/>
          <w:b/>
          <w:bCs/>
          <w:sz w:val="28"/>
          <w:szCs w:val="28"/>
        </w:rPr>
        <w:t>. Бюджетные полномочия получателя бюджетных средств</w:t>
      </w:r>
    </w:p>
    <w:p w:rsidR="005E483A" w:rsidRPr="00F57568" w:rsidRDefault="005E483A" w:rsidP="00F57568">
      <w:pPr>
        <w:pStyle w:val="NoSpacing"/>
        <w:ind w:firstLine="567"/>
        <w:jc w:val="both"/>
        <w:rPr>
          <w:rFonts w:ascii="Times New Roman" w:hAnsi="Times New Roman" w:cs="Times New Roman"/>
          <w:b/>
          <w:bCs/>
          <w:sz w:val="28"/>
          <w:szCs w:val="28"/>
        </w:rPr>
      </w:pPr>
    </w:p>
    <w:p w:rsidR="005E483A" w:rsidRPr="00F57568" w:rsidRDefault="005E483A" w:rsidP="00F57568">
      <w:pPr>
        <w:pStyle w:val="NoSpacing"/>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5E483A" w:rsidRPr="00F57568" w:rsidRDefault="005E483A" w:rsidP="00F57568">
      <w:pPr>
        <w:pStyle w:val="NoSpacing"/>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средств предложения по изменению бюджетной росписи;</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5E483A" w:rsidRPr="00F57568" w:rsidRDefault="005E483A"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
    <w:p w:rsidR="005E483A" w:rsidRDefault="005E483A" w:rsidP="008D56AC">
      <w:pPr>
        <w:pStyle w:val="NoSpacing"/>
        <w:jc w:val="center"/>
        <w:rPr>
          <w:rFonts w:ascii="Times New Roman" w:hAnsi="Times New Roman" w:cs="Times New Roman"/>
          <w:b/>
          <w:bCs/>
          <w:sz w:val="28"/>
          <w:szCs w:val="28"/>
        </w:rPr>
      </w:pPr>
    </w:p>
    <w:p w:rsidR="005E483A" w:rsidRDefault="005E483A" w:rsidP="008D56AC">
      <w:pPr>
        <w:pStyle w:val="NoSpacing"/>
        <w:jc w:val="center"/>
        <w:rPr>
          <w:rFonts w:ascii="Times New Roman" w:hAnsi="Times New Roman" w:cs="Times New Roman"/>
          <w:b/>
          <w:bCs/>
          <w:sz w:val="28"/>
          <w:szCs w:val="28"/>
        </w:rPr>
      </w:pPr>
    </w:p>
    <w:p w:rsidR="005E483A" w:rsidRPr="00CC1B6C" w:rsidRDefault="005E483A" w:rsidP="008D56AC">
      <w:pPr>
        <w:pStyle w:val="NoSpacing"/>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5E483A" w:rsidRPr="00CC1B6C" w:rsidRDefault="005E483A" w:rsidP="00CC1B6C">
      <w:pPr>
        <w:pStyle w:val="NoSpacing"/>
        <w:ind w:firstLine="709"/>
        <w:jc w:val="both"/>
        <w:rPr>
          <w:rFonts w:ascii="Times New Roman" w:hAnsi="Times New Roman" w:cs="Times New Roman"/>
          <w:sz w:val="28"/>
          <w:szCs w:val="28"/>
        </w:rPr>
      </w:pPr>
    </w:p>
    <w:p w:rsidR="005E483A" w:rsidRDefault="005E483A" w:rsidP="00CC1B6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18</w:t>
      </w:r>
      <w:r w:rsidRPr="00CC1B6C">
        <w:rPr>
          <w:rFonts w:ascii="Times New Roman" w:hAnsi="Times New Roman" w:cs="Times New Roman"/>
          <w:b/>
          <w:bCs/>
          <w:sz w:val="28"/>
          <w:szCs w:val="28"/>
        </w:rPr>
        <w:t>.Участники межбюджетных отношений</w:t>
      </w:r>
    </w:p>
    <w:p w:rsidR="005E483A" w:rsidRPr="00CC1B6C" w:rsidRDefault="005E483A" w:rsidP="00CC1B6C">
      <w:pPr>
        <w:pStyle w:val="NoSpacing"/>
        <w:ind w:firstLine="709"/>
        <w:jc w:val="both"/>
        <w:rPr>
          <w:rFonts w:ascii="Times New Roman" w:hAnsi="Times New Roman" w:cs="Times New Roman"/>
          <w:sz w:val="28"/>
          <w:szCs w:val="28"/>
        </w:rPr>
      </w:pPr>
    </w:p>
    <w:p w:rsidR="005E483A" w:rsidRPr="00CC1B6C" w:rsidRDefault="005E483A"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5E483A" w:rsidRPr="00CC1B6C" w:rsidRDefault="005E483A"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5E483A" w:rsidRPr="00CC1B6C" w:rsidRDefault="005E483A"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5E483A" w:rsidRPr="00CC1B6C" w:rsidRDefault="005E483A" w:rsidP="00CC1B6C">
      <w:pPr>
        <w:pStyle w:val="NoSpacing"/>
        <w:ind w:firstLine="709"/>
        <w:jc w:val="both"/>
        <w:rPr>
          <w:rFonts w:ascii="Times New Roman" w:hAnsi="Times New Roman" w:cs="Times New Roman"/>
          <w:sz w:val="28"/>
          <w:szCs w:val="28"/>
        </w:rPr>
      </w:pPr>
    </w:p>
    <w:p w:rsidR="005E483A" w:rsidRPr="00CC1B6C" w:rsidRDefault="005E483A" w:rsidP="00CC1B6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19</w:t>
      </w:r>
      <w:r w:rsidRPr="00CC1B6C">
        <w:rPr>
          <w:rFonts w:ascii="Times New Roman" w:hAnsi="Times New Roman" w:cs="Times New Roman"/>
          <w:b/>
          <w:bCs/>
          <w:sz w:val="28"/>
          <w:szCs w:val="28"/>
        </w:rPr>
        <w:t xml:space="preserve">.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5E483A" w:rsidRPr="00CC1B6C" w:rsidRDefault="005E483A" w:rsidP="00CC1B6C">
      <w:pPr>
        <w:pStyle w:val="NoSpacing"/>
        <w:ind w:firstLine="709"/>
        <w:jc w:val="both"/>
        <w:rPr>
          <w:rFonts w:ascii="Times New Roman" w:hAnsi="Times New Roman" w:cs="Times New Roman"/>
          <w:sz w:val="28"/>
          <w:szCs w:val="28"/>
        </w:rPr>
      </w:pPr>
    </w:p>
    <w:p w:rsidR="005E483A" w:rsidRDefault="005E483A"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5E483A" w:rsidRDefault="005E483A" w:rsidP="00CC1B6C">
      <w:pPr>
        <w:pStyle w:val="NoSpacing"/>
        <w:ind w:firstLine="709"/>
        <w:jc w:val="both"/>
        <w:rPr>
          <w:rFonts w:ascii="Times New Roman" w:hAnsi="Times New Roman" w:cs="Times New Roman"/>
          <w:b/>
          <w:bCs/>
          <w:sz w:val="28"/>
          <w:szCs w:val="28"/>
        </w:rPr>
      </w:pPr>
    </w:p>
    <w:p w:rsidR="005E483A" w:rsidRPr="00CC1B6C" w:rsidRDefault="005E483A" w:rsidP="00CC1B6C">
      <w:pPr>
        <w:pStyle w:val="NoSpacing"/>
        <w:ind w:firstLine="709"/>
        <w:jc w:val="both"/>
        <w:rPr>
          <w:rFonts w:ascii="Times New Roman" w:hAnsi="Times New Roman" w:cs="Times New Roman"/>
          <w:sz w:val="28"/>
          <w:szCs w:val="28"/>
        </w:rPr>
      </w:pPr>
      <w:r>
        <w:rPr>
          <w:rFonts w:ascii="Times New Roman" w:hAnsi="Times New Roman" w:cs="Times New Roman"/>
          <w:b/>
          <w:bCs/>
          <w:sz w:val="28"/>
          <w:szCs w:val="28"/>
        </w:rPr>
        <w:t>Статья 20</w:t>
      </w:r>
      <w:r w:rsidRPr="00CC1B6C">
        <w:rPr>
          <w:rFonts w:ascii="Times New Roman" w:hAnsi="Times New Roman" w:cs="Times New Roman"/>
          <w:b/>
          <w:bCs/>
          <w:sz w:val="28"/>
          <w:szCs w:val="28"/>
        </w:rPr>
        <w:t xml:space="preserve">.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5E483A" w:rsidRPr="00CC1B6C" w:rsidRDefault="005E483A"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r>
        <w:rPr>
          <w:rFonts w:ascii="Times New Roman" w:hAnsi="Times New Roman" w:cs="Times New Roman"/>
          <w:sz w:val="28"/>
          <w:szCs w:val="28"/>
        </w:rPr>
        <w:t>Большеигнатовского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5E483A" w:rsidRPr="00CC1B6C" w:rsidRDefault="005E483A"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5E483A" w:rsidRPr="00D922AD" w:rsidRDefault="005E483A" w:rsidP="008D56AC">
      <w:pPr>
        <w:pStyle w:val="NoSpacing"/>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5E483A" w:rsidRDefault="005E483A" w:rsidP="005A72E9">
      <w:pPr>
        <w:shd w:val="clear" w:color="auto" w:fill="FFFFFF"/>
        <w:ind w:firstLine="426"/>
        <w:jc w:val="center"/>
        <w:textAlignment w:val="baseline"/>
        <w:rPr>
          <w:rFonts w:ascii="Times New Roman" w:hAnsi="Times New Roman" w:cs="Times New Roman"/>
          <w:b/>
          <w:bCs/>
          <w:spacing w:val="2"/>
          <w:sz w:val="28"/>
          <w:szCs w:val="28"/>
        </w:rPr>
      </w:pPr>
    </w:p>
    <w:p w:rsidR="005E483A" w:rsidRPr="008D56AC" w:rsidRDefault="005E483A"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5E483A" w:rsidRDefault="005E483A" w:rsidP="008A2B46">
      <w:pPr>
        <w:widowControl w:val="0"/>
        <w:autoSpaceDE w:val="0"/>
        <w:autoSpaceDN w:val="0"/>
        <w:adjustRightInd w:val="0"/>
        <w:spacing w:after="0" w:line="240" w:lineRule="auto"/>
        <w:rPr>
          <w:rFonts w:ascii="Times New Roman" w:hAnsi="Times New Roman" w:cs="Times New Roman"/>
          <w:sz w:val="24"/>
          <w:szCs w:val="24"/>
        </w:rPr>
      </w:pPr>
    </w:p>
    <w:p w:rsidR="005E483A" w:rsidRDefault="005E483A" w:rsidP="0020173D">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21</w:t>
      </w:r>
      <w:r w:rsidRPr="00B15F91">
        <w:rPr>
          <w:rFonts w:ascii="Times New Roman" w:hAnsi="Times New Roman" w:cs="Times New Roman"/>
          <w:b/>
          <w:bCs/>
          <w:sz w:val="28"/>
          <w:szCs w:val="28"/>
        </w:rPr>
        <w:t>. Общие положения</w:t>
      </w:r>
    </w:p>
    <w:p w:rsidR="005E483A" w:rsidRPr="00B15F91" w:rsidRDefault="005E483A"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5E483A" w:rsidRPr="00B15F91" w:rsidRDefault="005E483A"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5E483A" w:rsidRPr="00B15F91" w:rsidRDefault="005E483A"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 xml:space="preserve">3. Проект бюджета сельского поселения составляется и утверждается сроком на </w:t>
      </w:r>
      <w:r>
        <w:rPr>
          <w:rFonts w:ascii="Times New Roman" w:hAnsi="Times New Roman" w:cs="Times New Roman"/>
          <w:spacing w:val="2"/>
          <w:sz w:val="28"/>
          <w:szCs w:val="28"/>
        </w:rPr>
        <w:t>три года</w:t>
      </w:r>
      <w:r w:rsidRPr="00B15F91">
        <w:rPr>
          <w:rFonts w:ascii="Times New Roman" w:hAnsi="Times New Roman" w:cs="Times New Roman"/>
          <w:spacing w:val="2"/>
          <w:sz w:val="28"/>
          <w:szCs w:val="28"/>
        </w:rPr>
        <w:t xml:space="preserve"> (очередной финансовый год и плановый период) в соответствии с решением совета депутатов  сельского поселения.</w:t>
      </w:r>
    </w:p>
    <w:p w:rsidR="005E483A" w:rsidRPr="00B15F91" w:rsidRDefault="005E483A"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5E483A" w:rsidRDefault="005E483A" w:rsidP="0020173D">
      <w:pPr>
        <w:pStyle w:val="ConsNormal"/>
        <w:widowControl/>
        <w:ind w:right="0" w:firstLine="709"/>
        <w:jc w:val="center"/>
        <w:rPr>
          <w:rFonts w:ascii="Times New Roman" w:hAnsi="Times New Roman" w:cs="Times New Roman"/>
          <w:b/>
          <w:bCs/>
          <w:sz w:val="24"/>
          <w:szCs w:val="24"/>
        </w:rPr>
      </w:pPr>
    </w:p>
    <w:p w:rsidR="005E483A" w:rsidRPr="00C36399" w:rsidRDefault="005E483A" w:rsidP="0020173D">
      <w:pPr>
        <w:pStyle w:val="ConsNormal"/>
        <w:widowControl/>
        <w:ind w:right="0" w:firstLine="567"/>
        <w:jc w:val="both"/>
        <w:rPr>
          <w:rFonts w:ascii="Times New Roman" w:hAnsi="Times New Roman" w:cs="Times New Roman"/>
          <w:b/>
          <w:bCs/>
          <w:sz w:val="28"/>
          <w:szCs w:val="28"/>
        </w:rPr>
      </w:pPr>
      <w:r>
        <w:rPr>
          <w:rFonts w:ascii="Times New Roman" w:hAnsi="Times New Roman" w:cs="Times New Roman"/>
          <w:b/>
          <w:bCs/>
          <w:sz w:val="28"/>
          <w:szCs w:val="28"/>
        </w:rPr>
        <w:t>Статья 22</w:t>
      </w:r>
      <w:r w:rsidRPr="00C36399">
        <w:rPr>
          <w:rFonts w:ascii="Times New Roman" w:hAnsi="Times New Roman" w:cs="Times New Roman"/>
          <w:b/>
          <w:bCs/>
          <w:sz w:val="28"/>
          <w:szCs w:val="28"/>
        </w:rPr>
        <w:t>. Составление проекта бюджета сельского поселения</w:t>
      </w:r>
    </w:p>
    <w:p w:rsidR="005E483A" w:rsidRPr="00C36399" w:rsidRDefault="005E483A"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5E483A" w:rsidRPr="00C36399" w:rsidRDefault="005E483A"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5E483A" w:rsidRPr="00C36399" w:rsidRDefault="005E483A"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w:t>
      </w:r>
      <w:r>
        <w:rPr>
          <w:rFonts w:ascii="Times New Roman" w:hAnsi="Times New Roman" w:cs="Times New Roman"/>
          <w:sz w:val="28"/>
          <w:szCs w:val="28"/>
        </w:rPr>
        <w:t xml:space="preserve"> и на плановый период</w:t>
      </w:r>
      <w:r w:rsidRPr="00C36399">
        <w:rPr>
          <w:rFonts w:ascii="Times New Roman" w:hAnsi="Times New Roman" w:cs="Times New Roman"/>
          <w:sz w:val="28"/>
          <w:szCs w:val="28"/>
        </w:rPr>
        <w:t xml:space="preserve"> и уточнение параметров среднесрочного прогноза социально-экономического развития.</w:t>
      </w:r>
    </w:p>
    <w:p w:rsidR="005E483A" w:rsidRPr="00C36399" w:rsidRDefault="005E483A"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5E483A" w:rsidRDefault="005E483A"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5. Составленный и согласованный проект бюджета сельского поселения представляется на рассмотрение Главе сельского поселения не позднее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5E483A" w:rsidRDefault="005E483A" w:rsidP="00C36399">
      <w:pPr>
        <w:pStyle w:val="ConsNormal"/>
        <w:widowControl/>
        <w:ind w:right="0" w:firstLine="540"/>
        <w:jc w:val="both"/>
        <w:rPr>
          <w:rFonts w:ascii="Times New Roman" w:hAnsi="Times New Roman" w:cs="Times New Roman"/>
          <w:spacing w:val="2"/>
        </w:rPr>
      </w:pPr>
    </w:p>
    <w:p w:rsidR="005E483A" w:rsidRPr="00E256EA" w:rsidRDefault="005E483A" w:rsidP="00C3639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23</w:t>
      </w:r>
      <w:r w:rsidRPr="00E256EA">
        <w:rPr>
          <w:rFonts w:ascii="Times New Roman" w:hAnsi="Times New Roman" w:cs="Times New Roman"/>
          <w:b/>
          <w:bCs/>
          <w:sz w:val="28"/>
          <w:szCs w:val="28"/>
        </w:rPr>
        <w:t>. Долгосрочное бюджетное планирование</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политики на долгосрочный период.</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5E483A" w:rsidRDefault="005E483A" w:rsidP="0020173D">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(утверждаются)администрацией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5E483A" w:rsidRPr="00C37927" w:rsidRDefault="005E483A" w:rsidP="0020173D">
      <w:pPr>
        <w:pStyle w:val="NoSpacing"/>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5E483A" w:rsidRDefault="005E483A"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w:t>
      </w:r>
      <w:r>
        <w:rPr>
          <w:rFonts w:ascii="Times New Roman" w:hAnsi="Times New Roman" w:cs="Times New Roman"/>
          <w:b/>
          <w:bCs/>
          <w:sz w:val="28"/>
          <w:szCs w:val="28"/>
        </w:rPr>
        <w:t>4</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5E483A" w:rsidRPr="00C36399" w:rsidRDefault="005E483A"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Составление проекта бюджета сельского поселения основывается на:</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основных направлениях бюджетной политики и основных направлениях налоговой политики сельского поселения;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прогнозе социально-экономического развития сельского поселения;</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бюджетном прогнозе (проекте бюджетного прогноза, проекте изменений бюджетного прогноза) на долгосрочный период;</w:t>
      </w:r>
    </w:p>
    <w:p w:rsidR="005E483A" w:rsidRPr="00C36399" w:rsidRDefault="005E483A"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  </w:t>
      </w:r>
    </w:p>
    <w:p w:rsidR="005E483A" w:rsidRDefault="005E483A" w:rsidP="00F609DD">
      <w:pPr>
        <w:shd w:val="clear" w:color="auto" w:fill="FFFFFF"/>
        <w:ind w:firstLine="426"/>
        <w:jc w:val="center"/>
        <w:textAlignment w:val="baseline"/>
        <w:rPr>
          <w:rFonts w:ascii="Times New Roman" w:hAnsi="Times New Roman" w:cs="Times New Roman"/>
          <w:spacing w:val="2"/>
        </w:rPr>
      </w:pPr>
    </w:p>
    <w:p w:rsidR="005E483A" w:rsidRPr="00DB3DF6"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w:t>
      </w:r>
      <w:r>
        <w:rPr>
          <w:rFonts w:ascii="Times New Roman" w:hAnsi="Times New Roman" w:cs="Times New Roman"/>
          <w:b/>
          <w:bCs/>
          <w:sz w:val="28"/>
          <w:szCs w:val="28"/>
        </w:rPr>
        <w:t>5</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5E483A" w:rsidRPr="00E256E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5E483A" w:rsidRDefault="005E483A"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4"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5E483A" w:rsidRPr="00E256EA" w:rsidRDefault="005E483A" w:rsidP="00E256EA">
      <w:pPr>
        <w:pStyle w:val="NoSpacing"/>
        <w:ind w:firstLine="567"/>
        <w:jc w:val="both"/>
        <w:rPr>
          <w:rFonts w:ascii="Times New Roman" w:hAnsi="Times New Roman" w:cs="Times New Roman"/>
          <w:sz w:val="28"/>
          <w:szCs w:val="28"/>
        </w:rPr>
      </w:pPr>
    </w:p>
    <w:p w:rsidR="005E483A" w:rsidRPr="00E256EA"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w:t>
      </w:r>
      <w:r>
        <w:rPr>
          <w:rFonts w:ascii="Times New Roman" w:hAnsi="Times New Roman" w:cs="Times New Roman"/>
          <w:b/>
          <w:bCs/>
          <w:sz w:val="28"/>
          <w:szCs w:val="28"/>
        </w:rPr>
        <w:t>6</w:t>
      </w:r>
      <w:r w:rsidRPr="00E256EA">
        <w:rPr>
          <w:rFonts w:ascii="Times New Roman" w:hAnsi="Times New Roman" w:cs="Times New Roman"/>
          <w:b/>
          <w:bCs/>
          <w:spacing w:val="2"/>
          <w:sz w:val="28"/>
          <w:szCs w:val="28"/>
        </w:rPr>
        <w:t>.  Среднесрочный финансовый план</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5E483A" w:rsidRPr="00606316"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5E483A" w:rsidRDefault="005E483A"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5E483A" w:rsidRDefault="005E483A"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w:t>
      </w:r>
      <w:r>
        <w:rPr>
          <w:rFonts w:ascii="Times New Roman" w:hAnsi="Times New Roman" w:cs="Times New Roman"/>
          <w:b/>
          <w:bCs/>
          <w:sz w:val="28"/>
          <w:szCs w:val="28"/>
        </w:rPr>
        <w:t>7</w:t>
      </w:r>
      <w:r w:rsidRPr="00606316">
        <w:rPr>
          <w:rFonts w:ascii="Times New Roman" w:hAnsi="Times New Roman" w:cs="Times New Roman"/>
          <w:b/>
          <w:bCs/>
          <w:spacing w:val="2"/>
          <w:sz w:val="28"/>
          <w:szCs w:val="28"/>
        </w:rPr>
        <w:t>. Прогнозирование доходов бюджета сельского поселения</w:t>
      </w:r>
    </w:p>
    <w:p w:rsidR="005E483A" w:rsidRPr="00606316" w:rsidRDefault="005E483A"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5E483A" w:rsidRDefault="005E483A"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 года, следующего за очередным финансовым годом. </w:t>
      </w:r>
    </w:p>
    <w:p w:rsidR="005E483A" w:rsidRPr="00606316" w:rsidRDefault="005E483A" w:rsidP="00606316">
      <w:pPr>
        <w:pStyle w:val="NoSpacing"/>
        <w:ind w:firstLine="709"/>
        <w:jc w:val="both"/>
        <w:rPr>
          <w:rFonts w:ascii="Times New Roman" w:hAnsi="Times New Roman" w:cs="Times New Roman"/>
          <w:sz w:val="28"/>
          <w:szCs w:val="28"/>
        </w:rPr>
      </w:pPr>
    </w:p>
    <w:p w:rsidR="005E483A" w:rsidRPr="003C7A2A"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w:t>
      </w:r>
      <w:r>
        <w:rPr>
          <w:rFonts w:ascii="Times New Roman" w:hAnsi="Times New Roman" w:cs="Times New Roman"/>
          <w:b/>
          <w:bCs/>
          <w:sz w:val="28"/>
          <w:szCs w:val="28"/>
        </w:rPr>
        <w:t>8</w:t>
      </w:r>
      <w:r w:rsidRPr="003C7A2A">
        <w:rPr>
          <w:rFonts w:ascii="Times New Roman" w:hAnsi="Times New Roman" w:cs="Times New Roman"/>
          <w:b/>
          <w:bCs/>
          <w:spacing w:val="2"/>
          <w:sz w:val="28"/>
          <w:szCs w:val="28"/>
        </w:rPr>
        <w:t>.  Планирование бюджетных ассигнований</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финансовым органом Большеигнатовского муниципального района.</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5E483A" w:rsidRDefault="005E483A" w:rsidP="00151BC5">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5E483A" w:rsidRDefault="005E483A" w:rsidP="00151BC5">
      <w:pPr>
        <w:pStyle w:val="NoSpacing"/>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5E483A" w:rsidRPr="003C7A2A" w:rsidRDefault="005E483A"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3C7A2A">
        <w:rPr>
          <w:rFonts w:ascii="Times New Roman" w:hAnsi="Times New Roman" w:cs="Times New Roman"/>
          <w:b/>
          <w:bCs/>
          <w:spacing w:val="2"/>
          <w:sz w:val="28"/>
          <w:szCs w:val="28"/>
        </w:rPr>
        <w:t>. Муниципальные программы</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5E483A" w:rsidRPr="003C7A2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5E483A" w:rsidRDefault="005E483A"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5E483A" w:rsidRDefault="005E483A" w:rsidP="008D56AC">
      <w:pPr>
        <w:shd w:val="clear" w:color="auto" w:fill="FFFFFF"/>
        <w:ind w:firstLine="426"/>
        <w:jc w:val="both"/>
        <w:textAlignment w:val="baseline"/>
        <w:rPr>
          <w:rFonts w:ascii="Times New Roman" w:hAnsi="Times New Roman" w:cs="Times New Roman"/>
          <w:b/>
          <w:bCs/>
          <w:sz w:val="28"/>
          <w:szCs w:val="28"/>
        </w:rPr>
      </w:pPr>
    </w:p>
    <w:p w:rsidR="005E483A" w:rsidRPr="003C7A2A"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30</w:t>
      </w:r>
      <w:r w:rsidRPr="003C7A2A">
        <w:rPr>
          <w:rFonts w:ascii="Times New Roman" w:hAnsi="Times New Roman" w:cs="Times New Roman"/>
          <w:b/>
          <w:bCs/>
          <w:spacing w:val="2"/>
          <w:sz w:val="28"/>
          <w:szCs w:val="28"/>
        </w:rPr>
        <w:t>. Ведомственные целевые программы</w:t>
      </w:r>
    </w:p>
    <w:p w:rsidR="005E483A" w:rsidRPr="003C7A2A" w:rsidRDefault="005E483A"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5E483A" w:rsidRPr="003C7A2A"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31</w:t>
      </w:r>
      <w:r w:rsidRPr="003C7A2A">
        <w:rPr>
          <w:rFonts w:ascii="Times New Roman" w:hAnsi="Times New Roman" w:cs="Times New Roman"/>
          <w:b/>
          <w:bCs/>
          <w:spacing w:val="2"/>
          <w:sz w:val="28"/>
          <w:szCs w:val="28"/>
        </w:rPr>
        <w:t>. Муниципальный дорожный фонд</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от:</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5E483A" w:rsidRPr="003C7A2A" w:rsidRDefault="005E483A"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5E483A" w:rsidRPr="003C7A2A" w:rsidRDefault="005E483A"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5E483A" w:rsidRPr="00D57C76" w:rsidRDefault="005E483A" w:rsidP="008D56AC">
      <w:pPr>
        <w:pStyle w:val="NoSpacing"/>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32</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поселения а также иные показатели, установленные </w:t>
      </w:r>
      <w:hyperlink r:id="rId25"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источников финансирования дефицита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года планового периода проекта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показателей ведомственной структуры расходов бюджета сельского поселения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5E483A" w:rsidRPr="00801F40" w:rsidRDefault="005E483A" w:rsidP="00801F40">
      <w:pPr>
        <w:pStyle w:val="NoSpacing"/>
        <w:ind w:firstLine="709"/>
        <w:jc w:val="both"/>
        <w:rPr>
          <w:rFonts w:ascii="Times New Roman" w:hAnsi="Times New Roman" w:cs="Times New Roman"/>
          <w:sz w:val="28"/>
          <w:szCs w:val="28"/>
        </w:rPr>
      </w:pPr>
    </w:p>
    <w:p w:rsidR="005E483A" w:rsidRPr="00801F40" w:rsidRDefault="005E483A"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33</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5E483A" w:rsidRPr="00801F40" w:rsidRDefault="005E483A"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5E483A" w:rsidRDefault="005E483A" w:rsidP="007E12B0">
      <w:pPr>
        <w:shd w:val="clear" w:color="auto" w:fill="FFFFFF"/>
        <w:ind w:firstLine="709"/>
        <w:jc w:val="both"/>
        <w:textAlignment w:val="baseline"/>
        <w:rPr>
          <w:rFonts w:ascii="Times New Roman" w:hAnsi="Times New Roman" w:cs="Times New Roman"/>
          <w:color w:val="FF0000"/>
          <w:spacing w:val="2"/>
        </w:rPr>
      </w:pPr>
    </w:p>
    <w:p w:rsidR="005E483A" w:rsidRPr="007E12B0" w:rsidRDefault="005E483A" w:rsidP="008D56AC">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34</w:t>
      </w:r>
      <w:r w:rsidRPr="007E12B0">
        <w:rPr>
          <w:rFonts w:ascii="Times New Roman" w:hAnsi="Times New Roman" w:cs="Times New Roman"/>
          <w:b/>
          <w:bCs/>
          <w:sz w:val="28"/>
          <w:szCs w:val="28"/>
        </w:rPr>
        <w:t>. Внесение проекта решения о бюджете сельского поселения на рассмотрение совета депутатов</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6"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5E483A" w:rsidRDefault="005E483A"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5E483A" w:rsidRPr="007E12B0" w:rsidRDefault="005E483A" w:rsidP="007E12B0">
      <w:pPr>
        <w:pStyle w:val="NoSpacing"/>
        <w:ind w:firstLine="709"/>
        <w:jc w:val="both"/>
        <w:rPr>
          <w:rFonts w:ascii="Times New Roman" w:hAnsi="Times New Roman" w:cs="Times New Roman"/>
          <w:sz w:val="28"/>
          <w:szCs w:val="28"/>
        </w:rPr>
      </w:pPr>
    </w:p>
    <w:p w:rsidR="005E483A" w:rsidRPr="007E12B0" w:rsidRDefault="005E483A" w:rsidP="007E12B0">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35</w:t>
      </w:r>
      <w:r w:rsidRPr="007E12B0">
        <w:rPr>
          <w:rFonts w:ascii="Times New Roman" w:hAnsi="Times New Roman" w:cs="Times New Roman"/>
          <w:b/>
          <w:bCs/>
          <w:sz w:val="28"/>
          <w:szCs w:val="28"/>
        </w:rPr>
        <w:t xml:space="preserve">.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7"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5E483A" w:rsidRPr="007E12B0" w:rsidRDefault="005E483A"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w:t>
      </w:r>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8"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29"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
    <w:p w:rsidR="005E483A" w:rsidRPr="007E12B0" w:rsidRDefault="005E483A"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5E483A" w:rsidRPr="007E12B0" w:rsidRDefault="005E483A"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7E12B0">
        <w:rPr>
          <w:rFonts w:ascii="Times New Roman" w:hAnsi="Times New Roman" w:cs="Times New Roman"/>
          <w:sz w:val="28"/>
          <w:szCs w:val="28"/>
        </w:rPr>
        <w:t>. 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
    <w:p w:rsidR="005E483A" w:rsidRPr="007E12B0" w:rsidRDefault="005E483A" w:rsidP="007E12B0">
      <w:pPr>
        <w:pStyle w:val="NoSpacing"/>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6</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5E483A" w:rsidRPr="007E12B0" w:rsidRDefault="005E483A"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Решение Совета депутатов муниципального образования </w:t>
      </w:r>
      <w:r>
        <w:rPr>
          <w:rFonts w:ascii="Times New Roman" w:hAnsi="Times New Roman" w:cs="Times New Roman"/>
          <w:sz w:val="28"/>
          <w:szCs w:val="28"/>
        </w:rPr>
        <w:t xml:space="preserve">Вармазейское </w:t>
      </w:r>
      <w:r w:rsidRPr="007E12B0">
        <w:rPr>
          <w:rFonts w:ascii="Times New Roman" w:hAnsi="Times New Roman" w:cs="Times New Roman"/>
          <w:sz w:val="28"/>
          <w:szCs w:val="28"/>
        </w:rPr>
        <w:t>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Большеигнатовского района и в местной газете «</w:t>
      </w:r>
      <w:r>
        <w:rPr>
          <w:rFonts w:ascii="Times New Roman" w:hAnsi="Times New Roman" w:cs="Times New Roman"/>
          <w:sz w:val="28"/>
          <w:szCs w:val="28"/>
        </w:rPr>
        <w:t>Луч</w:t>
      </w:r>
      <w:r w:rsidRPr="007E12B0">
        <w:rPr>
          <w:rFonts w:ascii="Times New Roman" w:hAnsi="Times New Roman" w:cs="Times New Roman"/>
          <w:sz w:val="28"/>
          <w:szCs w:val="28"/>
        </w:rPr>
        <w:t>»,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5E483A" w:rsidRDefault="005E483A"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5E483A" w:rsidRPr="007E12B0" w:rsidRDefault="005E483A" w:rsidP="007E12B0">
      <w:pPr>
        <w:pStyle w:val="NoSpacing"/>
        <w:rPr>
          <w:rFonts w:cs="Times New Roman"/>
        </w:rPr>
      </w:pPr>
    </w:p>
    <w:p w:rsidR="005E483A" w:rsidRDefault="005E483A"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6</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5E483A" w:rsidRPr="00CC49DD" w:rsidRDefault="005E483A" w:rsidP="00CC49DD">
      <w:pPr>
        <w:pStyle w:val="NoSpacing"/>
        <w:ind w:firstLine="709"/>
        <w:jc w:val="both"/>
        <w:rPr>
          <w:rFonts w:ascii="Times New Roman" w:hAnsi="Times New Roman" w:cs="Times New Roman"/>
          <w:sz w:val="28"/>
          <w:szCs w:val="28"/>
        </w:rPr>
      </w:pP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При рассмотрении Советом депутатов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обсуждаются его концепция, прогноз социально-экономического развития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Большеигнатовского муниципального района Республики Мордовия, а также поправки к проекту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w:t>
      </w:r>
    </w:p>
    <w:bookmarkEnd w:id="1"/>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источников финансирования дефицита бюджета;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5E483A" w:rsidRPr="00CC49DD" w:rsidRDefault="005E483A" w:rsidP="00CC49DD">
      <w:pPr>
        <w:pStyle w:val="NoSpacing"/>
        <w:ind w:firstLine="709"/>
        <w:jc w:val="both"/>
        <w:rPr>
          <w:rFonts w:ascii="Times New Roman" w:hAnsi="Times New Roman" w:cs="Times New Roman"/>
          <w:sz w:val="28"/>
          <w:szCs w:val="28"/>
        </w:rPr>
      </w:pPr>
    </w:p>
    <w:p w:rsidR="005E483A" w:rsidRPr="00CC49DD" w:rsidRDefault="005E483A" w:rsidP="00CC49DD">
      <w:pPr>
        <w:pStyle w:val="NoSpacing"/>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37</w:t>
      </w:r>
      <w:r w:rsidRPr="00CC49DD">
        <w:rPr>
          <w:rFonts w:ascii="Times New Roman" w:hAnsi="Times New Roman" w:cs="Times New Roman"/>
          <w:b/>
          <w:bCs/>
          <w:sz w:val="28"/>
          <w:szCs w:val="28"/>
        </w:rPr>
        <w:t xml:space="preserve">. Сроки утверждения решения о бюджете </w:t>
      </w:r>
      <w:r>
        <w:rPr>
          <w:rFonts w:ascii="Times New Roman" w:hAnsi="Times New Roman" w:cs="Times New Roman"/>
          <w:b/>
          <w:bCs/>
          <w:sz w:val="28"/>
          <w:szCs w:val="28"/>
        </w:rPr>
        <w:t>сельского поселения</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5E483A" w:rsidRPr="00CC49DD" w:rsidRDefault="005E483A"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5E483A" w:rsidRDefault="005E483A" w:rsidP="00CC49D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xml:space="preserve">. В случае принятия Советом депутатов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5E483A" w:rsidRPr="00CC49DD" w:rsidRDefault="005E483A" w:rsidP="00CC49DD">
      <w:pPr>
        <w:pStyle w:val="NoSpacing"/>
        <w:ind w:firstLine="709"/>
        <w:jc w:val="both"/>
        <w:rPr>
          <w:rFonts w:ascii="Times New Roman" w:hAnsi="Times New Roman" w:cs="Times New Roman"/>
          <w:sz w:val="28"/>
          <w:szCs w:val="28"/>
        </w:rPr>
      </w:pPr>
    </w:p>
    <w:p w:rsidR="005E483A" w:rsidRPr="001917DD" w:rsidRDefault="005E483A"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8</w:t>
      </w:r>
      <w:r w:rsidRPr="001917DD">
        <w:rPr>
          <w:rFonts w:ascii="Times New Roman" w:hAnsi="Times New Roman" w:cs="Times New Roman"/>
          <w:b/>
          <w:bCs/>
          <w:sz w:val="28"/>
          <w:szCs w:val="28"/>
        </w:rPr>
        <w:t>. Временное управление бюджетом сельского поселения</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Положением;</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5E483A" w:rsidRPr="001917DD" w:rsidRDefault="005E483A"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5E483A" w:rsidRDefault="005E483A"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5E483A" w:rsidRPr="001917DD" w:rsidRDefault="005E483A" w:rsidP="001917DD">
      <w:pPr>
        <w:pStyle w:val="NoSpacing"/>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9</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5E483A" w:rsidRPr="001917DD" w:rsidRDefault="005E483A"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1. 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0"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 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
    <w:p w:rsidR="005E483A" w:rsidRPr="001917DD" w:rsidRDefault="005E483A"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5E483A" w:rsidRDefault="005E483A" w:rsidP="005A72E9">
      <w:pPr>
        <w:shd w:val="clear" w:color="auto" w:fill="FFFFFF"/>
        <w:ind w:firstLine="426"/>
        <w:jc w:val="center"/>
        <w:textAlignment w:val="baseline"/>
        <w:rPr>
          <w:rFonts w:ascii="Times New Roman" w:hAnsi="Times New Roman" w:cs="Times New Roman"/>
          <w:spacing w:val="2"/>
        </w:rPr>
      </w:pPr>
    </w:p>
    <w:p w:rsidR="005E483A" w:rsidRPr="001842F0" w:rsidRDefault="005E483A"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 xml:space="preserve">Статья </w:t>
      </w:r>
      <w:r>
        <w:rPr>
          <w:rFonts w:ascii="Times New Roman" w:hAnsi="Times New Roman" w:cs="Times New Roman"/>
          <w:b/>
          <w:bCs/>
          <w:sz w:val="28"/>
          <w:szCs w:val="28"/>
        </w:rPr>
        <w:t>40</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(далее - проект решения о внесении изменений).</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w:t>
      </w:r>
      <w:r>
        <w:rPr>
          <w:rFonts w:ascii="Times New Roman" w:hAnsi="Times New Roman" w:cs="Times New Roman"/>
          <w:sz w:val="28"/>
          <w:szCs w:val="28"/>
        </w:rPr>
        <w:t xml:space="preserve">сельского поселения </w:t>
      </w:r>
      <w:r w:rsidRPr="001842F0">
        <w:rPr>
          <w:rFonts w:ascii="Times New Roman" w:hAnsi="Times New Roman" w:cs="Times New Roman"/>
          <w:sz w:val="28"/>
          <w:szCs w:val="28"/>
        </w:rPr>
        <w:t xml:space="preserve">и приложений к нему, которые подлежат изменению и дополнению. </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5E483A" w:rsidRPr="001842F0" w:rsidRDefault="005E483A"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
    <w:p w:rsidR="005E483A" w:rsidRPr="001842F0" w:rsidRDefault="005E483A"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5.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позднее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6. Депутаты и (или) глава сельского поселения, являясь в соответствии с </w:t>
      </w:r>
      <w:hyperlink r:id="rId31" w:history="1">
        <w:r w:rsidRPr="00092AAC">
          <w:rPr>
            <w:rStyle w:val="Hyperlink"/>
            <w:rFonts w:ascii="Times New Roman" w:hAnsi="Times New Roman" w:cs="Times New Roman"/>
            <w:color w:val="auto"/>
            <w:sz w:val="28"/>
            <w:szCs w:val="28"/>
          </w:rPr>
          <w:t>Уставом сельского поселения</w:t>
        </w:r>
      </w:hyperlink>
      <w:r w:rsidRPr="00092AAC">
        <w:rPr>
          <w:rFonts w:ascii="Times New Roman" w:hAnsi="Times New Roman" w:cs="Times New Roman"/>
          <w:sz w:val="28"/>
          <w:szCs w:val="28"/>
          <w:u w:val="single"/>
        </w:rPr>
        <w:t xml:space="preserve"> </w:t>
      </w:r>
      <w:r w:rsidRPr="00092AAC">
        <w:rPr>
          <w:rFonts w:ascii="Times New Roman" w:hAnsi="Times New Roman" w:cs="Times New Roman"/>
          <w:sz w:val="28"/>
          <w:szCs w:val="28"/>
        </w:rPr>
        <w:t>субъектами правотворческой инициативы, вправе вносить в совет депутатов проект решения о внесении изменений с учетом требований части 12 </w:t>
      </w:r>
      <w:hyperlink r:id="rId32" w:history="1">
        <w:r w:rsidRPr="00092AAC">
          <w:rPr>
            <w:rStyle w:val="Hyperlink"/>
            <w:rFonts w:ascii="Times New Roman" w:hAnsi="Times New Roman" w:cs="Times New Roman"/>
            <w:color w:val="auto"/>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7.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на:</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5E483A" w:rsidRPr="001842F0" w:rsidRDefault="005E483A"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8.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5E483A" w:rsidRPr="001842F0" w:rsidRDefault="005E483A" w:rsidP="001842F0">
      <w:pPr>
        <w:pStyle w:val="NoSpacing"/>
        <w:ind w:firstLine="709"/>
        <w:jc w:val="both"/>
        <w:rPr>
          <w:rFonts w:ascii="Times New Roman" w:hAnsi="Times New Roman" w:cs="Times New Roman"/>
          <w:sz w:val="28"/>
          <w:szCs w:val="28"/>
        </w:rPr>
      </w:pPr>
    </w:p>
    <w:p w:rsidR="005E483A" w:rsidRDefault="005E483A"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5E483A" w:rsidRPr="008128E4" w:rsidRDefault="005E483A" w:rsidP="008128E4">
      <w:pPr>
        <w:pStyle w:val="NoSpacing"/>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41</w:t>
      </w:r>
      <w:r w:rsidRPr="008128E4">
        <w:rPr>
          <w:rFonts w:ascii="Times New Roman" w:hAnsi="Times New Roman" w:cs="Times New Roman"/>
          <w:b/>
          <w:bCs/>
          <w:sz w:val="28"/>
          <w:szCs w:val="28"/>
        </w:rPr>
        <w:t>. Основы исполнения бюджета</w:t>
      </w:r>
    </w:p>
    <w:p w:rsidR="005E483A" w:rsidRPr="008148F0" w:rsidRDefault="005E483A" w:rsidP="008128E4">
      <w:pPr>
        <w:pStyle w:val="NoSpacing"/>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5E483A" w:rsidRPr="008148F0" w:rsidRDefault="005E483A" w:rsidP="008128E4">
      <w:pPr>
        <w:pStyle w:val="NoSpacing"/>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5E483A" w:rsidRPr="008128E4" w:rsidRDefault="005E483A" w:rsidP="008128E4">
      <w:pPr>
        <w:pStyle w:val="NoSpacing"/>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Вармазейском</w:t>
      </w:r>
      <w:r w:rsidRPr="008128E4">
        <w:rPr>
          <w:rFonts w:ascii="Times New Roman" w:hAnsi="Times New Roman" w:cs="Times New Roman"/>
          <w:color w:val="000000"/>
          <w:sz w:val="28"/>
          <w:szCs w:val="28"/>
        </w:rPr>
        <w:t xml:space="preserve"> сельском поселении устанавливается казначейское исполнение бюджета.</w:t>
      </w:r>
    </w:p>
    <w:p w:rsidR="005E483A" w:rsidRPr="008128E4" w:rsidRDefault="005E483A" w:rsidP="008128E4">
      <w:pPr>
        <w:pStyle w:val="NoSpacing"/>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 Исполнение бюджета с</w:t>
      </w:r>
      <w:r w:rsidRPr="008128E4">
        <w:rPr>
          <w:rFonts w:ascii="Times New Roman" w:hAnsi="Times New Roman" w:cs="Times New Roman"/>
          <w:color w:val="000000"/>
          <w:sz w:val="28"/>
          <w:szCs w:val="28"/>
        </w:rPr>
        <w:t>льского поселения организуется на основе сводной бюджетной росписи и кассового плана.</w:t>
      </w:r>
    </w:p>
    <w:bookmarkEnd w:id="3"/>
    <w:p w:rsidR="005E483A" w:rsidRPr="008128E4" w:rsidRDefault="005E483A"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5E483A" w:rsidRPr="008128E4" w:rsidRDefault="005E483A" w:rsidP="008128E4">
      <w:pPr>
        <w:pStyle w:val="NoSpacing"/>
        <w:ind w:firstLine="709"/>
        <w:jc w:val="both"/>
        <w:rPr>
          <w:rFonts w:ascii="Times New Roman" w:hAnsi="Times New Roman" w:cs="Times New Roman"/>
          <w:color w:val="000000"/>
          <w:sz w:val="28"/>
          <w:szCs w:val="28"/>
        </w:rPr>
      </w:pPr>
      <w:bookmarkStart w:id="4" w:name="sub_543"/>
      <w:r w:rsidRPr="008128E4">
        <w:rPr>
          <w:rFonts w:ascii="Times New Roman" w:hAnsi="Times New Roman" w:cs="Times New Roman"/>
          <w:color w:val="000000"/>
          <w:sz w:val="28"/>
          <w:szCs w:val="28"/>
        </w:rPr>
        <w:t>4. Кассовое обслуживание исполнения бюджета сельского поселения осуществляется отделением по Большеигнатовскому району УФК по Республике Мордовия.</w:t>
      </w:r>
    </w:p>
    <w:bookmarkEnd w:id="4"/>
    <w:p w:rsidR="005E483A" w:rsidRDefault="005E483A"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Большеигнатовскому району УФК по Республике Мордовия главным распорядителям и получателям средств бюджета сельского поселения.</w:t>
      </w:r>
    </w:p>
    <w:p w:rsidR="005E483A" w:rsidRPr="008128E4" w:rsidRDefault="005E483A" w:rsidP="008128E4">
      <w:pPr>
        <w:pStyle w:val="NoSpacing"/>
        <w:ind w:firstLine="709"/>
        <w:jc w:val="both"/>
        <w:rPr>
          <w:rFonts w:ascii="Times New Roman" w:hAnsi="Times New Roman" w:cs="Times New Roman"/>
          <w:color w:val="000000"/>
          <w:sz w:val="28"/>
          <w:szCs w:val="28"/>
        </w:rPr>
      </w:pPr>
    </w:p>
    <w:p w:rsidR="005E483A" w:rsidRPr="00F63FC3" w:rsidRDefault="005E483A" w:rsidP="00F63FC3">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42</w:t>
      </w:r>
      <w:r w:rsidRPr="00F63FC3">
        <w:rPr>
          <w:rFonts w:ascii="Times New Roman" w:hAnsi="Times New Roman" w:cs="Times New Roman"/>
          <w:b/>
          <w:bCs/>
          <w:sz w:val="28"/>
          <w:szCs w:val="28"/>
        </w:rPr>
        <w:t>. Сводная бюджетная роспись</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5"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5"/>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6"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в соответствии с решениями Главы сельского поселения без внесения изменений в решение о бюджете сельского поселения:</w:t>
      </w:r>
    </w:p>
    <w:bookmarkEnd w:id="6"/>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7"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7"/>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8"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w:t>
      </w:r>
      <w:hyperlink r:id="rId33" w:history="1">
        <w:r w:rsidRPr="00F63FC3">
          <w:rPr>
            <w:rStyle w:val="a0"/>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8"/>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4" w:history="1">
        <w:r w:rsidRPr="00F63FC3">
          <w:rPr>
            <w:rStyle w:val="a0"/>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5" w:history="1">
        <w:r w:rsidRPr="00F63FC3">
          <w:rPr>
            <w:rStyle w:val="a0"/>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 или соглашения о предоставлении субсидий на осуществление капитальных вложений.</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6" w:anchor="sub_5458#sub_5458" w:history="1">
        <w:r w:rsidRPr="00F63FC3">
          <w:rPr>
            <w:rStyle w:val="a0"/>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7" w:anchor="sub_54510#sub_54510" w:history="1">
        <w:r w:rsidRPr="00F63FC3">
          <w:rPr>
            <w:rStyle w:val="a0"/>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9"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9"/>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8" w:history="1">
        <w:r w:rsidRPr="00F63FC3">
          <w:rPr>
            <w:rStyle w:val="a0"/>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5E483A" w:rsidRPr="00F63FC3" w:rsidRDefault="005E483A" w:rsidP="00F63FC3">
      <w:pPr>
        <w:pStyle w:val="NoSpacing"/>
        <w:ind w:firstLine="567"/>
        <w:jc w:val="both"/>
        <w:rPr>
          <w:rFonts w:ascii="Times New Roman" w:hAnsi="Times New Roman" w:cs="Times New Roman"/>
          <w:color w:val="000000"/>
          <w:sz w:val="28"/>
          <w:szCs w:val="28"/>
        </w:rPr>
      </w:pPr>
      <w:bookmarkStart w:id="10"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0"/>
    <w:p w:rsidR="005E483A" w:rsidRPr="00F63FC3" w:rsidRDefault="005E483A"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5E483A" w:rsidRDefault="005E483A" w:rsidP="00F63FC3">
      <w:pPr>
        <w:pStyle w:val="NoSpacing"/>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
    <w:p w:rsidR="005E483A" w:rsidRDefault="005E483A" w:rsidP="00F63FC3">
      <w:pPr>
        <w:pStyle w:val="NoSpacing"/>
        <w:ind w:firstLine="567"/>
        <w:jc w:val="both"/>
        <w:rPr>
          <w:rFonts w:ascii="Times New Roman" w:hAnsi="Times New Roman" w:cs="Times New Roman"/>
          <w:sz w:val="28"/>
          <w:szCs w:val="28"/>
        </w:rPr>
      </w:pPr>
    </w:p>
    <w:p w:rsidR="005E483A" w:rsidRPr="00325A9C" w:rsidRDefault="005E483A" w:rsidP="00325A9C">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43</w:t>
      </w:r>
      <w:r w:rsidRPr="00325A9C">
        <w:rPr>
          <w:rFonts w:ascii="Times New Roman" w:hAnsi="Times New Roman" w:cs="Times New Roman"/>
          <w:b/>
          <w:bCs/>
          <w:sz w:val="28"/>
          <w:szCs w:val="28"/>
        </w:rPr>
        <w:t>. Кассовый план</w:t>
      </w:r>
    </w:p>
    <w:p w:rsidR="005E483A" w:rsidRPr="00325A9C" w:rsidRDefault="005E483A"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5E483A" w:rsidRPr="00325A9C" w:rsidRDefault="005E483A"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5E483A" w:rsidRPr="00325A9C" w:rsidRDefault="005E483A" w:rsidP="00325A9C">
      <w:pPr>
        <w:pStyle w:val="NoSpacing"/>
        <w:ind w:firstLine="567"/>
        <w:jc w:val="both"/>
        <w:rPr>
          <w:rFonts w:ascii="Times New Roman" w:hAnsi="Times New Roman" w:cs="Times New Roman"/>
          <w:color w:val="000000"/>
          <w:sz w:val="28"/>
          <w:szCs w:val="28"/>
        </w:rPr>
      </w:pPr>
      <w:bookmarkStart w:id="11"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1"/>
    <w:p w:rsidR="005E483A" w:rsidRPr="00325A9C" w:rsidRDefault="005E483A"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5E483A" w:rsidRDefault="005E483A"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 xml:space="preserve">Прогноз кассовых выплат из бюджета </w:t>
      </w:r>
      <w:r>
        <w:rPr>
          <w:rFonts w:ascii="Times New Roman" w:hAnsi="Times New Roman" w:cs="Times New Roman"/>
          <w:color w:val="000000"/>
          <w:sz w:val="28"/>
          <w:szCs w:val="28"/>
        </w:rPr>
        <w:t>Вармазейского</w:t>
      </w:r>
      <w:r w:rsidRPr="00325A9C">
        <w:rPr>
          <w:rFonts w:ascii="Times New Roman" w:hAnsi="Times New Roman" w:cs="Times New Roman"/>
          <w:color w:val="000000"/>
          <w:sz w:val="28"/>
          <w:szCs w:val="28"/>
        </w:rPr>
        <w:t xml:space="preserve">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5E483A" w:rsidRPr="00325A9C" w:rsidRDefault="005E483A" w:rsidP="00325A9C">
      <w:pPr>
        <w:pStyle w:val="NoSpacing"/>
        <w:ind w:firstLine="567"/>
        <w:jc w:val="both"/>
        <w:rPr>
          <w:rFonts w:ascii="Times New Roman" w:hAnsi="Times New Roman" w:cs="Times New Roman"/>
          <w:color w:val="000000"/>
          <w:sz w:val="28"/>
          <w:szCs w:val="28"/>
        </w:rPr>
      </w:pPr>
    </w:p>
    <w:p w:rsidR="005E483A" w:rsidRPr="008F6549" w:rsidRDefault="005E483A" w:rsidP="008F654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44</w:t>
      </w:r>
      <w:r w:rsidRPr="008F6549">
        <w:rPr>
          <w:rFonts w:ascii="Times New Roman" w:hAnsi="Times New Roman" w:cs="Times New Roman"/>
          <w:b/>
          <w:bCs/>
          <w:sz w:val="28"/>
          <w:szCs w:val="28"/>
        </w:rPr>
        <w:t xml:space="preserve">.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5E483A" w:rsidRPr="008F6549" w:rsidRDefault="005E483A" w:rsidP="008F6549">
      <w:pPr>
        <w:pStyle w:val="NoSpacing"/>
        <w:ind w:firstLine="567"/>
        <w:jc w:val="both"/>
        <w:rPr>
          <w:rFonts w:ascii="Times New Roman" w:hAnsi="Times New Roman" w:cs="Times New Roman"/>
          <w:color w:val="000000"/>
          <w:sz w:val="28"/>
          <w:szCs w:val="28"/>
        </w:rPr>
      </w:pPr>
      <w:bookmarkStart w:id="12" w:name="sub_549"/>
      <w:r w:rsidRPr="008F6549">
        <w:rPr>
          <w:rFonts w:ascii="Times New Roman" w:hAnsi="Times New Roman" w:cs="Times New Roman"/>
          <w:color w:val="000000"/>
          <w:sz w:val="28"/>
          <w:szCs w:val="28"/>
        </w:rPr>
        <w:t xml:space="preserve"> Исполнение бюджета </w:t>
      </w:r>
      <w:r>
        <w:rPr>
          <w:rFonts w:ascii="Times New Roman" w:hAnsi="Times New Roman" w:cs="Times New Roman"/>
          <w:color w:val="000000"/>
          <w:sz w:val="28"/>
          <w:szCs w:val="28"/>
        </w:rPr>
        <w:t xml:space="preserve">Вармазейского сельского поселения </w:t>
      </w:r>
      <w:r w:rsidRPr="008F6549">
        <w:rPr>
          <w:rFonts w:ascii="Times New Roman" w:hAnsi="Times New Roman" w:cs="Times New Roman"/>
          <w:color w:val="000000"/>
          <w:sz w:val="28"/>
          <w:szCs w:val="28"/>
        </w:rPr>
        <w:t>Большеигнатовского муниципального района по доходам предусматривает:</w:t>
      </w:r>
    </w:p>
    <w:bookmarkEnd w:id="12"/>
    <w:p w:rsidR="005E483A" w:rsidRPr="008F6549" w:rsidRDefault="005E483A"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39" w:history="1">
        <w:r w:rsidRPr="008F6549">
          <w:rPr>
            <w:rStyle w:val="a0"/>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органов а Федерального казначейства и иных поступлений в бюджет сельского поселения;</w:t>
      </w:r>
    </w:p>
    <w:p w:rsidR="005E483A" w:rsidRPr="008F6549" w:rsidRDefault="005E483A"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5E483A" w:rsidRPr="008F6549" w:rsidRDefault="005E483A"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0" w:history="1">
        <w:r w:rsidRPr="008F6549">
          <w:rPr>
            <w:rStyle w:val="a0"/>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5E483A" w:rsidRPr="008F6549" w:rsidRDefault="005E483A"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5E483A" w:rsidRDefault="005E483A"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5E483A" w:rsidRDefault="005E483A" w:rsidP="008F6549">
      <w:pPr>
        <w:pStyle w:val="NoSpacing"/>
        <w:ind w:firstLine="567"/>
        <w:jc w:val="both"/>
        <w:rPr>
          <w:rFonts w:ascii="Times New Roman" w:hAnsi="Times New Roman" w:cs="Times New Roman"/>
          <w:color w:val="000000"/>
          <w:sz w:val="28"/>
          <w:szCs w:val="28"/>
        </w:rPr>
      </w:pPr>
    </w:p>
    <w:p w:rsidR="005E483A" w:rsidRPr="008F6549" w:rsidRDefault="005E483A" w:rsidP="008F6549">
      <w:pPr>
        <w:pStyle w:val="NoSpacing"/>
        <w:ind w:firstLine="567"/>
        <w:jc w:val="both"/>
        <w:rPr>
          <w:rFonts w:ascii="Times New Roman" w:hAnsi="Times New Roman" w:cs="Times New Roman"/>
          <w:color w:val="000000"/>
          <w:sz w:val="28"/>
          <w:szCs w:val="28"/>
        </w:rPr>
      </w:pPr>
      <w:r>
        <w:rPr>
          <w:rFonts w:ascii="Times New Roman" w:hAnsi="Times New Roman" w:cs="Times New Roman"/>
          <w:b/>
          <w:bCs/>
          <w:sz w:val="28"/>
          <w:szCs w:val="28"/>
        </w:rPr>
        <w:t>Статья 45</w:t>
      </w:r>
      <w:r w:rsidRPr="008F6549">
        <w:rPr>
          <w:rFonts w:ascii="Times New Roman" w:hAnsi="Times New Roman" w:cs="Times New Roman"/>
          <w:b/>
          <w:bCs/>
          <w:sz w:val="28"/>
          <w:szCs w:val="28"/>
        </w:rPr>
        <w:t>.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5E483A" w:rsidRPr="008F6549" w:rsidRDefault="005E483A" w:rsidP="008F6549">
      <w:pPr>
        <w:pStyle w:val="NoSpacing"/>
        <w:ind w:firstLine="567"/>
        <w:jc w:val="both"/>
        <w:rPr>
          <w:rFonts w:ascii="Times New Roman" w:hAnsi="Times New Roman" w:cs="Times New Roman"/>
          <w:color w:val="000000"/>
          <w:sz w:val="28"/>
          <w:szCs w:val="28"/>
        </w:rPr>
      </w:pPr>
    </w:p>
    <w:p w:rsidR="005E483A" w:rsidRPr="00BC3D1A" w:rsidRDefault="005E483A" w:rsidP="00BC3D1A">
      <w:pPr>
        <w:pStyle w:val="NoSpacing"/>
        <w:ind w:firstLine="567"/>
        <w:jc w:val="both"/>
        <w:rPr>
          <w:rFonts w:ascii="Times New Roman" w:hAnsi="Times New Roman" w:cs="Times New Roman"/>
          <w:sz w:val="28"/>
          <w:szCs w:val="28"/>
        </w:rPr>
      </w:pPr>
      <w:bookmarkStart w:id="13"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1"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5E483A" w:rsidRPr="00BC3D1A" w:rsidRDefault="005E483A" w:rsidP="00BC3D1A">
      <w:pPr>
        <w:pStyle w:val="NoSpacing"/>
        <w:ind w:firstLine="567"/>
        <w:jc w:val="both"/>
        <w:rPr>
          <w:rFonts w:ascii="Times New Roman" w:hAnsi="Times New Roman" w:cs="Times New Roman"/>
          <w:sz w:val="28"/>
          <w:szCs w:val="28"/>
        </w:rPr>
      </w:pPr>
      <w:bookmarkStart w:id="14" w:name="sub_551"/>
      <w:bookmarkEnd w:id="13"/>
      <w:r w:rsidRPr="00BC3D1A">
        <w:rPr>
          <w:rFonts w:ascii="Times New Roman" w:hAnsi="Times New Roman" w:cs="Times New Roman"/>
          <w:sz w:val="28"/>
          <w:szCs w:val="28"/>
        </w:rPr>
        <w:t>2. Исполнение бюджета по расходам предусматривает:</w:t>
      </w:r>
    </w:p>
    <w:bookmarkEnd w:id="14"/>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5E483A" w:rsidRPr="00BC3D1A" w:rsidRDefault="005E483A" w:rsidP="00BC3D1A">
      <w:pPr>
        <w:pStyle w:val="NoSpacing"/>
        <w:ind w:firstLine="567"/>
        <w:jc w:val="both"/>
        <w:rPr>
          <w:rFonts w:ascii="Times New Roman" w:hAnsi="Times New Roman" w:cs="Times New Roman"/>
          <w:sz w:val="28"/>
          <w:szCs w:val="28"/>
        </w:rPr>
      </w:pPr>
      <w:bookmarkStart w:id="15" w:name="sub_552"/>
      <w:r w:rsidRPr="00BC3D1A">
        <w:rPr>
          <w:rFonts w:ascii="Times New Roman" w:hAnsi="Times New Roman" w:cs="Times New Roman"/>
          <w:sz w:val="28"/>
          <w:szCs w:val="28"/>
        </w:rPr>
        <w:t>3. Получатель бюджетных средств принимает бюджетные обязательства в пределах доведенных до него в текущем финансовом году и плановом периоде лимитов бюджетных обязательств.</w:t>
      </w:r>
    </w:p>
    <w:bookmarkEnd w:id="15"/>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5E483A" w:rsidRPr="00BC3D1A" w:rsidRDefault="005E483A" w:rsidP="00BC3D1A">
      <w:pPr>
        <w:pStyle w:val="NoSpacing"/>
        <w:ind w:firstLine="567"/>
        <w:jc w:val="both"/>
        <w:rPr>
          <w:rFonts w:ascii="Times New Roman" w:hAnsi="Times New Roman" w:cs="Times New Roman"/>
          <w:sz w:val="28"/>
          <w:szCs w:val="28"/>
        </w:rPr>
      </w:pPr>
      <w:bookmarkStart w:id="16"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2"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6"/>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3" w:history="1">
        <w:r w:rsidRPr="00BC3D1A">
          <w:rPr>
            <w:rStyle w:val="a0"/>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5E483A" w:rsidRPr="00BC3D1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5E483A" w:rsidRDefault="005E483A"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r>
        <w:rPr>
          <w:rFonts w:ascii="Times New Roman" w:hAnsi="Times New Roman" w:cs="Times New Roman"/>
          <w:sz w:val="28"/>
          <w:szCs w:val="28"/>
        </w:rPr>
        <w:t>.</w:t>
      </w:r>
    </w:p>
    <w:p w:rsidR="005E483A" w:rsidRDefault="005E483A" w:rsidP="00BC3D1A">
      <w:pPr>
        <w:pStyle w:val="NoSpacing"/>
        <w:ind w:firstLine="567"/>
        <w:jc w:val="both"/>
        <w:rPr>
          <w:rFonts w:ascii="Times New Roman" w:hAnsi="Times New Roman" w:cs="Times New Roman"/>
          <w:sz w:val="28"/>
          <w:szCs w:val="28"/>
        </w:rPr>
      </w:pPr>
    </w:p>
    <w:p w:rsidR="005E483A" w:rsidRDefault="005E483A" w:rsidP="00BC3D1A">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46</w:t>
      </w:r>
      <w:r w:rsidRPr="00BC3D1A">
        <w:rPr>
          <w:rFonts w:ascii="Times New Roman" w:hAnsi="Times New Roman" w:cs="Times New Roman"/>
          <w:b/>
          <w:bCs/>
          <w:sz w:val="28"/>
          <w:szCs w:val="28"/>
        </w:rPr>
        <w:t>. Бюджетная роспись</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5E483A" w:rsidRDefault="005E483A" w:rsidP="00950C39">
      <w:pPr>
        <w:widowControl w:val="0"/>
        <w:autoSpaceDE w:val="0"/>
        <w:autoSpaceDN w:val="0"/>
        <w:adjustRightInd w:val="0"/>
        <w:spacing w:after="0" w:line="240" w:lineRule="auto"/>
        <w:rPr>
          <w:rFonts w:ascii="Times New Roman" w:hAnsi="Times New Roman" w:cs="Times New Roman"/>
          <w:sz w:val="24"/>
          <w:szCs w:val="24"/>
        </w:rPr>
      </w:pPr>
    </w:p>
    <w:p w:rsidR="005E483A" w:rsidRPr="00950C39" w:rsidRDefault="005E483A" w:rsidP="00950C3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47</w:t>
      </w:r>
      <w:r w:rsidRPr="00950C39">
        <w:rPr>
          <w:rFonts w:ascii="Times New Roman" w:hAnsi="Times New Roman" w:cs="Times New Roman"/>
          <w:b/>
          <w:bCs/>
          <w:sz w:val="28"/>
          <w:szCs w:val="28"/>
        </w:rPr>
        <w:t>.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5E483A" w:rsidRPr="00950C39"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Исполнение бюджета по источникам финансирования дефицита бюджета сельского поселения осуществляется главными администраторами, администраторами источников финансирования дефицита бюджета сельского поселения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5E483A" w:rsidRDefault="005E483A"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5E483A" w:rsidRDefault="005E483A" w:rsidP="00950C39">
      <w:pPr>
        <w:pStyle w:val="NoSpacing"/>
        <w:ind w:firstLine="567"/>
        <w:jc w:val="both"/>
        <w:rPr>
          <w:rFonts w:ascii="Times New Roman" w:hAnsi="Times New Roman" w:cs="Times New Roman"/>
          <w:sz w:val="28"/>
          <w:szCs w:val="28"/>
        </w:rPr>
      </w:pPr>
    </w:p>
    <w:p w:rsidR="005E483A" w:rsidRPr="009806D0" w:rsidRDefault="005E483A" w:rsidP="00950C39">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48</w:t>
      </w:r>
      <w:r w:rsidRPr="009806D0">
        <w:rPr>
          <w:rFonts w:ascii="Times New Roman" w:hAnsi="Times New Roman" w:cs="Times New Roman"/>
          <w:b/>
          <w:bCs/>
          <w:sz w:val="28"/>
          <w:szCs w:val="28"/>
        </w:rPr>
        <w:t>. Лицевые счета для учета операций по исполнению бюджета сельского поселения</w:t>
      </w:r>
    </w:p>
    <w:p w:rsidR="005E483A" w:rsidRPr="00F0390C" w:rsidRDefault="005E483A"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5E483A" w:rsidRDefault="005E483A"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5E483A" w:rsidRDefault="005E483A"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49</w:t>
      </w:r>
      <w:r w:rsidRPr="00F0390C">
        <w:rPr>
          <w:rFonts w:ascii="Times New Roman" w:hAnsi="Times New Roman" w:cs="Times New Roman"/>
          <w:b/>
          <w:bCs/>
          <w:sz w:val="28"/>
          <w:szCs w:val="28"/>
        </w:rPr>
        <w:t>. Бюджетная смета</w:t>
      </w:r>
    </w:p>
    <w:p w:rsidR="005E483A" w:rsidRPr="008D2A3F" w:rsidRDefault="005E483A" w:rsidP="008D2A3F">
      <w:pPr>
        <w:pStyle w:val="NoSpacing"/>
        <w:ind w:firstLine="567"/>
        <w:jc w:val="both"/>
        <w:rPr>
          <w:rFonts w:ascii="Times New Roman" w:hAnsi="Times New Roman" w:cs="Times New Roman"/>
          <w:sz w:val="28"/>
          <w:szCs w:val="28"/>
        </w:rPr>
      </w:pPr>
      <w:bookmarkStart w:id="17"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7"/>
    <w:p w:rsidR="005E483A" w:rsidRPr="008D2A3F" w:rsidRDefault="005E483A"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5E483A" w:rsidRPr="008D2A3F" w:rsidRDefault="005E483A" w:rsidP="008D2A3F">
      <w:pPr>
        <w:pStyle w:val="NoSpacing"/>
        <w:ind w:firstLine="567"/>
        <w:jc w:val="both"/>
        <w:rPr>
          <w:rFonts w:ascii="Times New Roman" w:hAnsi="Times New Roman" w:cs="Times New Roman"/>
          <w:sz w:val="28"/>
          <w:szCs w:val="28"/>
        </w:rPr>
      </w:pPr>
      <w:bookmarkStart w:id="18"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
    <w:p w:rsidR="005E483A" w:rsidRPr="008D2A3F" w:rsidRDefault="005E483A"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5E483A" w:rsidRPr="008D2A3F" w:rsidRDefault="005E483A"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4" w:history="1">
        <w:r w:rsidRPr="008D2A3F">
          <w:rPr>
            <w:rStyle w:val="a0"/>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5E483A" w:rsidRPr="008D2A3F" w:rsidRDefault="005E483A"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5E483A" w:rsidRDefault="005E483A"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5E483A" w:rsidRDefault="005E483A" w:rsidP="008D2A3F">
      <w:pPr>
        <w:pStyle w:val="NoSpacing"/>
        <w:ind w:firstLine="567"/>
        <w:jc w:val="both"/>
        <w:rPr>
          <w:rFonts w:ascii="Times New Roman" w:hAnsi="Times New Roman" w:cs="Times New Roman"/>
          <w:b/>
          <w:bCs/>
          <w:sz w:val="28"/>
          <w:szCs w:val="28"/>
        </w:rPr>
      </w:pPr>
    </w:p>
    <w:p w:rsidR="005E483A" w:rsidRDefault="005E483A" w:rsidP="008D2A3F">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50</w:t>
      </w:r>
      <w:r w:rsidRPr="008D2A3F">
        <w:rPr>
          <w:rFonts w:ascii="Times New Roman" w:hAnsi="Times New Roman" w:cs="Times New Roman"/>
          <w:b/>
          <w:bCs/>
          <w:sz w:val="28"/>
          <w:szCs w:val="28"/>
        </w:rPr>
        <w:t>. 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
    <w:p w:rsidR="005E483A" w:rsidRDefault="005E483A" w:rsidP="008D2A3F">
      <w:pPr>
        <w:pStyle w:val="NoSpacing"/>
        <w:ind w:firstLine="567"/>
        <w:jc w:val="both"/>
        <w:rPr>
          <w:rFonts w:ascii="Times New Roman" w:hAnsi="Times New Roman" w:cs="Times New Roman"/>
          <w:b/>
          <w:bCs/>
          <w:sz w:val="28"/>
          <w:szCs w:val="28"/>
        </w:rPr>
      </w:pPr>
    </w:p>
    <w:p w:rsidR="005E483A" w:rsidRPr="00447CE9" w:rsidRDefault="005E483A" w:rsidP="00447CE9">
      <w:pPr>
        <w:pStyle w:val="NoSpacing"/>
        <w:ind w:firstLine="709"/>
        <w:jc w:val="both"/>
        <w:rPr>
          <w:rFonts w:ascii="Times New Roman" w:hAnsi="Times New Roman" w:cs="Times New Roman"/>
          <w:sz w:val="28"/>
          <w:szCs w:val="28"/>
        </w:rPr>
      </w:pPr>
      <w:bookmarkStart w:id="19" w:name="sub_564"/>
      <w:r w:rsidRPr="00447CE9">
        <w:rPr>
          <w:rFonts w:ascii="Times New Roman" w:hAnsi="Times New Roman" w:cs="Times New Roman"/>
          <w:sz w:val="28"/>
          <w:szCs w:val="28"/>
        </w:rPr>
        <w:t xml:space="preserve">1. Доходы, фактически полученные при исполнении бюджета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сверх утвержденных решением о бюджете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w:t>
      </w:r>
      <w:r>
        <w:rPr>
          <w:rFonts w:ascii="Times New Roman" w:hAnsi="Times New Roman" w:cs="Times New Roman"/>
          <w:sz w:val="28"/>
          <w:szCs w:val="28"/>
        </w:rPr>
        <w:t>Вармазейского</w:t>
      </w:r>
      <w:r w:rsidRPr="00447CE9">
        <w:rPr>
          <w:rFonts w:ascii="Times New Roman" w:hAnsi="Times New Roman" w:cs="Times New Roman"/>
          <w:sz w:val="28"/>
          <w:szCs w:val="28"/>
        </w:rPr>
        <w:t xml:space="preserve"> сельского поселения в случае недостаточности предусмотренных на их исполнение бюджетных ассигнований.</w:t>
      </w:r>
    </w:p>
    <w:p w:rsidR="005E483A" w:rsidRPr="00447CE9" w:rsidRDefault="005E483A" w:rsidP="00447CE9">
      <w:pPr>
        <w:pStyle w:val="NoSpacing"/>
        <w:ind w:firstLine="709"/>
        <w:jc w:val="both"/>
        <w:rPr>
          <w:rFonts w:ascii="Times New Roman" w:hAnsi="Times New Roman" w:cs="Times New Roman"/>
          <w:sz w:val="28"/>
          <w:szCs w:val="28"/>
        </w:rPr>
      </w:pPr>
      <w:bookmarkStart w:id="20" w:name="sub_565"/>
      <w:bookmarkEnd w:id="19"/>
      <w:r w:rsidRPr="00447CE9">
        <w:rPr>
          <w:rFonts w:ascii="Times New Roman" w:hAnsi="Times New Roman" w:cs="Times New Roman"/>
          <w:sz w:val="28"/>
          <w:szCs w:val="28"/>
        </w:rPr>
        <w:t xml:space="preserve">2.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5" w:history="1">
        <w:r w:rsidRPr="00690F70">
          <w:rPr>
            <w:rStyle w:val="a0"/>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сельского поселения на текущий финансовый год.</w:t>
      </w:r>
      <w:bookmarkEnd w:id="20"/>
    </w:p>
    <w:p w:rsidR="005E483A" w:rsidRDefault="005E483A" w:rsidP="00447CE9">
      <w:pPr>
        <w:pStyle w:val="NoSpacing"/>
        <w:ind w:firstLine="709"/>
        <w:jc w:val="both"/>
        <w:rPr>
          <w:rFonts w:ascii="Times New Roman" w:hAnsi="Times New Roman" w:cs="Times New Roman"/>
          <w:sz w:val="28"/>
          <w:szCs w:val="28"/>
        </w:rPr>
      </w:pPr>
      <w:r w:rsidRPr="00447CE9">
        <w:rPr>
          <w:rFonts w:ascii="Times New Roman" w:hAnsi="Times New Roman" w:cs="Times New Roman"/>
          <w:sz w:val="28"/>
          <w:szCs w:val="28"/>
        </w:rPr>
        <w:t xml:space="preserve">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r>
        <w:rPr>
          <w:rFonts w:ascii="Times New Roman" w:hAnsi="Times New Roman" w:cs="Times New Roman"/>
          <w:sz w:val="28"/>
          <w:szCs w:val="28"/>
        </w:rPr>
        <w:t>Вармазейского</w:t>
      </w:r>
      <w:r w:rsidRPr="00447CE9">
        <w:rPr>
          <w:rFonts w:ascii="Times New Roman" w:hAnsi="Times New Roman" w:cs="Times New Roman"/>
          <w:sz w:val="28"/>
          <w:szCs w:val="28"/>
        </w:rPr>
        <w:t xml:space="preserve"> сельского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5E483A" w:rsidRPr="00447CE9" w:rsidRDefault="005E483A" w:rsidP="00447CE9">
      <w:pPr>
        <w:pStyle w:val="NoSpacing"/>
        <w:ind w:firstLine="709"/>
        <w:jc w:val="both"/>
        <w:rPr>
          <w:rFonts w:ascii="Times New Roman" w:hAnsi="Times New Roman" w:cs="Times New Roman"/>
          <w:sz w:val="28"/>
          <w:szCs w:val="28"/>
        </w:rPr>
      </w:pPr>
    </w:p>
    <w:p w:rsidR="005E483A" w:rsidRDefault="005E483A" w:rsidP="00447CE9">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51</w:t>
      </w:r>
      <w:r w:rsidRPr="00447CE9">
        <w:rPr>
          <w:rFonts w:ascii="Times New Roman" w:hAnsi="Times New Roman" w:cs="Times New Roman"/>
          <w:b/>
          <w:bCs/>
          <w:sz w:val="28"/>
          <w:szCs w:val="28"/>
        </w:rPr>
        <w:t>. Основы кассового обслуживания исполнения бюджета сельского поселения</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5E483A" w:rsidRPr="001527AC"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5E483A" w:rsidRDefault="005E483A"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 этих функций, заключенным с учетом положений </w:t>
      </w:r>
      <w:hyperlink r:id="rId46"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5E483A" w:rsidRDefault="005E483A" w:rsidP="001527AC">
      <w:pPr>
        <w:pStyle w:val="NoSpacing"/>
        <w:ind w:firstLine="567"/>
        <w:jc w:val="both"/>
        <w:rPr>
          <w:rFonts w:ascii="Times New Roman" w:hAnsi="Times New Roman" w:cs="Times New Roman"/>
          <w:sz w:val="28"/>
          <w:szCs w:val="28"/>
        </w:rPr>
      </w:pPr>
    </w:p>
    <w:p w:rsidR="005E483A" w:rsidRDefault="005E483A" w:rsidP="001527AC">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52</w:t>
      </w:r>
      <w:r w:rsidRPr="00E173AA">
        <w:rPr>
          <w:rFonts w:ascii="Times New Roman" w:hAnsi="Times New Roman" w:cs="Times New Roman"/>
          <w:b/>
          <w:bCs/>
          <w:sz w:val="28"/>
          <w:szCs w:val="28"/>
        </w:rPr>
        <w:t xml:space="preserve">. Завершение текущего финансового года </w:t>
      </w:r>
    </w:p>
    <w:p w:rsidR="005E483A" w:rsidRPr="001636B4" w:rsidRDefault="005E483A"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5E483A" w:rsidRPr="001636B4" w:rsidRDefault="005E483A"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5E483A" w:rsidRPr="001636B4" w:rsidRDefault="005E483A"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E483A" w:rsidRPr="001636B4" w:rsidRDefault="005E483A"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5E483A" w:rsidRPr="001636B4" w:rsidRDefault="005E483A"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5E483A" w:rsidRPr="001636B4" w:rsidRDefault="005E483A" w:rsidP="001636B4">
      <w:pPr>
        <w:pStyle w:val="NoSpacing"/>
        <w:ind w:firstLine="709"/>
        <w:jc w:val="both"/>
        <w:rPr>
          <w:rFonts w:ascii="Times New Roman" w:hAnsi="Times New Roman" w:cs="Times New Roman"/>
          <w:sz w:val="28"/>
          <w:szCs w:val="28"/>
        </w:rPr>
      </w:pPr>
      <w:bookmarkStart w:id="21" w:name="sub_670"/>
      <w:r>
        <w:rPr>
          <w:rFonts w:ascii="Times New Roman" w:hAnsi="Times New Roman" w:cs="Times New Roman"/>
          <w:sz w:val="28"/>
          <w:szCs w:val="28"/>
        </w:rPr>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1"/>
    <w:p w:rsidR="005E483A" w:rsidRPr="001636B4" w:rsidRDefault="005E483A"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5E483A" w:rsidRDefault="005E483A"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5E483A" w:rsidRDefault="005E483A" w:rsidP="001636B4">
      <w:pPr>
        <w:pStyle w:val="NoSpacing"/>
        <w:ind w:firstLine="709"/>
        <w:jc w:val="both"/>
        <w:rPr>
          <w:rFonts w:ascii="Times New Roman" w:hAnsi="Times New Roman" w:cs="Times New Roman"/>
          <w:sz w:val="28"/>
          <w:szCs w:val="28"/>
        </w:rPr>
      </w:pPr>
    </w:p>
    <w:p w:rsidR="005E483A" w:rsidRDefault="005E483A" w:rsidP="00690F70">
      <w:pPr>
        <w:pStyle w:val="NoSpacing"/>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5E483A" w:rsidRDefault="005E483A" w:rsidP="001636B4">
      <w:pPr>
        <w:pStyle w:val="NoSpacing"/>
        <w:ind w:firstLine="709"/>
        <w:jc w:val="both"/>
        <w:rPr>
          <w:rFonts w:ascii="Times New Roman" w:hAnsi="Times New Roman" w:cs="Times New Roman"/>
          <w:b/>
          <w:bCs/>
          <w:sz w:val="27"/>
          <w:szCs w:val="27"/>
        </w:rPr>
      </w:pPr>
    </w:p>
    <w:p w:rsidR="005E483A" w:rsidRPr="00826268" w:rsidRDefault="005E483A" w:rsidP="00826268">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53</w:t>
      </w:r>
      <w:r w:rsidRPr="00826268">
        <w:rPr>
          <w:rFonts w:ascii="Times New Roman" w:hAnsi="Times New Roman" w:cs="Times New Roman"/>
          <w:b/>
          <w:bCs/>
          <w:sz w:val="28"/>
          <w:szCs w:val="28"/>
        </w:rPr>
        <w:t>. Основы бюджетного учета и бюджетной отчетности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муниципального образования на первый и последний дни отчетного периода по счетам плана счетов бюджетного учета.</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5E483A" w:rsidRPr="00826268" w:rsidRDefault="005E483A"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5E483A" w:rsidRDefault="005E483A" w:rsidP="00826268">
      <w:pPr>
        <w:pStyle w:val="NoSpacing"/>
        <w:ind w:firstLine="709"/>
        <w:jc w:val="both"/>
        <w:rPr>
          <w:rFonts w:ascii="Times New Roman" w:hAnsi="Times New Roman" w:cs="Times New Roman"/>
          <w:sz w:val="28"/>
          <w:szCs w:val="28"/>
        </w:rPr>
      </w:pPr>
    </w:p>
    <w:p w:rsidR="005E483A" w:rsidRPr="00A8626F" w:rsidRDefault="005E483A" w:rsidP="00A8626F">
      <w:pPr>
        <w:widowControl w:val="0"/>
        <w:autoSpaceDE w:val="0"/>
        <w:autoSpaceDN w:val="0"/>
        <w:adjustRightInd w:val="0"/>
        <w:spacing w:after="150" w:line="240" w:lineRule="auto"/>
        <w:jc w:val="both"/>
        <w:rPr>
          <w:rFonts w:ascii="Times New Roman" w:hAnsi="Times New Roman" w:cs="Times New Roman"/>
          <w:sz w:val="28"/>
          <w:szCs w:val="28"/>
        </w:rPr>
      </w:pPr>
      <w:r>
        <w:rPr>
          <w:rFonts w:ascii="Times New Roman" w:hAnsi="Times New Roman" w:cs="Times New Roman"/>
          <w:b/>
          <w:bCs/>
          <w:sz w:val="28"/>
          <w:szCs w:val="28"/>
        </w:rPr>
        <w:t>Статья 54</w:t>
      </w:r>
      <w:r w:rsidRPr="00A8626F">
        <w:rPr>
          <w:rFonts w:ascii="Times New Roman" w:hAnsi="Times New Roman" w:cs="Times New Roman"/>
          <w:b/>
          <w:bCs/>
          <w:sz w:val="28"/>
          <w:szCs w:val="28"/>
        </w:rPr>
        <w:t>. Составление бюджетной отчетности</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4. Бюджетная отчетность муниципального образования представляется в администрацию сельского поселения и в Финансовое управление Большеигнатовского муниципального района Республики Мордовия.</w:t>
      </w:r>
    </w:p>
    <w:p w:rsidR="005E483A" w:rsidRPr="00A8626F"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5E483A" w:rsidRDefault="005E483A"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Годовой отчет об исполнении бюджета сельского поселения подлежит утверждению Советом депутатов.</w:t>
      </w:r>
    </w:p>
    <w:p w:rsidR="005E483A" w:rsidRDefault="005E483A" w:rsidP="00A8626F">
      <w:pPr>
        <w:pStyle w:val="NoSpacing"/>
        <w:ind w:firstLine="709"/>
        <w:jc w:val="both"/>
        <w:rPr>
          <w:rFonts w:ascii="Times New Roman" w:hAnsi="Times New Roman" w:cs="Times New Roman"/>
          <w:sz w:val="28"/>
          <w:szCs w:val="28"/>
        </w:rPr>
      </w:pPr>
    </w:p>
    <w:p w:rsidR="005E483A" w:rsidRPr="00235E20" w:rsidRDefault="005E483A"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55</w:t>
      </w:r>
      <w:r w:rsidRPr="00235E20">
        <w:rPr>
          <w:rFonts w:ascii="Times New Roman" w:hAnsi="Times New Roman" w:cs="Times New Roman"/>
          <w:b/>
          <w:bCs/>
          <w:sz w:val="28"/>
          <w:szCs w:val="28"/>
        </w:rPr>
        <w:t>. Внешняя проверка годового отчета об исполнении бюджета сельского поселения</w:t>
      </w:r>
    </w:p>
    <w:p w:rsidR="005E483A" w:rsidRPr="00235E20" w:rsidRDefault="005E483A" w:rsidP="00235E20">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5E483A" w:rsidRPr="00235E20" w:rsidRDefault="005E483A"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5E483A" w:rsidRPr="00235E20" w:rsidRDefault="005E483A"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5E483A" w:rsidRPr="00235E20" w:rsidRDefault="005E483A"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5E483A" w:rsidRDefault="005E483A"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5E483A" w:rsidRPr="00235E20" w:rsidRDefault="005E483A" w:rsidP="00235E20">
      <w:pPr>
        <w:pStyle w:val="NoSpacing"/>
        <w:ind w:firstLine="567"/>
        <w:jc w:val="both"/>
        <w:rPr>
          <w:rFonts w:ascii="Times New Roman" w:hAnsi="Times New Roman" w:cs="Times New Roman"/>
          <w:sz w:val="28"/>
          <w:szCs w:val="28"/>
        </w:rPr>
      </w:pPr>
    </w:p>
    <w:p w:rsidR="005E483A" w:rsidRPr="00992A34" w:rsidRDefault="005E483A" w:rsidP="00970EEC">
      <w:pPr>
        <w:pStyle w:val="NoSpacing"/>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6</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5E483A"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5E483A" w:rsidRDefault="005E483A"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8) отчет о состоянии муниципального внутреннего и (или) внешнего долга Поселения на начало и конец отчетного финансового года</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5E483A" w:rsidRPr="00970EEC" w:rsidRDefault="005E483A"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xml:space="preserve">. По годовому отчету об исполнении бюджета сельского поселения в соответствии с Уставом </w:t>
      </w:r>
      <w:r>
        <w:rPr>
          <w:rFonts w:ascii="Times New Roman" w:hAnsi="Times New Roman" w:cs="Times New Roman"/>
          <w:sz w:val="28"/>
          <w:szCs w:val="28"/>
        </w:rPr>
        <w:t>Вармазейского</w:t>
      </w:r>
      <w:r w:rsidRPr="00970EEC">
        <w:rPr>
          <w:rFonts w:ascii="Times New Roman" w:hAnsi="Times New Roman" w:cs="Times New Roman"/>
          <w:sz w:val="28"/>
          <w:szCs w:val="28"/>
        </w:rPr>
        <w:t xml:space="preserve"> сельского поселения проводятся публичные слушания в порядке, установленном муниципальным правовым актом Совета депутатов.</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5E483A" w:rsidRPr="00970EEC" w:rsidRDefault="005E483A"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5E483A" w:rsidRPr="00970EEC"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E483A" w:rsidRDefault="005E483A"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Годовой отчет об исполнении  бюджета сельского поселения представляется в Совет депутатов не позднее 1 мая текущего года.</w:t>
      </w:r>
    </w:p>
    <w:p w:rsidR="005E483A" w:rsidRPr="00970EEC" w:rsidRDefault="005E483A" w:rsidP="00970EEC">
      <w:pPr>
        <w:pStyle w:val="NoSpacing"/>
        <w:ind w:firstLine="709"/>
        <w:jc w:val="both"/>
        <w:rPr>
          <w:rFonts w:ascii="Times New Roman" w:hAnsi="Times New Roman" w:cs="Times New Roman"/>
          <w:sz w:val="28"/>
          <w:szCs w:val="28"/>
        </w:rPr>
      </w:pPr>
    </w:p>
    <w:p w:rsidR="005E483A" w:rsidRDefault="005E483A"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57</w:t>
      </w:r>
      <w:r w:rsidRPr="00151BC5">
        <w:rPr>
          <w:rFonts w:ascii="Times New Roman" w:hAnsi="Times New Roman" w:cs="Times New Roman"/>
          <w:b/>
          <w:bCs/>
          <w:sz w:val="28"/>
          <w:szCs w:val="28"/>
        </w:rPr>
        <w:t>. Порядок представления и рассмотрения квартальной отчётности об исполнении бюджета сельского поселения</w:t>
      </w:r>
    </w:p>
    <w:p w:rsidR="005E483A" w:rsidRPr="00151BC5" w:rsidRDefault="005E483A" w:rsidP="00FF3936">
      <w:pPr>
        <w:pStyle w:val="NoSpacing"/>
        <w:ind w:firstLine="709"/>
        <w:jc w:val="both"/>
        <w:rPr>
          <w:rFonts w:ascii="Times New Roman" w:hAnsi="Times New Roman" w:cs="Times New Roman"/>
          <w:b/>
          <w:bCs/>
          <w:sz w:val="28"/>
          <w:szCs w:val="28"/>
        </w:rPr>
      </w:pP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Администрация сельского поселения представляет в совет депутатов информацию по ежеквартальным и полугодовому отчетам об исполнении бюджета сельского поселения в объеме и сроки, предусмотренные настоящей статьей.</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5E483A"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5E483A" w:rsidRDefault="005E483A" w:rsidP="00FF3936">
      <w:pPr>
        <w:pStyle w:val="NoSpacing"/>
        <w:ind w:firstLine="709"/>
        <w:jc w:val="both"/>
        <w:rPr>
          <w:rFonts w:ascii="Times New Roman" w:hAnsi="Times New Roman" w:cs="Times New Roman"/>
          <w:sz w:val="28"/>
          <w:szCs w:val="28"/>
        </w:rPr>
      </w:pPr>
    </w:p>
    <w:p w:rsidR="005E483A" w:rsidRDefault="005E483A" w:rsidP="006F1A81">
      <w:pPr>
        <w:pStyle w:val="NoSpacing"/>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8</w:t>
      </w:r>
      <w:r w:rsidRPr="006F1A81">
        <w:rPr>
          <w:rFonts w:ascii="Times New Roman" w:hAnsi="Times New Roman" w:cs="Times New Roman"/>
          <w:b/>
          <w:bCs/>
          <w:sz w:val="28"/>
          <w:szCs w:val="28"/>
        </w:rPr>
        <w:t>. Решение об исполнении бюджета сельского поселения</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источников финансирования дефицита бюджета по кодам классификации источников финансирования дефицитов бюджетов;</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5E483A" w:rsidRPr="006F1A81" w:rsidRDefault="005E483A"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5E483A" w:rsidRDefault="005E483A" w:rsidP="009B67FC">
      <w:pPr>
        <w:pStyle w:val="NoSpacing"/>
        <w:ind w:firstLine="709"/>
        <w:jc w:val="both"/>
        <w:rPr>
          <w:rFonts w:ascii="Times New Roman" w:hAnsi="Times New Roman" w:cs="Times New Roman"/>
          <w:sz w:val="24"/>
          <w:szCs w:val="24"/>
        </w:rPr>
      </w:pPr>
      <w:r w:rsidRPr="006F1A81">
        <w:rPr>
          <w:rFonts w:ascii="Times New Roman" w:hAnsi="Times New Roman" w:cs="Times New Roman"/>
          <w:sz w:val="28"/>
          <w:szCs w:val="28"/>
        </w:rPr>
        <w:t>6. Совет депутатов при рассмотрении отчета об исполнении бюджета сельского поселения заслушивает доклад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5E483A" w:rsidRDefault="005E483A" w:rsidP="00A8626F">
      <w:pPr>
        <w:widowControl w:val="0"/>
        <w:autoSpaceDE w:val="0"/>
        <w:autoSpaceDN w:val="0"/>
        <w:adjustRightInd w:val="0"/>
        <w:spacing w:after="0" w:line="240" w:lineRule="auto"/>
        <w:rPr>
          <w:rFonts w:ascii="Times New Roman" w:hAnsi="Times New Roman" w:cs="Times New Roman"/>
          <w:sz w:val="24"/>
          <w:szCs w:val="24"/>
        </w:rPr>
      </w:pPr>
    </w:p>
    <w:p w:rsidR="005E483A" w:rsidRDefault="005E483A" w:rsidP="00A8626F">
      <w:pPr>
        <w:widowControl w:val="0"/>
        <w:autoSpaceDE w:val="0"/>
        <w:autoSpaceDN w:val="0"/>
        <w:adjustRightInd w:val="0"/>
        <w:spacing w:after="0" w:line="240" w:lineRule="auto"/>
        <w:rPr>
          <w:rFonts w:ascii="Times New Roman" w:hAnsi="Times New Roman" w:cs="Times New Roman"/>
          <w:sz w:val="24"/>
          <w:szCs w:val="24"/>
        </w:rPr>
      </w:pPr>
    </w:p>
    <w:p w:rsidR="005E483A" w:rsidRDefault="005E483A" w:rsidP="00A8626F">
      <w:pPr>
        <w:widowControl w:val="0"/>
        <w:autoSpaceDE w:val="0"/>
        <w:autoSpaceDN w:val="0"/>
        <w:adjustRightInd w:val="0"/>
        <w:spacing w:after="0" w:line="240" w:lineRule="auto"/>
        <w:rPr>
          <w:rFonts w:ascii="Times New Roman" w:hAnsi="Times New Roman" w:cs="Times New Roman"/>
          <w:sz w:val="24"/>
          <w:szCs w:val="24"/>
        </w:rPr>
      </w:pPr>
    </w:p>
    <w:p w:rsidR="005E483A" w:rsidRDefault="005E483A" w:rsidP="00A8626F">
      <w:pPr>
        <w:widowControl w:val="0"/>
        <w:autoSpaceDE w:val="0"/>
        <w:autoSpaceDN w:val="0"/>
        <w:adjustRightInd w:val="0"/>
        <w:spacing w:after="0" w:line="240" w:lineRule="auto"/>
        <w:rPr>
          <w:rFonts w:ascii="Times New Roman" w:hAnsi="Times New Roman" w:cs="Times New Roman"/>
          <w:sz w:val="24"/>
          <w:szCs w:val="24"/>
        </w:rPr>
      </w:pPr>
    </w:p>
    <w:p w:rsidR="005E483A" w:rsidRDefault="005E483A"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5E483A" w:rsidRPr="009B67FC" w:rsidRDefault="005E483A" w:rsidP="009B67FC">
      <w:pPr>
        <w:pStyle w:val="NoSpacing"/>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9</w:t>
      </w:r>
      <w:r w:rsidRPr="009B67FC">
        <w:rPr>
          <w:rFonts w:ascii="Times New Roman" w:hAnsi="Times New Roman" w:cs="Times New Roman"/>
          <w:b/>
          <w:bCs/>
          <w:sz w:val="28"/>
          <w:szCs w:val="28"/>
        </w:rPr>
        <w:t xml:space="preserve">. Виды муниципального финансового контроля </w:t>
      </w:r>
    </w:p>
    <w:p w:rsidR="005E483A" w:rsidRPr="009B67FC" w:rsidRDefault="005E483A"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E483A" w:rsidRPr="009B67FC" w:rsidRDefault="005E483A"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5E483A" w:rsidRPr="009B67FC" w:rsidRDefault="005E483A"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5E483A" w:rsidRPr="009B67FC" w:rsidRDefault="005E483A"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5E483A" w:rsidRPr="009B67FC" w:rsidRDefault="005E483A"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5E483A" w:rsidRPr="009B67FC" w:rsidRDefault="005E483A"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5E483A" w:rsidRDefault="005E483A"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5E483A" w:rsidRPr="009B67FC" w:rsidRDefault="005E483A" w:rsidP="009B67FC">
      <w:pPr>
        <w:pStyle w:val="NoSpacing"/>
        <w:ind w:firstLine="709"/>
        <w:jc w:val="both"/>
        <w:rPr>
          <w:rFonts w:ascii="Times New Roman" w:hAnsi="Times New Roman" w:cs="Times New Roman"/>
          <w:sz w:val="28"/>
          <w:szCs w:val="28"/>
        </w:rPr>
      </w:pPr>
    </w:p>
    <w:p w:rsidR="005E483A" w:rsidRDefault="005E483A" w:rsidP="00637AF3">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60</w:t>
      </w:r>
      <w:r w:rsidRPr="00637AF3">
        <w:rPr>
          <w:rFonts w:ascii="Times New Roman" w:hAnsi="Times New Roman" w:cs="Times New Roman"/>
          <w:b/>
          <w:bCs/>
          <w:sz w:val="28"/>
          <w:szCs w:val="28"/>
        </w:rPr>
        <w:t xml:space="preserve">. Объекты муниципального финансового контроля </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5E483A" w:rsidRPr="00637AF3" w:rsidRDefault="005E483A"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2. Органы муниципального финансового контроля осуществляют контроль за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5E483A" w:rsidRPr="00637AF3" w:rsidRDefault="005E483A"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5E483A" w:rsidRPr="00637AF3" w:rsidRDefault="005E483A"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5E483A" w:rsidRDefault="005E483A"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5E483A" w:rsidRPr="00A55EE7" w:rsidRDefault="005E483A" w:rsidP="00A55EE7">
      <w:pPr>
        <w:pStyle w:val="NoSpacing"/>
        <w:ind w:firstLine="709"/>
        <w:jc w:val="both"/>
        <w:rPr>
          <w:rFonts w:ascii="Times New Roman" w:hAnsi="Times New Roman" w:cs="Times New Roman"/>
          <w:b/>
          <w:bCs/>
          <w:sz w:val="28"/>
          <w:szCs w:val="28"/>
        </w:rPr>
      </w:pPr>
      <w:r w:rsidRPr="00A55EE7">
        <w:rPr>
          <w:rFonts w:cs="Times New Roman"/>
          <w:b/>
          <w:bCs/>
          <w:color w:val="000000"/>
        </w:rPr>
        <w:t> </w:t>
      </w:r>
      <w:r>
        <w:rPr>
          <w:rFonts w:ascii="Times New Roman" w:hAnsi="Times New Roman" w:cs="Times New Roman"/>
          <w:b/>
          <w:bCs/>
          <w:sz w:val="28"/>
          <w:szCs w:val="28"/>
        </w:rPr>
        <w:t>Статья 61</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4. Под обследованием в целях настоящего Положения понимаются анализ и оценка состояния определенной сферы деятельности объекта контроля.</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5E483A" w:rsidRPr="00A55EE7" w:rsidRDefault="005E483A"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5E483A" w:rsidRPr="00A55EE7" w:rsidRDefault="005E483A" w:rsidP="00A55EE7">
      <w:pPr>
        <w:pStyle w:val="NoSpacing"/>
        <w:ind w:firstLine="709"/>
        <w:jc w:val="both"/>
        <w:rPr>
          <w:rFonts w:ascii="Times New Roman" w:hAnsi="Times New Roman" w:cs="Times New Roman"/>
          <w:color w:val="000000"/>
          <w:sz w:val="28"/>
          <w:szCs w:val="28"/>
          <w:highlight w:val="green"/>
        </w:rPr>
      </w:pPr>
    </w:p>
    <w:p w:rsidR="005E483A" w:rsidRPr="00D523AF" w:rsidRDefault="005E483A" w:rsidP="00D523AF">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62</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7"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5E483A" w:rsidRPr="00D523AF"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5E483A" w:rsidRDefault="005E483A"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5E483A" w:rsidRDefault="005E483A" w:rsidP="00D523AF">
      <w:pPr>
        <w:pStyle w:val="NoSpacing"/>
        <w:ind w:firstLine="709"/>
        <w:jc w:val="both"/>
        <w:rPr>
          <w:rFonts w:ascii="Times New Roman" w:hAnsi="Times New Roman" w:cs="Times New Roman"/>
          <w:sz w:val="28"/>
          <w:szCs w:val="28"/>
        </w:rPr>
      </w:pPr>
    </w:p>
    <w:p w:rsidR="005E483A" w:rsidRDefault="005E483A"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63</w:t>
      </w:r>
      <w:r w:rsidRPr="00FF3936">
        <w:rPr>
          <w:rFonts w:ascii="Times New Roman" w:hAnsi="Times New Roman" w:cs="Times New Roman"/>
          <w:b/>
          <w:bCs/>
          <w:sz w:val="28"/>
          <w:szCs w:val="28"/>
        </w:rPr>
        <w:t>.  Полномочия администрации сельского поселения по осуществлению внутреннего муниципального финансового контроля</w:t>
      </w:r>
    </w:p>
    <w:p w:rsidR="005E483A" w:rsidRPr="00FF3936" w:rsidRDefault="005E483A" w:rsidP="00FF3936">
      <w:pPr>
        <w:pStyle w:val="NoSpacing"/>
        <w:ind w:firstLine="709"/>
        <w:jc w:val="both"/>
        <w:rPr>
          <w:rFonts w:ascii="Times New Roman" w:hAnsi="Times New Roman" w:cs="Times New Roman"/>
          <w:b/>
          <w:bCs/>
          <w:sz w:val="28"/>
          <w:szCs w:val="28"/>
        </w:rPr>
      </w:pP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непревышением суммы по операции над лимитами бюджетных обязательств и (или) бюджетными ассигнованиями;</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наличием документов, подтверждающих возникновение денежного обязательства, подлежащего оплате за счет средств бюджета сельского поселения; </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5E483A"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5E483A" w:rsidRPr="00FF3936" w:rsidRDefault="005E483A" w:rsidP="00FF3936">
      <w:pPr>
        <w:pStyle w:val="NoSpacing"/>
        <w:ind w:firstLine="709"/>
        <w:jc w:val="both"/>
        <w:rPr>
          <w:rFonts w:ascii="Times New Roman" w:hAnsi="Times New Roman" w:cs="Times New Roman"/>
          <w:sz w:val="28"/>
          <w:szCs w:val="28"/>
        </w:rPr>
      </w:pPr>
    </w:p>
    <w:p w:rsidR="005E483A" w:rsidRPr="00FF3936" w:rsidRDefault="005E483A" w:rsidP="00FF3936">
      <w:pPr>
        <w:pStyle w:val="NoSpacing"/>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64</w:t>
      </w:r>
      <w:r w:rsidRPr="00FF3936">
        <w:rPr>
          <w:rFonts w:ascii="Times New Roman" w:hAnsi="Times New Roman" w:cs="Times New Roman"/>
          <w:b/>
          <w:bCs/>
          <w:sz w:val="28"/>
          <w:szCs w:val="28"/>
        </w:rPr>
        <w:t>. Полномочия органов внутреннего муниципального финансового контроля по осуществлению внутреннего муниципального финансового контроля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8"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5E483A" w:rsidRPr="00FF3936" w:rsidRDefault="005E483A"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5E483A" w:rsidRDefault="005E483A"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5E483A" w:rsidRPr="0020173D" w:rsidRDefault="005E483A"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65</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5E483A" w:rsidRPr="0020173D" w:rsidRDefault="005E483A"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1. 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5E483A" w:rsidRPr="0020173D" w:rsidRDefault="005E483A"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и (или) требования о возмещении причиненного ущерба муниципальному образованию. </w:t>
      </w:r>
    </w:p>
    <w:p w:rsidR="005E483A" w:rsidRPr="0020173D" w:rsidRDefault="005E483A"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0"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5E483A" w:rsidRPr="0020173D" w:rsidRDefault="005E483A"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контроля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5E483A" w:rsidRPr="0020173D" w:rsidRDefault="005E483A" w:rsidP="0020173D">
      <w:pPr>
        <w:pStyle w:val="NoSpacing"/>
        <w:ind w:firstLine="709"/>
        <w:jc w:val="both"/>
        <w:rPr>
          <w:rFonts w:ascii="Times New Roman" w:hAnsi="Times New Roman" w:cs="Times New Roman"/>
          <w:sz w:val="28"/>
          <w:szCs w:val="28"/>
        </w:rPr>
      </w:pPr>
    </w:p>
    <w:p w:rsidR="005E483A" w:rsidRPr="0020173D" w:rsidRDefault="005E483A"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5E483A" w:rsidRPr="0020173D" w:rsidRDefault="005E483A"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6</w:t>
      </w:r>
      <w:r w:rsidRPr="0020173D">
        <w:rPr>
          <w:rFonts w:ascii="Times New Roman" w:hAnsi="Times New Roman" w:cs="Times New Roman"/>
          <w:b/>
          <w:bCs/>
          <w:sz w:val="28"/>
          <w:szCs w:val="28"/>
        </w:rPr>
        <w:t>. Ответственность за нарушение бюджетного законодательства</w:t>
      </w:r>
    </w:p>
    <w:p w:rsidR="005E483A" w:rsidRPr="0020173D" w:rsidRDefault="005E483A"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контроля за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5E483A" w:rsidRPr="0020173D" w:rsidRDefault="005E483A"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5E483A" w:rsidRPr="0020173D" w:rsidSect="003F4FDF">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83A" w:rsidRDefault="005E483A" w:rsidP="0020173D">
      <w:pPr>
        <w:spacing w:after="0" w:line="240" w:lineRule="auto"/>
        <w:rPr>
          <w:rFonts w:cs="Times New Roman"/>
        </w:rPr>
      </w:pPr>
      <w:r>
        <w:rPr>
          <w:rFonts w:cs="Times New Roman"/>
        </w:rPr>
        <w:separator/>
      </w:r>
    </w:p>
  </w:endnote>
  <w:endnote w:type="continuationSeparator" w:id="1">
    <w:p w:rsidR="005E483A" w:rsidRDefault="005E483A" w:rsidP="0020173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3A" w:rsidRDefault="005E483A">
    <w:pPr>
      <w:pStyle w:val="Footer"/>
      <w:jc w:val="right"/>
      <w:rPr>
        <w:rFonts w:cs="Times New Roman"/>
      </w:rPr>
    </w:pPr>
    <w:fldSimple w:instr=" PAGE   \* MERGEFORMAT ">
      <w:r>
        <w:rPr>
          <w:noProof/>
        </w:rPr>
        <w:t>54</w:t>
      </w:r>
    </w:fldSimple>
  </w:p>
  <w:p w:rsidR="005E483A" w:rsidRDefault="005E483A">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83A" w:rsidRDefault="005E483A" w:rsidP="0020173D">
      <w:pPr>
        <w:spacing w:after="0" w:line="240" w:lineRule="auto"/>
        <w:rPr>
          <w:rFonts w:cs="Times New Roman"/>
        </w:rPr>
      </w:pPr>
      <w:r>
        <w:rPr>
          <w:rFonts w:cs="Times New Roman"/>
        </w:rPr>
        <w:separator/>
      </w:r>
    </w:p>
  </w:footnote>
  <w:footnote w:type="continuationSeparator" w:id="1">
    <w:p w:rsidR="005E483A" w:rsidRDefault="005E483A" w:rsidP="0020173D">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F7A"/>
    <w:rsid w:val="000008C7"/>
    <w:rsid w:val="00002C58"/>
    <w:rsid w:val="00003787"/>
    <w:rsid w:val="000056BE"/>
    <w:rsid w:val="00025F22"/>
    <w:rsid w:val="00040055"/>
    <w:rsid w:val="00040B38"/>
    <w:rsid w:val="0005507F"/>
    <w:rsid w:val="00070AB5"/>
    <w:rsid w:val="00084907"/>
    <w:rsid w:val="000866BD"/>
    <w:rsid w:val="00092AAC"/>
    <w:rsid w:val="000B089E"/>
    <w:rsid w:val="000B0AB5"/>
    <w:rsid w:val="000E0386"/>
    <w:rsid w:val="000E17AC"/>
    <w:rsid w:val="001271CD"/>
    <w:rsid w:val="00151BC5"/>
    <w:rsid w:val="001527AC"/>
    <w:rsid w:val="001636B4"/>
    <w:rsid w:val="00166C1A"/>
    <w:rsid w:val="00167167"/>
    <w:rsid w:val="001842F0"/>
    <w:rsid w:val="00186882"/>
    <w:rsid w:val="001917DD"/>
    <w:rsid w:val="001B3BA4"/>
    <w:rsid w:val="001C092B"/>
    <w:rsid w:val="001D09D6"/>
    <w:rsid w:val="001E5218"/>
    <w:rsid w:val="001E798A"/>
    <w:rsid w:val="001F1640"/>
    <w:rsid w:val="0020173D"/>
    <w:rsid w:val="00210646"/>
    <w:rsid w:val="00220ABA"/>
    <w:rsid w:val="00222152"/>
    <w:rsid w:val="00222586"/>
    <w:rsid w:val="00234520"/>
    <w:rsid w:val="00235E20"/>
    <w:rsid w:val="0025238B"/>
    <w:rsid w:val="00276675"/>
    <w:rsid w:val="002A29D4"/>
    <w:rsid w:val="002D7333"/>
    <w:rsid w:val="00300E9B"/>
    <w:rsid w:val="00311418"/>
    <w:rsid w:val="00321B7F"/>
    <w:rsid w:val="00325A9C"/>
    <w:rsid w:val="003541C7"/>
    <w:rsid w:val="003662C2"/>
    <w:rsid w:val="003824B4"/>
    <w:rsid w:val="003870CD"/>
    <w:rsid w:val="003A3CF1"/>
    <w:rsid w:val="003B20A4"/>
    <w:rsid w:val="003C7A2A"/>
    <w:rsid w:val="003F4FDF"/>
    <w:rsid w:val="00447CE9"/>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E483A"/>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71B7E"/>
    <w:rsid w:val="00672B78"/>
    <w:rsid w:val="0067347E"/>
    <w:rsid w:val="00690F70"/>
    <w:rsid w:val="006A298D"/>
    <w:rsid w:val="006B642F"/>
    <w:rsid w:val="006E74F0"/>
    <w:rsid w:val="006F1A81"/>
    <w:rsid w:val="006F329D"/>
    <w:rsid w:val="0070550A"/>
    <w:rsid w:val="00707B85"/>
    <w:rsid w:val="00721BC7"/>
    <w:rsid w:val="0072312B"/>
    <w:rsid w:val="0072539D"/>
    <w:rsid w:val="00763F7A"/>
    <w:rsid w:val="00766011"/>
    <w:rsid w:val="00776405"/>
    <w:rsid w:val="007816BC"/>
    <w:rsid w:val="00784770"/>
    <w:rsid w:val="00786849"/>
    <w:rsid w:val="007B430C"/>
    <w:rsid w:val="007E12B0"/>
    <w:rsid w:val="007F04FD"/>
    <w:rsid w:val="00801F40"/>
    <w:rsid w:val="008128E4"/>
    <w:rsid w:val="008148F0"/>
    <w:rsid w:val="00815192"/>
    <w:rsid w:val="00826268"/>
    <w:rsid w:val="008342B9"/>
    <w:rsid w:val="00842BCA"/>
    <w:rsid w:val="00891E90"/>
    <w:rsid w:val="008A2B46"/>
    <w:rsid w:val="008B42FC"/>
    <w:rsid w:val="008D2A3F"/>
    <w:rsid w:val="008D56AC"/>
    <w:rsid w:val="008E2562"/>
    <w:rsid w:val="008F6549"/>
    <w:rsid w:val="00924303"/>
    <w:rsid w:val="009248BD"/>
    <w:rsid w:val="009253AD"/>
    <w:rsid w:val="00932B2A"/>
    <w:rsid w:val="00940AFC"/>
    <w:rsid w:val="00950C39"/>
    <w:rsid w:val="00955A06"/>
    <w:rsid w:val="00961E8E"/>
    <w:rsid w:val="00970EEC"/>
    <w:rsid w:val="009806D0"/>
    <w:rsid w:val="00990DDD"/>
    <w:rsid w:val="00992A34"/>
    <w:rsid w:val="009B67FC"/>
    <w:rsid w:val="009D34B7"/>
    <w:rsid w:val="009E4578"/>
    <w:rsid w:val="00A027BF"/>
    <w:rsid w:val="00A031AD"/>
    <w:rsid w:val="00A20E1A"/>
    <w:rsid w:val="00A22E34"/>
    <w:rsid w:val="00A2414D"/>
    <w:rsid w:val="00A34D4F"/>
    <w:rsid w:val="00A4542F"/>
    <w:rsid w:val="00A52DCE"/>
    <w:rsid w:val="00A55EE7"/>
    <w:rsid w:val="00A62D29"/>
    <w:rsid w:val="00A743FC"/>
    <w:rsid w:val="00A8626F"/>
    <w:rsid w:val="00AA259B"/>
    <w:rsid w:val="00AF5E19"/>
    <w:rsid w:val="00B00F53"/>
    <w:rsid w:val="00B15F91"/>
    <w:rsid w:val="00B22C13"/>
    <w:rsid w:val="00B421F8"/>
    <w:rsid w:val="00B64FFA"/>
    <w:rsid w:val="00BC3D1A"/>
    <w:rsid w:val="00BF5784"/>
    <w:rsid w:val="00C02E3A"/>
    <w:rsid w:val="00C36399"/>
    <w:rsid w:val="00C37927"/>
    <w:rsid w:val="00C433CD"/>
    <w:rsid w:val="00C44BE3"/>
    <w:rsid w:val="00C52C7B"/>
    <w:rsid w:val="00C62D19"/>
    <w:rsid w:val="00C83423"/>
    <w:rsid w:val="00C93EE4"/>
    <w:rsid w:val="00CA2A64"/>
    <w:rsid w:val="00CC1B6C"/>
    <w:rsid w:val="00CC49DD"/>
    <w:rsid w:val="00D000BF"/>
    <w:rsid w:val="00D26B7E"/>
    <w:rsid w:val="00D42A21"/>
    <w:rsid w:val="00D46003"/>
    <w:rsid w:val="00D46559"/>
    <w:rsid w:val="00D5039C"/>
    <w:rsid w:val="00D523AF"/>
    <w:rsid w:val="00D558CC"/>
    <w:rsid w:val="00D57C76"/>
    <w:rsid w:val="00D84450"/>
    <w:rsid w:val="00D922AD"/>
    <w:rsid w:val="00D96052"/>
    <w:rsid w:val="00DB3DF6"/>
    <w:rsid w:val="00DB4F7F"/>
    <w:rsid w:val="00DD4617"/>
    <w:rsid w:val="00DE47E8"/>
    <w:rsid w:val="00DE7607"/>
    <w:rsid w:val="00E14FE4"/>
    <w:rsid w:val="00E173AA"/>
    <w:rsid w:val="00E256EA"/>
    <w:rsid w:val="00E50C6F"/>
    <w:rsid w:val="00E513C2"/>
    <w:rsid w:val="00E563D3"/>
    <w:rsid w:val="00E62103"/>
    <w:rsid w:val="00E911DE"/>
    <w:rsid w:val="00E94248"/>
    <w:rsid w:val="00EE0362"/>
    <w:rsid w:val="00EE31BD"/>
    <w:rsid w:val="00EE391B"/>
    <w:rsid w:val="00EE7F00"/>
    <w:rsid w:val="00F0390C"/>
    <w:rsid w:val="00F06455"/>
    <w:rsid w:val="00F30354"/>
    <w:rsid w:val="00F4157D"/>
    <w:rsid w:val="00F45918"/>
    <w:rsid w:val="00F45C32"/>
    <w:rsid w:val="00F57568"/>
    <w:rsid w:val="00F609DD"/>
    <w:rsid w:val="00F63FC3"/>
    <w:rsid w:val="00F7488F"/>
    <w:rsid w:val="00F806CF"/>
    <w:rsid w:val="00FA697F"/>
    <w:rsid w:val="00FA7610"/>
    <w:rsid w:val="00FE3690"/>
    <w:rsid w:val="00FF39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F7A"/>
    <w:pPr>
      <w:spacing w:after="200" w:line="276" w:lineRule="auto"/>
    </w:pPr>
    <w:rPr>
      <w:rFonts w:eastAsia="Times New Roman" w:cs="Calibri"/>
    </w:rPr>
  </w:style>
  <w:style w:type="paragraph" w:styleId="Heading1">
    <w:name w:val="heading 1"/>
    <w:basedOn w:val="Normal"/>
    <w:next w:val="Normal"/>
    <w:link w:val="Heading1Char"/>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7D8D"/>
    <w:rPr>
      <w:rFonts w:ascii="Cambria" w:hAnsi="Cambria" w:cs="Cambria"/>
      <w:b/>
      <w:bCs/>
      <w:kern w:val="32"/>
      <w:sz w:val="32"/>
      <w:szCs w:val="32"/>
    </w:rPr>
  </w:style>
  <w:style w:type="paragraph" w:customStyle="1" w:styleId="a">
    <w:name w:val="Знак"/>
    <w:basedOn w:val="Normal"/>
    <w:uiPriority w:val="99"/>
    <w:rsid w:val="000B089E"/>
    <w:pPr>
      <w:spacing w:after="160" w:line="240" w:lineRule="exact"/>
    </w:pPr>
    <w:rPr>
      <w:rFonts w:ascii="Verdana" w:hAnsi="Verdana" w:cs="Verdana"/>
      <w:sz w:val="20"/>
      <w:szCs w:val="20"/>
      <w:lang w:val="en-US" w:eastAsia="en-US"/>
    </w:rPr>
  </w:style>
  <w:style w:type="paragraph" w:styleId="NoSpacing">
    <w:name w:val="No Spacing"/>
    <w:uiPriority w:val="99"/>
    <w:qFormat/>
    <w:rsid w:val="000B089E"/>
    <w:rPr>
      <w:rFonts w:eastAsia="Times New Roman" w:cs="Calibri"/>
    </w:rPr>
  </w:style>
  <w:style w:type="character" w:styleId="Hyperlink">
    <w:name w:val="Hyperlink"/>
    <w:basedOn w:val="DefaultParagraphFont"/>
    <w:uiPriority w:val="99"/>
    <w:rsid w:val="005A72E9"/>
    <w:rPr>
      <w:color w:val="0000FF"/>
      <w:u w:val="single"/>
    </w:rPr>
  </w:style>
  <w:style w:type="paragraph" w:styleId="BodyTextIndent">
    <w:name w:val="Body Text Indent"/>
    <w:basedOn w:val="Normal"/>
    <w:link w:val="BodyTextIndentChar"/>
    <w:uiPriority w:val="99"/>
    <w:rsid w:val="0005507F"/>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05507F"/>
    <w:rPr>
      <w:rFonts w:ascii="Times New Roman" w:hAnsi="Times New Roman" w:cs="Times New Roman"/>
      <w:sz w:val="24"/>
      <w:szCs w:val="24"/>
    </w:rPr>
  </w:style>
  <w:style w:type="paragraph" w:styleId="ListParagraph">
    <w:name w:val="List Paragraph"/>
    <w:basedOn w:val="Normal"/>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Normal"/>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BodyText3">
    <w:name w:val="Body Text 3"/>
    <w:basedOn w:val="Normal"/>
    <w:link w:val="BodyText3Char"/>
    <w:uiPriority w:val="99"/>
    <w:semiHidden/>
    <w:rsid w:val="00CC1B6C"/>
    <w:pPr>
      <w:spacing w:after="120"/>
    </w:pPr>
    <w:rPr>
      <w:sz w:val="16"/>
      <w:szCs w:val="16"/>
    </w:rPr>
  </w:style>
  <w:style w:type="character" w:customStyle="1" w:styleId="BodyText3Char">
    <w:name w:val="Body Text 3 Char"/>
    <w:basedOn w:val="DefaultParagraphFont"/>
    <w:link w:val="BodyText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DefaultParagraphFont"/>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0">
    <w:name w:val="Гипертекстовая ссылка"/>
    <w:uiPriority w:val="99"/>
    <w:rsid w:val="008148F0"/>
    <w:rPr>
      <w:color w:val="auto"/>
    </w:rPr>
  </w:style>
  <w:style w:type="character" w:customStyle="1" w:styleId="a1">
    <w:name w:val="Цветовое выделение"/>
    <w:uiPriority w:val="99"/>
    <w:rsid w:val="00BC3D1A"/>
    <w:rPr>
      <w:b/>
      <w:bCs/>
      <w:color w:val="auto"/>
    </w:rPr>
  </w:style>
  <w:style w:type="paragraph" w:styleId="Header">
    <w:name w:val="header"/>
    <w:basedOn w:val="Normal"/>
    <w:link w:val="HeaderChar"/>
    <w:uiPriority w:val="99"/>
    <w:semiHidden/>
    <w:rsid w:val="0020173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0173D"/>
    <w:rPr>
      <w:rFonts w:eastAsia="Times New Roman"/>
      <w:lang w:eastAsia="ru-RU"/>
    </w:rPr>
  </w:style>
  <w:style w:type="paragraph" w:styleId="Footer">
    <w:name w:val="footer"/>
    <w:basedOn w:val="Normal"/>
    <w:link w:val="FooterChar"/>
    <w:uiPriority w:val="99"/>
    <w:rsid w:val="0020173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0173D"/>
    <w:rPr>
      <w:rFonts w:eastAsia="Times New Roman"/>
      <w:lang w:eastAsia="ru-RU"/>
    </w:rPr>
  </w:style>
  <w:style w:type="paragraph" w:customStyle="1" w:styleId="a2">
    <w:name w:val="Нормальный (таблица)"/>
    <w:basedOn w:val="Normal"/>
    <w:next w:val="Normal"/>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 w:type="paragraph" w:styleId="DocumentMap">
    <w:name w:val="Document Map"/>
    <w:basedOn w:val="Normal"/>
    <w:link w:val="DocumentMapChar"/>
    <w:uiPriority w:val="99"/>
    <w:semiHidden/>
    <w:rsid w:val="00F3035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943810"/>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462700923"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http://docs.cntd.ru/document/902260925" TargetMode="External"/><Relationship Id="rId34" Type="http://schemas.openxmlformats.org/officeDocument/2006/relationships/hyperlink" Target="garantf1://12012604.78022/"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17781" TargetMode="External"/><Relationship Id="rId50" Type="http://schemas.openxmlformats.org/officeDocument/2006/relationships/hyperlink" Target="https://normativ.kontur.ru/document?moduleid=1&amp;documentid=217781" TargetMode="External"/><Relationship Id="rId7" Type="http://schemas.openxmlformats.org/officeDocument/2006/relationships/hyperlink" Target="garantf1://12012604.9/" TargetMode="External"/><Relationship Id="rId12" Type="http://schemas.openxmlformats.org/officeDocument/2006/relationships/hyperlink" Target="http://docs.cntd.ru/document/901714433" TargetMode="External"/><Relationship Id="rId17" Type="http://schemas.openxmlformats.org/officeDocument/2006/relationships/hyperlink" Target="http://budget.1gl.ru/" TargetMode="External"/><Relationship Id="rId25" Type="http://schemas.openxmlformats.org/officeDocument/2006/relationships/hyperlink" Target="http://docs.cntd.ru/document/901714433" TargetMode="External"/><Relationship Id="rId33" Type="http://schemas.openxmlformats.org/officeDocument/2006/relationships/hyperlink" Target="garantf1://12012604.0/" TargetMode="External"/><Relationship Id="rId38" Type="http://schemas.openxmlformats.org/officeDocument/2006/relationships/hyperlink" Target="garantf1://12012604.190/" TargetMode="External"/><Relationship Id="rId46" Type="http://schemas.openxmlformats.org/officeDocument/2006/relationships/hyperlink" Target="https://normativ.kontur.ru/document?moduleId=1&amp;documentId=283184" TargetMode="External"/><Relationship Id="rId2" Type="http://schemas.openxmlformats.org/officeDocument/2006/relationships/styles" Target="styles.xml"/><Relationship Id="rId16" Type="http://schemas.openxmlformats.org/officeDocument/2006/relationships/hyperlink" Target="garantF1://12012604.153" TargetMode="External"/><Relationship Id="rId20" Type="http://schemas.openxmlformats.org/officeDocument/2006/relationships/hyperlink" Target="http://docs.cntd.ru/document/902260925" TargetMode="External"/><Relationship Id="rId29" Type="http://schemas.openxmlformats.org/officeDocument/2006/relationships/hyperlink" Target="consultantplus://offline/ref=2209D452E68159BFEBD995C898D552E1A6907E4A285C42DBC1E0D010332CD7D13F8734A6A613A03A49CC1CA7UAE"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714433" TargetMode="External"/><Relationship Id="rId24" Type="http://schemas.openxmlformats.org/officeDocument/2006/relationships/hyperlink" Target="http://docs.cntd.ru/document/462700923" TargetMode="External"/><Relationship Id="rId32" Type="http://schemas.openxmlformats.org/officeDocument/2006/relationships/hyperlink" Target="http://docs.cntd.ru/document/901876063"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0800200.1/" TargetMode="External"/><Relationship Id="rId45" Type="http://schemas.openxmlformats.org/officeDocument/2006/relationships/hyperlink" Target="garantf1://12012604.2425/"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24001554" TargetMode="External"/><Relationship Id="rId23" Type="http://schemas.openxmlformats.org/officeDocument/2006/relationships/hyperlink" Target="http://docs.cntd.ru/document/902228011" TargetMode="External"/><Relationship Id="rId28" Type="http://schemas.openxmlformats.org/officeDocument/2006/relationships/hyperlink" Target="consultantplus://offline/ref=2209D452E68159BFEBD98BC58EB90EE8A79E20432F5E418898BF8B4D64A2U5E" TargetMode="External"/><Relationship Id="rId36"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9" Type="http://schemas.openxmlformats.org/officeDocument/2006/relationships/hyperlink" Target="http://docs.cntd.ru/document/901714433" TargetMode="External"/><Relationship Id="rId10"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24001554" TargetMode="External"/><Relationship Id="rId44" Type="http://schemas.openxmlformats.org/officeDocument/2006/relationships/hyperlink" Target="garantf1://7025346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7808.0/" TargetMode="External"/><Relationship Id="rId14" Type="http://schemas.openxmlformats.org/officeDocument/2006/relationships/hyperlink" Target="http://docs.cntd.ru/document/924001554"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714433" TargetMode="External"/><Relationship Id="rId30" Type="http://schemas.openxmlformats.org/officeDocument/2006/relationships/hyperlink" Target="http://docs.cntd.ru/document/462700923" TargetMode="External"/><Relationship Id="rId35" Type="http://schemas.openxmlformats.org/officeDocument/2006/relationships/hyperlink" Target="garantf1://12012604.792/" TargetMode="External"/><Relationship Id="rId43" Type="http://schemas.openxmlformats.org/officeDocument/2006/relationships/hyperlink" Target="garantf1://70253464.2/" TargetMode="External"/><Relationship Id="rId48" Type="http://schemas.openxmlformats.org/officeDocument/2006/relationships/hyperlink" Target="http://docs.cntd.ru/document/901714433" TargetMode="External"/><Relationship Id="rId8" Type="http://schemas.openxmlformats.org/officeDocument/2006/relationships/hyperlink" Target="garantf1://86367.0/"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1266</TotalTime>
  <Pages>54</Pages>
  <Words>18699</Words>
  <Characters>-32766</Characters>
  <Application>Microsoft Office Outlook</Application>
  <DocSecurity>0</DocSecurity>
  <Lines>0</Lines>
  <Paragraphs>0</Paragraphs>
  <ScaleCrop>false</ScaleCrop>
  <Company>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Протасовская</dc:creator>
  <cp:keywords/>
  <dc:description/>
  <cp:lastModifiedBy>User</cp:lastModifiedBy>
  <cp:revision>37</cp:revision>
  <cp:lastPrinted>2017-10-19T09:04:00Z</cp:lastPrinted>
  <dcterms:created xsi:type="dcterms:W3CDTF">2017-08-31T12:30:00Z</dcterms:created>
  <dcterms:modified xsi:type="dcterms:W3CDTF">2017-12-21T06:59:00Z</dcterms:modified>
</cp:coreProperties>
</file>