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9B5" w:rsidRDefault="003B19B5" w:rsidP="00964DE1">
      <w:pPr>
        <w:pStyle w:val="NoSpacing"/>
        <w:jc w:val="center"/>
        <w:rPr>
          <w:noProof/>
        </w:rPr>
      </w:pPr>
    </w:p>
    <w:p w:rsidR="003B19B5" w:rsidRDefault="003B19B5" w:rsidP="00964DE1">
      <w:pPr>
        <w:pStyle w:val="NoSpacing"/>
        <w:jc w:val="center"/>
        <w:rPr>
          <w:noProof/>
        </w:rPr>
      </w:pPr>
    </w:p>
    <w:p w:rsidR="003B19B5" w:rsidRPr="00524DE3" w:rsidRDefault="003B19B5" w:rsidP="00524DE3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r w:rsidRPr="00524DE3">
        <w:rPr>
          <w:rFonts w:ascii="Times New Roman" w:hAnsi="Times New Roman" w:cs="Times New Roman"/>
          <w:b/>
          <w:bCs/>
          <w:sz w:val="32"/>
          <w:szCs w:val="32"/>
        </w:rPr>
        <w:t>Администрация  Вармазейского сельского поселения Большеигнатовского муниципального района                                         Республики Мордовия</w:t>
      </w:r>
    </w:p>
    <w:p w:rsidR="003B19B5" w:rsidRPr="00524DE3" w:rsidRDefault="003B19B5" w:rsidP="00524DE3">
      <w:pPr>
        <w:pStyle w:val="Caption"/>
        <w:rPr>
          <w:sz w:val="28"/>
          <w:szCs w:val="28"/>
        </w:rPr>
      </w:pPr>
      <w:r w:rsidRPr="00524DE3">
        <w:t xml:space="preserve">  </w:t>
      </w:r>
    </w:p>
    <w:p w:rsidR="003B19B5" w:rsidRPr="00524DE3" w:rsidRDefault="003B19B5" w:rsidP="00524D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spacing w:val="8"/>
          <w:sz w:val="28"/>
          <w:szCs w:val="28"/>
        </w:rPr>
      </w:pPr>
      <w:r w:rsidRPr="00524DE3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</w:p>
    <w:p w:rsidR="003B19B5" w:rsidRPr="00524DE3" w:rsidRDefault="003B19B5" w:rsidP="00524DE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524DE3">
        <w:rPr>
          <w:rFonts w:ascii="Times New Roman" w:hAnsi="Times New Roman" w:cs="Times New Roman"/>
          <w:b/>
          <w:bCs/>
          <w:spacing w:val="8"/>
          <w:sz w:val="28"/>
          <w:szCs w:val="28"/>
        </w:rPr>
        <w:t>РАСПОРЯЖЕНИЕ</w:t>
      </w:r>
    </w:p>
    <w:p w:rsidR="003B19B5" w:rsidRPr="00524DE3" w:rsidRDefault="003B19B5" w:rsidP="00524DE3">
      <w:pPr>
        <w:tabs>
          <w:tab w:val="left" w:pos="-2552"/>
          <w:tab w:val="left" w:pos="0"/>
          <w:tab w:val="right" w:pos="10632"/>
        </w:tabs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</w:p>
    <w:p w:rsidR="003B19B5" w:rsidRPr="00524DE3" w:rsidRDefault="003B19B5" w:rsidP="00524DE3">
      <w:pPr>
        <w:tabs>
          <w:tab w:val="left" w:pos="-2552"/>
          <w:tab w:val="right" w:pos="10632"/>
        </w:tabs>
        <w:rPr>
          <w:rFonts w:ascii="Times New Roman" w:hAnsi="Times New Roman" w:cs="Times New Roman"/>
          <w:spacing w:val="8"/>
          <w:sz w:val="28"/>
          <w:szCs w:val="28"/>
        </w:rPr>
      </w:pPr>
      <w:r>
        <w:rPr>
          <w:rFonts w:ascii="Times New Roman" w:hAnsi="Times New Roman" w:cs="Times New Roman"/>
          <w:spacing w:val="8"/>
          <w:sz w:val="28"/>
          <w:szCs w:val="28"/>
        </w:rPr>
        <w:t>от 20 декабря</w:t>
      </w:r>
      <w:r w:rsidRPr="00524DE3">
        <w:rPr>
          <w:rFonts w:ascii="Times New Roman" w:hAnsi="Times New Roman" w:cs="Times New Roman"/>
          <w:spacing w:val="8"/>
          <w:sz w:val="28"/>
          <w:szCs w:val="28"/>
        </w:rPr>
        <w:t xml:space="preserve">  2017 г.                                                  </w:t>
      </w:r>
      <w:r w:rsidRPr="00524DE3">
        <w:rPr>
          <w:rFonts w:ascii="Times New Roman" w:hAnsi="Times New Roman" w:cs="Times New Roman"/>
          <w:spacing w:val="8"/>
          <w:sz w:val="28"/>
          <w:szCs w:val="28"/>
        </w:rPr>
        <w:sym w:font="Times New Roman" w:char="2116"/>
      </w:r>
      <w:r>
        <w:rPr>
          <w:rFonts w:ascii="Times New Roman" w:hAnsi="Times New Roman" w:cs="Times New Roman"/>
          <w:spacing w:val="8"/>
          <w:sz w:val="28"/>
          <w:szCs w:val="28"/>
        </w:rPr>
        <w:t>20</w:t>
      </w:r>
    </w:p>
    <w:p w:rsidR="003B19B5" w:rsidRPr="00524DE3" w:rsidRDefault="003B19B5" w:rsidP="00524DE3">
      <w:pPr>
        <w:ind w:firstLine="567"/>
        <w:jc w:val="center"/>
        <w:rPr>
          <w:rFonts w:ascii="Times New Roman" w:hAnsi="Times New Roman" w:cs="Times New Roman"/>
        </w:rPr>
      </w:pPr>
      <w:r w:rsidRPr="00524DE3">
        <w:rPr>
          <w:rFonts w:ascii="Times New Roman" w:hAnsi="Times New Roman" w:cs="Times New Roman"/>
        </w:rPr>
        <w:t>с. Вармазейка</w:t>
      </w:r>
    </w:p>
    <w:p w:rsidR="003B19B5" w:rsidRDefault="003B19B5" w:rsidP="00524DE3">
      <w:pPr>
        <w:pStyle w:val="BodyText"/>
      </w:pPr>
    </w:p>
    <w:p w:rsidR="003B19B5" w:rsidRDefault="003B19B5" w:rsidP="00964DE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19B5" w:rsidRPr="00BC022D" w:rsidRDefault="003B19B5" w:rsidP="00BC022D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64DE1">
        <w:rPr>
          <w:rFonts w:ascii="Times New Roman" w:hAnsi="Times New Roman" w:cs="Times New Roman"/>
          <w:b/>
          <w:bCs/>
          <w:sz w:val="28"/>
          <w:szCs w:val="28"/>
        </w:rPr>
        <w:t xml:space="preserve">О включении  в кадровый резерв </w:t>
      </w:r>
      <w:r w:rsidRPr="00BC022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для замещения </w:t>
      </w:r>
      <w:r w:rsidRPr="00BC022D">
        <w:rPr>
          <w:rFonts w:ascii="Times New Roman" w:hAnsi="Times New Roman" w:cs="Times New Roman"/>
          <w:b/>
          <w:bCs/>
          <w:sz w:val="28"/>
          <w:szCs w:val="28"/>
        </w:rPr>
        <w:t>вакантных должностей муниципальной службы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B19B5" w:rsidRDefault="003B19B5" w:rsidP="00BC022D">
      <w:pPr>
        <w:pStyle w:val="NoSpacing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B19B5" w:rsidRPr="00964DE1" w:rsidRDefault="003B19B5" w:rsidP="00964DE1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B19B5" w:rsidRDefault="003B19B5" w:rsidP="007E477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7CD4">
        <w:rPr>
          <w:rFonts w:ascii="Times New Roman" w:hAnsi="Times New Roman" w:cs="Times New Roman"/>
          <w:color w:val="000000"/>
          <w:sz w:val="28"/>
          <w:szCs w:val="28"/>
        </w:rPr>
        <w:t xml:space="preserve">По результатам конкурса по формированию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подготовке резерва для замещения </w:t>
      </w:r>
      <w:r>
        <w:rPr>
          <w:rFonts w:ascii="Times New Roman" w:hAnsi="Times New Roman" w:cs="Times New Roman"/>
          <w:sz w:val="28"/>
          <w:szCs w:val="28"/>
        </w:rPr>
        <w:t>вакантных должностей</w:t>
      </w:r>
      <w:r w:rsidRPr="006E7CD4">
        <w:rPr>
          <w:rFonts w:ascii="Times New Roman" w:hAnsi="Times New Roman" w:cs="Times New Roman"/>
          <w:sz w:val="28"/>
          <w:szCs w:val="28"/>
        </w:rPr>
        <w:t xml:space="preserve"> муниципальной службы </w:t>
      </w:r>
      <w:r w:rsidRPr="006E7CD4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(протокол от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20 декабря 2017</w:t>
      </w:r>
      <w:r w:rsidRPr="006E7CD4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г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. №2</w:t>
      </w:r>
      <w:r w:rsidRPr="006E7CD4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), руководствуясь </w:t>
      </w:r>
      <w:r w:rsidRPr="006E7CD4">
        <w:rPr>
          <w:rFonts w:ascii="Times New Roman" w:hAnsi="Times New Roman" w:cs="Times New Roman"/>
          <w:sz w:val="28"/>
          <w:szCs w:val="28"/>
        </w:rPr>
        <w:t xml:space="preserve">Положением о порядке </w:t>
      </w:r>
      <w:r>
        <w:rPr>
          <w:rFonts w:ascii="Times New Roman" w:hAnsi="Times New Roman" w:cs="Times New Roman"/>
          <w:sz w:val="28"/>
          <w:szCs w:val="28"/>
        </w:rPr>
        <w:t xml:space="preserve">формирования  и использования резерва для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замещения </w:t>
      </w:r>
      <w:r>
        <w:rPr>
          <w:rFonts w:ascii="Times New Roman" w:hAnsi="Times New Roman" w:cs="Times New Roman"/>
          <w:sz w:val="28"/>
          <w:szCs w:val="28"/>
        </w:rPr>
        <w:t>вакантных должностей</w:t>
      </w:r>
      <w:r w:rsidRPr="006E7CD4">
        <w:rPr>
          <w:rFonts w:ascii="Times New Roman" w:hAnsi="Times New Roman" w:cs="Times New Roman"/>
          <w:sz w:val="28"/>
          <w:szCs w:val="28"/>
        </w:rPr>
        <w:t xml:space="preserve"> муниципальной службы </w:t>
      </w:r>
      <w:r w:rsidRPr="006E7CD4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6E7CD4">
        <w:rPr>
          <w:rFonts w:ascii="Times New Roman" w:hAnsi="Times New Roman" w:cs="Times New Roman"/>
          <w:sz w:val="28"/>
          <w:szCs w:val="28"/>
        </w:rPr>
        <w:t xml:space="preserve">, утверждённым решением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Вармазейского сельского поселения </w:t>
      </w:r>
      <w:r w:rsidRPr="006E7CD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10.11.2017</w:t>
      </w:r>
      <w:r w:rsidRPr="006E7CD4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6E7CD4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45.</w:t>
      </w:r>
    </w:p>
    <w:p w:rsidR="003B19B5" w:rsidRDefault="003B19B5" w:rsidP="007E477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19B5" w:rsidRPr="006E7CD4" w:rsidRDefault="003B19B5" w:rsidP="007E477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6E7CD4">
        <w:rPr>
          <w:rFonts w:ascii="Times New Roman" w:hAnsi="Times New Roman" w:cs="Times New Roman"/>
          <w:sz w:val="28"/>
          <w:szCs w:val="28"/>
        </w:rPr>
        <w:t>Включить в кадровый резерв</w:t>
      </w:r>
      <w:r w:rsidRPr="00BC02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замещения </w:t>
      </w:r>
      <w:r>
        <w:rPr>
          <w:rFonts w:ascii="Times New Roman" w:hAnsi="Times New Roman" w:cs="Times New Roman"/>
          <w:sz w:val="28"/>
          <w:szCs w:val="28"/>
        </w:rPr>
        <w:t>вакантных должностей</w:t>
      </w:r>
      <w:r w:rsidRPr="006E7CD4">
        <w:rPr>
          <w:rFonts w:ascii="Times New Roman" w:hAnsi="Times New Roman" w:cs="Times New Roman"/>
          <w:sz w:val="28"/>
          <w:szCs w:val="28"/>
        </w:rPr>
        <w:t xml:space="preserve">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Вармазейского сельского поселения:</w:t>
      </w:r>
    </w:p>
    <w:p w:rsidR="003B19B5" w:rsidRPr="00232D87" w:rsidRDefault="003B19B5" w:rsidP="00232D87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2D87">
        <w:rPr>
          <w:rFonts w:ascii="Times New Roman" w:hAnsi="Times New Roman" w:cs="Times New Roman"/>
          <w:sz w:val="28"/>
          <w:szCs w:val="28"/>
        </w:rPr>
        <w:t xml:space="preserve">на должность: </w:t>
      </w:r>
      <w:r>
        <w:rPr>
          <w:rFonts w:ascii="Times New Roman" w:hAnsi="Times New Roman" w:cs="Times New Roman"/>
          <w:sz w:val="28"/>
          <w:szCs w:val="28"/>
        </w:rPr>
        <w:t>ведущий специалист- Кабаеву Татьяну Николаевну.</w:t>
      </w:r>
      <w:r w:rsidRPr="00232D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9B5" w:rsidRPr="006E7CD4" w:rsidRDefault="003B19B5" w:rsidP="007E477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6E7CD4">
        <w:rPr>
          <w:rFonts w:ascii="Times New Roman" w:hAnsi="Times New Roman" w:cs="Times New Roman"/>
          <w:sz w:val="28"/>
          <w:szCs w:val="28"/>
        </w:rPr>
        <w:t xml:space="preserve">. Утвердить Список кадрового резерва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замещения </w:t>
      </w:r>
      <w:r>
        <w:rPr>
          <w:rFonts w:ascii="Times New Roman" w:hAnsi="Times New Roman" w:cs="Times New Roman"/>
          <w:sz w:val="28"/>
          <w:szCs w:val="28"/>
        </w:rPr>
        <w:t>вакантных должностей</w:t>
      </w:r>
      <w:r w:rsidRPr="006E7CD4">
        <w:rPr>
          <w:rFonts w:ascii="Times New Roman" w:hAnsi="Times New Roman" w:cs="Times New Roman"/>
          <w:sz w:val="28"/>
          <w:szCs w:val="28"/>
        </w:rPr>
        <w:t xml:space="preserve"> муниципальной службы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6E7CD4">
        <w:rPr>
          <w:rFonts w:ascii="Times New Roman" w:hAnsi="Times New Roman" w:cs="Times New Roman"/>
          <w:sz w:val="28"/>
          <w:szCs w:val="28"/>
        </w:rPr>
        <w:t>, согласно приложению к настоящему распоряжению.</w:t>
      </w:r>
    </w:p>
    <w:p w:rsidR="003B19B5" w:rsidRPr="006E7CD4" w:rsidRDefault="003B19B5" w:rsidP="007E477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19B5" w:rsidRDefault="003B19B5" w:rsidP="007E477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19B5" w:rsidRPr="006E7CD4" w:rsidRDefault="003B19B5" w:rsidP="007E477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19B5" w:rsidRPr="006E7CD4" w:rsidRDefault="003B19B5" w:rsidP="007E477F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6E7CD4">
        <w:rPr>
          <w:rFonts w:ascii="Times New Roman" w:hAnsi="Times New Roman" w:cs="Times New Roman"/>
          <w:sz w:val="28"/>
          <w:szCs w:val="28"/>
        </w:rPr>
        <w:t xml:space="preserve">Глава 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6E7CD4">
        <w:rPr>
          <w:rFonts w:ascii="Times New Roman" w:hAnsi="Times New Roman" w:cs="Times New Roman"/>
          <w:sz w:val="28"/>
          <w:szCs w:val="28"/>
        </w:rPr>
        <w:t xml:space="preserve">поселения                                          </w:t>
      </w:r>
      <w:r>
        <w:rPr>
          <w:rFonts w:ascii="Times New Roman" w:hAnsi="Times New Roman" w:cs="Times New Roman"/>
          <w:sz w:val="28"/>
          <w:szCs w:val="28"/>
        </w:rPr>
        <w:t>А.Р.Рабина</w:t>
      </w:r>
      <w:r w:rsidRPr="006E7CD4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</w:p>
    <w:bookmarkEnd w:id="0"/>
    <w:p w:rsidR="003B19B5" w:rsidRDefault="003B19B5" w:rsidP="006E7CD4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3B19B5" w:rsidSect="00964DE1">
          <w:pgSz w:w="11906" w:h="16838"/>
          <w:pgMar w:top="567" w:right="567" w:bottom="425" w:left="1701" w:header="709" w:footer="709" w:gutter="0"/>
          <w:cols w:space="708"/>
          <w:docGrid w:linePitch="360"/>
        </w:sectPr>
      </w:pPr>
    </w:p>
    <w:p w:rsidR="003B19B5" w:rsidRPr="00964DE1" w:rsidRDefault="003B19B5" w:rsidP="007E477F">
      <w:pPr>
        <w:pStyle w:val="NoSpacing"/>
        <w:ind w:left="11199"/>
        <w:rPr>
          <w:rFonts w:ascii="Times New Roman" w:hAnsi="Times New Roman" w:cs="Times New Roman"/>
          <w:sz w:val="20"/>
          <w:szCs w:val="20"/>
        </w:rPr>
      </w:pPr>
      <w:r w:rsidRPr="00964DE1">
        <w:rPr>
          <w:rFonts w:ascii="Times New Roman" w:hAnsi="Times New Roman" w:cs="Times New Roman"/>
          <w:sz w:val="20"/>
          <w:szCs w:val="20"/>
        </w:rPr>
        <w:t xml:space="preserve">Приложение </w:t>
      </w:r>
    </w:p>
    <w:p w:rsidR="003B19B5" w:rsidRPr="00964DE1" w:rsidRDefault="003B19B5" w:rsidP="007E477F">
      <w:pPr>
        <w:pStyle w:val="NoSpacing"/>
        <w:ind w:left="11199"/>
        <w:rPr>
          <w:rFonts w:ascii="Times New Roman" w:hAnsi="Times New Roman" w:cs="Times New Roman"/>
          <w:sz w:val="20"/>
          <w:szCs w:val="20"/>
        </w:rPr>
      </w:pPr>
      <w:r w:rsidRPr="00964DE1">
        <w:rPr>
          <w:rFonts w:ascii="Times New Roman" w:hAnsi="Times New Roman" w:cs="Times New Roman"/>
          <w:sz w:val="20"/>
          <w:szCs w:val="20"/>
        </w:rPr>
        <w:t xml:space="preserve">к распоряжению Администрации </w:t>
      </w:r>
      <w:r>
        <w:rPr>
          <w:rFonts w:ascii="Times New Roman" w:hAnsi="Times New Roman" w:cs="Times New Roman"/>
          <w:sz w:val="20"/>
          <w:szCs w:val="20"/>
        </w:rPr>
        <w:t>Вармазейского сельского поселения</w:t>
      </w:r>
    </w:p>
    <w:p w:rsidR="003B19B5" w:rsidRPr="00964DE1" w:rsidRDefault="003B19B5" w:rsidP="007E477F">
      <w:pPr>
        <w:pStyle w:val="NoSpacing"/>
        <w:ind w:left="11199"/>
        <w:rPr>
          <w:rFonts w:ascii="Times New Roman" w:hAnsi="Times New Roman" w:cs="Times New Roman"/>
          <w:sz w:val="20"/>
          <w:szCs w:val="20"/>
        </w:rPr>
      </w:pPr>
      <w:r w:rsidRPr="00964DE1">
        <w:rPr>
          <w:rFonts w:ascii="Times New Roman" w:hAnsi="Times New Roman" w:cs="Times New Roman"/>
          <w:sz w:val="20"/>
          <w:szCs w:val="20"/>
        </w:rPr>
        <w:t xml:space="preserve">от </w:t>
      </w:r>
      <w:r>
        <w:rPr>
          <w:rFonts w:ascii="Times New Roman" w:hAnsi="Times New Roman" w:cs="Times New Roman"/>
          <w:sz w:val="20"/>
          <w:szCs w:val="20"/>
        </w:rPr>
        <w:t>20.12.2017</w:t>
      </w:r>
      <w:r w:rsidRPr="00964DE1">
        <w:rPr>
          <w:rFonts w:ascii="Times New Roman" w:hAnsi="Times New Roman" w:cs="Times New Roman"/>
          <w:sz w:val="20"/>
          <w:szCs w:val="20"/>
        </w:rPr>
        <w:t xml:space="preserve"> г. № </w:t>
      </w:r>
    </w:p>
    <w:p w:rsidR="003B19B5" w:rsidRDefault="003B19B5" w:rsidP="006E7CD4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19B5" w:rsidRPr="007E477F" w:rsidRDefault="003B19B5" w:rsidP="007E477F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477F">
        <w:rPr>
          <w:rFonts w:ascii="Times New Roman" w:hAnsi="Times New Roman" w:cs="Times New Roman"/>
          <w:b/>
          <w:bCs/>
          <w:sz w:val="28"/>
          <w:szCs w:val="28"/>
        </w:rPr>
        <w:t>Список</w:t>
      </w:r>
    </w:p>
    <w:p w:rsidR="003B19B5" w:rsidRDefault="003B19B5" w:rsidP="007E477F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477F">
        <w:rPr>
          <w:rFonts w:ascii="Times New Roman" w:hAnsi="Times New Roman" w:cs="Times New Roman"/>
          <w:b/>
          <w:bCs/>
          <w:sz w:val="28"/>
          <w:szCs w:val="28"/>
        </w:rPr>
        <w:t xml:space="preserve">кадрового резерва </w:t>
      </w:r>
      <w:r w:rsidRPr="00F66AB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для замещения </w:t>
      </w:r>
      <w:r w:rsidRPr="00F66ABD">
        <w:rPr>
          <w:rFonts w:ascii="Times New Roman" w:hAnsi="Times New Roman" w:cs="Times New Roman"/>
          <w:b/>
          <w:bCs/>
          <w:sz w:val="28"/>
          <w:szCs w:val="28"/>
        </w:rPr>
        <w:t xml:space="preserve">вакантных должностей муниципальной службы </w:t>
      </w:r>
    </w:p>
    <w:p w:rsidR="003B19B5" w:rsidRDefault="003B19B5" w:rsidP="007E477F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66ABD">
        <w:rPr>
          <w:rFonts w:ascii="Times New Roman" w:hAnsi="Times New Roman" w:cs="Times New Roman"/>
          <w:b/>
          <w:bCs/>
          <w:sz w:val="28"/>
          <w:szCs w:val="28"/>
        </w:rPr>
        <w:t>Вармазейского сельского поселения</w:t>
      </w:r>
    </w:p>
    <w:p w:rsidR="003B19B5" w:rsidRPr="00F66ABD" w:rsidRDefault="003B19B5" w:rsidP="007E477F">
      <w:pPr>
        <w:pStyle w:val="NoSpacing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474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6"/>
        <w:gridCol w:w="1302"/>
        <w:gridCol w:w="540"/>
        <w:gridCol w:w="1080"/>
        <w:gridCol w:w="2039"/>
        <w:gridCol w:w="1741"/>
        <w:gridCol w:w="900"/>
        <w:gridCol w:w="1186"/>
        <w:gridCol w:w="1135"/>
        <w:gridCol w:w="1134"/>
        <w:gridCol w:w="992"/>
        <w:gridCol w:w="2268"/>
      </w:tblGrid>
      <w:tr w:rsidR="003B19B5" w:rsidRPr="00717C9D" w:rsidTr="00A2250E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Пол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Default="003B19B5" w:rsidP="008C63B4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  <w:p w:rsidR="003B19B5" w:rsidRDefault="003B19B5" w:rsidP="008C63B4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рожде</w:t>
            </w:r>
          </w:p>
          <w:p w:rsidR="003B19B5" w:rsidRPr="00717C9D" w:rsidRDefault="003B19B5" w:rsidP="008C63B4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ния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Образование (учебное заведение, год окончания, специальность)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050DD0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работы</w:t>
            </w:r>
          </w:p>
          <w:p w:rsidR="003B19B5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Стаж работы 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Дата включения в кадровый резерв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Возраст на момент включения в кадровый резерв (лет)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34512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 дата окончания срока, на который кандидат включён в кадровый резерв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A17711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Основание включения в кадровый резерв (по конкурсу, по результатам аттестации)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Должность муниципальной службы, для замещения которой сформирован кадровый резерв</w:t>
            </w:r>
          </w:p>
        </w:tc>
      </w:tr>
      <w:tr w:rsidR="003B19B5" w:rsidRPr="00717C9D" w:rsidTr="00A2250E">
        <w:trPr>
          <w:trHeight w:val="343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6D50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6D50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6D50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8C63B4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6D50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6D50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6D50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6D50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6D503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56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565BA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9B5" w:rsidRPr="00717C9D" w:rsidRDefault="003B19B5" w:rsidP="00565B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3B19B5" w:rsidRPr="00717C9D" w:rsidTr="00A2250E"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964DE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Default="003B19B5" w:rsidP="00DE591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Кабаева Татьяна Николаевна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DE59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Default="003B19B5" w:rsidP="00DE5911">
            <w:pPr>
              <w:spacing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06.01.1984</w:t>
            </w:r>
          </w:p>
        </w:tc>
        <w:tc>
          <w:tcPr>
            <w:tcW w:w="2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Default="003B19B5" w:rsidP="00DE59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Высшее,</w:t>
            </w:r>
          </w:p>
          <w:p w:rsidR="003B19B5" w:rsidRDefault="003B19B5" w:rsidP="00DE59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Мордовский государственный университет им.Н.П.Огарёва,</w:t>
            </w:r>
          </w:p>
          <w:p w:rsidR="003B19B5" w:rsidRDefault="003B19B5" w:rsidP="00DE59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2006,</w:t>
            </w:r>
          </w:p>
          <w:p w:rsidR="003B19B5" w:rsidRPr="00717C9D" w:rsidRDefault="003B19B5" w:rsidP="00DE59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Экономист-менеджер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Default="003B19B5" w:rsidP="00DE59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Временно не работает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DE59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лет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317AC6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20.12.2017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DE591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Default="003B19B5" w:rsidP="00DE5911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лет</w:t>
            </w:r>
          </w:p>
          <w:p w:rsidR="003B19B5" w:rsidRPr="00717C9D" w:rsidRDefault="003B19B5" w:rsidP="00317AC6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19.12.2022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5" w:rsidRPr="00717C9D" w:rsidRDefault="003B19B5" w:rsidP="00DE5911">
            <w:pPr>
              <w:spacing w:line="240" w:lineRule="auto"/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717C9D">
              <w:rPr>
                <w:rFonts w:ascii="Times New Roman" w:hAnsi="Times New Roman" w:cs="Times New Roman"/>
                <w:sz w:val="20"/>
                <w:szCs w:val="20"/>
              </w:rPr>
              <w:t>по конкурсу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19B5" w:rsidRDefault="003B19B5" w:rsidP="00DE591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Ведущий специалист</w:t>
            </w:r>
          </w:p>
        </w:tc>
      </w:tr>
    </w:tbl>
    <w:p w:rsidR="003B19B5" w:rsidRPr="00D81048" w:rsidRDefault="003B19B5" w:rsidP="007E477F">
      <w:pPr>
        <w:ind w:left="10080"/>
        <w:rPr>
          <w:rFonts w:ascii="Times New Roman" w:hAnsi="Times New Roman" w:cs="Times New Roman"/>
          <w:sz w:val="28"/>
          <w:szCs w:val="28"/>
        </w:rPr>
      </w:pPr>
    </w:p>
    <w:sectPr w:rsidR="003B19B5" w:rsidRPr="00D81048" w:rsidSect="007E477F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62B30"/>
    <w:multiLevelType w:val="hybridMultilevel"/>
    <w:tmpl w:val="3CEC9564"/>
    <w:lvl w:ilvl="0" w:tplc="CE229F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2111336"/>
    <w:multiLevelType w:val="hybridMultilevel"/>
    <w:tmpl w:val="542C914E"/>
    <w:lvl w:ilvl="0" w:tplc="7EDE68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CC07D71"/>
    <w:multiLevelType w:val="hybridMultilevel"/>
    <w:tmpl w:val="49E2CE98"/>
    <w:lvl w:ilvl="0" w:tplc="16F65F66">
      <w:start w:val="1"/>
      <w:numFmt w:val="decimal"/>
      <w:lvlText w:val="%1."/>
      <w:lvlJc w:val="left"/>
      <w:pPr>
        <w:tabs>
          <w:tab w:val="num" w:pos="1894"/>
        </w:tabs>
        <w:ind w:left="1894" w:hanging="118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187A97"/>
    <w:multiLevelType w:val="hybridMultilevel"/>
    <w:tmpl w:val="A5565882"/>
    <w:lvl w:ilvl="0" w:tplc="F7D43D6C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B0E6BB7"/>
    <w:multiLevelType w:val="hybridMultilevel"/>
    <w:tmpl w:val="FE7EC452"/>
    <w:lvl w:ilvl="0" w:tplc="8126F8E4">
      <w:start w:val="1"/>
      <w:numFmt w:val="decimal"/>
      <w:lvlText w:val="%1."/>
      <w:lvlJc w:val="left"/>
      <w:pPr>
        <w:ind w:left="58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305" w:hanging="360"/>
      </w:pPr>
    </w:lvl>
    <w:lvl w:ilvl="2" w:tplc="0419001B">
      <w:start w:val="1"/>
      <w:numFmt w:val="lowerRoman"/>
      <w:lvlText w:val="%3."/>
      <w:lvlJc w:val="right"/>
      <w:pPr>
        <w:ind w:left="2025" w:hanging="180"/>
      </w:pPr>
    </w:lvl>
    <w:lvl w:ilvl="3" w:tplc="0419000F">
      <w:start w:val="1"/>
      <w:numFmt w:val="decimal"/>
      <w:lvlText w:val="%4."/>
      <w:lvlJc w:val="left"/>
      <w:pPr>
        <w:ind w:left="2745" w:hanging="360"/>
      </w:pPr>
    </w:lvl>
    <w:lvl w:ilvl="4" w:tplc="04190019">
      <w:start w:val="1"/>
      <w:numFmt w:val="lowerLetter"/>
      <w:lvlText w:val="%5."/>
      <w:lvlJc w:val="left"/>
      <w:pPr>
        <w:ind w:left="3465" w:hanging="360"/>
      </w:pPr>
    </w:lvl>
    <w:lvl w:ilvl="5" w:tplc="0419001B">
      <w:start w:val="1"/>
      <w:numFmt w:val="lowerRoman"/>
      <w:lvlText w:val="%6."/>
      <w:lvlJc w:val="right"/>
      <w:pPr>
        <w:ind w:left="4185" w:hanging="180"/>
      </w:pPr>
    </w:lvl>
    <w:lvl w:ilvl="6" w:tplc="0419000F">
      <w:start w:val="1"/>
      <w:numFmt w:val="decimal"/>
      <w:lvlText w:val="%7."/>
      <w:lvlJc w:val="left"/>
      <w:pPr>
        <w:ind w:left="4905" w:hanging="360"/>
      </w:pPr>
    </w:lvl>
    <w:lvl w:ilvl="7" w:tplc="04190019">
      <w:start w:val="1"/>
      <w:numFmt w:val="lowerLetter"/>
      <w:lvlText w:val="%8."/>
      <w:lvlJc w:val="left"/>
      <w:pPr>
        <w:ind w:left="5625" w:hanging="360"/>
      </w:pPr>
    </w:lvl>
    <w:lvl w:ilvl="8" w:tplc="0419001B">
      <w:start w:val="1"/>
      <w:numFmt w:val="lowerRoman"/>
      <w:lvlText w:val="%9."/>
      <w:lvlJc w:val="right"/>
      <w:pPr>
        <w:ind w:left="6345" w:hanging="180"/>
      </w:pPr>
    </w:lvl>
  </w:abstractNum>
  <w:abstractNum w:abstractNumId="5">
    <w:nsid w:val="70291868"/>
    <w:multiLevelType w:val="hybridMultilevel"/>
    <w:tmpl w:val="1EB6766E"/>
    <w:lvl w:ilvl="0" w:tplc="30743D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6DE6F2E"/>
    <w:multiLevelType w:val="hybridMultilevel"/>
    <w:tmpl w:val="DBB2BF24"/>
    <w:lvl w:ilvl="0" w:tplc="1944BF5E">
      <w:start w:val="1"/>
      <w:numFmt w:val="decimal"/>
      <w:lvlText w:val="%1."/>
      <w:lvlJc w:val="left"/>
      <w:pPr>
        <w:tabs>
          <w:tab w:val="num" w:pos="-285"/>
        </w:tabs>
        <w:ind w:left="-285" w:hanging="435"/>
      </w:pPr>
    </w:lvl>
    <w:lvl w:ilvl="1" w:tplc="806C0F9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57C2"/>
    <w:rsid w:val="000127AF"/>
    <w:rsid w:val="000138D9"/>
    <w:rsid w:val="00015F56"/>
    <w:rsid w:val="000202C0"/>
    <w:rsid w:val="0002435D"/>
    <w:rsid w:val="00050DD0"/>
    <w:rsid w:val="00054A50"/>
    <w:rsid w:val="00074665"/>
    <w:rsid w:val="000A4898"/>
    <w:rsid w:val="000A705B"/>
    <w:rsid w:val="000C5818"/>
    <w:rsid w:val="000C6B44"/>
    <w:rsid w:val="000D1535"/>
    <w:rsid w:val="000F3752"/>
    <w:rsid w:val="00123C09"/>
    <w:rsid w:val="001313B1"/>
    <w:rsid w:val="00146009"/>
    <w:rsid w:val="00185B43"/>
    <w:rsid w:val="001903AE"/>
    <w:rsid w:val="00194789"/>
    <w:rsid w:val="00195D89"/>
    <w:rsid w:val="00197439"/>
    <w:rsid w:val="001A36A9"/>
    <w:rsid w:val="001B1947"/>
    <w:rsid w:val="001E255A"/>
    <w:rsid w:val="001F05A4"/>
    <w:rsid w:val="00204EAD"/>
    <w:rsid w:val="00205400"/>
    <w:rsid w:val="00213156"/>
    <w:rsid w:val="00213899"/>
    <w:rsid w:val="00216062"/>
    <w:rsid w:val="00232D87"/>
    <w:rsid w:val="002460E0"/>
    <w:rsid w:val="0026007C"/>
    <w:rsid w:val="00260E0F"/>
    <w:rsid w:val="00267802"/>
    <w:rsid w:val="00274E76"/>
    <w:rsid w:val="00284912"/>
    <w:rsid w:val="002A3035"/>
    <w:rsid w:val="002A5D18"/>
    <w:rsid w:val="002A7330"/>
    <w:rsid w:val="002C5DDF"/>
    <w:rsid w:val="002D0962"/>
    <w:rsid w:val="002D3145"/>
    <w:rsid w:val="002E6AD7"/>
    <w:rsid w:val="002F57C2"/>
    <w:rsid w:val="0030255E"/>
    <w:rsid w:val="00317AC6"/>
    <w:rsid w:val="0032341B"/>
    <w:rsid w:val="00326A12"/>
    <w:rsid w:val="00335C0B"/>
    <w:rsid w:val="00345126"/>
    <w:rsid w:val="00347646"/>
    <w:rsid w:val="00357A44"/>
    <w:rsid w:val="00363B67"/>
    <w:rsid w:val="00373370"/>
    <w:rsid w:val="003833F1"/>
    <w:rsid w:val="003A5CAC"/>
    <w:rsid w:val="003B19B5"/>
    <w:rsid w:val="003E2800"/>
    <w:rsid w:val="003F7FE4"/>
    <w:rsid w:val="00400B41"/>
    <w:rsid w:val="00410CD4"/>
    <w:rsid w:val="00411C31"/>
    <w:rsid w:val="00411E51"/>
    <w:rsid w:val="00412EA3"/>
    <w:rsid w:val="00416BAA"/>
    <w:rsid w:val="004209EA"/>
    <w:rsid w:val="004358DB"/>
    <w:rsid w:val="00463FC2"/>
    <w:rsid w:val="00472673"/>
    <w:rsid w:val="00483889"/>
    <w:rsid w:val="0049078D"/>
    <w:rsid w:val="00494B12"/>
    <w:rsid w:val="004B0A00"/>
    <w:rsid w:val="004D37AC"/>
    <w:rsid w:val="004E6162"/>
    <w:rsid w:val="004F34C1"/>
    <w:rsid w:val="00505017"/>
    <w:rsid w:val="005100BA"/>
    <w:rsid w:val="00524DE3"/>
    <w:rsid w:val="0053060C"/>
    <w:rsid w:val="0053742A"/>
    <w:rsid w:val="00537E95"/>
    <w:rsid w:val="00556533"/>
    <w:rsid w:val="00564412"/>
    <w:rsid w:val="00565BAE"/>
    <w:rsid w:val="00565E7F"/>
    <w:rsid w:val="005671F6"/>
    <w:rsid w:val="005833C7"/>
    <w:rsid w:val="00591CA6"/>
    <w:rsid w:val="005A0FC7"/>
    <w:rsid w:val="005C5385"/>
    <w:rsid w:val="005E0A48"/>
    <w:rsid w:val="005E311E"/>
    <w:rsid w:val="005F00DF"/>
    <w:rsid w:val="005F57C2"/>
    <w:rsid w:val="006048CD"/>
    <w:rsid w:val="0061665B"/>
    <w:rsid w:val="0062367B"/>
    <w:rsid w:val="00640069"/>
    <w:rsid w:val="00645917"/>
    <w:rsid w:val="006643EC"/>
    <w:rsid w:val="006B2365"/>
    <w:rsid w:val="006C34AD"/>
    <w:rsid w:val="006D4BA1"/>
    <w:rsid w:val="006D5032"/>
    <w:rsid w:val="006E7CD4"/>
    <w:rsid w:val="00717C9D"/>
    <w:rsid w:val="00726388"/>
    <w:rsid w:val="00742E26"/>
    <w:rsid w:val="00742E2A"/>
    <w:rsid w:val="007649C5"/>
    <w:rsid w:val="00783498"/>
    <w:rsid w:val="007A224A"/>
    <w:rsid w:val="007B4920"/>
    <w:rsid w:val="007D05D9"/>
    <w:rsid w:val="007D2B2A"/>
    <w:rsid w:val="007D3CF1"/>
    <w:rsid w:val="007E477F"/>
    <w:rsid w:val="007F42A6"/>
    <w:rsid w:val="00801758"/>
    <w:rsid w:val="00823530"/>
    <w:rsid w:val="00826224"/>
    <w:rsid w:val="00836223"/>
    <w:rsid w:val="0086242F"/>
    <w:rsid w:val="0088311C"/>
    <w:rsid w:val="0088723C"/>
    <w:rsid w:val="00896140"/>
    <w:rsid w:val="008A063A"/>
    <w:rsid w:val="008A1EE6"/>
    <w:rsid w:val="008A7546"/>
    <w:rsid w:val="008B1010"/>
    <w:rsid w:val="008B3049"/>
    <w:rsid w:val="008B3FED"/>
    <w:rsid w:val="008B549B"/>
    <w:rsid w:val="008C63B4"/>
    <w:rsid w:val="00905812"/>
    <w:rsid w:val="00937F2E"/>
    <w:rsid w:val="00941DCD"/>
    <w:rsid w:val="0094232D"/>
    <w:rsid w:val="00942BD9"/>
    <w:rsid w:val="009514DE"/>
    <w:rsid w:val="00964DE1"/>
    <w:rsid w:val="00965156"/>
    <w:rsid w:val="00966099"/>
    <w:rsid w:val="00982345"/>
    <w:rsid w:val="00983C5F"/>
    <w:rsid w:val="0098539A"/>
    <w:rsid w:val="00985C36"/>
    <w:rsid w:val="00996313"/>
    <w:rsid w:val="009A0A80"/>
    <w:rsid w:val="009B1852"/>
    <w:rsid w:val="009B42B3"/>
    <w:rsid w:val="009C2C2E"/>
    <w:rsid w:val="009C3B7B"/>
    <w:rsid w:val="009C3F53"/>
    <w:rsid w:val="009D2DCC"/>
    <w:rsid w:val="009D3B33"/>
    <w:rsid w:val="009E24DE"/>
    <w:rsid w:val="009E60DB"/>
    <w:rsid w:val="009F0421"/>
    <w:rsid w:val="00A16B20"/>
    <w:rsid w:val="00A17711"/>
    <w:rsid w:val="00A2250E"/>
    <w:rsid w:val="00A47839"/>
    <w:rsid w:val="00A51381"/>
    <w:rsid w:val="00A54E58"/>
    <w:rsid w:val="00A5547A"/>
    <w:rsid w:val="00A627E6"/>
    <w:rsid w:val="00A64577"/>
    <w:rsid w:val="00A676A8"/>
    <w:rsid w:val="00A761F0"/>
    <w:rsid w:val="00A77B01"/>
    <w:rsid w:val="00A82D39"/>
    <w:rsid w:val="00A854E5"/>
    <w:rsid w:val="00A95C01"/>
    <w:rsid w:val="00AA7804"/>
    <w:rsid w:val="00AC1CAA"/>
    <w:rsid w:val="00B30EDF"/>
    <w:rsid w:val="00B34D4B"/>
    <w:rsid w:val="00B43A0A"/>
    <w:rsid w:val="00B528DE"/>
    <w:rsid w:val="00B76DDE"/>
    <w:rsid w:val="00B812D3"/>
    <w:rsid w:val="00BA46E5"/>
    <w:rsid w:val="00BC022D"/>
    <w:rsid w:val="00BC3511"/>
    <w:rsid w:val="00BF67F0"/>
    <w:rsid w:val="00C02035"/>
    <w:rsid w:val="00C10A6C"/>
    <w:rsid w:val="00C121DA"/>
    <w:rsid w:val="00C14A47"/>
    <w:rsid w:val="00C24556"/>
    <w:rsid w:val="00C35D55"/>
    <w:rsid w:val="00C4106F"/>
    <w:rsid w:val="00C441FC"/>
    <w:rsid w:val="00C56187"/>
    <w:rsid w:val="00C677F8"/>
    <w:rsid w:val="00C735F6"/>
    <w:rsid w:val="00C97A01"/>
    <w:rsid w:val="00CA7C8A"/>
    <w:rsid w:val="00CC588B"/>
    <w:rsid w:val="00CD087A"/>
    <w:rsid w:val="00CE178E"/>
    <w:rsid w:val="00D03E1F"/>
    <w:rsid w:val="00D25045"/>
    <w:rsid w:val="00D31878"/>
    <w:rsid w:val="00D37364"/>
    <w:rsid w:val="00D47601"/>
    <w:rsid w:val="00D63D1A"/>
    <w:rsid w:val="00D67FBD"/>
    <w:rsid w:val="00D81048"/>
    <w:rsid w:val="00D873A3"/>
    <w:rsid w:val="00D93004"/>
    <w:rsid w:val="00DB4C7A"/>
    <w:rsid w:val="00DD1D99"/>
    <w:rsid w:val="00DD5BA5"/>
    <w:rsid w:val="00DD7A2A"/>
    <w:rsid w:val="00DE5911"/>
    <w:rsid w:val="00DF0D7E"/>
    <w:rsid w:val="00E0164A"/>
    <w:rsid w:val="00E15CC8"/>
    <w:rsid w:val="00E25B53"/>
    <w:rsid w:val="00E27F63"/>
    <w:rsid w:val="00E4201C"/>
    <w:rsid w:val="00E72B64"/>
    <w:rsid w:val="00E76B2F"/>
    <w:rsid w:val="00E94F7B"/>
    <w:rsid w:val="00E964ED"/>
    <w:rsid w:val="00EA3D7A"/>
    <w:rsid w:val="00EA5E1C"/>
    <w:rsid w:val="00EB634D"/>
    <w:rsid w:val="00ED10BC"/>
    <w:rsid w:val="00EE28F1"/>
    <w:rsid w:val="00EE6E84"/>
    <w:rsid w:val="00EF7E8D"/>
    <w:rsid w:val="00F27AF6"/>
    <w:rsid w:val="00F32615"/>
    <w:rsid w:val="00F644A6"/>
    <w:rsid w:val="00F66ABD"/>
    <w:rsid w:val="00F867B2"/>
    <w:rsid w:val="00F90533"/>
    <w:rsid w:val="00FC76DB"/>
    <w:rsid w:val="00FD0C46"/>
    <w:rsid w:val="00FE1326"/>
    <w:rsid w:val="00FF2180"/>
    <w:rsid w:val="00FF4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38D9"/>
    <w:pPr>
      <w:spacing w:after="200" w:line="276" w:lineRule="auto"/>
    </w:pPr>
    <w:rPr>
      <w:rFonts w:cs="Calibri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16BAA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95D89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F57C2"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</w:rPr>
  </w:style>
  <w:style w:type="character" w:default="1" w:styleId="DefaultParagraphFont">
    <w:name w:val="Default Paragraph Font"/>
    <w:link w:val="Char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16BAA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95D8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F57C2"/>
    <w:rPr>
      <w:rFonts w:ascii="Times New Roman" w:hAnsi="Times New Roman" w:cs="Times New Roman"/>
      <w:b/>
      <w:b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5F57C2"/>
    <w:pPr>
      <w:spacing w:after="0" w:line="240" w:lineRule="auto"/>
      <w:jc w:val="center"/>
    </w:pPr>
    <w:rPr>
      <w:rFonts w:cs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5F57C2"/>
    <w:rPr>
      <w:rFonts w:ascii="Times New Roman" w:hAnsi="Times New Roman" w:cs="Times New Roman"/>
      <w:b/>
      <w:bCs/>
      <w:sz w:val="24"/>
      <w:szCs w:val="24"/>
    </w:rPr>
  </w:style>
  <w:style w:type="paragraph" w:styleId="NoSpacing">
    <w:name w:val="No Spacing"/>
    <w:uiPriority w:val="99"/>
    <w:qFormat/>
    <w:rsid w:val="005F57C2"/>
    <w:rPr>
      <w:rFonts w:cs="Calibri"/>
    </w:rPr>
  </w:style>
  <w:style w:type="paragraph" w:styleId="ListParagraph">
    <w:name w:val="List Paragraph"/>
    <w:basedOn w:val="Normal"/>
    <w:uiPriority w:val="99"/>
    <w:qFormat/>
    <w:rsid w:val="0088723C"/>
    <w:pPr>
      <w:ind w:left="720"/>
    </w:pPr>
  </w:style>
  <w:style w:type="paragraph" w:styleId="BodyText">
    <w:name w:val="Body Text"/>
    <w:basedOn w:val="Normal"/>
    <w:link w:val="BodyTextChar"/>
    <w:uiPriority w:val="99"/>
    <w:semiHidden/>
    <w:rsid w:val="00195D89"/>
    <w:pPr>
      <w:spacing w:after="0" w:line="240" w:lineRule="auto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95D89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1606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16062"/>
    <w:rPr>
      <w:sz w:val="22"/>
      <w:szCs w:val="22"/>
    </w:rPr>
  </w:style>
  <w:style w:type="paragraph" w:customStyle="1" w:styleId="ListParagraph1">
    <w:name w:val="List Paragraph1"/>
    <w:basedOn w:val="Normal"/>
    <w:uiPriority w:val="99"/>
    <w:rsid w:val="006E7CD4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Arial" w:hAnsi="Arial" w:cs="Arial"/>
      <w:sz w:val="20"/>
      <w:szCs w:val="20"/>
    </w:rPr>
  </w:style>
  <w:style w:type="paragraph" w:styleId="Caption">
    <w:name w:val="caption"/>
    <w:basedOn w:val="Normal"/>
    <w:next w:val="Normal"/>
    <w:uiPriority w:val="99"/>
    <w:qFormat/>
    <w:locked/>
    <w:rsid w:val="00524DE3"/>
    <w:pPr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</w:pPr>
    <w:rPr>
      <w:rFonts w:cs="Times New Roman"/>
      <w:b/>
      <w:bCs/>
      <w:spacing w:val="8"/>
      <w:sz w:val="36"/>
      <w:szCs w:val="36"/>
    </w:rPr>
  </w:style>
  <w:style w:type="paragraph" w:customStyle="1" w:styleId="Char">
    <w:name w:val="Char Знак"/>
    <w:basedOn w:val="Normal"/>
    <w:link w:val="DefaultParagraphFont"/>
    <w:uiPriority w:val="99"/>
    <w:rsid w:val="00524DE3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52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9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2</Pages>
  <Words>317</Words>
  <Characters>1808</Characters>
  <Application>Microsoft Office Outlook</Application>
  <DocSecurity>0</DocSecurity>
  <Lines>0</Lines>
  <Paragraphs>0</Paragraphs>
  <ScaleCrop>false</ScaleCrop>
  <Company>org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2015-09-10T04:49:00Z</cp:lastPrinted>
  <dcterms:created xsi:type="dcterms:W3CDTF">2015-09-21T05:35:00Z</dcterms:created>
  <dcterms:modified xsi:type="dcterms:W3CDTF">2017-12-20T10:32:00Z</dcterms:modified>
</cp:coreProperties>
</file>