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3FF" w:rsidRDefault="000603FF" w:rsidP="00FD365D">
      <w:pPr>
        <w:jc w:val="center"/>
        <w:rPr>
          <w:b/>
          <w:sz w:val="36"/>
          <w:szCs w:val="36"/>
        </w:rPr>
      </w:pPr>
      <w:r w:rsidRPr="00344B79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0603FF" w:rsidRPr="00344B79" w:rsidRDefault="000603FF" w:rsidP="00FD365D">
      <w:pPr>
        <w:jc w:val="center"/>
        <w:rPr>
          <w:b/>
          <w:sz w:val="36"/>
          <w:szCs w:val="36"/>
        </w:rPr>
      </w:pPr>
    </w:p>
    <w:p w:rsidR="000603FF" w:rsidRDefault="000603FF" w:rsidP="00FD365D">
      <w:pPr>
        <w:jc w:val="center"/>
        <w:rPr>
          <w:b/>
          <w:sz w:val="36"/>
          <w:szCs w:val="36"/>
        </w:rPr>
      </w:pPr>
      <w:r w:rsidRPr="00344B79">
        <w:rPr>
          <w:b/>
          <w:sz w:val="36"/>
          <w:szCs w:val="36"/>
        </w:rPr>
        <w:t>Постановление</w:t>
      </w:r>
    </w:p>
    <w:p w:rsidR="000603FF" w:rsidRPr="004424CB" w:rsidRDefault="000603FF" w:rsidP="00FD365D">
      <w:pPr>
        <w:jc w:val="center"/>
        <w:rPr>
          <w:b/>
          <w:sz w:val="36"/>
          <w:szCs w:val="36"/>
        </w:rPr>
      </w:pPr>
    </w:p>
    <w:p w:rsidR="000603FF" w:rsidRPr="00FD365D" w:rsidRDefault="000603FF" w:rsidP="00FD365D">
      <w:pPr>
        <w:rPr>
          <w:sz w:val="28"/>
          <w:szCs w:val="28"/>
        </w:rPr>
      </w:pPr>
      <w:r w:rsidRPr="00FD365D">
        <w:rPr>
          <w:sz w:val="28"/>
          <w:szCs w:val="28"/>
        </w:rPr>
        <w:t xml:space="preserve">от   </w:t>
      </w:r>
      <w:r>
        <w:rPr>
          <w:sz w:val="28"/>
          <w:szCs w:val="28"/>
        </w:rPr>
        <w:t>22</w:t>
      </w:r>
      <w:r w:rsidRPr="00FD365D">
        <w:rPr>
          <w:sz w:val="28"/>
          <w:szCs w:val="28"/>
        </w:rPr>
        <w:t xml:space="preserve">  декабря  2017г                                     </w:t>
      </w:r>
      <w:r>
        <w:rPr>
          <w:sz w:val="28"/>
          <w:szCs w:val="28"/>
        </w:rPr>
        <w:t xml:space="preserve">                             </w:t>
      </w:r>
      <w:r w:rsidRPr="00FD365D">
        <w:rPr>
          <w:sz w:val="28"/>
          <w:szCs w:val="28"/>
        </w:rPr>
        <w:t xml:space="preserve">            №  </w:t>
      </w:r>
      <w:r>
        <w:rPr>
          <w:sz w:val="28"/>
          <w:szCs w:val="28"/>
        </w:rPr>
        <w:t>642</w:t>
      </w:r>
    </w:p>
    <w:p w:rsidR="000603FF" w:rsidRPr="00FD365D" w:rsidRDefault="000603FF" w:rsidP="00FD365D">
      <w:pPr>
        <w:jc w:val="center"/>
        <w:rPr>
          <w:sz w:val="28"/>
          <w:szCs w:val="28"/>
        </w:rPr>
      </w:pPr>
      <w:r w:rsidRPr="00FD365D">
        <w:rPr>
          <w:sz w:val="28"/>
          <w:szCs w:val="28"/>
        </w:rPr>
        <w:t>с.Большое Игнатово</w:t>
      </w:r>
    </w:p>
    <w:p w:rsidR="000603FF" w:rsidRPr="00FD365D" w:rsidRDefault="000603FF" w:rsidP="00584502">
      <w:pPr>
        <w:pStyle w:val="BodyTextIndent"/>
        <w:rPr>
          <w:sz w:val="28"/>
          <w:szCs w:val="28"/>
        </w:rPr>
      </w:pPr>
    </w:p>
    <w:p w:rsidR="000603FF" w:rsidRDefault="000603FF" w:rsidP="00584502">
      <w:pPr>
        <w:pStyle w:val="BodyTextIndent"/>
        <w:rPr>
          <w:szCs w:val="28"/>
        </w:rPr>
      </w:pPr>
    </w:p>
    <w:tbl>
      <w:tblPr>
        <w:tblW w:w="6982" w:type="dxa"/>
        <w:tblInd w:w="-34" w:type="dxa"/>
        <w:tblLook w:val="0000"/>
      </w:tblPr>
      <w:tblGrid>
        <w:gridCol w:w="6982"/>
      </w:tblGrid>
      <w:tr w:rsidR="000603FF" w:rsidTr="0064555D">
        <w:trPr>
          <w:trHeight w:val="3322"/>
        </w:trPr>
        <w:tc>
          <w:tcPr>
            <w:tcW w:w="6982" w:type="dxa"/>
          </w:tcPr>
          <w:p w:rsidR="000603FF" w:rsidRDefault="000603FF">
            <w:pPr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постановление администрации Большеигнатовского муниципального района Республики Мордовия от  09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sz w:val="28"/>
                  <w:szCs w:val="28"/>
                </w:rPr>
                <w:t>2015 г</w:t>
              </w:r>
            </w:smartTag>
            <w:r>
              <w:rPr>
                <w:sz w:val="28"/>
                <w:szCs w:val="28"/>
              </w:rPr>
              <w:t xml:space="preserve">. № 483 </w:t>
            </w:r>
            <w:r w:rsidRPr="00546E14">
              <w:rPr>
                <w:sz w:val="28"/>
                <w:szCs w:val="28"/>
              </w:rPr>
              <w:t xml:space="preserve">«О Порядке формирования </w:t>
            </w:r>
            <w:r>
              <w:rPr>
                <w:sz w:val="28"/>
                <w:szCs w:val="28"/>
              </w:rPr>
              <w:t>муниципального</w:t>
            </w:r>
            <w:r w:rsidRPr="00546E14">
              <w:rPr>
                <w:sz w:val="28"/>
                <w:szCs w:val="28"/>
              </w:rPr>
              <w:t xml:space="preserve"> задания на оказание </w:t>
            </w:r>
            <w:r>
              <w:rPr>
                <w:sz w:val="28"/>
                <w:szCs w:val="28"/>
              </w:rPr>
              <w:t>муниципальных</w:t>
            </w:r>
            <w:r w:rsidRPr="00546E14">
              <w:rPr>
                <w:sz w:val="28"/>
                <w:szCs w:val="28"/>
              </w:rPr>
              <w:t xml:space="preserve"> услуг (выполнение работ) в отношении </w:t>
            </w:r>
            <w:r>
              <w:rPr>
                <w:sz w:val="28"/>
                <w:szCs w:val="28"/>
              </w:rPr>
              <w:t>муниципальных</w:t>
            </w:r>
            <w:r w:rsidRPr="00546E14">
              <w:rPr>
                <w:sz w:val="28"/>
                <w:szCs w:val="28"/>
              </w:rPr>
              <w:t xml:space="preserve"> учреждений </w:t>
            </w:r>
            <w:r>
              <w:rPr>
                <w:sz w:val="28"/>
                <w:szCs w:val="28"/>
              </w:rPr>
              <w:t xml:space="preserve">Большеигнатовского муниципального района </w:t>
            </w:r>
            <w:r w:rsidRPr="00546E14">
              <w:rPr>
                <w:sz w:val="28"/>
                <w:szCs w:val="28"/>
              </w:rPr>
              <w:t xml:space="preserve">Республики Мордовия и финансового обеспечения выполнения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546E14">
              <w:rPr>
                <w:sz w:val="28"/>
                <w:szCs w:val="28"/>
              </w:rPr>
              <w:t>задания»</w:t>
            </w:r>
          </w:p>
          <w:p w:rsidR="000603FF" w:rsidRDefault="000603FF">
            <w:pPr>
              <w:widowControl/>
              <w:jc w:val="both"/>
              <w:rPr>
                <w:sz w:val="28"/>
                <w:szCs w:val="28"/>
              </w:rPr>
            </w:pPr>
          </w:p>
          <w:p w:rsidR="000603FF" w:rsidRDefault="000603FF">
            <w:pPr>
              <w:widowControl/>
              <w:jc w:val="both"/>
              <w:rPr>
                <w:sz w:val="28"/>
                <w:szCs w:val="28"/>
              </w:rPr>
            </w:pPr>
          </w:p>
        </w:tc>
      </w:tr>
    </w:tbl>
    <w:p w:rsidR="000603FF" w:rsidRDefault="000603FF" w:rsidP="00584502">
      <w:pPr>
        <w:widowControl/>
        <w:ind w:firstLine="900"/>
        <w:jc w:val="both"/>
        <w:rPr>
          <w:sz w:val="28"/>
          <w:szCs w:val="28"/>
        </w:rPr>
      </w:pPr>
    </w:p>
    <w:p w:rsidR="000603FF" w:rsidRDefault="000603FF" w:rsidP="00CD471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  Большеигнатовского     муниципального       района </w:t>
      </w:r>
    </w:p>
    <w:p w:rsidR="000603FF" w:rsidRDefault="000603FF" w:rsidP="00D47B46">
      <w:pPr>
        <w:widowControl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 о с т а н о в л я е т:</w:t>
      </w:r>
    </w:p>
    <w:p w:rsidR="000603FF" w:rsidRDefault="000603FF" w:rsidP="00CD4712">
      <w:pPr>
        <w:ind w:firstLine="720"/>
        <w:jc w:val="both"/>
        <w:rPr>
          <w:sz w:val="28"/>
          <w:szCs w:val="28"/>
        </w:rPr>
      </w:pPr>
      <w:r w:rsidRPr="0041538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</w:t>
      </w:r>
      <w:r w:rsidRPr="00546E14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>Администрации Большеигнатовского             муниципального района от 9</w:t>
      </w:r>
      <w:r w:rsidRPr="00546E14"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 w:rsidRPr="00546E14"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 № 483</w:t>
      </w:r>
      <w:r w:rsidRPr="00546E14">
        <w:rPr>
          <w:sz w:val="28"/>
          <w:szCs w:val="28"/>
        </w:rPr>
        <w:t xml:space="preserve"> «О Порядке формирования </w:t>
      </w:r>
      <w:r>
        <w:rPr>
          <w:sz w:val="28"/>
          <w:szCs w:val="28"/>
        </w:rPr>
        <w:t>муниципального</w:t>
      </w:r>
      <w:r w:rsidRPr="00546E14">
        <w:rPr>
          <w:sz w:val="28"/>
          <w:szCs w:val="28"/>
        </w:rPr>
        <w:t xml:space="preserve"> задания на оказание </w:t>
      </w:r>
      <w:r>
        <w:rPr>
          <w:sz w:val="28"/>
          <w:szCs w:val="28"/>
        </w:rPr>
        <w:t>муниципальных</w:t>
      </w:r>
      <w:r w:rsidRPr="00546E14">
        <w:rPr>
          <w:sz w:val="28"/>
          <w:szCs w:val="28"/>
        </w:rPr>
        <w:t xml:space="preserve"> услуг (выполнение работ) в отношении </w:t>
      </w:r>
      <w:r>
        <w:rPr>
          <w:sz w:val="28"/>
          <w:szCs w:val="28"/>
        </w:rPr>
        <w:t>муниципальных</w:t>
      </w:r>
      <w:r w:rsidRPr="00546E14">
        <w:rPr>
          <w:sz w:val="28"/>
          <w:szCs w:val="28"/>
        </w:rPr>
        <w:t xml:space="preserve"> учреждений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546E14">
        <w:rPr>
          <w:sz w:val="28"/>
          <w:szCs w:val="28"/>
        </w:rPr>
        <w:t xml:space="preserve">Республики Мордовия и финансового обеспечения выполнения </w:t>
      </w:r>
      <w:r>
        <w:rPr>
          <w:sz w:val="28"/>
          <w:szCs w:val="28"/>
        </w:rPr>
        <w:t xml:space="preserve">муниципального </w:t>
      </w:r>
      <w:r w:rsidRPr="00546E14">
        <w:rPr>
          <w:sz w:val="28"/>
          <w:szCs w:val="28"/>
        </w:rPr>
        <w:t>задания» следующие изменения:</w:t>
      </w:r>
    </w:p>
    <w:p w:rsidR="000603FF" w:rsidRPr="000612C6" w:rsidRDefault="000603FF" w:rsidP="00CD47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дополнить </w:t>
      </w:r>
      <w:r w:rsidRPr="000612C6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 1  следующего содержания</w:t>
      </w:r>
      <w:r w:rsidRPr="000612C6">
        <w:rPr>
          <w:sz w:val="28"/>
          <w:szCs w:val="28"/>
        </w:rPr>
        <w:t xml:space="preserve"> :</w:t>
      </w:r>
    </w:p>
    <w:p w:rsidR="000603FF" w:rsidRPr="000612C6" w:rsidRDefault="000603FF" w:rsidP="00FD365D">
      <w:pPr>
        <w:ind w:firstLine="720"/>
        <w:jc w:val="both"/>
        <w:rPr>
          <w:sz w:val="28"/>
          <w:szCs w:val="28"/>
        </w:rPr>
      </w:pPr>
      <w:r w:rsidRPr="000612C6">
        <w:rPr>
          <w:sz w:val="28"/>
          <w:szCs w:val="28"/>
        </w:rPr>
        <w:t>«</w:t>
      </w:r>
      <w:r>
        <w:rPr>
          <w:sz w:val="28"/>
          <w:szCs w:val="28"/>
        </w:rPr>
        <w:t>1</w:t>
      </w:r>
      <w:r w:rsidRPr="000612C6">
        <w:rPr>
          <w:sz w:val="28"/>
          <w:szCs w:val="28"/>
        </w:rPr>
        <w:t xml:space="preserve">. До принятия нормативных правовых актов, предусмотренных </w:t>
      </w:r>
      <w:hyperlink w:anchor="sub_1015" w:history="1">
        <w:r w:rsidRPr="000612C6">
          <w:rPr>
            <w:sz w:val="28"/>
            <w:szCs w:val="28"/>
          </w:rPr>
          <w:t>пунктами 15</w:t>
        </w:r>
      </w:hyperlink>
      <w:r w:rsidRPr="000612C6">
        <w:rPr>
          <w:sz w:val="28"/>
          <w:szCs w:val="28"/>
        </w:rPr>
        <w:t xml:space="preserve"> и </w:t>
      </w:r>
      <w:hyperlink w:anchor="sub_1026" w:history="1">
        <w:r>
          <w:rPr>
            <w:sz w:val="28"/>
            <w:szCs w:val="28"/>
          </w:rPr>
          <w:t>25</w:t>
        </w:r>
      </w:hyperlink>
      <w:r w:rsidRPr="000612C6">
        <w:rPr>
          <w:sz w:val="28"/>
          <w:szCs w:val="28"/>
        </w:rPr>
        <w:t xml:space="preserve"> Порядка, но не</w:t>
      </w:r>
      <w:r w:rsidRPr="00FD365D">
        <w:rPr>
          <w:sz w:val="28"/>
          <w:szCs w:val="28"/>
        </w:rPr>
        <w:t xml:space="preserve"> позднее срока формирования </w:t>
      </w:r>
      <w:r>
        <w:rPr>
          <w:sz w:val="28"/>
          <w:szCs w:val="28"/>
        </w:rPr>
        <w:t>муниципального</w:t>
      </w:r>
      <w:r w:rsidRPr="00FD365D">
        <w:rPr>
          <w:sz w:val="28"/>
          <w:szCs w:val="28"/>
        </w:rPr>
        <w:t xml:space="preserve"> задания на 2019 год и на плановый период 2020 и 2021 годов, нормы затрат, выраженные в натуральных показателях, определяются с указанием наименования нормы, ее значения и источника указанного значения в порядке, установленном</w:t>
      </w:r>
      <w:r>
        <w:rPr>
          <w:sz w:val="28"/>
          <w:szCs w:val="28"/>
        </w:rPr>
        <w:t xml:space="preserve"> (в части муниципальных услуг)</w:t>
      </w:r>
      <w:r w:rsidRPr="00FD365D">
        <w:rPr>
          <w:sz w:val="28"/>
          <w:szCs w:val="28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Pr="000612C6">
        <w:rPr>
          <w:sz w:val="28"/>
          <w:szCs w:val="28"/>
        </w:rPr>
        <w:t xml:space="preserve">в соответствующей сфере, при определении общих требований, предусмотренных </w:t>
      </w:r>
      <w:hyperlink r:id="rId7" w:history="1">
        <w:r w:rsidRPr="000612C6">
          <w:rPr>
            <w:sz w:val="28"/>
            <w:szCs w:val="28"/>
          </w:rPr>
          <w:t>абзацем вторым пункта 4 статьи 69.2</w:t>
        </w:r>
      </w:hyperlink>
      <w:r w:rsidRPr="000612C6">
        <w:rPr>
          <w:sz w:val="28"/>
          <w:szCs w:val="28"/>
        </w:rPr>
        <w:t xml:space="preserve"> Бюджетного кодекса Российской Федерации.»;</w:t>
      </w:r>
    </w:p>
    <w:p w:rsidR="000603FF" w:rsidRPr="00FD365D" w:rsidRDefault="000603FF" w:rsidP="00FD36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добавить пункт 5</w:t>
      </w:r>
      <w:r w:rsidRPr="00FD365D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</w:t>
      </w:r>
      <w:r w:rsidRPr="000612C6">
        <w:rPr>
          <w:sz w:val="28"/>
          <w:szCs w:val="28"/>
        </w:rPr>
        <w:t xml:space="preserve"> </w:t>
      </w:r>
      <w:r w:rsidRPr="00FD365D">
        <w:rPr>
          <w:sz w:val="28"/>
          <w:szCs w:val="28"/>
        </w:rPr>
        <w:t>:</w:t>
      </w:r>
    </w:p>
    <w:p w:rsidR="000603FF" w:rsidRPr="00FD365D" w:rsidRDefault="000603FF" w:rsidP="00FD365D">
      <w:pPr>
        <w:jc w:val="both"/>
      </w:pPr>
      <w:r w:rsidRPr="00FD365D">
        <w:rPr>
          <w:sz w:val="28"/>
          <w:szCs w:val="28"/>
        </w:rPr>
        <w:t xml:space="preserve"> «</w:t>
      </w:r>
      <w:r>
        <w:rPr>
          <w:sz w:val="28"/>
          <w:szCs w:val="28"/>
        </w:rPr>
        <w:t>5</w:t>
      </w:r>
      <w:r w:rsidRPr="00FD365D">
        <w:rPr>
          <w:sz w:val="28"/>
          <w:szCs w:val="28"/>
        </w:rPr>
        <w:t>. В целях доведения объема финансового обеспечения выполнения муниципального задания, рассчитанного в соответствии с Порядком, до уровня финансового обеспечения в пределах бюджетных ассигнований, предусмотренных главному распорядителю средств районного бюджета на предоставление субсидий на финансовое обеспечение выполнения муниципального задания, применяются (при необходимости) коэффициенты выравнивания, определяемые указанным главным распорядителем средств районного</w:t>
      </w:r>
      <w:r>
        <w:rPr>
          <w:sz w:val="28"/>
          <w:szCs w:val="28"/>
        </w:rPr>
        <w:t xml:space="preserve"> бюджета Большеигнатовского</w:t>
      </w:r>
      <w:r w:rsidRPr="00FD365D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</w:t>
      </w:r>
      <w:r w:rsidRPr="00FD365D">
        <w:rPr>
          <w:sz w:val="28"/>
          <w:szCs w:val="28"/>
        </w:rPr>
        <w:t>»;</w:t>
      </w:r>
    </w:p>
    <w:p w:rsidR="000603FF" w:rsidRPr="00B93790" w:rsidRDefault="000603FF" w:rsidP="00CD47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93790">
        <w:rPr>
          <w:sz w:val="28"/>
          <w:szCs w:val="28"/>
        </w:rPr>
        <w:t xml:space="preserve">) в Порядке формирования </w:t>
      </w:r>
      <w:r>
        <w:rPr>
          <w:sz w:val="28"/>
          <w:szCs w:val="28"/>
        </w:rPr>
        <w:t xml:space="preserve">муниципального </w:t>
      </w:r>
      <w:r w:rsidRPr="00B93790">
        <w:rPr>
          <w:sz w:val="28"/>
          <w:szCs w:val="28"/>
        </w:rPr>
        <w:t xml:space="preserve">задания на оказание </w:t>
      </w:r>
      <w:r>
        <w:rPr>
          <w:sz w:val="28"/>
          <w:szCs w:val="28"/>
        </w:rPr>
        <w:t>муниципальных</w:t>
      </w:r>
      <w:r w:rsidRPr="00B93790">
        <w:rPr>
          <w:sz w:val="28"/>
          <w:szCs w:val="28"/>
        </w:rPr>
        <w:t xml:space="preserve"> услуг (выполнение работ) в отношении </w:t>
      </w:r>
      <w:r>
        <w:rPr>
          <w:sz w:val="28"/>
          <w:szCs w:val="28"/>
        </w:rPr>
        <w:t xml:space="preserve">муниципальных </w:t>
      </w:r>
      <w:r w:rsidRPr="00B93790">
        <w:rPr>
          <w:sz w:val="28"/>
          <w:szCs w:val="28"/>
        </w:rPr>
        <w:t>учреждений</w:t>
      </w:r>
      <w:r>
        <w:rPr>
          <w:sz w:val="28"/>
          <w:szCs w:val="28"/>
        </w:rPr>
        <w:t xml:space="preserve"> Большеигнатовского муниципального </w:t>
      </w:r>
      <w:r w:rsidRPr="00B93790">
        <w:rPr>
          <w:sz w:val="28"/>
          <w:szCs w:val="28"/>
        </w:rPr>
        <w:t xml:space="preserve">Республики Мордовия и финансового обеспечения выполнения </w:t>
      </w:r>
      <w:r>
        <w:rPr>
          <w:sz w:val="28"/>
          <w:szCs w:val="28"/>
        </w:rPr>
        <w:t>муниципального</w:t>
      </w:r>
      <w:r w:rsidRPr="00B93790">
        <w:rPr>
          <w:sz w:val="28"/>
          <w:szCs w:val="28"/>
        </w:rPr>
        <w:t xml:space="preserve"> задания:</w:t>
      </w:r>
    </w:p>
    <w:p w:rsidR="000603FF" w:rsidRPr="00B93790" w:rsidRDefault="000603FF" w:rsidP="006455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</w:t>
      </w:r>
      <w:r w:rsidRPr="00B93790">
        <w:rPr>
          <w:sz w:val="28"/>
          <w:szCs w:val="28"/>
        </w:rPr>
        <w:t>в пункте 3:</w:t>
      </w:r>
    </w:p>
    <w:p w:rsidR="000603FF" w:rsidRDefault="000603FF" w:rsidP="003C270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</w:t>
      </w:r>
      <w:r w:rsidRPr="00B93790">
        <w:rPr>
          <w:sz w:val="28"/>
          <w:szCs w:val="28"/>
        </w:rPr>
        <w:t xml:space="preserve">часть первую после слов «на платной основе» дополнить словами «в рамках </w:t>
      </w:r>
      <w:r>
        <w:rPr>
          <w:sz w:val="28"/>
          <w:szCs w:val="28"/>
        </w:rPr>
        <w:t>муниципального</w:t>
      </w:r>
      <w:r w:rsidRPr="00B93790">
        <w:rPr>
          <w:sz w:val="28"/>
          <w:szCs w:val="28"/>
        </w:rPr>
        <w:t xml:space="preserve"> задания»;</w:t>
      </w:r>
    </w:p>
    <w:p w:rsidR="000603FF" w:rsidRPr="007938CA" w:rsidRDefault="000603FF" w:rsidP="00EB35E3">
      <w:pPr>
        <w:widowControl/>
        <w:ind w:firstLine="720"/>
        <w:jc w:val="both"/>
        <w:rPr>
          <w:sz w:val="24"/>
          <w:szCs w:val="24"/>
        </w:rPr>
      </w:pPr>
      <w:bookmarkStart w:id="0" w:name="sub_10031"/>
      <w:r>
        <w:rPr>
          <w:sz w:val="28"/>
          <w:szCs w:val="28"/>
        </w:rPr>
        <w:t>-</w:t>
      </w:r>
      <w:r w:rsidRPr="004379C0">
        <w:rPr>
          <w:sz w:val="28"/>
          <w:szCs w:val="28"/>
        </w:rPr>
        <w:t>дополнить частью 5 следующего содержания</w:t>
      </w:r>
      <w:r w:rsidRPr="007938CA">
        <w:rPr>
          <w:sz w:val="24"/>
          <w:szCs w:val="24"/>
        </w:rPr>
        <w:t>:</w:t>
      </w:r>
    </w:p>
    <w:p w:rsidR="000603FF" w:rsidRPr="00B93790" w:rsidRDefault="000603FF" w:rsidP="00176A99">
      <w:pPr>
        <w:widowControl/>
        <w:ind w:firstLine="720"/>
        <w:jc w:val="both"/>
        <w:rPr>
          <w:sz w:val="28"/>
          <w:szCs w:val="28"/>
        </w:rPr>
      </w:pPr>
      <w:r w:rsidRPr="007938CA">
        <w:rPr>
          <w:sz w:val="28"/>
          <w:szCs w:val="28"/>
        </w:rPr>
        <w:t xml:space="preserve">«В муниципальном </w:t>
      </w:r>
      <w:r w:rsidRPr="00EB35E3">
        <w:rPr>
          <w:sz w:val="28"/>
          <w:szCs w:val="28"/>
        </w:rPr>
        <w:t>задании могут быть установлены допустимые (возможные) отклонения в процентах</w:t>
      </w:r>
      <w:r w:rsidRPr="007938CA">
        <w:rPr>
          <w:sz w:val="28"/>
          <w:szCs w:val="28"/>
        </w:rPr>
        <w:t xml:space="preserve"> абсолютных величинах</w:t>
      </w:r>
      <w:r w:rsidRPr="00EB35E3">
        <w:rPr>
          <w:sz w:val="28"/>
          <w:szCs w:val="28"/>
        </w:rPr>
        <w:t xml:space="preserve"> от установленных показателей качества и (или) объема, в отношении отдельной </w:t>
      </w:r>
      <w:r w:rsidRPr="007938CA">
        <w:rPr>
          <w:sz w:val="28"/>
          <w:szCs w:val="28"/>
        </w:rPr>
        <w:t>муниципальной</w:t>
      </w:r>
      <w:r w:rsidRPr="00EB35E3">
        <w:rPr>
          <w:sz w:val="28"/>
          <w:szCs w:val="28"/>
        </w:rPr>
        <w:t xml:space="preserve"> услуги (работы) либо общее допустимое (возможное) отклонение - в отношении </w:t>
      </w:r>
      <w:r w:rsidRPr="007938CA">
        <w:rPr>
          <w:sz w:val="28"/>
          <w:szCs w:val="28"/>
        </w:rPr>
        <w:t xml:space="preserve">муниципального </w:t>
      </w:r>
      <w:r w:rsidRPr="00EB35E3">
        <w:rPr>
          <w:sz w:val="28"/>
          <w:szCs w:val="28"/>
        </w:rPr>
        <w:t>задания или его части. Значения указанных показателей, устанавливаемые на текущий финансовый год, могут быть изменены только пр</w:t>
      </w:r>
      <w:r w:rsidRPr="007938CA">
        <w:rPr>
          <w:sz w:val="28"/>
          <w:szCs w:val="28"/>
        </w:rPr>
        <w:t xml:space="preserve">и формировании муниципального </w:t>
      </w:r>
      <w:r w:rsidRPr="00EB35E3">
        <w:rPr>
          <w:sz w:val="28"/>
          <w:szCs w:val="28"/>
        </w:rPr>
        <w:t>задания на очередной финансовый год</w:t>
      </w:r>
      <w:r>
        <w:rPr>
          <w:sz w:val="28"/>
          <w:szCs w:val="28"/>
        </w:rPr>
        <w:t>»</w:t>
      </w:r>
      <w:bookmarkEnd w:id="0"/>
      <w:r w:rsidRPr="00B93790">
        <w:rPr>
          <w:sz w:val="28"/>
          <w:szCs w:val="28"/>
        </w:rPr>
        <w:t>;</w:t>
      </w:r>
    </w:p>
    <w:p w:rsidR="000603FF" w:rsidRPr="00B93790" w:rsidRDefault="000603FF" w:rsidP="003C270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</w:t>
      </w:r>
      <w:r w:rsidRPr="00B93790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B93790">
        <w:rPr>
          <w:sz w:val="28"/>
          <w:szCs w:val="28"/>
        </w:rPr>
        <w:t xml:space="preserve"> 4 сло</w:t>
      </w:r>
      <w:r>
        <w:rPr>
          <w:sz w:val="28"/>
          <w:szCs w:val="28"/>
        </w:rPr>
        <w:t xml:space="preserve">ва «Муниципальное </w:t>
      </w:r>
      <w:r w:rsidRPr="00B93790">
        <w:rPr>
          <w:sz w:val="28"/>
          <w:szCs w:val="28"/>
        </w:rPr>
        <w:t>задание формируется» заменить словами «</w:t>
      </w:r>
      <w:r>
        <w:rPr>
          <w:sz w:val="28"/>
          <w:szCs w:val="28"/>
        </w:rPr>
        <w:t>Муниципальное</w:t>
      </w:r>
      <w:r w:rsidRPr="00B93790">
        <w:rPr>
          <w:sz w:val="28"/>
          <w:szCs w:val="28"/>
        </w:rPr>
        <w:t xml:space="preserve"> задание, предварительный отчет о выполнении </w:t>
      </w:r>
      <w:r w:rsidRPr="000612C6">
        <w:rPr>
          <w:sz w:val="28"/>
          <w:szCs w:val="28"/>
        </w:rPr>
        <w:t>муниципального задания и отчет о выполнении муниципального задания, указанные в пунктах 36 и 37 настоящего</w:t>
      </w:r>
      <w:r w:rsidRPr="00B93790">
        <w:rPr>
          <w:sz w:val="28"/>
          <w:szCs w:val="28"/>
        </w:rPr>
        <w:t xml:space="preserve"> Порядка, формируются»;</w:t>
      </w:r>
    </w:p>
    <w:p w:rsidR="000603FF" w:rsidRPr="00B93790" w:rsidRDefault="000603FF" w:rsidP="001A62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93790">
        <w:rPr>
          <w:sz w:val="28"/>
          <w:szCs w:val="28"/>
        </w:rPr>
        <w:t>в абзаце первом пункта 5 слова «на предоставление субсидии на финансовое обеспеч</w:t>
      </w:r>
      <w:r>
        <w:rPr>
          <w:sz w:val="28"/>
          <w:szCs w:val="28"/>
        </w:rPr>
        <w:t>ение выполнения муниципального</w:t>
      </w:r>
      <w:r w:rsidRPr="00B93790">
        <w:rPr>
          <w:sz w:val="28"/>
          <w:szCs w:val="28"/>
        </w:rPr>
        <w:t xml:space="preserve"> задания (далее </w:t>
      </w:r>
      <w:r>
        <w:rPr>
          <w:sz w:val="28"/>
          <w:szCs w:val="28"/>
        </w:rPr>
        <w:t xml:space="preserve">– </w:t>
      </w:r>
      <w:r w:rsidRPr="00B93790">
        <w:rPr>
          <w:sz w:val="28"/>
          <w:szCs w:val="28"/>
        </w:rPr>
        <w:t>субсидия)» заменить словами «на финансовое обеспеч</w:t>
      </w:r>
      <w:r>
        <w:rPr>
          <w:sz w:val="28"/>
          <w:szCs w:val="28"/>
        </w:rPr>
        <w:t>ение выполнения муниципального</w:t>
      </w:r>
      <w:r w:rsidRPr="00B93790">
        <w:rPr>
          <w:sz w:val="28"/>
          <w:szCs w:val="28"/>
        </w:rPr>
        <w:t xml:space="preserve"> задания»;</w:t>
      </w:r>
    </w:p>
    <w:p w:rsidR="000603FF" w:rsidRPr="00B93790" w:rsidRDefault="000603FF" w:rsidP="001A62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93790">
        <w:rPr>
          <w:sz w:val="28"/>
          <w:szCs w:val="28"/>
        </w:rPr>
        <w:t>пункт 7 изложить в следующей редакции:</w:t>
      </w:r>
    </w:p>
    <w:p w:rsidR="000603FF" w:rsidRPr="00B93790" w:rsidRDefault="000603FF" w:rsidP="001A62FC">
      <w:pPr>
        <w:ind w:firstLine="720"/>
        <w:jc w:val="both"/>
        <w:rPr>
          <w:sz w:val="28"/>
          <w:szCs w:val="28"/>
        </w:rPr>
      </w:pPr>
      <w:r w:rsidRPr="00B93790">
        <w:rPr>
          <w:sz w:val="28"/>
          <w:szCs w:val="28"/>
        </w:rPr>
        <w:t xml:space="preserve"> «7. </w:t>
      </w:r>
      <w:r>
        <w:rPr>
          <w:sz w:val="28"/>
          <w:szCs w:val="28"/>
        </w:rPr>
        <w:t>Муниципальное</w:t>
      </w:r>
      <w:r w:rsidRPr="00B93790">
        <w:rPr>
          <w:sz w:val="28"/>
          <w:szCs w:val="28"/>
        </w:rPr>
        <w:t xml:space="preserve"> задание формируется на оказание </w:t>
      </w:r>
      <w:r>
        <w:rPr>
          <w:sz w:val="28"/>
          <w:szCs w:val="28"/>
        </w:rPr>
        <w:t>муниципальных</w:t>
      </w:r>
      <w:r w:rsidRPr="00B93790">
        <w:rPr>
          <w:sz w:val="28"/>
          <w:szCs w:val="28"/>
        </w:rPr>
        <w:t xml:space="preserve"> услуг (выполнение работ), определенных в качестве основных видов деятельности </w:t>
      </w:r>
      <w:r>
        <w:rPr>
          <w:sz w:val="28"/>
          <w:szCs w:val="28"/>
        </w:rPr>
        <w:t xml:space="preserve">муниципальных </w:t>
      </w:r>
      <w:r w:rsidRPr="00B93790">
        <w:rPr>
          <w:sz w:val="28"/>
          <w:szCs w:val="28"/>
        </w:rPr>
        <w:t xml:space="preserve"> учреждений, содержащихся в общероссийских базовых (отраслевых) перечнях (классификаторах) государственных и муниципальных услуг, оказываемых физическим лицам (далее – общероссийские базовые перечни), и региональном перечне (кл</w:t>
      </w:r>
      <w:r>
        <w:rPr>
          <w:sz w:val="28"/>
          <w:szCs w:val="28"/>
        </w:rPr>
        <w:t xml:space="preserve">ассификаторе) </w:t>
      </w:r>
      <w:r w:rsidRPr="00B93790">
        <w:rPr>
          <w:sz w:val="28"/>
          <w:szCs w:val="28"/>
        </w:rPr>
        <w:t xml:space="preserve"> муниципальных услуг, не включенных в общероссийские базовые перечни (классификаторы)  муниципальных услуг</w:t>
      </w:r>
      <w:r w:rsidRPr="00BE1164">
        <w:rPr>
          <w:sz w:val="28"/>
          <w:szCs w:val="28"/>
        </w:rPr>
        <w:t>, оказываемых физическим лицам, и работ</w:t>
      </w:r>
      <w:r w:rsidRPr="00B93790">
        <w:rPr>
          <w:sz w:val="28"/>
          <w:szCs w:val="28"/>
        </w:rPr>
        <w:t xml:space="preserve">, оказание и выполнение которых предусмотрено нормативными правовыми актами Республики </w:t>
      </w:r>
      <w:r>
        <w:rPr>
          <w:sz w:val="28"/>
          <w:szCs w:val="28"/>
        </w:rPr>
        <w:t>Мордовия (муниципальными правовыми актами),</w:t>
      </w:r>
      <w:r w:rsidRPr="00B93790">
        <w:rPr>
          <w:sz w:val="28"/>
          <w:szCs w:val="28"/>
        </w:rPr>
        <w:t xml:space="preserve">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(далее – региональный перечень), формирование, ведение и утверждение которого осуществляется в порядке, установленном Правительством Республики Мордовия.»;</w:t>
      </w:r>
    </w:p>
    <w:p w:rsidR="000603FF" w:rsidRPr="00B93790" w:rsidRDefault="000603FF" w:rsidP="003911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93790">
        <w:rPr>
          <w:sz w:val="28"/>
          <w:szCs w:val="28"/>
        </w:rPr>
        <w:t xml:space="preserve">в абзацах четвертом и шестом пункта 10 слова «включенной в ведомственный перечень» заменить словами «установленной </w:t>
      </w:r>
      <w:r>
        <w:rPr>
          <w:sz w:val="28"/>
          <w:szCs w:val="28"/>
        </w:rPr>
        <w:t>муниципальным</w:t>
      </w:r>
      <w:r w:rsidRPr="00B93790">
        <w:rPr>
          <w:sz w:val="28"/>
          <w:szCs w:val="28"/>
        </w:rPr>
        <w:t xml:space="preserve"> заданием»;</w:t>
      </w:r>
    </w:p>
    <w:p w:rsidR="000603FF" w:rsidRPr="00B93790" w:rsidRDefault="000603FF" w:rsidP="003911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-в пункте 13</w:t>
      </w:r>
      <w:r w:rsidRPr="00B93790">
        <w:rPr>
          <w:sz w:val="28"/>
          <w:szCs w:val="28"/>
        </w:rPr>
        <w:t xml:space="preserve"> слова «базовом (отраслевом) перечне» заменить словами «общероссийском базовом перечне и (или) региональном перечне»;</w:t>
      </w:r>
    </w:p>
    <w:p w:rsidR="000603FF" w:rsidRPr="00B93790" w:rsidRDefault="000603FF" w:rsidP="00F11F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-пункт 17</w:t>
      </w:r>
      <w:r w:rsidRPr="00B93790">
        <w:rPr>
          <w:sz w:val="28"/>
          <w:szCs w:val="28"/>
        </w:rPr>
        <w:t xml:space="preserve"> дополнить частью второй следующего содержания:</w:t>
      </w:r>
    </w:p>
    <w:p w:rsidR="000603FF" w:rsidRDefault="000603FF" w:rsidP="00F11F00">
      <w:pPr>
        <w:ind w:firstLine="720"/>
        <w:jc w:val="both"/>
        <w:rPr>
          <w:sz w:val="28"/>
          <w:szCs w:val="28"/>
        </w:rPr>
      </w:pPr>
      <w:r w:rsidRPr="00B93790">
        <w:rPr>
          <w:sz w:val="28"/>
          <w:szCs w:val="28"/>
        </w:rPr>
        <w:t>«Затраты на аренду имущества, включенные в затраты, у</w:t>
      </w:r>
      <w:r>
        <w:rPr>
          <w:sz w:val="28"/>
          <w:szCs w:val="28"/>
        </w:rPr>
        <w:t>казанные в подпункте 2 пункта 15 и подпунктах 2 и 3 пункта 16</w:t>
      </w:r>
      <w:r w:rsidRPr="00B93790">
        <w:rPr>
          <w:sz w:val="28"/>
          <w:szCs w:val="28"/>
        </w:rPr>
        <w:t xml:space="preserve"> настоящего Порядка, учитываются в составе указанных затрат в случае, если имущество, необходимое для выполнения </w:t>
      </w:r>
      <w:r>
        <w:rPr>
          <w:sz w:val="28"/>
          <w:szCs w:val="28"/>
        </w:rPr>
        <w:t>муниципального</w:t>
      </w:r>
      <w:r w:rsidRPr="00B93790">
        <w:rPr>
          <w:sz w:val="28"/>
          <w:szCs w:val="28"/>
        </w:rPr>
        <w:t xml:space="preserve"> задания, не закреп</w:t>
      </w:r>
      <w:r>
        <w:rPr>
          <w:sz w:val="28"/>
          <w:szCs w:val="28"/>
        </w:rPr>
        <w:t xml:space="preserve">лено за бюджетным </w:t>
      </w:r>
      <w:r w:rsidRPr="00B93790">
        <w:rPr>
          <w:sz w:val="28"/>
          <w:szCs w:val="28"/>
        </w:rPr>
        <w:t>учреждением на праве оперативного управления.»;</w:t>
      </w:r>
    </w:p>
    <w:p w:rsidR="000603FF" w:rsidRPr="00B93790" w:rsidRDefault="000603FF" w:rsidP="004379C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дополнить пунктом 24</w:t>
      </w:r>
      <w:r w:rsidRPr="00B93790">
        <w:rPr>
          <w:sz w:val="28"/>
          <w:szCs w:val="28"/>
        </w:rPr>
        <w:t>.1 следующего содержания:</w:t>
      </w:r>
    </w:p>
    <w:p w:rsidR="000603FF" w:rsidRPr="00B93790" w:rsidRDefault="000603FF" w:rsidP="00F11F00">
      <w:pPr>
        <w:ind w:firstLine="720"/>
        <w:jc w:val="both"/>
        <w:rPr>
          <w:sz w:val="28"/>
          <w:szCs w:val="28"/>
        </w:rPr>
      </w:pPr>
      <w:r w:rsidRPr="00B93790">
        <w:rPr>
          <w:sz w:val="28"/>
          <w:szCs w:val="28"/>
        </w:rPr>
        <w:t>«</w:t>
      </w:r>
      <w:r>
        <w:rPr>
          <w:sz w:val="28"/>
          <w:szCs w:val="28"/>
        </w:rPr>
        <w:t xml:space="preserve">24.1 </w:t>
      </w:r>
      <w:r w:rsidRPr="00B93790">
        <w:rPr>
          <w:sz w:val="28"/>
          <w:szCs w:val="28"/>
        </w:rPr>
        <w:t>Затраты на аренду имущества, включенные в затраты, указанные</w:t>
      </w:r>
      <w:r>
        <w:rPr>
          <w:sz w:val="28"/>
          <w:szCs w:val="28"/>
        </w:rPr>
        <w:t xml:space="preserve"> в подпунктах 2, 5 и 6 пункта 24</w:t>
      </w:r>
      <w:r w:rsidRPr="00B93790">
        <w:rPr>
          <w:sz w:val="28"/>
          <w:szCs w:val="28"/>
        </w:rPr>
        <w:t xml:space="preserve"> настоящего Порядка, учитываются в составе указанных затрат в случае, если имущество, необходимое</w:t>
      </w:r>
      <w:r>
        <w:rPr>
          <w:sz w:val="28"/>
          <w:szCs w:val="28"/>
        </w:rPr>
        <w:t xml:space="preserve"> для выполнения муниципального </w:t>
      </w:r>
      <w:r w:rsidRPr="00B93790">
        <w:rPr>
          <w:sz w:val="28"/>
          <w:szCs w:val="28"/>
        </w:rPr>
        <w:t>задания, не закреплено за бюджетным учреждением н</w:t>
      </w:r>
      <w:r>
        <w:rPr>
          <w:sz w:val="28"/>
          <w:szCs w:val="28"/>
        </w:rPr>
        <w:t>а праве оперативного управления</w:t>
      </w:r>
      <w:r w:rsidRPr="00B93790">
        <w:rPr>
          <w:sz w:val="28"/>
          <w:szCs w:val="28"/>
        </w:rPr>
        <w:t>»;</w:t>
      </w:r>
    </w:p>
    <w:p w:rsidR="000603FF" w:rsidRPr="00B93790" w:rsidRDefault="000603FF" w:rsidP="00F11F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-в пункте 27</w:t>
      </w:r>
      <w:r w:rsidRPr="00B93790">
        <w:rPr>
          <w:sz w:val="28"/>
          <w:szCs w:val="28"/>
        </w:rPr>
        <w:t>:</w:t>
      </w:r>
    </w:p>
    <w:p w:rsidR="000603FF" w:rsidRPr="00B93790" w:rsidRDefault="000603FF" w:rsidP="00F11F00">
      <w:pPr>
        <w:ind w:firstLine="720"/>
        <w:jc w:val="both"/>
        <w:rPr>
          <w:sz w:val="28"/>
          <w:szCs w:val="28"/>
        </w:rPr>
      </w:pPr>
      <w:r w:rsidRPr="00B93790">
        <w:rPr>
          <w:sz w:val="28"/>
          <w:szCs w:val="28"/>
        </w:rPr>
        <w:t>часть вторую изложить в следующей редакции:</w:t>
      </w:r>
    </w:p>
    <w:p w:rsidR="000603FF" w:rsidRPr="00B93790" w:rsidRDefault="000603FF" w:rsidP="001D580D">
      <w:pPr>
        <w:ind w:firstLine="720"/>
        <w:jc w:val="both"/>
        <w:rPr>
          <w:sz w:val="28"/>
        </w:rPr>
      </w:pPr>
      <w:r w:rsidRPr="00B93790">
        <w:rPr>
          <w:sz w:val="28"/>
          <w:szCs w:val="28"/>
        </w:rPr>
        <w:t>«</w:t>
      </w:r>
      <w:r w:rsidRPr="00B93790">
        <w:rPr>
          <w:sz w:val="28"/>
        </w:rPr>
        <w:t>В случ</w:t>
      </w:r>
      <w:r>
        <w:rPr>
          <w:sz w:val="28"/>
        </w:rPr>
        <w:t xml:space="preserve">ае если бюджетное </w:t>
      </w:r>
      <w:r w:rsidRPr="00B93790">
        <w:rPr>
          <w:sz w:val="28"/>
        </w:rPr>
        <w:t xml:space="preserve"> учреждение оказывает сверх</w:t>
      </w:r>
      <w:r>
        <w:rPr>
          <w:sz w:val="28"/>
        </w:rPr>
        <w:t xml:space="preserve"> установленного муниципального </w:t>
      </w:r>
      <w:r w:rsidRPr="00B93790">
        <w:rPr>
          <w:sz w:val="28"/>
        </w:rPr>
        <w:t xml:space="preserve"> задания </w:t>
      </w:r>
      <w:r>
        <w:rPr>
          <w:sz w:val="28"/>
        </w:rPr>
        <w:t xml:space="preserve">муниципальные </w:t>
      </w:r>
      <w:r w:rsidRPr="00B93790">
        <w:rPr>
          <w:sz w:val="28"/>
        </w:rPr>
        <w:t xml:space="preserve"> услуги (выполняет работы) для физических и юридических лиц за плату, а также осуществляет иную приносящую доход деятельность (далее - платная деятельность), затраты, указанные в абзаце первом настоящего пункта, рассчитываются с применением коэффициента платной деятельности, который определяется как отношение планируемого объема субсидии на финансовое обеспечение выполнения государственного задания (далее - субсидия) к общей сумме планируемых поступлений, включающей поступления от субсидии и доходов от платной деятельности, определяемых исходя из объемов указанных поступлений, полученных в отчетном финансовом году (далее - коэффициент платной деятельности).»;</w:t>
      </w:r>
    </w:p>
    <w:p w:rsidR="000603FF" w:rsidRPr="00B93790" w:rsidRDefault="000603FF" w:rsidP="001D580D">
      <w:pPr>
        <w:ind w:firstLine="720"/>
        <w:jc w:val="both"/>
        <w:rPr>
          <w:sz w:val="28"/>
        </w:rPr>
      </w:pPr>
      <w:r>
        <w:rPr>
          <w:sz w:val="28"/>
        </w:rPr>
        <w:t>-</w:t>
      </w:r>
      <w:r w:rsidRPr="00B93790">
        <w:rPr>
          <w:sz w:val="28"/>
        </w:rPr>
        <w:t>дополнить частью третьей следующего содержания:</w:t>
      </w:r>
    </w:p>
    <w:p w:rsidR="000603FF" w:rsidRPr="00B93790" w:rsidRDefault="000603FF" w:rsidP="001D580D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«При расчете коэффициента платной деятельности не учитываются поступления в виде целевых субсидий, предоставляемых из </w:t>
      </w:r>
      <w:r>
        <w:rPr>
          <w:sz w:val="28"/>
        </w:rPr>
        <w:t xml:space="preserve">районного </w:t>
      </w:r>
      <w:r w:rsidRPr="004F3582">
        <w:rPr>
          <w:sz w:val="28"/>
        </w:rPr>
        <w:t>бюджета</w:t>
      </w:r>
      <w:r w:rsidRPr="00B93790">
        <w:rPr>
          <w:sz w:val="28"/>
        </w:rPr>
        <w:t>, грантов, пожертвований, прочих безвозмездных поступлений от физических и юридических лиц, а также средства, поступающие в порядке возмещения расходов, понесенных в</w:t>
      </w:r>
      <w:r>
        <w:rPr>
          <w:sz w:val="28"/>
        </w:rPr>
        <w:t xml:space="preserve"> связи с эксплуатацией муниципального </w:t>
      </w:r>
      <w:r w:rsidRPr="00B93790">
        <w:rPr>
          <w:sz w:val="28"/>
        </w:rPr>
        <w:t>имущества</w:t>
      </w:r>
      <w:r>
        <w:rPr>
          <w:sz w:val="28"/>
        </w:rPr>
        <w:t xml:space="preserve">  Большеигнатовского муниципального района </w:t>
      </w:r>
      <w:r w:rsidRPr="00B93790">
        <w:rPr>
          <w:sz w:val="28"/>
        </w:rPr>
        <w:t>Республики Мордовия, переданного в аренду (безвозмездное пользование).»;</w:t>
      </w:r>
    </w:p>
    <w:p w:rsidR="000603FF" w:rsidRPr="00F11F00" w:rsidRDefault="000603FF" w:rsidP="00F11F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-в пункте 30</w:t>
      </w:r>
      <w:r w:rsidRPr="00B93790">
        <w:rPr>
          <w:sz w:val="28"/>
          <w:szCs w:val="28"/>
        </w:rPr>
        <w:t xml:space="preserve"> слова «среднего значения» исключить;</w:t>
      </w:r>
    </w:p>
    <w:p w:rsidR="000603FF" w:rsidRPr="00B93790" w:rsidRDefault="000603FF" w:rsidP="00415F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-пункт 33</w:t>
      </w:r>
      <w:r w:rsidRPr="00B93790">
        <w:rPr>
          <w:sz w:val="28"/>
          <w:szCs w:val="28"/>
        </w:rPr>
        <w:t xml:space="preserve"> изложить в следующей редакции:</w:t>
      </w:r>
    </w:p>
    <w:p w:rsidR="000603FF" w:rsidRPr="00B93790" w:rsidRDefault="000603FF" w:rsidP="00D51C0C">
      <w:pPr>
        <w:ind w:firstLine="720"/>
        <w:jc w:val="both"/>
        <w:rPr>
          <w:sz w:val="28"/>
        </w:rPr>
      </w:pPr>
      <w:r w:rsidRPr="00B93790">
        <w:rPr>
          <w:sz w:val="28"/>
          <w:szCs w:val="28"/>
        </w:rPr>
        <w:t>«</w:t>
      </w:r>
      <w:r>
        <w:rPr>
          <w:sz w:val="28"/>
        </w:rPr>
        <w:t>33</w:t>
      </w:r>
      <w:r w:rsidRPr="00B93790">
        <w:rPr>
          <w:sz w:val="28"/>
        </w:rPr>
        <w:t xml:space="preserve">. Уменьшение объема субсидии в течение срока выполнения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осуществляется только при соответств</w:t>
      </w:r>
      <w:r>
        <w:rPr>
          <w:sz w:val="28"/>
        </w:rPr>
        <w:t>ующем изменении муниципального</w:t>
      </w:r>
      <w:r w:rsidRPr="00B93790">
        <w:rPr>
          <w:sz w:val="28"/>
        </w:rPr>
        <w:t xml:space="preserve"> задания.</w:t>
      </w:r>
    </w:p>
    <w:p w:rsidR="000603FF" w:rsidRPr="00B93790" w:rsidRDefault="000603FF" w:rsidP="00D51C0C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Изменение нормативных затрат, определяемых в соответствии с настоящим Порядком, в течение срока выполнения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осуществляется (при необходимости) в случаях, предусмотренных нормативными правовы</w:t>
      </w:r>
      <w:r>
        <w:rPr>
          <w:sz w:val="28"/>
        </w:rPr>
        <w:t>ми актами Российской Федерации, Республики</w:t>
      </w:r>
      <w:r w:rsidRPr="00B93790">
        <w:rPr>
          <w:sz w:val="28"/>
        </w:rPr>
        <w:t xml:space="preserve"> Мордовия </w:t>
      </w:r>
      <w:r>
        <w:rPr>
          <w:sz w:val="28"/>
        </w:rPr>
        <w:t xml:space="preserve">и органа местного самоуправления </w:t>
      </w:r>
      <w:r w:rsidRPr="00B93790">
        <w:rPr>
          <w:sz w:val="28"/>
        </w:rPr>
        <w:t xml:space="preserve">(включая внесение изменений в указанные нормативные правовые акты), приводящих к изменению объема финансового обеспечения выполнения </w:t>
      </w:r>
      <w:r>
        <w:rPr>
          <w:sz w:val="28"/>
        </w:rPr>
        <w:t xml:space="preserve">муниципального </w:t>
      </w:r>
      <w:r w:rsidRPr="00B93790">
        <w:rPr>
          <w:sz w:val="28"/>
        </w:rPr>
        <w:t>задания.</w:t>
      </w:r>
    </w:p>
    <w:p w:rsidR="000603FF" w:rsidRPr="00B93790" w:rsidRDefault="000603FF" w:rsidP="00D51C0C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Объем субсидии может быть увеличен в течение срока выполнения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случае изменения законодательства Российской Федерации и Республики Мордовия о налогах и сборах, в том числе в случае отмены ранее установленных налоговых льгот.</w:t>
      </w:r>
    </w:p>
    <w:p w:rsidR="000603FF" w:rsidRPr="00B93790" w:rsidRDefault="000603FF" w:rsidP="00D51C0C">
      <w:pPr>
        <w:ind w:firstLine="720"/>
        <w:jc w:val="both"/>
        <w:rPr>
          <w:sz w:val="28"/>
        </w:rPr>
      </w:pPr>
      <w:r w:rsidRPr="00B93790">
        <w:rPr>
          <w:sz w:val="28"/>
        </w:rPr>
        <w:t>При до</w:t>
      </w:r>
      <w:r>
        <w:rPr>
          <w:sz w:val="28"/>
        </w:rPr>
        <w:t xml:space="preserve">срочном прекращении выполнения </w:t>
      </w:r>
      <w:r w:rsidRPr="000204D7">
        <w:rPr>
          <w:sz w:val="28"/>
        </w:rPr>
        <w:t>муниципального</w:t>
      </w:r>
      <w:r w:rsidRPr="00B93790">
        <w:rPr>
          <w:sz w:val="28"/>
        </w:rPr>
        <w:t xml:space="preserve"> задания по установленным в нем основаниям неиспользованные остатки субсидии в размере, соответствующем показателям, характеризующим объем не оказанных </w:t>
      </w:r>
      <w:r>
        <w:rPr>
          <w:sz w:val="28"/>
        </w:rPr>
        <w:t>муниципальных</w:t>
      </w:r>
      <w:r w:rsidRPr="00B93790">
        <w:rPr>
          <w:sz w:val="28"/>
        </w:rPr>
        <w:t xml:space="preserve"> услуг (не выполненных работ), подлежат перечислению в установленном порядке бюджетными </w:t>
      </w:r>
      <w:r>
        <w:rPr>
          <w:sz w:val="28"/>
        </w:rPr>
        <w:t>учреждениями в районный</w:t>
      </w:r>
      <w:r w:rsidRPr="00B93790">
        <w:rPr>
          <w:sz w:val="28"/>
        </w:rPr>
        <w:t xml:space="preserve"> бюджет и учитываются в порядке, установленном для учета сумм возврата дебиторской задолженности.</w:t>
      </w:r>
    </w:p>
    <w:p w:rsidR="000603FF" w:rsidRPr="00D51C0C" w:rsidRDefault="000603FF" w:rsidP="00D51C0C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При досрочном прекращении выполнения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связи с реорганизацией бюджетного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учреждения неиспользованные остатки субсидии подлежат перечислению соответствующим бюджетным </w:t>
      </w:r>
      <w:r>
        <w:rPr>
          <w:sz w:val="28"/>
        </w:rPr>
        <w:t>муниципального</w:t>
      </w:r>
      <w:r w:rsidRPr="00B93790">
        <w:rPr>
          <w:sz w:val="28"/>
        </w:rPr>
        <w:t>, являющимся правопреемниками.»;</w:t>
      </w:r>
    </w:p>
    <w:p w:rsidR="000603FF" w:rsidRDefault="000603FF" w:rsidP="0076784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-часть вторую пункта 35</w:t>
      </w:r>
      <w:r w:rsidRPr="000F4CAF">
        <w:rPr>
          <w:sz w:val="28"/>
          <w:szCs w:val="28"/>
        </w:rPr>
        <w:t xml:space="preserve"> признать утратившей силу;</w:t>
      </w:r>
    </w:p>
    <w:p w:rsidR="000603FF" w:rsidRDefault="000603FF" w:rsidP="009E2253">
      <w:pPr>
        <w:widowControl/>
        <w:ind w:firstLine="720"/>
        <w:jc w:val="both"/>
        <w:rPr>
          <w:sz w:val="28"/>
          <w:szCs w:val="28"/>
        </w:rPr>
      </w:pPr>
      <w:bookmarkStart w:id="1" w:name="sub_10361"/>
      <w:r>
        <w:rPr>
          <w:sz w:val="28"/>
          <w:szCs w:val="28"/>
        </w:rPr>
        <w:t>-дополнить пунктом 35.1</w:t>
      </w:r>
    </w:p>
    <w:p w:rsidR="000603FF" w:rsidRPr="009E2253" w:rsidRDefault="000603FF" w:rsidP="009E2253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«35.1 </w:t>
      </w:r>
      <w:r w:rsidRPr="009E2253">
        <w:rPr>
          <w:sz w:val="28"/>
          <w:szCs w:val="28"/>
        </w:rPr>
        <w:t xml:space="preserve">Перечисление субсидии бюджетному учреждению осуществляется в соответствии с графиком, содержащимся в соглашении, </w:t>
      </w:r>
      <w:r w:rsidRPr="000612C6">
        <w:rPr>
          <w:sz w:val="28"/>
          <w:szCs w:val="28"/>
        </w:rPr>
        <w:t xml:space="preserve">указанном в </w:t>
      </w:r>
      <w:hyperlink w:anchor="sub_1036" w:history="1">
        <w:r w:rsidRPr="000612C6">
          <w:rPr>
            <w:sz w:val="28"/>
            <w:szCs w:val="28"/>
          </w:rPr>
          <w:t>пункте 35</w:t>
        </w:r>
      </w:hyperlink>
      <w:r w:rsidRPr="000612C6">
        <w:rPr>
          <w:sz w:val="28"/>
          <w:szCs w:val="28"/>
        </w:rPr>
        <w:t xml:space="preserve"> настоящего</w:t>
      </w:r>
      <w:r w:rsidRPr="009E2253">
        <w:rPr>
          <w:sz w:val="28"/>
          <w:szCs w:val="28"/>
        </w:rPr>
        <w:t xml:space="preserve"> Порядка, не реже одного раза в квартал в сумме, не превышающей:</w:t>
      </w:r>
    </w:p>
    <w:bookmarkEnd w:id="1"/>
    <w:p w:rsidR="000603FF" w:rsidRPr="009E2253" w:rsidRDefault="000603FF" w:rsidP="009E2253">
      <w:pPr>
        <w:widowControl/>
        <w:ind w:firstLine="720"/>
        <w:jc w:val="both"/>
        <w:rPr>
          <w:sz w:val="28"/>
          <w:szCs w:val="28"/>
        </w:rPr>
      </w:pPr>
      <w:r w:rsidRPr="009E2253">
        <w:rPr>
          <w:sz w:val="28"/>
          <w:szCs w:val="28"/>
        </w:rPr>
        <w:t>25 процентов годового размера субсидии в течение I квартала;</w:t>
      </w:r>
    </w:p>
    <w:p w:rsidR="000603FF" w:rsidRPr="009E2253" w:rsidRDefault="000603FF" w:rsidP="009E2253">
      <w:pPr>
        <w:widowControl/>
        <w:ind w:firstLine="720"/>
        <w:jc w:val="both"/>
        <w:rPr>
          <w:sz w:val="28"/>
          <w:szCs w:val="28"/>
        </w:rPr>
      </w:pPr>
      <w:r w:rsidRPr="009E2253">
        <w:rPr>
          <w:sz w:val="28"/>
          <w:szCs w:val="28"/>
        </w:rPr>
        <w:t>50 процентов годового размера субсидии в течение первого полугодия;</w:t>
      </w:r>
    </w:p>
    <w:p w:rsidR="000603FF" w:rsidRPr="009E2253" w:rsidRDefault="000603FF" w:rsidP="009E2253">
      <w:pPr>
        <w:widowControl/>
        <w:ind w:firstLine="720"/>
        <w:jc w:val="both"/>
        <w:rPr>
          <w:sz w:val="28"/>
          <w:szCs w:val="28"/>
        </w:rPr>
      </w:pPr>
      <w:r w:rsidRPr="009E2253">
        <w:rPr>
          <w:sz w:val="28"/>
          <w:szCs w:val="28"/>
        </w:rPr>
        <w:t>75 процентов годового размера субсидии в течение 9 месяцев.</w:t>
      </w:r>
    </w:p>
    <w:p w:rsidR="000603FF" w:rsidRDefault="000603FF" w:rsidP="00767848">
      <w:pPr>
        <w:ind w:firstLine="720"/>
        <w:jc w:val="both"/>
        <w:rPr>
          <w:sz w:val="28"/>
        </w:rPr>
      </w:pPr>
      <w:r>
        <w:rPr>
          <w:sz w:val="28"/>
        </w:rPr>
        <w:t>-в пункте 36:</w:t>
      </w:r>
    </w:p>
    <w:p w:rsidR="000603FF" w:rsidRPr="00B93790" w:rsidRDefault="000603FF" w:rsidP="00767848">
      <w:pPr>
        <w:ind w:firstLine="720"/>
        <w:jc w:val="both"/>
        <w:rPr>
          <w:sz w:val="28"/>
        </w:rPr>
      </w:pPr>
      <w:r>
        <w:rPr>
          <w:sz w:val="28"/>
        </w:rPr>
        <w:t>-часть первую</w:t>
      </w:r>
      <w:r w:rsidRPr="00B93790">
        <w:rPr>
          <w:sz w:val="28"/>
        </w:rPr>
        <w:t xml:space="preserve"> изложить в следующей редакции:</w:t>
      </w:r>
    </w:p>
    <w:p w:rsidR="000603FF" w:rsidRPr="00B93790" w:rsidRDefault="000603FF" w:rsidP="00767848">
      <w:pPr>
        <w:ind w:firstLine="720"/>
        <w:jc w:val="both"/>
        <w:rPr>
          <w:sz w:val="28"/>
        </w:rPr>
      </w:pPr>
      <w:r>
        <w:rPr>
          <w:sz w:val="28"/>
        </w:rPr>
        <w:t>«36</w:t>
      </w:r>
      <w:r w:rsidRPr="00B93790">
        <w:rPr>
          <w:sz w:val="28"/>
        </w:rPr>
        <w:t>. Перечисление платежа, завершающего выплату субсидии, в IV квартале должно осуществляться после предоставления в срок,</w:t>
      </w:r>
      <w:r>
        <w:rPr>
          <w:sz w:val="28"/>
        </w:rPr>
        <w:t xml:space="preserve"> установленный в муниципальном  задании </w:t>
      </w:r>
      <w:r w:rsidRPr="00B93790">
        <w:rPr>
          <w:sz w:val="28"/>
        </w:rPr>
        <w:t xml:space="preserve">бюджетным предварительного отчета о выполнении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части предварительной оценки достижения плановых показателей годового объема оказания </w:t>
      </w:r>
      <w:r>
        <w:rPr>
          <w:sz w:val="28"/>
        </w:rPr>
        <w:t>муниципальных</w:t>
      </w:r>
      <w:r w:rsidRPr="00B93790">
        <w:rPr>
          <w:sz w:val="28"/>
        </w:rPr>
        <w:t xml:space="preserve"> услуг за соответствующий финансовый год, составленного по форме, аналогичной форме отчета о выполнении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задания, предусмотренной приложением 2 к настоящему Порядку. В предварительном отчете указываются показатели по объему и качеству, запланированные к исполнению по завершении текущего финансового года (с учетом фактического выполнения указанных показателей на отчетную дату). В случае если показатели предварительной оценки достижения плановых показателей годового объема оказания </w:t>
      </w:r>
      <w:r>
        <w:rPr>
          <w:sz w:val="28"/>
        </w:rPr>
        <w:t>муниципальных</w:t>
      </w:r>
      <w:r w:rsidRPr="00B93790">
        <w:rPr>
          <w:sz w:val="28"/>
        </w:rPr>
        <w:t xml:space="preserve"> услуг, указанные в предварительном отчете, меньше показателей, установленных в </w:t>
      </w:r>
      <w:r>
        <w:rPr>
          <w:sz w:val="28"/>
        </w:rPr>
        <w:t>муниципальном</w:t>
      </w:r>
      <w:r w:rsidRPr="00B93790">
        <w:rPr>
          <w:sz w:val="28"/>
        </w:rPr>
        <w:t xml:space="preserve"> задании (с учетом допустимых (возможных) отклонений), то </w:t>
      </w:r>
      <w:r>
        <w:rPr>
          <w:sz w:val="28"/>
        </w:rPr>
        <w:t xml:space="preserve">муниципальное </w:t>
      </w:r>
      <w:r w:rsidRPr="00B93790">
        <w:rPr>
          <w:sz w:val="28"/>
        </w:rPr>
        <w:t>задание подлежит уточнению в соответствии с указанными в предварительном отчете показателями.»;</w:t>
      </w:r>
    </w:p>
    <w:p w:rsidR="000603FF" w:rsidRPr="00B93790" w:rsidRDefault="000603FF" w:rsidP="00767848">
      <w:pPr>
        <w:ind w:firstLine="720"/>
        <w:jc w:val="both"/>
        <w:rPr>
          <w:sz w:val="28"/>
        </w:rPr>
      </w:pPr>
      <w:r>
        <w:rPr>
          <w:sz w:val="28"/>
        </w:rPr>
        <w:t>-дополнить частью  три следующего содержания:</w:t>
      </w:r>
    </w:p>
    <w:p w:rsidR="000603FF" w:rsidRDefault="000603FF" w:rsidP="00767848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«Предварительный отчет об исполнении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части работ за соответствующий финансовый год, указанный в </w:t>
      </w:r>
      <w:hyperlink w:anchor="Par301" w:tooltip="37. Перечисление платежа, завершающего выплату субсидии, в IV квартале должно осуществляться после предоставления бюджетным или автономным учреждением предварительного отчета о выполнении государственного задания за соответствующий финансовый год, составленног" w:history="1">
        <w:r w:rsidRPr="00B93790">
          <w:rPr>
            <w:sz w:val="28"/>
          </w:rPr>
          <w:t>части первой</w:t>
        </w:r>
      </w:hyperlink>
      <w:r w:rsidRPr="00B93790">
        <w:rPr>
          <w:sz w:val="28"/>
        </w:rPr>
        <w:t xml:space="preserve"> настоящего пункта, представляется бюджетным учреждением при установлении органом, осуществляющим функции и полномочия учредителя, требования о его представлении в </w:t>
      </w:r>
      <w:r>
        <w:rPr>
          <w:sz w:val="28"/>
        </w:rPr>
        <w:t>муниципальном</w:t>
      </w:r>
      <w:r w:rsidRPr="00B93790">
        <w:rPr>
          <w:sz w:val="28"/>
        </w:rPr>
        <w:t xml:space="preserve"> задании. В случае если органом, осуществляющим функции и полномочия учредителя в отношении бюджетных учреждений, устанавливаются требования о представлении предварительного отчета о выполнении </w:t>
      </w:r>
      <w:r>
        <w:rPr>
          <w:sz w:val="28"/>
        </w:rPr>
        <w:t xml:space="preserve">муниципального </w:t>
      </w:r>
      <w:r w:rsidRPr="00B93790">
        <w:rPr>
          <w:sz w:val="28"/>
        </w:rPr>
        <w:t>задания в части, касающейся работ, за соответствующий финансовый год, заполнение и оценка предварительного отчета осуществляется в порядке, определенном частью первой настоящего пункта»;</w:t>
      </w:r>
    </w:p>
    <w:p w:rsidR="000603FF" w:rsidRDefault="000603FF" w:rsidP="00767848">
      <w:pPr>
        <w:ind w:firstLine="720"/>
        <w:jc w:val="both"/>
        <w:rPr>
          <w:sz w:val="28"/>
        </w:rPr>
      </w:pPr>
      <w:r>
        <w:rPr>
          <w:sz w:val="28"/>
        </w:rPr>
        <w:t>-дополнить пунктом 36.1:</w:t>
      </w:r>
    </w:p>
    <w:p w:rsidR="000603FF" w:rsidRPr="008A41E9" w:rsidRDefault="000603FF" w:rsidP="008A41E9">
      <w:pPr>
        <w:widowControl/>
        <w:ind w:firstLine="720"/>
        <w:jc w:val="both"/>
        <w:rPr>
          <w:sz w:val="28"/>
          <w:szCs w:val="28"/>
        </w:rPr>
      </w:pPr>
      <w:bookmarkStart w:id="2" w:name="sub_10371"/>
      <w:r>
        <w:rPr>
          <w:sz w:val="28"/>
          <w:szCs w:val="28"/>
        </w:rPr>
        <w:t>«</w:t>
      </w:r>
      <w:r w:rsidRPr="00F62AE0">
        <w:rPr>
          <w:sz w:val="28"/>
          <w:szCs w:val="28"/>
        </w:rPr>
        <w:t>36</w:t>
      </w:r>
      <w:r w:rsidRPr="008A41E9">
        <w:rPr>
          <w:sz w:val="28"/>
          <w:szCs w:val="28"/>
        </w:rPr>
        <w:t xml:space="preserve">.1. Требования, установленные </w:t>
      </w:r>
      <w:hyperlink w:anchor="sub_10361" w:history="1">
        <w:r w:rsidRPr="00C82601">
          <w:rPr>
            <w:sz w:val="28"/>
            <w:szCs w:val="28"/>
          </w:rPr>
          <w:t>пунктами 35.1</w:t>
        </w:r>
      </w:hyperlink>
      <w:r w:rsidRPr="00C82601">
        <w:rPr>
          <w:sz w:val="28"/>
          <w:szCs w:val="28"/>
        </w:rPr>
        <w:t xml:space="preserve"> и </w:t>
      </w:r>
      <w:hyperlink w:anchor="sub_1037" w:history="1">
        <w:r w:rsidRPr="00C82601">
          <w:rPr>
            <w:sz w:val="28"/>
            <w:szCs w:val="28"/>
          </w:rPr>
          <w:t>6</w:t>
        </w:r>
      </w:hyperlink>
      <w:r w:rsidRPr="008A41E9">
        <w:rPr>
          <w:sz w:val="28"/>
          <w:szCs w:val="28"/>
        </w:rPr>
        <w:t xml:space="preserve">настоящего Порядка, </w:t>
      </w:r>
      <w:r w:rsidRPr="00B93790">
        <w:rPr>
          <w:sz w:val="28"/>
        </w:rPr>
        <w:t>связанные с перечислением субсидии</w:t>
      </w:r>
      <w:r>
        <w:rPr>
          <w:sz w:val="28"/>
        </w:rPr>
        <w:t xml:space="preserve"> </w:t>
      </w:r>
      <w:r w:rsidRPr="008A41E9">
        <w:rPr>
          <w:sz w:val="28"/>
          <w:szCs w:val="28"/>
        </w:rPr>
        <w:t>не распространяются на:</w:t>
      </w:r>
    </w:p>
    <w:bookmarkEnd w:id="2"/>
    <w:p w:rsidR="000603FF" w:rsidRPr="008A41E9" w:rsidRDefault="000603FF" w:rsidP="008A41E9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бюджетное </w:t>
      </w:r>
      <w:r w:rsidRPr="008A41E9">
        <w:rPr>
          <w:sz w:val="28"/>
          <w:szCs w:val="28"/>
        </w:rPr>
        <w:t xml:space="preserve"> учреждение, оказание услуг (выполнение работ) которого зависит от сезонных условий, если органом, осуществляющим функции и полномочия учредителя, не установлено иное;</w:t>
      </w:r>
    </w:p>
    <w:p w:rsidR="000603FF" w:rsidRPr="008A41E9" w:rsidRDefault="000603FF" w:rsidP="008A41E9">
      <w:pPr>
        <w:widowControl/>
        <w:ind w:firstLine="720"/>
        <w:jc w:val="both"/>
        <w:rPr>
          <w:sz w:val="28"/>
          <w:szCs w:val="28"/>
        </w:rPr>
      </w:pPr>
      <w:r w:rsidRPr="008A41E9">
        <w:rPr>
          <w:sz w:val="28"/>
          <w:szCs w:val="28"/>
        </w:rPr>
        <w:t>учреждение, находящееся в процессе реорганизации или ликвидации;</w:t>
      </w:r>
    </w:p>
    <w:p w:rsidR="000603FF" w:rsidRPr="008A41E9" w:rsidRDefault="000603FF" w:rsidP="008A41E9">
      <w:pPr>
        <w:widowControl/>
        <w:ind w:firstLine="720"/>
        <w:jc w:val="both"/>
        <w:rPr>
          <w:rFonts w:ascii="Arial" w:hAnsi="Arial" w:cs="Arial"/>
          <w:sz w:val="24"/>
          <w:szCs w:val="24"/>
        </w:rPr>
      </w:pPr>
      <w:r w:rsidRPr="00C82601">
        <w:rPr>
          <w:sz w:val="28"/>
          <w:szCs w:val="28"/>
        </w:rPr>
        <w:t xml:space="preserve">предоставление субсидии в части выплат в рамках указов Президента Российской Федерации </w:t>
      </w:r>
      <w:hyperlink r:id="rId8" w:history="1">
        <w:r w:rsidRPr="00C82601">
          <w:rPr>
            <w:sz w:val="28"/>
            <w:szCs w:val="28"/>
          </w:rPr>
          <w:t>от 7 мая 2012 г. N 597</w:t>
        </w:r>
      </w:hyperlink>
      <w:r w:rsidRPr="00C82601">
        <w:rPr>
          <w:sz w:val="28"/>
          <w:szCs w:val="28"/>
        </w:rPr>
        <w:t xml:space="preserve"> "О мероприятиях по реализации государственной социальной политики", </w:t>
      </w:r>
      <w:hyperlink r:id="rId9" w:history="1">
        <w:r w:rsidRPr="00C82601">
          <w:rPr>
            <w:sz w:val="28"/>
            <w:szCs w:val="28"/>
          </w:rPr>
          <w:t>от 1 июня 2012 г. N 761</w:t>
        </w:r>
      </w:hyperlink>
      <w:r w:rsidRPr="00C82601">
        <w:rPr>
          <w:sz w:val="28"/>
          <w:szCs w:val="28"/>
        </w:rPr>
        <w:t xml:space="preserve"> "О Национальной стратегии действий в интересах детей на 2012 - 2017 годы" и </w:t>
      </w:r>
      <w:hyperlink r:id="rId10" w:history="1">
        <w:r w:rsidRPr="00C82601">
          <w:rPr>
            <w:sz w:val="28"/>
            <w:szCs w:val="28"/>
          </w:rPr>
          <w:t>от 28 декабря 2012 г. N 1688</w:t>
        </w:r>
      </w:hyperlink>
      <w:r w:rsidRPr="00C82601">
        <w:rPr>
          <w:sz w:val="28"/>
          <w:szCs w:val="28"/>
        </w:rPr>
        <w:t xml:space="preserve"> "О некоторых мерах по реализации государственной политики в сфере защиты детей-сирот и детей, оставшихся</w:t>
      </w:r>
      <w:r w:rsidRPr="008A41E9">
        <w:rPr>
          <w:sz w:val="28"/>
          <w:szCs w:val="28"/>
        </w:rPr>
        <w:t xml:space="preserve"> без попечения родителей</w:t>
      </w:r>
      <w:r w:rsidRPr="008A41E9">
        <w:rPr>
          <w:rFonts w:ascii="Arial" w:hAnsi="Arial" w:cs="Arial"/>
          <w:sz w:val="24"/>
          <w:szCs w:val="24"/>
        </w:rPr>
        <w:t>".</w:t>
      </w:r>
    </w:p>
    <w:p w:rsidR="000603FF" w:rsidRDefault="000603FF" w:rsidP="008A5E97">
      <w:pPr>
        <w:ind w:firstLine="720"/>
        <w:jc w:val="both"/>
        <w:rPr>
          <w:sz w:val="28"/>
        </w:rPr>
      </w:pPr>
      <w:r w:rsidRPr="00B93790">
        <w:rPr>
          <w:sz w:val="28"/>
        </w:rPr>
        <w:t xml:space="preserve">бюджетное учреждение, оказывающее </w:t>
      </w:r>
      <w:r>
        <w:rPr>
          <w:sz w:val="28"/>
        </w:rPr>
        <w:t>муниципальные</w:t>
      </w:r>
      <w:r w:rsidRPr="00B93790">
        <w:rPr>
          <w:sz w:val="28"/>
        </w:rPr>
        <w:t xml:space="preserve"> услуги (выполняющее работы), процесс оказания (выполнения) которых требует неравномерного финансового обеспечения в течение финансового года, если органом, осуществляющим функции и полномочия учредителя в </w:t>
      </w:r>
      <w:r>
        <w:rPr>
          <w:sz w:val="28"/>
        </w:rPr>
        <w:t xml:space="preserve">отношении бюджетных </w:t>
      </w:r>
      <w:r w:rsidRPr="00B93790">
        <w:rPr>
          <w:sz w:val="28"/>
        </w:rPr>
        <w:t>учреждений, не установлено иное.»;</w:t>
      </w:r>
    </w:p>
    <w:p w:rsidR="000603FF" w:rsidRDefault="000603FF" w:rsidP="00534E17">
      <w:pPr>
        <w:ind w:firstLine="720"/>
        <w:jc w:val="both"/>
        <w:rPr>
          <w:sz w:val="28"/>
        </w:rPr>
      </w:pPr>
      <w:r>
        <w:rPr>
          <w:sz w:val="28"/>
        </w:rPr>
        <w:t xml:space="preserve">-в пункте 37, в части второй, </w:t>
      </w:r>
      <w:r w:rsidRPr="00534E17">
        <w:rPr>
          <w:sz w:val="28"/>
        </w:rPr>
        <w:t xml:space="preserve"> </w:t>
      </w:r>
      <w:r>
        <w:rPr>
          <w:sz w:val="28"/>
        </w:rPr>
        <w:t>слова «1 февраля» заменить словами «1 марта»;</w:t>
      </w:r>
    </w:p>
    <w:p w:rsidR="000603FF" w:rsidRPr="00E6389A" w:rsidRDefault="000603FF" w:rsidP="00E6389A">
      <w:pPr>
        <w:ind w:firstLine="720"/>
        <w:jc w:val="both"/>
        <w:rPr>
          <w:sz w:val="28"/>
        </w:rPr>
      </w:pPr>
      <w:r>
        <w:rPr>
          <w:sz w:val="28"/>
        </w:rPr>
        <w:t>пункт 37</w:t>
      </w:r>
      <w:r w:rsidRPr="00E6389A">
        <w:rPr>
          <w:sz w:val="28"/>
        </w:rPr>
        <w:t xml:space="preserve"> дополнить </w:t>
      </w:r>
      <w:r>
        <w:rPr>
          <w:sz w:val="28"/>
        </w:rPr>
        <w:t>частью третьей</w:t>
      </w:r>
      <w:r w:rsidRPr="00E6389A">
        <w:rPr>
          <w:sz w:val="28"/>
        </w:rPr>
        <w:t xml:space="preserve"> следующего содержания:</w:t>
      </w:r>
    </w:p>
    <w:p w:rsidR="000603FF" w:rsidRPr="00E6389A" w:rsidRDefault="000603FF" w:rsidP="00534E17">
      <w:pPr>
        <w:ind w:firstLine="720"/>
        <w:jc w:val="both"/>
        <w:rPr>
          <w:sz w:val="28"/>
        </w:rPr>
      </w:pPr>
      <w:r w:rsidRPr="00B93790">
        <w:rPr>
          <w:sz w:val="28"/>
        </w:rPr>
        <w:t>«В случае если органом, осуществляющим функции и полномочия учредителя в отношении бюджетных учреждений, главным распоря</w:t>
      </w:r>
      <w:r>
        <w:rPr>
          <w:sz w:val="28"/>
        </w:rPr>
        <w:t>дителем средств районного</w:t>
      </w:r>
      <w:r w:rsidRPr="00B93790">
        <w:rPr>
          <w:sz w:val="28"/>
        </w:rPr>
        <w:t xml:space="preserve"> бюджета, в ведении которого находятся казенные учреждения, предусмотрено представление отчета о выполнении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части, касающейся показателей</w:t>
      </w:r>
      <w:r>
        <w:rPr>
          <w:sz w:val="28"/>
        </w:rPr>
        <w:t xml:space="preserve"> объема оказания муниципальных</w:t>
      </w:r>
      <w:r w:rsidRPr="00B93790">
        <w:rPr>
          <w:sz w:val="28"/>
        </w:rPr>
        <w:t xml:space="preserve"> услуг (выполнения работ), на иную дату (ежемесячно, ежеквартально), показатели отчета формируются на отчетную дату нарастающим итогом с начала года. При этом орган, осуществляющий функции и полномочия учре</w:t>
      </w:r>
      <w:r>
        <w:rPr>
          <w:sz w:val="28"/>
        </w:rPr>
        <w:t xml:space="preserve">дителя в отношении бюджетных </w:t>
      </w:r>
      <w:r w:rsidRPr="00B93790">
        <w:rPr>
          <w:sz w:val="28"/>
        </w:rPr>
        <w:t xml:space="preserve"> учреждений, и главный распор</w:t>
      </w:r>
      <w:r>
        <w:rPr>
          <w:sz w:val="28"/>
        </w:rPr>
        <w:t>ядитель средств районного</w:t>
      </w:r>
      <w:r w:rsidRPr="00B93790">
        <w:rPr>
          <w:sz w:val="28"/>
        </w:rPr>
        <w:t xml:space="preserve"> бюджета, в ведении которого находятся казенные учреждения, вправе установить плановые показатели достижения результатов на установленную им отчетную дату в процентах от годового</w:t>
      </w:r>
      <w:r>
        <w:rPr>
          <w:sz w:val="28"/>
        </w:rPr>
        <w:t xml:space="preserve"> объема оказания муниципальных</w:t>
      </w:r>
      <w:r w:rsidRPr="00B93790">
        <w:rPr>
          <w:sz w:val="28"/>
        </w:rPr>
        <w:t xml:space="preserve"> услуг (выполнения работ) или в натуральных показателях как для </w:t>
      </w:r>
      <w:r>
        <w:rPr>
          <w:sz w:val="28"/>
        </w:rPr>
        <w:t>муниципального</w:t>
      </w:r>
      <w:r w:rsidRPr="00B93790">
        <w:rPr>
          <w:sz w:val="28"/>
        </w:rPr>
        <w:t xml:space="preserve"> задания в целом, так и относительно его части (с учетом неравномерного процесса их оказания (выполнения).»;</w:t>
      </w:r>
    </w:p>
    <w:p w:rsidR="000603FF" w:rsidRDefault="000603FF" w:rsidP="00412E6A">
      <w:pPr>
        <w:widowControl/>
        <w:ind w:firstLine="709"/>
        <w:jc w:val="both"/>
        <w:rPr>
          <w:sz w:val="28"/>
          <w:szCs w:val="28"/>
        </w:rPr>
      </w:pPr>
      <w:r w:rsidRPr="00412E6A">
        <w:rPr>
          <w:sz w:val="28"/>
          <w:szCs w:val="28"/>
        </w:rPr>
        <w:t>6</w:t>
      </w:r>
      <w:r w:rsidRPr="00E77DD9">
        <w:rPr>
          <w:sz w:val="28"/>
          <w:szCs w:val="28"/>
        </w:rPr>
        <w:t xml:space="preserve">) приложения 1 </w:t>
      </w:r>
      <w:r>
        <w:rPr>
          <w:sz w:val="28"/>
          <w:szCs w:val="28"/>
        </w:rPr>
        <w:t>– 3</w:t>
      </w:r>
      <w:r w:rsidRPr="00E77DD9">
        <w:rPr>
          <w:sz w:val="28"/>
          <w:szCs w:val="28"/>
        </w:rPr>
        <w:t xml:space="preserve"> изложить в следующей редакции:</w:t>
      </w:r>
    </w:p>
    <w:p w:rsidR="000603FF" w:rsidRDefault="000603FF" w:rsidP="00412E6A">
      <w:pPr>
        <w:widowControl/>
        <w:ind w:firstLine="709"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534E17">
      <w:pPr>
        <w:widowControl/>
        <w:jc w:val="both"/>
        <w:rPr>
          <w:sz w:val="28"/>
          <w:szCs w:val="28"/>
        </w:rPr>
      </w:pPr>
    </w:p>
    <w:p w:rsidR="000603FF" w:rsidRPr="00E77DD9" w:rsidRDefault="000603FF" w:rsidP="00534E17">
      <w:pPr>
        <w:widowControl/>
        <w:jc w:val="both"/>
        <w:rPr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Pr="005B4597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B4597"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Приложение 1</w:t>
      </w:r>
    </w:p>
    <w:p w:rsidR="000603FF" w:rsidRPr="00E77DD9" w:rsidRDefault="000603FF" w:rsidP="004734CE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                                                                                к Порядку формирования  муниципального </w:t>
      </w:r>
      <w:r w:rsidRPr="00E77DD9">
        <w:rPr>
          <w:sz w:val="28"/>
          <w:szCs w:val="28"/>
        </w:rPr>
        <w:t>задания</w:t>
      </w:r>
    </w:p>
    <w:p w:rsidR="000603FF" w:rsidRPr="00E77DD9" w:rsidRDefault="000603FF" w:rsidP="00412E6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в отношении муниципальных учреждений                  </w:t>
      </w:r>
    </w:p>
    <w:p w:rsidR="000603FF" w:rsidRPr="00E77DD9" w:rsidRDefault="000603FF" w:rsidP="00412E6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77DD9">
        <w:rPr>
          <w:rFonts w:ascii="Times New Roman" w:hAnsi="Times New Roman" w:cs="Times New Roman"/>
          <w:sz w:val="24"/>
          <w:szCs w:val="24"/>
        </w:rPr>
        <w:t>(уполномоченное лицо)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063BB1">
        <w:rPr>
          <w:rFonts w:ascii="Times New Roman" w:hAnsi="Times New Roman" w:cs="Times New Roman"/>
          <w:sz w:val="28"/>
          <w:szCs w:val="28"/>
        </w:rPr>
        <w:t>Большеигнатовского мун</w:t>
      </w:r>
      <w:r>
        <w:rPr>
          <w:rFonts w:ascii="Times New Roman" w:hAnsi="Times New Roman" w:cs="Times New Roman"/>
          <w:sz w:val="28"/>
          <w:szCs w:val="28"/>
        </w:rPr>
        <w:t>ици</w:t>
      </w:r>
      <w:r w:rsidRPr="00063BB1">
        <w:rPr>
          <w:rFonts w:ascii="Times New Roman" w:hAnsi="Times New Roman" w:cs="Times New Roman"/>
          <w:sz w:val="28"/>
          <w:szCs w:val="28"/>
        </w:rPr>
        <w:t>пального района</w:t>
      </w:r>
    </w:p>
    <w:p w:rsidR="000603FF" w:rsidRPr="00E77DD9" w:rsidRDefault="000603FF" w:rsidP="00B0156F">
      <w:pPr>
        <w:pStyle w:val="ConsPlusNonformat"/>
      </w:pPr>
      <w:r w:rsidRPr="00E77DD9">
        <w:t xml:space="preserve"> ____________________________________</w:t>
      </w:r>
      <w:r>
        <w:t xml:space="preserve">_____                            </w:t>
      </w:r>
      <w:r w:rsidRPr="00063BB1">
        <w:rPr>
          <w:rFonts w:ascii="Times New Roman" w:hAnsi="Times New Roman" w:cs="Times New Roman"/>
          <w:sz w:val="28"/>
          <w:szCs w:val="28"/>
        </w:rPr>
        <w:t>Республики Мордовия и финансовом обеспечении</w:t>
      </w:r>
    </w:p>
    <w:p w:rsidR="000603FF" w:rsidRPr="00E77DD9" w:rsidRDefault="000603FF" w:rsidP="00412E6A">
      <w:pPr>
        <w:pStyle w:val="ConsPlusNonformat"/>
        <w:rPr>
          <w:rFonts w:ascii="Times New Roman" w:hAnsi="Times New Roman" w:cs="Times New Roman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 (</w:t>
      </w:r>
      <w:r w:rsidRPr="00E77DD9">
        <w:rPr>
          <w:rFonts w:ascii="Times New Roman" w:hAnsi="Times New Roman" w:cs="Times New Roman"/>
        </w:rPr>
        <w:t xml:space="preserve">наименование органа, осуществляющего функции и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063BB1">
        <w:rPr>
          <w:rFonts w:ascii="Times New Roman" w:hAnsi="Times New Roman" w:cs="Times New Roman"/>
          <w:sz w:val="28"/>
          <w:szCs w:val="28"/>
        </w:rPr>
        <w:t>выполнения муниципального  задания</w:t>
      </w:r>
    </w:p>
    <w:p w:rsidR="000603FF" w:rsidRPr="00E77DD9" w:rsidRDefault="000603FF" w:rsidP="00412E6A">
      <w:pPr>
        <w:pStyle w:val="ConsPlusNonformat"/>
        <w:rPr>
          <w:rFonts w:ascii="Times New Roman" w:hAnsi="Times New Roman" w:cs="Times New Roman"/>
        </w:rPr>
      </w:pPr>
      <w:r w:rsidRPr="00E77DD9">
        <w:rPr>
          <w:rFonts w:ascii="Times New Roman" w:hAnsi="Times New Roman" w:cs="Times New Roman"/>
        </w:rPr>
        <w:t xml:space="preserve"> полномочия учредителя, главного распорядителя средств             </w:t>
      </w:r>
    </w:p>
    <w:p w:rsidR="000603FF" w:rsidRPr="00E77DD9" w:rsidRDefault="000603FF" w:rsidP="00412E6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районного </w:t>
      </w:r>
      <w:r w:rsidRPr="00E77DD9">
        <w:rPr>
          <w:rFonts w:ascii="Times New Roman" w:hAnsi="Times New Roman" w:cs="Times New Roman"/>
        </w:rPr>
        <w:t>бюджета)</w:t>
      </w:r>
    </w:p>
    <w:p w:rsidR="000603FF" w:rsidRPr="00E77DD9" w:rsidRDefault="000603FF" w:rsidP="00412E6A">
      <w:pPr>
        <w:pStyle w:val="ConsPlusNonformat"/>
        <w:rPr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 _________ ________________</w:t>
      </w:r>
    </w:p>
    <w:p w:rsidR="000603FF" w:rsidRPr="00E77DD9" w:rsidRDefault="000603FF" w:rsidP="00412E6A">
      <w:pPr>
        <w:widowControl/>
        <w:jc w:val="both"/>
      </w:pPr>
      <w:r w:rsidRPr="00E77DD9">
        <w:t xml:space="preserve"> (должность)         (подпись) (расшифровка подписи)</w:t>
      </w:r>
    </w:p>
    <w:p w:rsidR="000603FF" w:rsidRPr="00E77DD9" w:rsidRDefault="000603FF" w:rsidP="00412E6A">
      <w:pPr>
        <w:widowControl/>
        <w:jc w:val="both"/>
        <w:rPr>
          <w:sz w:val="28"/>
          <w:szCs w:val="28"/>
        </w:rPr>
      </w:pPr>
    </w:p>
    <w:p w:rsidR="000603FF" w:rsidRPr="00E77DD9" w:rsidRDefault="000603FF" w:rsidP="00412E6A">
      <w:pPr>
        <w:widowControl/>
        <w:jc w:val="both"/>
        <w:rPr>
          <w:sz w:val="28"/>
          <w:szCs w:val="28"/>
        </w:rPr>
      </w:pPr>
      <w:r w:rsidRPr="00E77DD9">
        <w:rPr>
          <w:sz w:val="28"/>
          <w:szCs w:val="28"/>
        </w:rPr>
        <w:t>«__» _________________ 20__ г.</w:t>
      </w:r>
    </w:p>
    <w:p w:rsidR="000603FF" w:rsidRDefault="000603FF" w:rsidP="00412E6A">
      <w:pPr>
        <w:tabs>
          <w:tab w:val="left" w:pos="9356"/>
          <w:tab w:val="left" w:pos="11340"/>
        </w:tabs>
        <w:outlineLvl w:val="1"/>
        <w:rPr>
          <w:sz w:val="28"/>
          <w:szCs w:val="28"/>
        </w:rPr>
      </w:pPr>
    </w:p>
    <w:p w:rsidR="000603FF" w:rsidRDefault="000603FF" w:rsidP="00412E6A">
      <w:pPr>
        <w:tabs>
          <w:tab w:val="left" w:pos="9356"/>
          <w:tab w:val="left" w:pos="11340"/>
        </w:tabs>
        <w:outlineLvl w:val="1"/>
        <w:rPr>
          <w:sz w:val="28"/>
          <w:szCs w:val="28"/>
        </w:rPr>
      </w:pPr>
    </w:p>
    <w:p w:rsidR="000603FF" w:rsidRPr="00AA3A8E" w:rsidRDefault="000603FF" w:rsidP="006D75C9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Pr="00E77DD9">
        <w:rPr>
          <w:sz w:val="28"/>
          <w:szCs w:val="28"/>
        </w:rPr>
        <w:t>ЗАДАНИЕ</w:t>
      </w:r>
    </w:p>
    <w:p w:rsidR="000603FF" w:rsidRPr="006D75C9" w:rsidRDefault="000603FF" w:rsidP="006D75C9">
      <w:pPr>
        <w:widowControl/>
        <w:jc w:val="center"/>
        <w:rPr>
          <w:sz w:val="28"/>
          <w:szCs w:val="28"/>
        </w:rPr>
      </w:pPr>
      <w:r w:rsidRPr="00E77DD9">
        <w:rPr>
          <w:sz w:val="28"/>
          <w:szCs w:val="28"/>
        </w:rPr>
        <w:t>на 20__ год и на плановый период 20__ и 20__ годов</w:t>
      </w:r>
      <w:bookmarkStart w:id="3" w:name="Par180"/>
      <w:bookmarkEnd w:id="3"/>
    </w:p>
    <w:p w:rsidR="000603FF" w:rsidRPr="00E77DD9" w:rsidRDefault="000603FF" w:rsidP="00412E6A">
      <w:pPr>
        <w:tabs>
          <w:tab w:val="left" w:pos="9356"/>
          <w:tab w:val="left" w:pos="11340"/>
        </w:tabs>
        <w:jc w:val="center"/>
        <w:outlineLvl w:val="1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"/>
        <w:gridCol w:w="2700"/>
        <w:gridCol w:w="6300"/>
        <w:gridCol w:w="3333"/>
        <w:gridCol w:w="1984"/>
      </w:tblGrid>
      <w:tr w:rsidR="000603FF" w:rsidRPr="00E77DD9" w:rsidTr="002324A9">
        <w:tc>
          <w:tcPr>
            <w:tcW w:w="2700" w:type="dxa"/>
            <w:gridSpan w:val="2"/>
          </w:tcPr>
          <w:p w:rsidR="000603FF" w:rsidRPr="006D75C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jc w:val="center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Коды</w:t>
            </w:r>
          </w:p>
        </w:tc>
      </w:tr>
      <w:tr w:rsidR="000603FF" w:rsidRPr="00E77DD9" w:rsidTr="002324A9">
        <w:tc>
          <w:tcPr>
            <w:tcW w:w="2700" w:type="dxa"/>
            <w:gridSpan w:val="2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D75C9">
            <w:pPr>
              <w:widowControl/>
              <w:ind w:left="1040" w:hanging="1040"/>
              <w:jc w:val="right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Форма по</w:t>
            </w:r>
            <w:r>
              <w:rPr>
                <w:sz w:val="28"/>
                <w:szCs w:val="28"/>
              </w:rPr>
              <w:t xml:space="preserve"> </w:t>
            </w:r>
            <w:hyperlink r:id="rId11" w:history="1">
              <w:r w:rsidRPr="00E77DD9">
                <w:rPr>
                  <w:sz w:val="28"/>
                  <w:szCs w:val="28"/>
                </w:rPr>
                <w:t>ОКУД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3FF" w:rsidRPr="00E77DD9" w:rsidRDefault="000603FF" w:rsidP="006D75C9">
            <w:pPr>
              <w:widowControl/>
              <w:jc w:val="center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0506001</w:t>
            </w:r>
          </w:p>
        </w:tc>
      </w:tr>
      <w:tr w:rsidR="000603FF" w:rsidRPr="00E77DD9" w:rsidTr="002324A9">
        <w:tc>
          <w:tcPr>
            <w:tcW w:w="2700" w:type="dxa"/>
            <w:gridSpan w:val="2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6D75C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 xml:space="preserve"> начала действия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rPr>
          <w:trHeight w:val="30"/>
        </w:trPr>
        <w:tc>
          <w:tcPr>
            <w:tcW w:w="2700" w:type="dxa"/>
            <w:gridSpan w:val="2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FF419F" w:rsidRDefault="000603FF" w:rsidP="006D75C9">
            <w:pPr>
              <w:widowControl/>
              <w:jc w:val="right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Дата окончания действия</w:t>
            </w:r>
            <w:r>
              <w:rPr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rPr>
          <w:trHeight w:val="288"/>
        </w:trPr>
        <w:tc>
          <w:tcPr>
            <w:tcW w:w="2700" w:type="dxa"/>
            <w:gridSpan w:val="2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муниципального</w:t>
            </w:r>
            <w:r w:rsidRPr="00E77DD9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6300" w:type="dxa"/>
            <w:vAlign w:val="bottom"/>
          </w:tcPr>
          <w:p w:rsidR="000603FF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</w:p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________________________________________</w:t>
            </w:r>
            <w:r>
              <w:rPr>
                <w:sz w:val="28"/>
                <w:szCs w:val="28"/>
              </w:rPr>
              <w:t>________________________________________________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D75C9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rPr>
          <w:trHeight w:val="287"/>
        </w:trPr>
        <w:tc>
          <w:tcPr>
            <w:tcW w:w="2700" w:type="dxa"/>
            <w:gridSpan w:val="2"/>
            <w:vMerge w:val="restart"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Вид деятельности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E77DD9">
              <w:rPr>
                <w:sz w:val="28"/>
                <w:szCs w:val="28"/>
              </w:rPr>
              <w:t>учреждения</w:t>
            </w:r>
          </w:p>
        </w:tc>
        <w:tc>
          <w:tcPr>
            <w:tcW w:w="6300" w:type="dxa"/>
            <w:vAlign w:val="bottom"/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2324A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По </w:t>
            </w:r>
            <w:hyperlink r:id="rId12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c>
          <w:tcPr>
            <w:tcW w:w="2700" w:type="dxa"/>
            <w:gridSpan w:val="2"/>
            <w:vMerge/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7F2278">
            <w:pPr>
              <w:widowControl/>
              <w:tabs>
                <w:tab w:val="left" w:pos="3465"/>
              </w:tabs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                        По </w:t>
            </w:r>
            <w:hyperlink r:id="rId13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rPr>
          <w:gridBefore w:val="1"/>
        </w:trPr>
        <w:tc>
          <w:tcPr>
            <w:tcW w:w="2700" w:type="dxa"/>
            <w:vMerge/>
          </w:tcPr>
          <w:p w:rsidR="000603FF" w:rsidRPr="00E77DD9" w:rsidRDefault="000603FF" w:rsidP="006D75C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По </w:t>
            </w:r>
            <w:hyperlink r:id="rId14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2324A9">
        <w:trPr>
          <w:gridBefore w:val="1"/>
          <w:trHeight w:val="20"/>
        </w:trPr>
        <w:tc>
          <w:tcPr>
            <w:tcW w:w="2700" w:type="dxa"/>
            <w:vMerge/>
          </w:tcPr>
          <w:p w:rsidR="000603FF" w:rsidRPr="00E77DD9" w:rsidRDefault="000603FF" w:rsidP="006D75C9">
            <w:pPr>
              <w:widowControl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7F2278" w:rsidRDefault="000603FF" w:rsidP="002324A9">
            <w:pPr>
              <w:jc w:val="center"/>
            </w:pPr>
            <w:r w:rsidRPr="007F2278">
              <w:t>(указывается в</w:t>
            </w:r>
            <w:r>
              <w:t>ид деятельности муниципального</w:t>
            </w:r>
            <w:r w:rsidRPr="007F2278">
              <w:t xml:space="preserve"> учреждения из</w:t>
            </w:r>
          </w:p>
          <w:p w:rsidR="000603FF" w:rsidRPr="00E77DD9" w:rsidRDefault="000603FF" w:rsidP="002324A9">
            <w:pPr>
              <w:jc w:val="center"/>
              <w:rPr>
                <w:sz w:val="28"/>
                <w:szCs w:val="28"/>
              </w:rPr>
            </w:pPr>
            <w:r w:rsidRPr="007F2278">
              <w:t xml:space="preserve">общероссийского базового перечня </w:t>
            </w:r>
            <w:r w:rsidRPr="000F4CAF">
              <w:t>или регионального</w:t>
            </w:r>
            <w:r w:rsidRPr="007F2278">
              <w:t xml:space="preserve"> перечня)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widowControl/>
              <w:rPr>
                <w:sz w:val="28"/>
                <w:szCs w:val="28"/>
              </w:rPr>
            </w:pPr>
          </w:p>
        </w:tc>
      </w:tr>
    </w:tbl>
    <w:p w:rsidR="000603FF" w:rsidRDefault="000603FF" w:rsidP="006D75C9">
      <w:pPr>
        <w:widowControl/>
        <w:jc w:val="center"/>
        <w:rPr>
          <w:sz w:val="28"/>
          <w:szCs w:val="28"/>
        </w:rPr>
      </w:pPr>
    </w:p>
    <w:p w:rsidR="000603FF" w:rsidRPr="00E77DD9" w:rsidRDefault="000603FF" w:rsidP="006D75C9">
      <w:pPr>
        <w:widowControl/>
        <w:jc w:val="center"/>
        <w:rPr>
          <w:sz w:val="28"/>
          <w:szCs w:val="28"/>
        </w:rPr>
      </w:pPr>
      <w:r w:rsidRPr="00E77DD9">
        <w:rPr>
          <w:sz w:val="28"/>
          <w:szCs w:val="28"/>
        </w:rPr>
        <w:t xml:space="preserve">Часть </w:t>
      </w:r>
      <w:r>
        <w:rPr>
          <w:sz w:val="28"/>
          <w:szCs w:val="28"/>
          <w:lang w:val="en-US"/>
        </w:rPr>
        <w:t>I</w:t>
      </w:r>
      <w:r w:rsidRPr="00E77DD9">
        <w:rPr>
          <w:sz w:val="28"/>
          <w:szCs w:val="28"/>
        </w:rPr>
        <w:t>. Сведени</w:t>
      </w:r>
      <w:r>
        <w:rPr>
          <w:sz w:val="28"/>
          <w:szCs w:val="28"/>
        </w:rPr>
        <w:t>я об оказываемых муниципальных</w:t>
      </w:r>
      <w:r w:rsidRPr="00E77DD9">
        <w:rPr>
          <w:sz w:val="28"/>
          <w:szCs w:val="28"/>
        </w:rPr>
        <w:t xml:space="preserve"> услугах</w:t>
      </w:r>
      <w:r>
        <w:rPr>
          <w:sz w:val="28"/>
          <w:szCs w:val="28"/>
          <w:vertAlign w:val="superscript"/>
        </w:rPr>
        <w:t>2</w:t>
      </w:r>
    </w:p>
    <w:p w:rsidR="000603FF" w:rsidRPr="00E77DD9" w:rsidRDefault="000603FF" w:rsidP="006D75C9">
      <w:pPr>
        <w:widowControl/>
        <w:jc w:val="center"/>
        <w:rPr>
          <w:sz w:val="28"/>
          <w:szCs w:val="28"/>
        </w:rPr>
      </w:pPr>
      <w:r w:rsidRPr="00E77DD9">
        <w:rPr>
          <w:sz w:val="28"/>
          <w:szCs w:val="28"/>
        </w:rPr>
        <w:t>Раздел _________</w:t>
      </w:r>
    </w:p>
    <w:p w:rsidR="000603FF" w:rsidRPr="00E77DD9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Наименование муниципальной</w:t>
      </w:r>
      <w:r w:rsidRPr="00E77DD9">
        <w:rPr>
          <w:rFonts w:ascii="Times New Roman" w:hAnsi="Times New Roman" w:cs="Times New Roman"/>
          <w:sz w:val="28"/>
          <w:szCs w:val="28"/>
        </w:rPr>
        <w:t xml:space="preserve"> услуги: _________________________________________  </w:t>
      </w:r>
    </w:p>
    <w:tbl>
      <w:tblPr>
        <w:tblpPr w:leftFromText="180" w:rightFromText="180" w:vertAnchor="text" w:horzAnchor="page" w:tblpX="13071" w:tblpY="-67"/>
        <w:tblW w:w="3085" w:type="dxa"/>
        <w:tblBorders>
          <w:insideV w:val="single" w:sz="8" w:space="0" w:color="000000"/>
        </w:tblBorders>
        <w:tblLook w:val="00A0"/>
      </w:tblPr>
      <w:tblGrid>
        <w:gridCol w:w="2075"/>
        <w:gridCol w:w="1010"/>
      </w:tblGrid>
      <w:tr w:rsidR="000603FF" w:rsidRPr="00E77DD9" w:rsidTr="006D75C9">
        <w:trPr>
          <w:trHeight w:val="1380"/>
        </w:trPr>
        <w:tc>
          <w:tcPr>
            <w:tcW w:w="1809" w:type="dxa"/>
            <w:noWrap/>
            <w:vAlign w:val="center"/>
          </w:tcPr>
          <w:p w:rsidR="000603FF" w:rsidRPr="002B69D9" w:rsidRDefault="000603FF" w:rsidP="006D75C9">
            <w:pPr>
              <w:jc w:val="center"/>
              <w:rPr>
                <w:sz w:val="24"/>
                <w:szCs w:val="24"/>
              </w:rPr>
            </w:pPr>
            <w:r w:rsidRPr="002B69D9">
              <w:rPr>
                <w:sz w:val="24"/>
                <w:szCs w:val="24"/>
              </w:rPr>
              <w:t xml:space="preserve">Код по  общероссийскому базовому перечню или  </w:t>
            </w:r>
            <w:r w:rsidRPr="000F4CAF">
              <w:rPr>
                <w:sz w:val="24"/>
                <w:szCs w:val="24"/>
              </w:rPr>
              <w:t>региональному</w:t>
            </w:r>
            <w:r w:rsidRPr="002B69D9">
              <w:rPr>
                <w:sz w:val="24"/>
                <w:szCs w:val="24"/>
              </w:rPr>
              <w:t xml:space="preserve"> перечню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</w:p>
        </w:tc>
      </w:tr>
    </w:tbl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___________________________________________________________________________  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2. Катего</w:t>
      </w:r>
      <w:r>
        <w:rPr>
          <w:rFonts w:ascii="Times New Roman" w:hAnsi="Times New Roman" w:cs="Times New Roman"/>
          <w:sz w:val="28"/>
          <w:szCs w:val="28"/>
        </w:rPr>
        <w:t xml:space="preserve">рии потребителей муниципальной </w:t>
      </w:r>
      <w:r w:rsidRPr="00E77DD9">
        <w:rPr>
          <w:rFonts w:ascii="Times New Roman" w:hAnsi="Times New Roman" w:cs="Times New Roman"/>
          <w:sz w:val="28"/>
          <w:szCs w:val="28"/>
        </w:rPr>
        <w:t>услуги: 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3.  Показатели,  характеризующие  объем  и </w:t>
      </w:r>
      <w:r>
        <w:rPr>
          <w:sz w:val="28"/>
          <w:szCs w:val="28"/>
        </w:rPr>
        <w:t xml:space="preserve"> (или)  качество муниципальной</w:t>
      </w:r>
      <w:r w:rsidRPr="00E77DD9">
        <w:rPr>
          <w:sz w:val="28"/>
          <w:szCs w:val="28"/>
        </w:rPr>
        <w:t xml:space="preserve"> услуги:</w:t>
      </w:r>
    </w:p>
    <w:p w:rsidR="000603FF" w:rsidRPr="00380EC2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3.1. Показатели, характер</w:t>
      </w:r>
      <w:r>
        <w:rPr>
          <w:sz w:val="28"/>
          <w:szCs w:val="28"/>
        </w:rPr>
        <w:t>изующие качество муниципальной</w:t>
      </w:r>
      <w:r w:rsidRPr="00E77DD9">
        <w:rPr>
          <w:sz w:val="28"/>
          <w:szCs w:val="28"/>
        </w:rPr>
        <w:t>услуги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: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</w:p>
    <w:tbl>
      <w:tblPr>
        <w:tblW w:w="1476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900"/>
        <w:gridCol w:w="900"/>
        <w:gridCol w:w="900"/>
        <w:gridCol w:w="1260"/>
        <w:gridCol w:w="1260"/>
        <w:gridCol w:w="1080"/>
        <w:gridCol w:w="900"/>
        <w:gridCol w:w="900"/>
        <w:gridCol w:w="1260"/>
        <w:gridCol w:w="1080"/>
        <w:gridCol w:w="1080"/>
        <w:gridCol w:w="1080"/>
        <w:gridCol w:w="1260"/>
      </w:tblGrid>
      <w:tr w:rsidR="000603FF" w:rsidRPr="00DD23AD" w:rsidTr="00DD23AD">
        <w:tc>
          <w:tcPr>
            <w:tcW w:w="900" w:type="dxa"/>
            <w:vMerge w:val="restart"/>
          </w:tcPr>
          <w:p w:rsidR="000603FF" w:rsidRPr="00DD23AD" w:rsidRDefault="000603FF" w:rsidP="00DD23AD">
            <w:pPr>
              <w:jc w:val="center"/>
              <w:rPr>
                <w:vertAlign w:val="superscript"/>
              </w:rPr>
            </w:pPr>
            <w:r w:rsidRPr="00DD23AD">
              <w:t>Уникаль-ный номер реестро</w:t>
            </w:r>
            <w:r>
              <w:t>-</w:t>
            </w:r>
            <w:r w:rsidRPr="00DD23AD">
              <w:t>вой записи</w:t>
            </w:r>
            <w:r w:rsidRPr="00DD23AD">
              <w:rPr>
                <w:vertAlign w:val="superscript"/>
              </w:rPr>
              <w:t>4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3"/>
          </w:tcPr>
          <w:p w:rsidR="000603FF" w:rsidRPr="00B90521" w:rsidRDefault="000603FF" w:rsidP="00DD23AD">
            <w:pPr>
              <w:jc w:val="center"/>
            </w:pPr>
            <w:r w:rsidRPr="00B90521">
              <w:t>Показатель, характеризующий содержание муниципальной услуги</w:t>
            </w:r>
          </w:p>
          <w:p w:rsidR="000603FF" w:rsidRPr="00B90521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B90521">
              <w:rPr>
                <w:rFonts w:ascii="Times New Roman" w:hAnsi="Times New Roman" w:cs="Times New Roman"/>
              </w:rPr>
              <w:t>(по справочникам)</w:t>
            </w:r>
          </w:p>
        </w:tc>
        <w:tc>
          <w:tcPr>
            <w:tcW w:w="2520" w:type="dxa"/>
            <w:gridSpan w:val="2"/>
          </w:tcPr>
          <w:p w:rsidR="000603FF" w:rsidRPr="00B9052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B90521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       (по справочникам)</w:t>
            </w:r>
          </w:p>
        </w:tc>
        <w:tc>
          <w:tcPr>
            <w:tcW w:w="2880" w:type="dxa"/>
            <w:gridSpan w:val="3"/>
          </w:tcPr>
          <w:p w:rsidR="000603FF" w:rsidRPr="00B9052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  <w:tc>
          <w:tcPr>
            <w:tcW w:w="3420" w:type="dxa"/>
            <w:gridSpan w:val="3"/>
          </w:tcPr>
          <w:p w:rsidR="000603FF" w:rsidRPr="00B9052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>Значение показателя качества муниципальной услуги</w:t>
            </w:r>
          </w:p>
        </w:tc>
        <w:tc>
          <w:tcPr>
            <w:tcW w:w="2340" w:type="dxa"/>
            <w:gridSpan w:val="2"/>
          </w:tcPr>
          <w:p w:rsidR="000603FF" w:rsidRPr="00B9052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>Допустимые (возможные) отклонения от установленных показателей качества муниципальной услуги</w:t>
            </w:r>
            <w:r w:rsidRPr="00B90521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</w:tr>
      <w:tr w:rsidR="000603FF" w:rsidRPr="00DD23AD" w:rsidTr="00DD23AD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DD23AD">
            <w:pPr>
              <w:jc w:val="center"/>
            </w:pPr>
            <w:r>
              <w:t>_______</w:t>
            </w:r>
          </w:p>
          <w:p w:rsidR="000603FF" w:rsidRPr="00DD23AD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DD23AD" w:rsidRDefault="000603FF" w:rsidP="00DD23AD">
            <w:pPr>
              <w:jc w:val="center"/>
            </w:pPr>
            <w:r>
              <w:t>_______</w:t>
            </w:r>
          </w:p>
          <w:p w:rsidR="000603FF" w:rsidRPr="00DD23AD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DD23AD" w:rsidRDefault="000603FF" w:rsidP="00DD23AD">
            <w:pPr>
              <w:jc w:val="center"/>
            </w:pPr>
            <w:r>
              <w:t>_______</w:t>
            </w:r>
          </w:p>
          <w:p w:rsidR="000603FF" w:rsidRPr="00DD23AD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DD23AD">
            <w:pPr>
              <w:jc w:val="center"/>
            </w:pPr>
            <w:r w:rsidRPr="00DD23AD">
              <w:t>_________</w:t>
            </w:r>
          </w:p>
          <w:p w:rsidR="000603FF" w:rsidRPr="00DD23AD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DD23AD">
            <w:pPr>
              <w:jc w:val="center"/>
            </w:pPr>
            <w:r w:rsidRPr="00DD23AD">
              <w:t>_______</w:t>
            </w:r>
          </w:p>
          <w:p w:rsidR="000603FF" w:rsidRPr="00DD23AD" w:rsidRDefault="000603FF" w:rsidP="00DD23AD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800" w:type="dxa"/>
            <w:gridSpan w:val="2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(очередной финансовый год)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             (1-й год планового периода)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            (2-й год планового периода)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в процентах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в абсолютных показателях</w:t>
            </w:r>
          </w:p>
        </w:tc>
      </w:tr>
      <w:tr w:rsidR="000603FF" w:rsidRPr="00DD23AD" w:rsidTr="00DD23AD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DD23AD">
            <w:pPr>
              <w:jc w:val="center"/>
              <w:rPr>
                <w:vertAlign w:val="superscript"/>
              </w:rPr>
            </w:pPr>
            <w:r w:rsidRPr="00DD23AD">
              <w:t>наиме-нование</w:t>
            </w:r>
            <w:r w:rsidRPr="00DD23AD">
              <w:rPr>
                <w:vertAlign w:val="superscript"/>
              </w:rPr>
              <w:t>4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 xml:space="preserve">код по </w:t>
            </w:r>
            <w:hyperlink r:id="rId15" w:history="1">
              <w:r w:rsidRPr="00DD23AD">
                <w:rPr>
                  <w:rFonts w:ascii="Times New Roman" w:hAnsi="Times New Roman" w:cs="Times New Roman"/>
                </w:rPr>
                <w:t>ОКЕИ</w:t>
              </w:r>
            </w:hyperlink>
            <w:r w:rsidRPr="00DD23AD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DD23AD"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14</w:t>
            </w:r>
          </w:p>
        </w:tc>
      </w:tr>
      <w:tr w:rsidR="000603FF" w:rsidRPr="00DD23AD" w:rsidTr="00DD23AD"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DD23AD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DD23AD"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both"/>
        <w:rPr>
          <w:sz w:val="28"/>
          <w:szCs w:val="28"/>
        </w:rPr>
      </w:pPr>
    </w:p>
    <w:p w:rsidR="000603FF" w:rsidRPr="00B90521" w:rsidRDefault="000603FF" w:rsidP="006D75C9">
      <w:pPr>
        <w:jc w:val="both"/>
        <w:rPr>
          <w:sz w:val="24"/>
          <w:szCs w:val="24"/>
        </w:rPr>
      </w:pPr>
      <w:r w:rsidRPr="00E77DD9">
        <w:rPr>
          <w:sz w:val="28"/>
          <w:szCs w:val="28"/>
        </w:rPr>
        <w:t xml:space="preserve">3.2. </w:t>
      </w:r>
      <w:r w:rsidRPr="00B90521">
        <w:rPr>
          <w:sz w:val="24"/>
          <w:szCs w:val="24"/>
        </w:rPr>
        <w:t>Показатели, характеризующие объем муниципальной услуги:</w:t>
      </w:r>
    </w:p>
    <w:p w:rsidR="000603FF" w:rsidRDefault="000603FF" w:rsidP="006D75C9">
      <w:pPr>
        <w:jc w:val="both"/>
        <w:rPr>
          <w:sz w:val="28"/>
          <w:szCs w:val="28"/>
        </w:rPr>
      </w:pPr>
    </w:p>
    <w:tbl>
      <w:tblPr>
        <w:tblW w:w="1482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0"/>
        <w:gridCol w:w="900"/>
        <w:gridCol w:w="900"/>
        <w:gridCol w:w="900"/>
        <w:gridCol w:w="900"/>
        <w:gridCol w:w="900"/>
        <w:gridCol w:w="900"/>
        <w:gridCol w:w="720"/>
        <w:gridCol w:w="720"/>
        <w:gridCol w:w="900"/>
        <w:gridCol w:w="900"/>
        <w:gridCol w:w="900"/>
        <w:gridCol w:w="900"/>
        <w:gridCol w:w="900"/>
        <w:gridCol w:w="900"/>
        <w:gridCol w:w="900"/>
        <w:gridCol w:w="968"/>
      </w:tblGrid>
      <w:tr w:rsidR="000603FF" w:rsidRPr="00BF0E31" w:rsidTr="00BF0E31">
        <w:tc>
          <w:tcPr>
            <w:tcW w:w="720" w:type="dxa"/>
            <w:vMerge w:val="restart"/>
          </w:tcPr>
          <w:p w:rsidR="000603FF" w:rsidRPr="00BF0E3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Уникальный номер реест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ровой запи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си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2700" w:type="dxa"/>
            <w:gridSpan w:val="3"/>
          </w:tcPr>
          <w:p w:rsidR="000603FF" w:rsidRPr="00B90521" w:rsidRDefault="000603FF" w:rsidP="00B90521">
            <w:pPr>
              <w:jc w:val="center"/>
            </w:pPr>
            <w:r w:rsidRPr="00B90521">
              <w:t>Показатель, характеризующий содержание муниципальной услуги</w:t>
            </w:r>
          </w:p>
          <w:p w:rsidR="000603FF" w:rsidRPr="00B9052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B90521">
              <w:rPr>
                <w:rFonts w:ascii="Times New Roman" w:hAnsi="Times New Roman" w:cs="Times New Roman"/>
              </w:rPr>
              <w:t>(по справочникам)</w:t>
            </w:r>
          </w:p>
        </w:tc>
        <w:tc>
          <w:tcPr>
            <w:tcW w:w="1800" w:type="dxa"/>
            <w:gridSpan w:val="2"/>
          </w:tcPr>
          <w:p w:rsidR="000603FF" w:rsidRPr="00B9052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B90521">
              <w:rPr>
                <w:rFonts w:ascii="Times New Roman" w:hAnsi="Times New Roman" w:cs="Times New Roman"/>
              </w:rPr>
              <w:t>Показатель, характеризующий условия (формы) оказания муниципальной услуги       (по справочникам)</w:t>
            </w:r>
          </w:p>
        </w:tc>
        <w:tc>
          <w:tcPr>
            <w:tcW w:w="2340" w:type="dxa"/>
            <w:gridSpan w:val="3"/>
          </w:tcPr>
          <w:p w:rsidR="000603FF" w:rsidRPr="00B9052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>Показатель качества муниципальной услуги</w:t>
            </w:r>
          </w:p>
        </w:tc>
        <w:tc>
          <w:tcPr>
            <w:tcW w:w="2700" w:type="dxa"/>
            <w:gridSpan w:val="3"/>
          </w:tcPr>
          <w:p w:rsidR="000603FF" w:rsidRPr="00B9052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>Значение показателя качества муниципальной услуги</w:t>
            </w:r>
          </w:p>
        </w:tc>
        <w:tc>
          <w:tcPr>
            <w:tcW w:w="2700" w:type="dxa"/>
            <w:gridSpan w:val="3"/>
          </w:tcPr>
          <w:p w:rsidR="000603FF" w:rsidRPr="00BF0E3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Размер платы (цена, тариф)</w:t>
            </w:r>
            <w:r>
              <w:rPr>
                <w:rFonts w:ascii="Times New Roman" w:hAnsi="Times New Roman" w:cs="Times New Roman"/>
                <w:vertAlign w:val="superscript"/>
              </w:rPr>
              <w:t>7</w:t>
            </w:r>
          </w:p>
        </w:tc>
        <w:tc>
          <w:tcPr>
            <w:tcW w:w="1868" w:type="dxa"/>
            <w:gridSpan w:val="2"/>
          </w:tcPr>
          <w:p w:rsidR="000603FF" w:rsidRPr="00BF0E31" w:rsidRDefault="000603FF" w:rsidP="00B9052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 xml:space="preserve">Допустимые (возможные) отклонения от установленных показателей объема </w:t>
            </w:r>
            <w:r>
              <w:rPr>
                <w:rFonts w:ascii="Times New Roman" w:hAnsi="Times New Roman" w:cs="Times New Roman"/>
              </w:rPr>
              <w:t xml:space="preserve">муниципальной </w:t>
            </w:r>
            <w:r w:rsidRPr="00BF0E31">
              <w:rPr>
                <w:rFonts w:ascii="Times New Roman" w:hAnsi="Times New Roman" w:cs="Times New Roman"/>
              </w:rPr>
              <w:t>услуги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</w:tr>
      <w:tr w:rsidR="000603FF" w:rsidRPr="00BF0E31" w:rsidTr="00BF0E31">
        <w:tc>
          <w:tcPr>
            <w:tcW w:w="72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_______</w:t>
            </w:r>
          </w:p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BF0E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_______</w:t>
            </w:r>
          </w:p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BF0E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_______</w:t>
            </w:r>
          </w:p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BF0E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_______</w:t>
            </w:r>
          </w:p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BF0E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_______</w:t>
            </w:r>
          </w:p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BF0E3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наиме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440" w:type="dxa"/>
            <w:gridSpan w:val="2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(очеред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нойфинан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совый год)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(1-й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(2-й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(очеред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нойфинан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совый год)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(1-й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20__ год (2-й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в процен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тах</w:t>
            </w:r>
          </w:p>
        </w:tc>
        <w:tc>
          <w:tcPr>
            <w:tcW w:w="968" w:type="dxa"/>
            <w:vMerge w:val="restart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в абсолют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ныхпоказате</w:t>
            </w:r>
            <w:r>
              <w:rPr>
                <w:rFonts w:ascii="Times New Roman" w:hAnsi="Times New Roman" w:cs="Times New Roman"/>
              </w:rPr>
              <w:t>-</w:t>
            </w:r>
            <w:r w:rsidRPr="00BF0E31">
              <w:rPr>
                <w:rFonts w:ascii="Times New Roman" w:hAnsi="Times New Roman" w:cs="Times New Roman"/>
              </w:rPr>
              <w:t>лях</w:t>
            </w:r>
          </w:p>
        </w:tc>
      </w:tr>
      <w:tr w:rsidR="000603FF" w:rsidRPr="00BF0E31" w:rsidTr="00BF0E31">
        <w:tc>
          <w:tcPr>
            <w:tcW w:w="72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F0E31">
              <w:rPr>
                <w:rFonts w:ascii="Times New Roman" w:hAnsi="Times New Roman" w:cs="Times New Roman"/>
                <w:sz w:val="19"/>
                <w:szCs w:val="19"/>
              </w:rPr>
              <w:t>наиме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BF0E31">
              <w:rPr>
                <w:rFonts w:ascii="Times New Roman" w:hAnsi="Times New Roman" w:cs="Times New Roman"/>
                <w:sz w:val="19"/>
                <w:szCs w:val="19"/>
              </w:rPr>
              <w:t>нование</w:t>
            </w:r>
            <w:r>
              <w:rPr>
                <w:rFonts w:ascii="Times New Roman" w:hAnsi="Times New Roman" w:cs="Times New Roman"/>
                <w:sz w:val="19"/>
                <w:szCs w:val="19"/>
                <w:vertAlign w:val="superscript"/>
              </w:rPr>
              <w:t>4</w:t>
            </w: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BF0E31" w:rsidTr="00BF0E31"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68" w:type="dxa"/>
          </w:tcPr>
          <w:p w:rsidR="000603FF" w:rsidRPr="00BF0E31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31">
              <w:rPr>
                <w:rFonts w:ascii="Times New Roman" w:hAnsi="Times New Roman" w:cs="Times New Roman"/>
              </w:rPr>
              <w:t>17</w:t>
            </w:r>
          </w:p>
        </w:tc>
      </w:tr>
      <w:tr w:rsidR="000603FF" w:rsidRPr="00BF0E31" w:rsidTr="00BF0E31">
        <w:tc>
          <w:tcPr>
            <w:tcW w:w="72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BF0E31" w:rsidTr="00BF0E31">
        <w:tc>
          <w:tcPr>
            <w:tcW w:w="72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BF0E31" w:rsidRDefault="000603FF" w:rsidP="00380EC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BF0E31" w:rsidTr="00BF0E31"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BF0E31" w:rsidRDefault="000603FF" w:rsidP="00380EC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37752F">
      <w:pPr>
        <w:jc w:val="both"/>
        <w:rPr>
          <w:sz w:val="28"/>
          <w:szCs w:val="28"/>
        </w:rPr>
      </w:pPr>
      <w:r w:rsidRPr="0037752F">
        <w:rPr>
          <w:sz w:val="28"/>
          <w:szCs w:val="28"/>
        </w:rPr>
        <w:t>4.</w:t>
      </w:r>
      <w:r w:rsidRPr="00E77DD9">
        <w:rPr>
          <w:sz w:val="28"/>
          <w:szCs w:val="28"/>
        </w:rPr>
        <w:t>Нормативные  правовые  акты, устанавливающие размер платы (цену, тариф) либ</w:t>
      </w:r>
      <w:r>
        <w:rPr>
          <w:sz w:val="28"/>
          <w:szCs w:val="28"/>
        </w:rPr>
        <w:t>о порядок ее (его) установления:</w:t>
      </w:r>
    </w:p>
    <w:p w:rsidR="000603FF" w:rsidRDefault="000603FF" w:rsidP="0037752F">
      <w:pPr>
        <w:jc w:val="both"/>
        <w:rPr>
          <w:sz w:val="28"/>
          <w:szCs w:val="28"/>
        </w:rPr>
      </w:pPr>
    </w:p>
    <w:tbl>
      <w:tblPr>
        <w:tblW w:w="1476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2160"/>
        <w:gridCol w:w="1620"/>
        <w:gridCol w:w="1260"/>
        <w:gridCol w:w="7020"/>
      </w:tblGrid>
      <w:tr w:rsidR="000603FF" w:rsidRPr="00E77DD9" w:rsidTr="00845198">
        <w:tc>
          <w:tcPr>
            <w:tcW w:w="14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Нормативный правовой акт</w:t>
            </w:r>
          </w:p>
        </w:tc>
      </w:tr>
      <w:tr w:rsidR="000603FF" w:rsidRPr="00E77DD9" w:rsidTr="0084519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вид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принявший орган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дата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номер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наименование</w:t>
            </w:r>
          </w:p>
        </w:tc>
      </w:tr>
      <w:tr w:rsidR="000603FF" w:rsidRPr="00E77DD9" w:rsidTr="0084519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5</w:t>
            </w:r>
          </w:p>
        </w:tc>
      </w:tr>
      <w:tr w:rsidR="000603FF" w:rsidRPr="00E77DD9" w:rsidTr="0084519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</w:tr>
      <w:tr w:rsidR="000603FF" w:rsidRPr="00E77DD9" w:rsidTr="0084519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</w:tr>
      <w:tr w:rsidR="000603FF" w:rsidRPr="00E77DD9" w:rsidTr="0084519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/>
        </w:tc>
      </w:tr>
    </w:tbl>
    <w:p w:rsidR="000603FF" w:rsidRDefault="000603FF" w:rsidP="006D75C9">
      <w:pPr>
        <w:jc w:val="both"/>
        <w:rPr>
          <w:sz w:val="28"/>
          <w:szCs w:val="28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5. Порядок оказания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</w:t>
      </w:r>
      <w:r>
        <w:rPr>
          <w:sz w:val="28"/>
          <w:szCs w:val="28"/>
        </w:rPr>
        <w:t>уги: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5.1.    Нормативные    правовые   акты,   регулирующие   порядок   оказания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услуги: </w:t>
      </w:r>
    </w:p>
    <w:p w:rsidR="000603FF" w:rsidRDefault="000603FF" w:rsidP="00380EC2">
      <w:pPr>
        <w:rPr>
          <w:sz w:val="28"/>
          <w:szCs w:val="28"/>
        </w:rPr>
      </w:pPr>
      <w:r w:rsidRPr="00E77DD9">
        <w:rPr>
          <w:sz w:val="28"/>
          <w:szCs w:val="28"/>
        </w:rPr>
        <w:t>_________________________________________________________________________________________________</w:t>
      </w:r>
      <w:r>
        <w:rPr>
          <w:sz w:val="28"/>
          <w:szCs w:val="28"/>
        </w:rPr>
        <w:t>___</w:t>
      </w:r>
      <w:r w:rsidRPr="00E77DD9">
        <w:rPr>
          <w:sz w:val="28"/>
          <w:szCs w:val="28"/>
        </w:rPr>
        <w:t xml:space="preserve">_          </w:t>
      </w:r>
    </w:p>
    <w:p w:rsidR="000603FF" w:rsidRDefault="000603FF" w:rsidP="00380EC2">
      <w:r w:rsidRPr="00E77DD9">
        <w:t>(наименование, номер и дата нормативного правового акта)</w:t>
      </w:r>
    </w:p>
    <w:p w:rsidR="000603FF" w:rsidRPr="00E77DD9" w:rsidRDefault="000603FF" w:rsidP="00380EC2"/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5.2.  Порядок  информирования  потенциальных  потребителей 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услуги:</w:t>
      </w:r>
    </w:p>
    <w:p w:rsidR="000603FF" w:rsidRPr="00E77DD9" w:rsidRDefault="000603FF" w:rsidP="006D75C9">
      <w:pPr>
        <w:jc w:val="both"/>
        <w:rPr>
          <w:sz w:val="24"/>
          <w:szCs w:val="24"/>
        </w:rPr>
      </w:pPr>
    </w:p>
    <w:tbl>
      <w:tblPr>
        <w:tblW w:w="1476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60"/>
        <w:gridCol w:w="5040"/>
        <w:gridCol w:w="4860"/>
      </w:tblGrid>
      <w:tr w:rsidR="000603FF" w:rsidRPr="00E77DD9" w:rsidTr="00845198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Способ информирования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Состав размещаемой информации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Частота обновления информации</w:t>
            </w:r>
          </w:p>
        </w:tc>
      </w:tr>
      <w:tr w:rsidR="000603FF" w:rsidRPr="00E77DD9" w:rsidTr="00845198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  <w:r w:rsidRPr="00E77DD9">
              <w:t>3</w:t>
            </w:r>
          </w:p>
        </w:tc>
      </w:tr>
      <w:tr w:rsidR="000603FF" w:rsidRPr="00E77DD9" w:rsidTr="00845198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</w:pPr>
          </w:p>
        </w:tc>
      </w:tr>
      <w:tr w:rsidR="000603FF" w:rsidRPr="00E77DD9" w:rsidTr="00845198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</w:p>
        </w:tc>
      </w:tr>
    </w:tbl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603FF" w:rsidRPr="00E77DD9" w:rsidRDefault="000603FF" w:rsidP="006D75C9">
      <w:pPr>
        <w:jc w:val="center"/>
        <w:rPr>
          <w:sz w:val="28"/>
          <w:szCs w:val="28"/>
        </w:rPr>
      </w:pPr>
      <w:r w:rsidRPr="00E77DD9">
        <w:rPr>
          <w:sz w:val="28"/>
          <w:szCs w:val="28"/>
        </w:rPr>
        <w:t xml:space="preserve">Часть </w:t>
      </w:r>
      <w:r>
        <w:rPr>
          <w:sz w:val="28"/>
          <w:szCs w:val="28"/>
          <w:lang w:val="en-US"/>
        </w:rPr>
        <w:t>II</w:t>
      </w:r>
      <w:r w:rsidRPr="00E77DD9">
        <w:rPr>
          <w:sz w:val="28"/>
          <w:szCs w:val="28"/>
        </w:rPr>
        <w:t>. Сведения о выполняемых работах</w:t>
      </w:r>
      <w:r>
        <w:rPr>
          <w:sz w:val="28"/>
          <w:szCs w:val="28"/>
          <w:vertAlign w:val="superscript"/>
        </w:rPr>
        <w:t>2</w:t>
      </w:r>
    </w:p>
    <w:p w:rsidR="000603FF" w:rsidRPr="00E77DD9" w:rsidRDefault="000603FF" w:rsidP="006D75C9">
      <w:pPr>
        <w:jc w:val="center"/>
        <w:rPr>
          <w:sz w:val="28"/>
          <w:szCs w:val="28"/>
        </w:rPr>
      </w:pPr>
      <w:r w:rsidRPr="00E77DD9">
        <w:rPr>
          <w:sz w:val="28"/>
          <w:szCs w:val="28"/>
        </w:rPr>
        <w:t>Раздел _________</w:t>
      </w:r>
    </w:p>
    <w:p w:rsidR="000603FF" w:rsidRPr="00E77DD9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603FF" w:rsidRPr="00E77DD9" w:rsidRDefault="000603FF" w:rsidP="006D75C9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1. Наименование работы: _______________________________________________________  </w:t>
      </w:r>
    </w:p>
    <w:tbl>
      <w:tblPr>
        <w:tblpPr w:leftFromText="180" w:rightFromText="180" w:vertAnchor="text" w:horzAnchor="page" w:tblpX="13071" w:tblpY="-67"/>
        <w:tblW w:w="3085" w:type="dxa"/>
        <w:tblBorders>
          <w:insideV w:val="single" w:sz="8" w:space="0" w:color="000000"/>
        </w:tblBorders>
        <w:tblLook w:val="00A0"/>
      </w:tblPr>
      <w:tblGrid>
        <w:gridCol w:w="2075"/>
        <w:gridCol w:w="1010"/>
      </w:tblGrid>
      <w:tr w:rsidR="000603FF" w:rsidRPr="00E77DD9" w:rsidTr="006D75C9">
        <w:trPr>
          <w:trHeight w:val="1380"/>
        </w:trPr>
        <w:tc>
          <w:tcPr>
            <w:tcW w:w="1666" w:type="dxa"/>
            <w:noWrap/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  <w:r w:rsidRPr="002B69D9">
              <w:rPr>
                <w:sz w:val="24"/>
                <w:szCs w:val="24"/>
              </w:rPr>
              <w:t xml:space="preserve"> Код по  общероссийскому базовому перечню или  </w:t>
            </w:r>
            <w:r w:rsidRPr="000F4CAF">
              <w:rPr>
                <w:sz w:val="24"/>
                <w:szCs w:val="24"/>
              </w:rPr>
              <w:t>региональному</w:t>
            </w:r>
            <w:r w:rsidRPr="002B69D9">
              <w:rPr>
                <w:sz w:val="24"/>
                <w:szCs w:val="24"/>
              </w:rPr>
              <w:t xml:space="preserve"> перечню</w:t>
            </w:r>
          </w:p>
        </w:tc>
        <w:tc>
          <w:tcPr>
            <w:tcW w:w="14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</w:p>
        </w:tc>
      </w:tr>
    </w:tbl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 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2. Категории потребителей работы: 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3.  Показатели,  характеризующие  объем  и  (или)  качество работы:</w:t>
      </w:r>
    </w:p>
    <w:p w:rsidR="000603FF" w:rsidRPr="00E77DD9" w:rsidRDefault="000603FF" w:rsidP="006D75C9">
      <w:pPr>
        <w:rPr>
          <w:sz w:val="28"/>
          <w:szCs w:val="28"/>
        </w:rPr>
      </w:pPr>
      <w:r w:rsidRPr="00E77DD9">
        <w:rPr>
          <w:sz w:val="28"/>
          <w:szCs w:val="28"/>
        </w:rPr>
        <w:t>3.1. Показатели, характеризующие качество работы</w:t>
      </w:r>
      <w:r>
        <w:rPr>
          <w:sz w:val="28"/>
          <w:szCs w:val="28"/>
          <w:vertAlign w:val="superscript"/>
        </w:rPr>
        <w:t>3</w:t>
      </w:r>
      <w:r w:rsidRPr="00E77DD9">
        <w:rPr>
          <w:sz w:val="28"/>
          <w:szCs w:val="28"/>
        </w:rPr>
        <w:t>:</w:t>
      </w:r>
    </w:p>
    <w:p w:rsidR="000603FF" w:rsidRDefault="000603FF" w:rsidP="006D75C9">
      <w:pPr>
        <w:jc w:val="both"/>
        <w:rPr>
          <w:sz w:val="28"/>
          <w:szCs w:val="28"/>
        </w:rPr>
      </w:pPr>
    </w:p>
    <w:tbl>
      <w:tblPr>
        <w:tblW w:w="1476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900"/>
        <w:gridCol w:w="900"/>
        <w:gridCol w:w="900"/>
        <w:gridCol w:w="1260"/>
        <w:gridCol w:w="1260"/>
        <w:gridCol w:w="1080"/>
        <w:gridCol w:w="900"/>
        <w:gridCol w:w="900"/>
        <w:gridCol w:w="1260"/>
        <w:gridCol w:w="1080"/>
        <w:gridCol w:w="1080"/>
        <w:gridCol w:w="1080"/>
        <w:gridCol w:w="1260"/>
      </w:tblGrid>
      <w:tr w:rsidR="000603FF" w:rsidRPr="00DD23AD" w:rsidTr="00380EC2">
        <w:tc>
          <w:tcPr>
            <w:tcW w:w="900" w:type="dxa"/>
            <w:vMerge w:val="restart"/>
          </w:tcPr>
          <w:p w:rsidR="000603FF" w:rsidRPr="00DD23AD" w:rsidRDefault="000603FF" w:rsidP="00380EC2">
            <w:pPr>
              <w:jc w:val="center"/>
              <w:rPr>
                <w:vertAlign w:val="superscript"/>
              </w:rPr>
            </w:pPr>
            <w:r w:rsidRPr="00DD23AD">
              <w:t>Уникаль-ный номер реестро</w:t>
            </w:r>
            <w:r>
              <w:t>-</w:t>
            </w:r>
            <w:r w:rsidRPr="00DD23AD">
              <w:t>вой записи</w:t>
            </w:r>
            <w:r w:rsidRPr="00DD23AD">
              <w:rPr>
                <w:vertAlign w:val="superscript"/>
              </w:rPr>
              <w:t>4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3"/>
          </w:tcPr>
          <w:p w:rsidR="000603FF" w:rsidRPr="00DD23AD" w:rsidRDefault="000603FF" w:rsidP="00380EC2">
            <w:pPr>
              <w:jc w:val="center"/>
            </w:pPr>
            <w:r w:rsidRPr="00DD23AD">
              <w:t xml:space="preserve">Показатель, характеризующий содержание </w:t>
            </w:r>
            <w:r>
              <w:t>работы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(по справочникам)</w:t>
            </w:r>
          </w:p>
        </w:tc>
        <w:tc>
          <w:tcPr>
            <w:tcW w:w="2520" w:type="dxa"/>
            <w:gridSpan w:val="2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 w:cs="Times New Roman"/>
              </w:rPr>
              <w:t xml:space="preserve">выполнения работы </w:t>
            </w:r>
            <w:r w:rsidRPr="00DD23AD">
              <w:rPr>
                <w:rFonts w:ascii="Times New Roman" w:hAnsi="Times New Roman" w:cs="Times New Roman"/>
              </w:rPr>
              <w:t>(по справочникам)</w:t>
            </w:r>
          </w:p>
        </w:tc>
        <w:tc>
          <w:tcPr>
            <w:tcW w:w="2880" w:type="dxa"/>
            <w:gridSpan w:val="3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 xml:space="preserve">Показатель качества </w:t>
            </w:r>
            <w:r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3420" w:type="dxa"/>
            <w:gridSpan w:val="3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 xml:space="preserve">Значение показателя качества </w:t>
            </w:r>
            <w:r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2340" w:type="dxa"/>
            <w:gridSpan w:val="2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 xml:space="preserve">Допустимые (возможные) отклонения от установленных показателей качества </w:t>
            </w:r>
            <w:r>
              <w:rPr>
                <w:rFonts w:ascii="Times New Roman" w:hAnsi="Times New Roman" w:cs="Times New Roman"/>
              </w:rPr>
              <w:t>работы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</w:tr>
      <w:tr w:rsidR="000603FF" w:rsidRPr="00DD23AD" w:rsidTr="00380EC2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jc w:val="center"/>
            </w:pPr>
            <w:r>
              <w:t>_______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jc w:val="center"/>
            </w:pPr>
            <w:r>
              <w:t>_______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jc w:val="center"/>
            </w:pPr>
            <w:r>
              <w:t>_______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D23AD">
              <w:rPr>
                <w:rFonts w:ascii="Times New Roman" w:hAnsi="Times New Roman" w:cs="Times New Roman"/>
              </w:rPr>
              <w:t>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jc w:val="center"/>
            </w:pPr>
            <w:r w:rsidRPr="00DD23AD">
              <w:t>_________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jc w:val="center"/>
            </w:pPr>
            <w:r w:rsidRPr="00DD23AD">
              <w:t>_______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DD23AD">
              <w:rPr>
                <w:rFonts w:ascii="Times New Roman" w:hAnsi="Times New Roman" w:cs="Times New Roman"/>
              </w:rPr>
              <w:t>(наименова-ние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  <w:r w:rsidRPr="00DD23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наименова-ние показателя</w:t>
            </w:r>
            <w:r w:rsidRPr="00DD23AD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800" w:type="dxa"/>
            <w:gridSpan w:val="2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(очередной финансовый год)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             (1-й год планового периода)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20__ год             (2-й год планового периода)</w:t>
            </w:r>
          </w:p>
        </w:tc>
        <w:tc>
          <w:tcPr>
            <w:tcW w:w="108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в процентах</w:t>
            </w: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в абсолютных показателях</w:t>
            </w:r>
          </w:p>
        </w:tc>
      </w:tr>
      <w:tr w:rsidR="000603FF" w:rsidRPr="00DD23AD" w:rsidTr="00380EC2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jc w:val="center"/>
              <w:rPr>
                <w:vertAlign w:val="superscript"/>
              </w:rPr>
            </w:pPr>
            <w:r w:rsidRPr="00DD23AD">
              <w:t>наиме-нование</w:t>
            </w:r>
            <w:r w:rsidRPr="00DD23AD">
              <w:rPr>
                <w:vertAlign w:val="superscript"/>
              </w:rPr>
              <w:t>4</w:t>
            </w:r>
          </w:p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 xml:space="preserve">код по </w:t>
            </w:r>
            <w:hyperlink r:id="rId16" w:history="1">
              <w:r w:rsidRPr="00DD23AD">
                <w:rPr>
                  <w:rFonts w:ascii="Times New Roman" w:hAnsi="Times New Roman" w:cs="Times New Roman"/>
                </w:rPr>
                <w:t>ОКЕИ</w:t>
              </w:r>
            </w:hyperlink>
            <w:r w:rsidRPr="00DD23AD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380EC2"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D23AD">
              <w:rPr>
                <w:rFonts w:ascii="Times New Roman" w:hAnsi="Times New Roman" w:cs="Times New Roman"/>
              </w:rPr>
              <w:t>14</w:t>
            </w:r>
          </w:p>
        </w:tc>
      </w:tr>
      <w:tr w:rsidR="000603FF" w:rsidRPr="00DD23AD" w:rsidTr="00380EC2"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 w:val="restart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380EC2"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D23AD" w:rsidRDefault="000603FF" w:rsidP="00380EC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D23AD" w:rsidTr="00380EC2"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D23AD" w:rsidRDefault="000603FF" w:rsidP="00380EC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both"/>
        <w:rPr>
          <w:sz w:val="28"/>
          <w:szCs w:val="28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3.2. Показатели, характеризующие объем работы:</w:t>
      </w:r>
    </w:p>
    <w:p w:rsidR="000603FF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2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0"/>
        <w:gridCol w:w="720"/>
        <w:gridCol w:w="720"/>
        <w:gridCol w:w="720"/>
        <w:gridCol w:w="900"/>
        <w:gridCol w:w="900"/>
        <w:gridCol w:w="900"/>
        <w:gridCol w:w="720"/>
        <w:gridCol w:w="720"/>
        <w:gridCol w:w="720"/>
        <w:gridCol w:w="900"/>
        <w:gridCol w:w="900"/>
        <w:gridCol w:w="900"/>
        <w:gridCol w:w="900"/>
        <w:gridCol w:w="900"/>
        <w:gridCol w:w="900"/>
        <w:gridCol w:w="788"/>
        <w:gridCol w:w="900"/>
      </w:tblGrid>
      <w:tr w:rsidR="000603FF" w:rsidRPr="007F769E" w:rsidTr="007F769E"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Уникальный номер реестровой запи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си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2160" w:type="dxa"/>
            <w:gridSpan w:val="3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800" w:type="dxa"/>
            <w:gridSpan w:val="2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060" w:type="dxa"/>
            <w:gridSpan w:val="4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2700" w:type="dxa"/>
            <w:gridSpan w:val="3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Значение показателя качества работы</w:t>
            </w:r>
          </w:p>
        </w:tc>
        <w:tc>
          <w:tcPr>
            <w:tcW w:w="2700" w:type="dxa"/>
            <w:gridSpan w:val="3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Размер платы (цена, тариф)</w:t>
            </w:r>
            <w:r>
              <w:rPr>
                <w:rFonts w:ascii="Times New Roman" w:hAnsi="Times New Roman" w:cs="Times New Roman"/>
                <w:vertAlign w:val="superscript"/>
              </w:rPr>
              <w:t>7</w:t>
            </w:r>
          </w:p>
        </w:tc>
        <w:tc>
          <w:tcPr>
            <w:tcW w:w="1688" w:type="dxa"/>
            <w:gridSpan w:val="2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Допустимые (возможные) отклонения от установленных показателей качества работы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</w:tr>
      <w:tr w:rsidR="000603FF" w:rsidRPr="007F769E" w:rsidTr="007F769E"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_____</w:t>
            </w:r>
          </w:p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(наи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мено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вание пока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зателя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7F769E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_____</w:t>
            </w:r>
          </w:p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(наи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мено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вание пока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зателя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7F76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_____</w:t>
            </w:r>
          </w:p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(наи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мено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вание пока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зателя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7F76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_______</w:t>
            </w:r>
          </w:p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7F769E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_______</w:t>
            </w:r>
          </w:p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  <w:r w:rsidRPr="007F76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наиме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440" w:type="dxa"/>
            <w:gridSpan w:val="2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опи-</w:t>
            </w:r>
            <w:r w:rsidRPr="007F769E">
              <w:rPr>
                <w:rFonts w:ascii="Times New Roman" w:hAnsi="Times New Roman" w:cs="Times New Roman"/>
              </w:rPr>
              <w:t>саниерабо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ты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(очеред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нойфинан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совый год)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(1-й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(2-й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(очеред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нойфинан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совый год)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(1-й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20__ год (2-й год плано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вого периода)</w:t>
            </w:r>
          </w:p>
        </w:tc>
        <w:tc>
          <w:tcPr>
            <w:tcW w:w="788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в про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центах</w:t>
            </w: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в абсо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лютных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телях</w:t>
            </w:r>
          </w:p>
        </w:tc>
      </w:tr>
      <w:tr w:rsidR="000603FF" w:rsidRPr="007F769E" w:rsidTr="007F769E"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наи-</w:t>
            </w:r>
            <w:r w:rsidRPr="007F769E">
              <w:rPr>
                <w:rFonts w:ascii="Times New Roman" w:hAnsi="Times New Roman" w:cs="Times New Roman"/>
              </w:rPr>
              <w:t>мено</w:t>
            </w:r>
            <w:r>
              <w:rPr>
                <w:rFonts w:ascii="Times New Roman" w:hAnsi="Times New Roman" w:cs="Times New Roman"/>
              </w:rPr>
              <w:t>-</w:t>
            </w:r>
            <w:r w:rsidRPr="007F769E">
              <w:rPr>
                <w:rFonts w:ascii="Times New Roman" w:hAnsi="Times New Roman" w:cs="Times New Roman"/>
              </w:rPr>
              <w:t>вание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7F769E" w:rsidTr="007F769E"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88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F769E">
              <w:rPr>
                <w:rFonts w:ascii="Times New Roman" w:hAnsi="Times New Roman" w:cs="Times New Roman"/>
              </w:rPr>
              <w:t>18</w:t>
            </w:r>
          </w:p>
        </w:tc>
      </w:tr>
      <w:tr w:rsidR="000603FF" w:rsidRPr="007F769E" w:rsidTr="007F769E"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7F769E" w:rsidTr="007F769E"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7F769E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7F769E" w:rsidTr="007F769E"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8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7F769E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603FF" w:rsidRPr="00E77DD9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77DD9">
        <w:rPr>
          <w:rFonts w:ascii="Times New Roman" w:hAnsi="Times New Roman" w:cs="Times New Roman"/>
          <w:sz w:val="28"/>
          <w:szCs w:val="28"/>
        </w:rPr>
        <w:t>.</w:t>
      </w:r>
      <w:r w:rsidRPr="00E77DD9">
        <w:rPr>
          <w:rFonts w:ascii="Times New Roman" w:hAnsi="Times New Roman" w:cs="Times New Roman"/>
          <w:sz w:val="28"/>
          <w:szCs w:val="28"/>
          <w:lang w:eastAsia="en-US"/>
        </w:rPr>
        <w:t xml:space="preserve"> Прочие сведения о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муниципальном</w:t>
      </w:r>
      <w:r w:rsidRPr="00E77DD9">
        <w:rPr>
          <w:rFonts w:ascii="Times New Roman" w:hAnsi="Times New Roman" w:cs="Times New Roman"/>
          <w:sz w:val="28"/>
          <w:szCs w:val="28"/>
          <w:lang w:eastAsia="en-US"/>
        </w:rPr>
        <w:t xml:space="preserve"> задании</w:t>
      </w:r>
      <w:r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8</w:t>
      </w:r>
    </w:p>
    <w:p w:rsidR="000603FF" w:rsidRPr="00E77DD9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1. Основания (условия и порядок) для досрочного прекращения выполнения </w:t>
      </w: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>задания:______________________________________________________________________________________________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2. Иная  информация,  необходимая для выполнения (контроля за выполнением) </w:t>
      </w: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 xml:space="preserve"> задания: 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__________________________________________________________________________________________________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3. Порядок контроля за выполнением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5"/>
        <w:gridCol w:w="3827"/>
        <w:gridCol w:w="6095"/>
      </w:tblGrid>
      <w:tr w:rsidR="000603FF" w:rsidRPr="00E77DD9" w:rsidTr="006D75C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77DD9">
              <w:rPr>
                <w:rFonts w:ascii="Times New Roman" w:hAnsi="Times New Roman" w:cs="Times New Roman"/>
              </w:rPr>
              <w:t xml:space="preserve">Форма контроля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77DD9">
              <w:rPr>
                <w:rFonts w:ascii="Times New Roman" w:hAnsi="Times New Roman" w:cs="Times New Roman"/>
              </w:rPr>
              <w:t xml:space="preserve">Периодичность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B90521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90521">
              <w:rPr>
                <w:rFonts w:ascii="Times New Roman" w:hAnsi="Times New Roman" w:cs="Times New Roman"/>
              </w:rPr>
              <w:t xml:space="preserve">Органы местного самоуправления, главные распорядители, осуществляющие контроль за выполнением муниципального задания </w:t>
            </w:r>
          </w:p>
        </w:tc>
      </w:tr>
      <w:tr w:rsidR="000603FF" w:rsidRPr="00E77DD9" w:rsidTr="006D75C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77DD9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77DD9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77DD9">
              <w:rPr>
                <w:rFonts w:ascii="Times New Roman" w:hAnsi="Times New Roman" w:cs="Times New Roman"/>
              </w:rPr>
              <w:t xml:space="preserve">3 </w:t>
            </w:r>
          </w:p>
        </w:tc>
      </w:tr>
      <w:tr w:rsidR="000603FF" w:rsidRPr="00E77DD9" w:rsidTr="006D75C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D7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Pr="00E77DD9" w:rsidRDefault="000603FF" w:rsidP="006D75C9">
      <w:pPr>
        <w:jc w:val="center"/>
        <w:rPr>
          <w:sz w:val="24"/>
          <w:szCs w:val="24"/>
          <w:vertAlign w:val="superscript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4. Требования к отчетности о выполнении </w:t>
      </w: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>задания:_________________________________________</w:t>
      </w:r>
      <w:r>
        <w:rPr>
          <w:sz w:val="28"/>
          <w:szCs w:val="28"/>
        </w:rPr>
        <w:t>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4.1.  Периодичность  представ</w:t>
      </w:r>
      <w:r>
        <w:rPr>
          <w:sz w:val="28"/>
          <w:szCs w:val="28"/>
        </w:rPr>
        <w:t>ления  отчетов  о  выполнении муниципального</w:t>
      </w:r>
      <w:r w:rsidRPr="00E77DD9">
        <w:rPr>
          <w:sz w:val="28"/>
          <w:szCs w:val="28"/>
        </w:rPr>
        <w:t xml:space="preserve"> задания:_________________________</w:t>
      </w:r>
      <w:r>
        <w:rPr>
          <w:sz w:val="28"/>
          <w:szCs w:val="28"/>
        </w:rPr>
        <w:t>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4.2. Сроки представления отчетов о выполнении </w:t>
      </w: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>задания:___________________________________</w:t>
      </w:r>
      <w:r>
        <w:rPr>
          <w:sz w:val="28"/>
          <w:szCs w:val="28"/>
        </w:rPr>
        <w:t>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4.2.1. Сроки представления предварительного отчета о выполнении</w:t>
      </w:r>
      <w:r>
        <w:rPr>
          <w:sz w:val="28"/>
          <w:szCs w:val="28"/>
        </w:rPr>
        <w:t xml:space="preserve"> муниципального </w:t>
      </w:r>
      <w:r w:rsidRPr="00E77DD9">
        <w:rPr>
          <w:sz w:val="28"/>
          <w:szCs w:val="28"/>
        </w:rPr>
        <w:t>задания:_________________</w:t>
      </w:r>
      <w:r>
        <w:rPr>
          <w:sz w:val="28"/>
          <w:szCs w:val="28"/>
        </w:rPr>
        <w:t>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4.3. Иные требования к отчетности о выполнении </w:t>
      </w: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>задания:___________________________________</w:t>
      </w:r>
      <w:r>
        <w:rPr>
          <w:sz w:val="28"/>
          <w:szCs w:val="28"/>
        </w:rPr>
        <w:t>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5. Иные показатели, связанные с выполнением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 (в том числе финансовые санкции (штрафы, изъятия) за нарушение условий выполнения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задания)</w:t>
      </w:r>
      <w:r>
        <w:rPr>
          <w:sz w:val="28"/>
          <w:szCs w:val="28"/>
          <w:vertAlign w:val="superscript"/>
        </w:rPr>
        <w:t>9</w:t>
      </w:r>
      <w:r w:rsidRPr="00E77DD9">
        <w:rPr>
          <w:sz w:val="28"/>
          <w:szCs w:val="28"/>
        </w:rPr>
        <w:t>:___________________________________</w:t>
      </w:r>
      <w:r>
        <w:rPr>
          <w:sz w:val="28"/>
          <w:szCs w:val="28"/>
        </w:rPr>
        <w:t>____</w:t>
      </w:r>
    </w:p>
    <w:p w:rsidR="000603FF" w:rsidRPr="00E77DD9" w:rsidRDefault="000603FF" w:rsidP="006D75C9">
      <w:r w:rsidRPr="00E77DD9">
        <w:rPr>
          <w:sz w:val="28"/>
          <w:szCs w:val="28"/>
        </w:rPr>
        <w:t>______________________________________________________________________________________________________</w:t>
      </w:r>
      <w:r>
        <w:rPr>
          <w:sz w:val="28"/>
          <w:szCs w:val="28"/>
        </w:rPr>
        <w:t>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____________________ </w:t>
      </w:r>
    </w:p>
    <w:p w:rsidR="000603FF" w:rsidRDefault="000603FF" w:rsidP="006D75C9">
      <w:pPr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1</w:t>
      </w:r>
      <w:r w:rsidRPr="0083534B">
        <w:rPr>
          <w:sz w:val="28"/>
          <w:szCs w:val="28"/>
        </w:rPr>
        <w:t xml:space="preserve">Заполняется в случае досрочного прекращения выполнения </w:t>
      </w:r>
      <w:r>
        <w:rPr>
          <w:sz w:val="28"/>
          <w:szCs w:val="28"/>
        </w:rPr>
        <w:t>муниципального</w:t>
      </w:r>
      <w:r w:rsidRPr="0083534B">
        <w:rPr>
          <w:sz w:val="28"/>
          <w:szCs w:val="28"/>
        </w:rPr>
        <w:t xml:space="preserve"> задания.</w:t>
      </w:r>
    </w:p>
    <w:p w:rsidR="000603FF" w:rsidRPr="00E77DD9" w:rsidRDefault="000603FF" w:rsidP="006D75C9">
      <w:pPr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2</w:t>
      </w:r>
      <w:r w:rsidRPr="00E77DD9">
        <w:rPr>
          <w:sz w:val="28"/>
          <w:szCs w:val="28"/>
        </w:rPr>
        <w:t xml:space="preserve">Формируется при установлении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 на оказание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 (услуг) и </w:t>
      </w:r>
      <w:r>
        <w:rPr>
          <w:sz w:val="28"/>
          <w:szCs w:val="28"/>
        </w:rPr>
        <w:t xml:space="preserve">выполнение </w:t>
      </w:r>
      <w:r w:rsidRPr="00E77DD9">
        <w:rPr>
          <w:sz w:val="28"/>
          <w:szCs w:val="28"/>
        </w:rPr>
        <w:t xml:space="preserve">работы (работ) и содержит требования к оказанию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 (услуг) </w:t>
      </w:r>
      <w:r>
        <w:rPr>
          <w:sz w:val="28"/>
          <w:szCs w:val="28"/>
        </w:rPr>
        <w:t xml:space="preserve">и выполнению работы (работ) </w:t>
      </w:r>
      <w:r w:rsidRPr="00E77DD9">
        <w:rPr>
          <w:sz w:val="28"/>
          <w:szCs w:val="28"/>
        </w:rPr>
        <w:t xml:space="preserve">раздельно по каждой из </w:t>
      </w:r>
      <w:r>
        <w:rPr>
          <w:sz w:val="28"/>
          <w:szCs w:val="28"/>
        </w:rPr>
        <w:t xml:space="preserve">муниципальных </w:t>
      </w:r>
      <w:r w:rsidRPr="00E77DD9">
        <w:rPr>
          <w:sz w:val="28"/>
          <w:szCs w:val="28"/>
        </w:rPr>
        <w:t xml:space="preserve">услуг </w:t>
      </w:r>
      <w:r>
        <w:rPr>
          <w:sz w:val="28"/>
          <w:szCs w:val="28"/>
        </w:rPr>
        <w:t xml:space="preserve"> (работ) </w:t>
      </w:r>
      <w:r w:rsidRPr="00E77DD9">
        <w:rPr>
          <w:sz w:val="28"/>
          <w:szCs w:val="28"/>
        </w:rPr>
        <w:t>с указанием порядкового номера раздела.</w:t>
      </w:r>
    </w:p>
    <w:p w:rsidR="000603FF" w:rsidRPr="000F4CAF" w:rsidRDefault="000603FF" w:rsidP="006D75C9">
      <w:pPr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3</w:t>
      </w:r>
      <w:r w:rsidRPr="001639BC">
        <w:rPr>
          <w:sz w:val="28"/>
          <w:szCs w:val="28"/>
        </w:rPr>
        <w:t xml:space="preserve">Заполняется в соответствии с показателями, характеризующими качество </w:t>
      </w:r>
      <w:r>
        <w:rPr>
          <w:sz w:val="28"/>
          <w:szCs w:val="28"/>
        </w:rPr>
        <w:t xml:space="preserve">муниципальных </w:t>
      </w:r>
      <w:r w:rsidRPr="001639BC">
        <w:rPr>
          <w:sz w:val="28"/>
          <w:szCs w:val="28"/>
        </w:rPr>
        <w:t xml:space="preserve">услуг (работ), установленными в общероссийском базовом перечне или </w:t>
      </w:r>
      <w:r w:rsidRPr="000F4CAF">
        <w:rPr>
          <w:sz w:val="28"/>
          <w:szCs w:val="28"/>
        </w:rPr>
        <w:t>региональном перечне, а при их отсутствии или в дополнение к ним –  показателями, характеризующими качество, установленными при необходимости органом, осуществляющим функции и полномочия учредителя бюджетных учреждений, главным распоря</w:t>
      </w:r>
      <w:r>
        <w:rPr>
          <w:sz w:val="28"/>
          <w:szCs w:val="28"/>
        </w:rPr>
        <w:t xml:space="preserve">дителем средств районного </w:t>
      </w:r>
      <w:r w:rsidRPr="000F4CAF">
        <w:rPr>
          <w:sz w:val="28"/>
          <w:szCs w:val="28"/>
        </w:rPr>
        <w:t xml:space="preserve"> бюджета, в ведении которого находятся казенные учреждения, и единицы их измерения.</w:t>
      </w:r>
    </w:p>
    <w:p w:rsidR="000603FF" w:rsidRPr="000F4CAF" w:rsidRDefault="000603FF" w:rsidP="0054015C">
      <w:pPr>
        <w:spacing w:line="312" w:lineRule="auto"/>
        <w:ind w:firstLine="720"/>
        <w:jc w:val="both"/>
        <w:rPr>
          <w:sz w:val="21"/>
          <w:szCs w:val="21"/>
        </w:rPr>
      </w:pPr>
      <w:r w:rsidRPr="000F4CAF">
        <w:rPr>
          <w:sz w:val="28"/>
          <w:szCs w:val="28"/>
          <w:vertAlign w:val="superscript"/>
        </w:rPr>
        <w:t xml:space="preserve">4 </w:t>
      </w:r>
      <w:r w:rsidRPr="000F4CAF">
        <w:rPr>
          <w:sz w:val="28"/>
          <w:szCs w:val="28"/>
        </w:rPr>
        <w:t>Заполняется в соответствии с общероссийскими базовыми перечнями или региональным перечнем.</w:t>
      </w:r>
    </w:p>
    <w:p w:rsidR="000603FF" w:rsidRDefault="000603FF" w:rsidP="006D75C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CAF">
        <w:rPr>
          <w:rFonts w:ascii="Times New Roman" w:hAnsi="Times New Roman" w:cs="Times New Roman"/>
          <w:sz w:val="28"/>
          <w:szCs w:val="28"/>
          <w:vertAlign w:val="superscript"/>
        </w:rPr>
        <w:t xml:space="preserve">5 </w:t>
      </w:r>
      <w:r w:rsidRPr="000F4CAF">
        <w:rPr>
          <w:rFonts w:ascii="Times New Roman" w:hAnsi="Times New Roman" w:cs="Times New Roman"/>
          <w:sz w:val="28"/>
          <w:szCs w:val="28"/>
        </w:rPr>
        <w:t>Заполняется в соответствии с кодом, указанным в общероссийском базовом перечне или региональном перечне</w:t>
      </w:r>
      <w:r w:rsidRPr="0054015C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:rsidR="000603FF" w:rsidRPr="00FD1EBE" w:rsidRDefault="000603FF" w:rsidP="006D75C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Заполняется в случае, если для </w:t>
      </w:r>
      <w:r w:rsidRPr="00F656E9">
        <w:rPr>
          <w:rFonts w:ascii="Times New Roman" w:hAnsi="Times New Roman" w:cs="Times New Roman"/>
          <w:sz w:val="28"/>
          <w:szCs w:val="28"/>
        </w:rPr>
        <w:t>разных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и работ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 если единицей работы является работа в целом, показатель не указывается.</w:t>
      </w:r>
    </w:p>
    <w:p w:rsidR="000603FF" w:rsidRPr="00845198" w:rsidRDefault="000603FF" w:rsidP="008451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7 </w:t>
      </w:r>
      <w:r w:rsidRPr="00845198">
        <w:rPr>
          <w:sz w:val="28"/>
          <w:szCs w:val="28"/>
        </w:rPr>
        <w:t xml:space="preserve">Заполняется в случае, если оказание </w:t>
      </w:r>
      <w:r w:rsidRPr="00F656E9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845198">
        <w:rPr>
          <w:sz w:val="28"/>
          <w:szCs w:val="28"/>
        </w:rPr>
        <w:t xml:space="preserve">услуг (выполнение работ) осуществляется на платной основе в соответствии с законодательством Российской Федерации </w:t>
      </w:r>
      <w:r>
        <w:rPr>
          <w:sz w:val="28"/>
          <w:szCs w:val="28"/>
        </w:rPr>
        <w:t xml:space="preserve">и Республики Мордовия </w:t>
      </w:r>
      <w:r w:rsidRPr="00845198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>муниципального</w:t>
      </w:r>
      <w:r w:rsidRPr="00845198">
        <w:rPr>
          <w:sz w:val="28"/>
          <w:szCs w:val="28"/>
        </w:rPr>
        <w:t xml:space="preserve"> задания. При оказании </w:t>
      </w:r>
      <w:r w:rsidRPr="00F656E9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845198">
        <w:rPr>
          <w:sz w:val="28"/>
          <w:szCs w:val="28"/>
        </w:rPr>
        <w:t xml:space="preserve">услуг (выполнении работ) на платной основе сверх установленного </w:t>
      </w:r>
      <w:r>
        <w:rPr>
          <w:sz w:val="28"/>
          <w:szCs w:val="28"/>
        </w:rPr>
        <w:t xml:space="preserve">муниципального </w:t>
      </w:r>
      <w:r w:rsidRPr="00845198">
        <w:rPr>
          <w:sz w:val="28"/>
          <w:szCs w:val="28"/>
        </w:rPr>
        <w:t>задания указанный показатель не формируется.</w:t>
      </w:r>
    </w:p>
    <w:p w:rsidR="000603FF" w:rsidRPr="002324A9" w:rsidRDefault="000603FF" w:rsidP="002324A9">
      <w:pPr>
        <w:ind w:firstLine="720"/>
        <w:rPr>
          <w:sz w:val="28"/>
          <w:szCs w:val="28"/>
          <w:vertAlign w:val="superscript"/>
        </w:rPr>
      </w:pPr>
      <w:r w:rsidRPr="002324A9">
        <w:rPr>
          <w:sz w:val="28"/>
          <w:szCs w:val="28"/>
          <w:vertAlign w:val="superscript"/>
        </w:rPr>
        <w:t>8</w:t>
      </w:r>
      <w:r w:rsidRPr="002324A9">
        <w:rPr>
          <w:sz w:val="28"/>
          <w:szCs w:val="28"/>
        </w:rPr>
        <w:t xml:space="preserve"> Заполняется в целом по </w:t>
      </w:r>
      <w:r>
        <w:rPr>
          <w:sz w:val="28"/>
          <w:szCs w:val="28"/>
        </w:rPr>
        <w:t>муниципальному</w:t>
      </w:r>
      <w:r w:rsidRPr="002324A9">
        <w:rPr>
          <w:sz w:val="28"/>
          <w:szCs w:val="28"/>
        </w:rPr>
        <w:t xml:space="preserve"> заданию.</w:t>
      </w:r>
    </w:p>
    <w:p w:rsidR="000603FF" w:rsidRPr="002324A9" w:rsidRDefault="000603FF" w:rsidP="002324A9">
      <w:pPr>
        <w:widowControl/>
        <w:autoSpaceDE/>
        <w:autoSpaceDN/>
        <w:adjustRightInd/>
        <w:ind w:firstLine="720"/>
        <w:jc w:val="both"/>
        <w:rPr>
          <w:sz w:val="28"/>
          <w:szCs w:val="28"/>
        </w:rPr>
      </w:pPr>
      <w:r w:rsidRPr="002324A9">
        <w:rPr>
          <w:sz w:val="28"/>
          <w:szCs w:val="28"/>
          <w:vertAlign w:val="superscript"/>
        </w:rPr>
        <w:t xml:space="preserve">9 </w:t>
      </w:r>
      <w:r w:rsidRPr="002324A9">
        <w:rPr>
          <w:sz w:val="28"/>
          <w:szCs w:val="28"/>
        </w:rPr>
        <w:t xml:space="preserve">В числе иных показателей может быть указано допустимое (возможное) отклонение от выполнения </w:t>
      </w:r>
      <w:r>
        <w:rPr>
          <w:sz w:val="28"/>
          <w:szCs w:val="28"/>
        </w:rPr>
        <w:t xml:space="preserve">муниципального </w:t>
      </w:r>
      <w:r w:rsidRPr="002324A9">
        <w:rPr>
          <w:sz w:val="28"/>
          <w:szCs w:val="28"/>
        </w:rPr>
        <w:t xml:space="preserve"> задания (части </w:t>
      </w:r>
      <w:r>
        <w:rPr>
          <w:sz w:val="28"/>
          <w:szCs w:val="28"/>
        </w:rPr>
        <w:t>муниципального</w:t>
      </w:r>
      <w:r w:rsidRPr="002324A9">
        <w:rPr>
          <w:sz w:val="28"/>
          <w:szCs w:val="28"/>
        </w:rPr>
        <w:t xml:space="preserve"> задания), в пределах которого оно (его часть) считается выполненным (выполненной), при принятии органом, осуществляющим функции и полномочия учредителя бюджетных учреждений, главным рас</w:t>
      </w:r>
      <w:r>
        <w:rPr>
          <w:sz w:val="28"/>
          <w:szCs w:val="28"/>
        </w:rPr>
        <w:t>порядителем средств районного</w:t>
      </w:r>
      <w:r w:rsidRPr="002324A9">
        <w:rPr>
          <w:sz w:val="28"/>
          <w:szCs w:val="28"/>
        </w:rPr>
        <w:t xml:space="preserve"> бюджета, в ведении которого находятся казенные учреждения, решения об установлении общего допустимого (возможного) отклонения от выполнения </w:t>
      </w:r>
      <w:r>
        <w:rPr>
          <w:sz w:val="28"/>
          <w:szCs w:val="28"/>
        </w:rPr>
        <w:t>муниципального</w:t>
      </w:r>
      <w:r w:rsidRPr="002324A9">
        <w:rPr>
          <w:sz w:val="28"/>
          <w:szCs w:val="28"/>
        </w:rPr>
        <w:t xml:space="preserve"> задания, в пределах которого оно считается выполненным (в процентах, в абсолютных величинах). В этом случае допустимые (возможные) отклонения, предусмотренные </w:t>
      </w:r>
      <w:hyperlink r:id="rId17" w:history="1">
        <w:r w:rsidRPr="002324A9">
          <w:rPr>
            <w:rStyle w:val="Hyperlink"/>
            <w:color w:val="auto"/>
            <w:sz w:val="28"/>
            <w:szCs w:val="28"/>
            <w:u w:val="none"/>
          </w:rPr>
          <w:t>подпунктами 3.1</w:t>
        </w:r>
      </w:hyperlink>
      <w:r w:rsidRPr="002324A9">
        <w:rPr>
          <w:sz w:val="28"/>
          <w:szCs w:val="28"/>
        </w:rPr>
        <w:t xml:space="preserve"> и </w:t>
      </w:r>
      <w:hyperlink r:id="rId18" w:history="1">
        <w:r w:rsidRPr="002324A9">
          <w:rPr>
            <w:rStyle w:val="Hyperlink"/>
            <w:color w:val="auto"/>
            <w:sz w:val="28"/>
            <w:szCs w:val="28"/>
            <w:u w:val="none"/>
          </w:rPr>
          <w:t>3.2</w:t>
        </w:r>
      </w:hyperlink>
      <w:r w:rsidRPr="002324A9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муниципального</w:t>
      </w:r>
      <w:r w:rsidRPr="002324A9">
        <w:rPr>
          <w:sz w:val="28"/>
          <w:szCs w:val="28"/>
        </w:rPr>
        <w:t xml:space="preserve"> задания, не заполняются. В случае установления требования о представлении ежемесячных или ежеквартальных отчетов о выполнении </w:t>
      </w:r>
      <w:r>
        <w:rPr>
          <w:sz w:val="28"/>
          <w:szCs w:val="28"/>
        </w:rPr>
        <w:t xml:space="preserve">муниципального </w:t>
      </w:r>
      <w:r w:rsidRPr="002324A9">
        <w:rPr>
          <w:sz w:val="28"/>
          <w:szCs w:val="28"/>
        </w:rPr>
        <w:t xml:space="preserve">задания в числе иных показателей устанавливаются показатели выполнения </w:t>
      </w:r>
      <w:r>
        <w:rPr>
          <w:sz w:val="28"/>
          <w:szCs w:val="28"/>
        </w:rPr>
        <w:t>муниципального</w:t>
      </w:r>
      <w:r w:rsidRPr="002324A9">
        <w:rPr>
          <w:sz w:val="28"/>
          <w:szCs w:val="28"/>
        </w:rPr>
        <w:t xml:space="preserve"> задания в процентах от годового объема оказания государственных услуг (выполнения работ) или в абсолютных величинах как для </w:t>
      </w:r>
      <w:r>
        <w:rPr>
          <w:sz w:val="28"/>
          <w:szCs w:val="28"/>
        </w:rPr>
        <w:t>муниципального</w:t>
      </w:r>
      <w:r w:rsidRPr="002324A9">
        <w:rPr>
          <w:sz w:val="28"/>
          <w:szCs w:val="28"/>
        </w:rPr>
        <w:t xml:space="preserve"> задания в целом, так и относительно его части (в том числе с учетом неравномерного оказания </w:t>
      </w:r>
      <w:r>
        <w:rPr>
          <w:sz w:val="28"/>
          <w:szCs w:val="28"/>
        </w:rPr>
        <w:t xml:space="preserve">муниципальных </w:t>
      </w:r>
      <w:r w:rsidRPr="002324A9">
        <w:rPr>
          <w:sz w:val="28"/>
          <w:szCs w:val="28"/>
        </w:rPr>
        <w:t xml:space="preserve"> услуг (выполнения работ) в течение календарного года).</w:t>
      </w:r>
    </w:p>
    <w:p w:rsidR="000603FF" w:rsidRPr="00E77DD9" w:rsidRDefault="000603FF" w:rsidP="006D75C9">
      <w:pPr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Подлежит обязательному заполнению в части установления финансовых санкций за нарушение условий исполнения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задания. В </w:t>
      </w:r>
      <w:r>
        <w:rPr>
          <w:sz w:val="28"/>
          <w:szCs w:val="28"/>
        </w:rPr>
        <w:t>муниципальном</w:t>
      </w:r>
      <w:r w:rsidRPr="00E77DD9">
        <w:rPr>
          <w:sz w:val="28"/>
          <w:szCs w:val="28"/>
        </w:rPr>
        <w:t xml:space="preserve"> задании устанавливается конкретный перечень нарушений условий исполнения </w:t>
      </w: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задания, вид и размер финансовых санкций с учетом специфики деятельности </w:t>
      </w:r>
      <w:r>
        <w:rPr>
          <w:sz w:val="28"/>
          <w:szCs w:val="28"/>
        </w:rPr>
        <w:t xml:space="preserve">муниципальных </w:t>
      </w:r>
      <w:r w:rsidRPr="00E77DD9">
        <w:rPr>
          <w:sz w:val="28"/>
          <w:szCs w:val="28"/>
        </w:rPr>
        <w:t xml:space="preserve"> учреждений.</w:t>
      </w:r>
    </w:p>
    <w:p w:rsidR="000603FF" w:rsidRPr="00137E97" w:rsidRDefault="000603FF" w:rsidP="00845198">
      <w:pPr>
        <w:widowControl/>
        <w:autoSpaceDE/>
        <w:autoSpaceDN/>
        <w:adjustRightInd/>
        <w:spacing w:line="312" w:lineRule="auto"/>
        <w:ind w:firstLine="547"/>
        <w:jc w:val="both"/>
        <w:rPr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Pr="00E77DD9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  <w:r w:rsidRPr="00E77DD9">
        <w:rPr>
          <w:b/>
          <w:sz w:val="28"/>
          <w:szCs w:val="28"/>
        </w:rPr>
        <w:t>Приложение 2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>к Порядку формирования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>задания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 муниципальных</w:t>
      </w:r>
    </w:p>
    <w:p w:rsidR="000603FF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 xml:space="preserve">учреждений </w:t>
      </w:r>
      <w:r>
        <w:rPr>
          <w:sz w:val="28"/>
          <w:szCs w:val="28"/>
        </w:rPr>
        <w:t xml:space="preserve">       </w:t>
      </w:r>
    </w:p>
    <w:p w:rsidR="000603FF" w:rsidRDefault="000603FF" w:rsidP="00534E17">
      <w:pPr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 xml:space="preserve">Республики Мордовия 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>и финансовом обеспечении выполнения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Pr="00E77DD9">
        <w:rPr>
          <w:sz w:val="28"/>
          <w:szCs w:val="28"/>
        </w:rPr>
        <w:t xml:space="preserve"> задания</w:t>
      </w:r>
    </w:p>
    <w:p w:rsidR="000603FF" w:rsidRDefault="000603FF" w:rsidP="006D75C9">
      <w:pPr>
        <w:pStyle w:val="ConsPlusNonforma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603FF" w:rsidRPr="00E77DD9" w:rsidRDefault="000603FF" w:rsidP="006D75C9">
      <w:pPr>
        <w:pStyle w:val="ConsPlusNonforma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603FF" w:rsidRPr="00E77DD9" w:rsidRDefault="000603FF" w:rsidP="006D75C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ОТЧЕТ О ВЫПОЛНЕНИИ</w:t>
      </w:r>
    </w:p>
    <w:p w:rsidR="000603FF" w:rsidRPr="00E77DD9" w:rsidRDefault="000603FF" w:rsidP="006D75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Pr="00E77DD9">
        <w:rPr>
          <w:sz w:val="28"/>
          <w:szCs w:val="28"/>
        </w:rPr>
        <w:t xml:space="preserve"> ЗАДАНИЯ</w:t>
      </w:r>
    </w:p>
    <w:p w:rsidR="000603FF" w:rsidRPr="00E77DD9" w:rsidRDefault="000603FF" w:rsidP="006D75C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20__</w:t>
      </w:r>
      <w:r w:rsidRPr="00E77DD9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20__</w:t>
      </w:r>
      <w:r w:rsidRPr="00E77DD9">
        <w:rPr>
          <w:sz w:val="28"/>
          <w:szCs w:val="28"/>
        </w:rPr>
        <w:t xml:space="preserve">  и</w:t>
      </w:r>
      <w:r>
        <w:rPr>
          <w:sz w:val="28"/>
          <w:szCs w:val="28"/>
        </w:rPr>
        <w:t>20__</w:t>
      </w:r>
      <w:r w:rsidRPr="00E77DD9">
        <w:rPr>
          <w:sz w:val="28"/>
          <w:szCs w:val="28"/>
        </w:rPr>
        <w:t xml:space="preserve">  годов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00"/>
        <w:gridCol w:w="6300"/>
        <w:gridCol w:w="3333"/>
        <w:gridCol w:w="1984"/>
      </w:tblGrid>
      <w:tr w:rsidR="000603FF" w:rsidRPr="00E77DD9" w:rsidTr="00FC5362">
        <w:trPr>
          <w:trHeight w:val="203"/>
        </w:trPr>
        <w:tc>
          <w:tcPr>
            <w:tcW w:w="2700" w:type="dxa"/>
          </w:tcPr>
          <w:p w:rsidR="000603FF" w:rsidRPr="006D75C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jc w:val="center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Коды</w:t>
            </w:r>
          </w:p>
        </w:tc>
      </w:tr>
      <w:tr w:rsidR="000603FF" w:rsidRPr="00E77DD9" w:rsidTr="00686C57">
        <w:tc>
          <w:tcPr>
            <w:tcW w:w="2700" w:type="dxa"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86C57">
            <w:pPr>
              <w:widowControl/>
              <w:ind w:left="1040" w:hanging="1040"/>
              <w:jc w:val="right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Форма по</w:t>
            </w:r>
            <w:hyperlink r:id="rId19" w:history="1">
              <w:r w:rsidRPr="00E77DD9">
                <w:rPr>
                  <w:sz w:val="28"/>
                  <w:szCs w:val="28"/>
                </w:rPr>
                <w:t>ОКУД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3FF" w:rsidRPr="00E77DD9" w:rsidRDefault="000603FF" w:rsidP="00686C57">
            <w:pPr>
              <w:widowControl/>
              <w:jc w:val="center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0506001</w:t>
            </w:r>
          </w:p>
        </w:tc>
      </w:tr>
      <w:tr w:rsidR="000603FF" w:rsidRPr="00E77DD9" w:rsidTr="00686C57">
        <w:tc>
          <w:tcPr>
            <w:tcW w:w="2700" w:type="dxa"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137E97">
            <w:pPr>
              <w:widowControl/>
              <w:jc w:val="center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от «__» ____________ 20__ г.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6D75C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Дата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rPr>
          <w:trHeight w:val="288"/>
        </w:trPr>
        <w:tc>
          <w:tcPr>
            <w:tcW w:w="2700" w:type="dxa"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муниципального</w:t>
            </w:r>
            <w:r w:rsidRPr="00E77DD9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6300" w:type="dxa"/>
            <w:vAlign w:val="bottom"/>
          </w:tcPr>
          <w:p w:rsidR="000603FF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</w:p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________________________________________</w:t>
            </w:r>
            <w:r>
              <w:rPr>
                <w:sz w:val="28"/>
                <w:szCs w:val="28"/>
              </w:rPr>
              <w:t>________________________________________________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rPr>
          <w:trHeight w:val="287"/>
        </w:trPr>
        <w:tc>
          <w:tcPr>
            <w:tcW w:w="2700" w:type="dxa"/>
            <w:vMerge w:val="restart"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Вид деятельности </w:t>
            </w:r>
            <w:r>
              <w:rPr>
                <w:sz w:val="28"/>
                <w:szCs w:val="28"/>
              </w:rPr>
              <w:t>муниципального</w:t>
            </w:r>
            <w:r w:rsidRPr="00E77DD9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6300" w:type="dxa"/>
            <w:vAlign w:val="bottom"/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По </w:t>
            </w:r>
            <w:hyperlink r:id="rId20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c>
          <w:tcPr>
            <w:tcW w:w="2700" w:type="dxa"/>
            <w:vMerge/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tabs>
                <w:tab w:val="left" w:pos="3465"/>
              </w:tabs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                        По </w:t>
            </w:r>
            <w:hyperlink r:id="rId21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c>
          <w:tcPr>
            <w:tcW w:w="2700" w:type="dxa"/>
            <w:vMerge/>
          </w:tcPr>
          <w:p w:rsidR="000603FF" w:rsidRPr="00E77DD9" w:rsidRDefault="000603FF" w:rsidP="00686C5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jc w:val="right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 xml:space="preserve">По </w:t>
            </w:r>
            <w:hyperlink r:id="rId22" w:history="1">
              <w:r w:rsidRPr="00E77DD9">
                <w:rPr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rPr>
          <w:trHeight w:val="20"/>
        </w:trPr>
        <w:tc>
          <w:tcPr>
            <w:tcW w:w="2700" w:type="dxa"/>
            <w:vMerge/>
          </w:tcPr>
          <w:p w:rsidR="000603FF" w:rsidRPr="00E77DD9" w:rsidRDefault="000603FF" w:rsidP="00686C57">
            <w:pPr>
              <w:widowControl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FD3E97" w:rsidRDefault="000603FF" w:rsidP="00686C57">
            <w:pPr>
              <w:jc w:val="center"/>
            </w:pPr>
            <w:r w:rsidRPr="007F2278">
              <w:t xml:space="preserve">(указывается вид </w:t>
            </w:r>
            <w:r w:rsidRPr="00FD3E97">
              <w:t>деятельности муниципального учреждения из</w:t>
            </w:r>
          </w:p>
          <w:p w:rsidR="000603FF" w:rsidRPr="00E77DD9" w:rsidRDefault="000603FF" w:rsidP="00686C57">
            <w:pPr>
              <w:jc w:val="center"/>
              <w:rPr>
                <w:sz w:val="28"/>
                <w:szCs w:val="28"/>
              </w:rPr>
            </w:pPr>
            <w:r w:rsidRPr="00FD3E97">
              <w:t>общероссийского базового перечня или регионального перечня</w:t>
            </w:r>
            <w:r w:rsidRPr="007F2278">
              <w:t>)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rPr>
          <w:trHeight w:val="20"/>
        </w:trPr>
        <w:tc>
          <w:tcPr>
            <w:tcW w:w="2700" w:type="dxa"/>
          </w:tcPr>
          <w:p w:rsidR="000603FF" w:rsidRPr="00E77DD9" w:rsidRDefault="000603FF" w:rsidP="00686C57">
            <w:pPr>
              <w:widowControl/>
              <w:jc w:val="both"/>
              <w:outlineLvl w:val="0"/>
              <w:rPr>
                <w:sz w:val="28"/>
                <w:szCs w:val="28"/>
              </w:rPr>
            </w:pPr>
            <w:r w:rsidRPr="00E77DD9">
              <w:rPr>
                <w:sz w:val="28"/>
                <w:szCs w:val="28"/>
              </w:rPr>
              <w:t>Периодичность</w:t>
            </w:r>
          </w:p>
        </w:tc>
        <w:tc>
          <w:tcPr>
            <w:tcW w:w="6300" w:type="dxa"/>
            <w:vAlign w:val="bottom"/>
          </w:tcPr>
          <w:p w:rsidR="000603FF" w:rsidRPr="007F2278" w:rsidRDefault="000603FF" w:rsidP="00686C57">
            <w:pPr>
              <w:jc w:val="center"/>
            </w:pPr>
            <w:r w:rsidRPr="00E77DD9">
              <w:rPr>
                <w:sz w:val="28"/>
                <w:szCs w:val="28"/>
              </w:rPr>
              <w:t>_______________________________</w:t>
            </w:r>
            <w:r>
              <w:rPr>
                <w:sz w:val="28"/>
                <w:szCs w:val="28"/>
              </w:rPr>
              <w:t>_____________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  <w:tr w:rsidR="000603FF" w:rsidRPr="00E77DD9" w:rsidTr="00686C57">
        <w:trPr>
          <w:trHeight w:val="20"/>
        </w:trPr>
        <w:tc>
          <w:tcPr>
            <w:tcW w:w="2700" w:type="dxa"/>
          </w:tcPr>
          <w:p w:rsidR="000603FF" w:rsidRPr="00E77DD9" w:rsidRDefault="000603FF" w:rsidP="00686C57">
            <w:pPr>
              <w:widowControl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300" w:type="dxa"/>
            <w:vAlign w:val="bottom"/>
          </w:tcPr>
          <w:p w:rsidR="000603FF" w:rsidRPr="00FD3E97" w:rsidRDefault="000603FF" w:rsidP="00686C57">
            <w:pPr>
              <w:jc w:val="center"/>
              <w:rPr>
                <w:sz w:val="18"/>
                <w:szCs w:val="18"/>
              </w:rPr>
            </w:pPr>
            <w:r w:rsidRPr="00FD3E97">
              <w:rPr>
                <w:sz w:val="18"/>
                <w:szCs w:val="18"/>
              </w:rPr>
              <w:t xml:space="preserve">(указывается в соответствии с периодичностью представления отчета о выполнении муниципальногозадания,   </w:t>
            </w:r>
            <w:r>
              <w:rPr>
                <w:sz w:val="18"/>
                <w:szCs w:val="18"/>
              </w:rPr>
              <w:t xml:space="preserve"> установленной в  муниципальном </w:t>
            </w:r>
            <w:r w:rsidRPr="00FD3E97">
              <w:rPr>
                <w:sz w:val="18"/>
                <w:szCs w:val="18"/>
              </w:rPr>
              <w:t xml:space="preserve"> задании)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E77DD9" w:rsidRDefault="000603FF" w:rsidP="00686C57">
            <w:pPr>
              <w:widowControl/>
              <w:rPr>
                <w:sz w:val="28"/>
                <w:szCs w:val="28"/>
              </w:rPr>
            </w:pPr>
          </w:p>
        </w:tc>
      </w:tr>
    </w:tbl>
    <w:p w:rsidR="000603FF" w:rsidRDefault="000603FF" w:rsidP="00F420D8">
      <w:pPr>
        <w:tabs>
          <w:tab w:val="left" w:pos="5094"/>
        </w:tabs>
        <w:jc w:val="center"/>
        <w:rPr>
          <w:sz w:val="28"/>
          <w:szCs w:val="28"/>
        </w:rPr>
      </w:pPr>
    </w:p>
    <w:p w:rsidR="000603FF" w:rsidRPr="00E77DD9" w:rsidRDefault="000603FF" w:rsidP="00F420D8">
      <w:pPr>
        <w:tabs>
          <w:tab w:val="left" w:pos="5094"/>
        </w:tabs>
        <w:jc w:val="center"/>
        <w:rPr>
          <w:sz w:val="28"/>
          <w:szCs w:val="28"/>
          <w:vertAlign w:val="superscript"/>
        </w:rPr>
      </w:pPr>
      <w:r w:rsidRPr="00E77DD9">
        <w:rPr>
          <w:sz w:val="28"/>
          <w:szCs w:val="28"/>
        </w:rPr>
        <w:t xml:space="preserve">Часть </w:t>
      </w:r>
      <w:r>
        <w:rPr>
          <w:sz w:val="28"/>
          <w:szCs w:val="28"/>
          <w:lang w:val="en-US"/>
        </w:rPr>
        <w:t>I</w:t>
      </w:r>
      <w:r w:rsidRPr="00E77DD9">
        <w:rPr>
          <w:sz w:val="28"/>
          <w:szCs w:val="28"/>
        </w:rPr>
        <w:t>. Сведения об оказ</w:t>
      </w:r>
      <w:r>
        <w:rPr>
          <w:sz w:val="28"/>
          <w:szCs w:val="28"/>
        </w:rPr>
        <w:t>ываемых муниципальных</w:t>
      </w:r>
      <w:r w:rsidRPr="00E77DD9">
        <w:rPr>
          <w:sz w:val="28"/>
          <w:szCs w:val="28"/>
        </w:rPr>
        <w:t xml:space="preserve"> услугах</w:t>
      </w:r>
      <w:r w:rsidRPr="00E77DD9">
        <w:rPr>
          <w:sz w:val="28"/>
          <w:szCs w:val="28"/>
          <w:vertAlign w:val="superscript"/>
        </w:rPr>
        <w:t>1</w:t>
      </w:r>
    </w:p>
    <w:p w:rsidR="000603FF" w:rsidRPr="00E77DD9" w:rsidRDefault="000603FF" w:rsidP="006D75C9">
      <w:pPr>
        <w:jc w:val="center"/>
        <w:rPr>
          <w:sz w:val="28"/>
          <w:szCs w:val="28"/>
        </w:rPr>
      </w:pPr>
      <w:r w:rsidRPr="00E77DD9">
        <w:rPr>
          <w:sz w:val="28"/>
          <w:szCs w:val="28"/>
        </w:rPr>
        <w:t>Раздел 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Наименование муниципальной</w:t>
      </w:r>
      <w:r w:rsidRPr="00E77DD9">
        <w:rPr>
          <w:rFonts w:ascii="Times New Roman" w:hAnsi="Times New Roman" w:cs="Times New Roman"/>
          <w:sz w:val="28"/>
          <w:szCs w:val="28"/>
        </w:rPr>
        <w:t xml:space="preserve"> услуги: _________________________________________  </w:t>
      </w:r>
    </w:p>
    <w:tbl>
      <w:tblPr>
        <w:tblpPr w:leftFromText="180" w:rightFromText="180" w:vertAnchor="text" w:horzAnchor="page" w:tblpX="13071" w:tblpY="-67"/>
        <w:tblW w:w="3085" w:type="dxa"/>
        <w:tblBorders>
          <w:insideV w:val="single" w:sz="8" w:space="0" w:color="000000"/>
        </w:tblBorders>
        <w:tblLook w:val="00A0"/>
      </w:tblPr>
      <w:tblGrid>
        <w:gridCol w:w="2075"/>
        <w:gridCol w:w="1010"/>
      </w:tblGrid>
      <w:tr w:rsidR="000603FF" w:rsidRPr="00E77DD9" w:rsidTr="006D75C9">
        <w:trPr>
          <w:trHeight w:val="1380"/>
        </w:trPr>
        <w:tc>
          <w:tcPr>
            <w:tcW w:w="1666" w:type="dxa"/>
            <w:noWrap/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2B69D9">
              <w:rPr>
                <w:sz w:val="24"/>
                <w:szCs w:val="24"/>
              </w:rPr>
              <w:t xml:space="preserve">Код по  общероссийскому базовому перечню или  </w:t>
            </w:r>
            <w:r w:rsidRPr="000F4CAF">
              <w:rPr>
                <w:sz w:val="24"/>
                <w:szCs w:val="24"/>
              </w:rPr>
              <w:t>региональному</w:t>
            </w:r>
            <w:r w:rsidRPr="002B69D9">
              <w:rPr>
                <w:sz w:val="24"/>
                <w:szCs w:val="24"/>
              </w:rPr>
              <w:t xml:space="preserve"> перечню</w:t>
            </w:r>
          </w:p>
        </w:tc>
        <w:tc>
          <w:tcPr>
            <w:tcW w:w="14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</w:p>
        </w:tc>
      </w:tr>
    </w:tbl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___________________________________________________________________________  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2. Катего</w:t>
      </w:r>
      <w:r>
        <w:rPr>
          <w:rFonts w:ascii="Times New Roman" w:hAnsi="Times New Roman" w:cs="Times New Roman"/>
          <w:sz w:val="28"/>
          <w:szCs w:val="28"/>
        </w:rPr>
        <w:t>рии потребителей  муниципальной</w:t>
      </w:r>
      <w:r w:rsidRPr="00E77DD9">
        <w:rPr>
          <w:rFonts w:ascii="Times New Roman" w:hAnsi="Times New Roman" w:cs="Times New Roman"/>
          <w:sz w:val="28"/>
          <w:szCs w:val="28"/>
        </w:rPr>
        <w:t xml:space="preserve"> услуги: 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3.  Сведения о фактическом достижении показателей,  характеризующих  объем  и  (или)  качество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услуги: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3.1. Сведения о фактическом достижении показателей, характеризующих качество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услуги:</w:t>
      </w:r>
    </w:p>
    <w:p w:rsidR="000603FF" w:rsidRDefault="000603FF" w:rsidP="006D75C9">
      <w:pPr>
        <w:jc w:val="both"/>
        <w:rPr>
          <w:sz w:val="28"/>
          <w:szCs w:val="28"/>
        </w:rPr>
      </w:pPr>
    </w:p>
    <w:tbl>
      <w:tblPr>
        <w:tblW w:w="1458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0"/>
        <w:gridCol w:w="1080"/>
        <w:gridCol w:w="1080"/>
        <w:gridCol w:w="1080"/>
        <w:gridCol w:w="900"/>
        <w:gridCol w:w="900"/>
        <w:gridCol w:w="900"/>
        <w:gridCol w:w="900"/>
        <w:gridCol w:w="900"/>
        <w:gridCol w:w="900"/>
        <w:gridCol w:w="1080"/>
        <w:gridCol w:w="900"/>
        <w:gridCol w:w="1080"/>
        <w:gridCol w:w="1080"/>
        <w:gridCol w:w="1080"/>
      </w:tblGrid>
      <w:tr w:rsidR="000603FF" w:rsidRPr="00EA5211" w:rsidTr="00EA5211">
        <w:tc>
          <w:tcPr>
            <w:tcW w:w="72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Уни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кальный номер реест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ровой записи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240" w:type="dxa"/>
            <w:gridSpan w:val="3"/>
            <w:vMerge w:val="restart"/>
          </w:tcPr>
          <w:p w:rsidR="000603FF" w:rsidRPr="00FD3E9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3E97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1800" w:type="dxa"/>
            <w:gridSpan w:val="2"/>
            <w:vMerge w:val="restart"/>
          </w:tcPr>
          <w:p w:rsidR="000603FF" w:rsidRPr="00FD3E9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3E97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820" w:type="dxa"/>
            <w:gridSpan w:val="9"/>
          </w:tcPr>
          <w:p w:rsidR="000603FF" w:rsidRPr="00FD3E9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3E97">
              <w:rPr>
                <w:rFonts w:ascii="Times New Roman" w:hAnsi="Times New Roman" w:cs="Times New Roman"/>
                <w:sz w:val="18"/>
                <w:szCs w:val="18"/>
              </w:rPr>
              <w:t>Показатель качества муниципальной услуги</w:t>
            </w:r>
          </w:p>
        </w:tc>
      </w:tr>
      <w:tr w:rsidR="000603FF" w:rsidRPr="00EA5211" w:rsidTr="00EA5211">
        <w:tc>
          <w:tcPr>
            <w:tcW w:w="72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EA5211">
              <w:rPr>
                <w:rFonts w:ascii="Times New Roman" w:hAnsi="Times New Roman" w:cs="Times New Roman"/>
              </w:rPr>
              <w:t>нование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00" w:type="dxa"/>
            <w:gridSpan w:val="2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880" w:type="dxa"/>
            <w:gridSpan w:val="3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допус-</w:t>
            </w:r>
            <w:r w:rsidRPr="00EA5211">
              <w:rPr>
                <w:rFonts w:ascii="Times New Roman" w:hAnsi="Times New Roman" w:cs="Times New Roman"/>
              </w:rPr>
              <w:t>тимое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отклоне-</w:t>
            </w:r>
            <w:r w:rsidRPr="00EA5211">
              <w:rPr>
                <w:rFonts w:ascii="Times New Roman" w:hAnsi="Times New Roman" w:cs="Times New Roman"/>
              </w:rPr>
              <w:t>ние, превы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шающее допусти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причина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ния</w:t>
            </w:r>
          </w:p>
        </w:tc>
      </w:tr>
      <w:tr w:rsidR="000603FF" w:rsidRPr="00EA5211" w:rsidTr="00EA5211">
        <w:trPr>
          <w:trHeight w:val="240"/>
        </w:trPr>
        <w:tc>
          <w:tcPr>
            <w:tcW w:w="72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gridSpan w:val="3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EA5211">
              <w:rPr>
                <w:rFonts w:ascii="Times New Roman" w:hAnsi="Times New Roman" w:cs="Times New Roman"/>
              </w:rPr>
              <w:t>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утверж-дено в муниципальном </w:t>
            </w:r>
            <w:r w:rsidRPr="00EA5211">
              <w:rPr>
                <w:rFonts w:ascii="Times New Roman" w:hAnsi="Times New Roman" w:cs="Times New Roman"/>
              </w:rPr>
              <w:t xml:space="preserve">задании на год 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утвержде-но в  муниципальном</w:t>
            </w:r>
            <w:r w:rsidRPr="00EA5211">
              <w:rPr>
                <w:rFonts w:ascii="Times New Roman" w:hAnsi="Times New Roman" w:cs="Times New Roman"/>
              </w:rPr>
              <w:t xml:space="preserve"> задании на отчетную дату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испол-</w:t>
            </w:r>
            <w:r w:rsidRPr="00EA5211">
              <w:rPr>
                <w:rFonts w:ascii="Times New Roman" w:hAnsi="Times New Roman" w:cs="Times New Roman"/>
              </w:rPr>
              <w:t>нено на отчет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ную дату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EA5211" w:rsidTr="00EA5211">
        <w:tc>
          <w:tcPr>
            <w:tcW w:w="72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________</w:t>
            </w:r>
          </w:p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(наимено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EA52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</w:tcPr>
          <w:p w:rsidR="000603FF" w:rsidRPr="00EA5211" w:rsidRDefault="000603FF" w:rsidP="00EA52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________</w:t>
            </w:r>
          </w:p>
          <w:p w:rsidR="000603FF" w:rsidRPr="00EA5211" w:rsidRDefault="000603FF" w:rsidP="00EA52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(наимено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EA52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</w:tcPr>
          <w:p w:rsidR="000603FF" w:rsidRPr="00EA5211" w:rsidRDefault="000603FF" w:rsidP="00EA52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________</w:t>
            </w:r>
          </w:p>
          <w:p w:rsidR="000603FF" w:rsidRPr="00EA5211" w:rsidRDefault="000603FF" w:rsidP="00EA521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(наимено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EA52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_______</w:t>
            </w:r>
          </w:p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EA5211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_______</w:t>
            </w:r>
          </w:p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EA5211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EA52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EA5211" w:rsidTr="00EA5211">
        <w:tc>
          <w:tcPr>
            <w:tcW w:w="72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A5211">
              <w:rPr>
                <w:rFonts w:ascii="Times New Roman" w:hAnsi="Times New Roman" w:cs="Times New Roman"/>
              </w:rPr>
              <w:t>15</w:t>
            </w:r>
          </w:p>
        </w:tc>
      </w:tr>
      <w:tr w:rsidR="000603FF" w:rsidRPr="00EA5211" w:rsidTr="00EA5211">
        <w:tc>
          <w:tcPr>
            <w:tcW w:w="72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EA5211" w:rsidTr="00EA5211">
        <w:tc>
          <w:tcPr>
            <w:tcW w:w="72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EA5211" w:rsidTr="00EA5211">
        <w:tc>
          <w:tcPr>
            <w:tcW w:w="72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EA5211" w:rsidTr="00EA5211">
        <w:tc>
          <w:tcPr>
            <w:tcW w:w="72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EA5211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EA5211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both"/>
        <w:rPr>
          <w:sz w:val="28"/>
          <w:szCs w:val="28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 xml:space="preserve">3.2.  Сведения  о фактическом достижении показателей, характеризующих объем </w:t>
      </w:r>
      <w:r>
        <w:rPr>
          <w:sz w:val="28"/>
          <w:szCs w:val="28"/>
        </w:rPr>
        <w:t>муниципальной</w:t>
      </w:r>
      <w:r w:rsidRPr="00E77DD9">
        <w:rPr>
          <w:sz w:val="28"/>
          <w:szCs w:val="28"/>
        </w:rPr>
        <w:t xml:space="preserve"> услуги:</w:t>
      </w:r>
    </w:p>
    <w:p w:rsidR="000603FF" w:rsidRDefault="000603FF" w:rsidP="006D75C9">
      <w:pPr>
        <w:jc w:val="center"/>
        <w:rPr>
          <w:sz w:val="28"/>
          <w:szCs w:val="28"/>
        </w:rPr>
      </w:pPr>
    </w:p>
    <w:tbl>
      <w:tblPr>
        <w:tblW w:w="1512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900"/>
        <w:gridCol w:w="900"/>
        <w:gridCol w:w="900"/>
        <w:gridCol w:w="1080"/>
        <w:gridCol w:w="1080"/>
        <w:gridCol w:w="900"/>
        <w:gridCol w:w="900"/>
        <w:gridCol w:w="900"/>
        <w:gridCol w:w="900"/>
        <w:gridCol w:w="900"/>
        <w:gridCol w:w="900"/>
        <w:gridCol w:w="1080"/>
        <w:gridCol w:w="1080"/>
        <w:gridCol w:w="900"/>
        <w:gridCol w:w="900"/>
      </w:tblGrid>
      <w:tr w:rsidR="000603FF" w:rsidRPr="00686C57" w:rsidTr="00686C57"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Уника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льный номер реестро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 xml:space="preserve">вой записи 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700" w:type="dxa"/>
            <w:gridSpan w:val="3"/>
            <w:vMerge w:val="restart"/>
          </w:tcPr>
          <w:p w:rsidR="000603FF" w:rsidRPr="00FD3E9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D3E97">
              <w:rPr>
                <w:rFonts w:ascii="Times New Roman" w:hAnsi="Times New Roman" w:cs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160" w:type="dxa"/>
            <w:gridSpan w:val="2"/>
            <w:vMerge w:val="restart"/>
          </w:tcPr>
          <w:p w:rsidR="000603FF" w:rsidRPr="00FD3E9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3E97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460" w:type="dxa"/>
            <w:gridSpan w:val="9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оказатель объема  муниципальной</w:t>
            </w:r>
            <w:r w:rsidRPr="00686C57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Средний размер платы (цена, тариф)</w:t>
            </w:r>
          </w:p>
        </w:tc>
      </w:tr>
      <w:tr w:rsidR="000603FF" w:rsidRPr="00686C57" w:rsidTr="00686C57"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3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gridSpan w:val="2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686C57">
              <w:rPr>
                <w:rFonts w:ascii="Times New Roman" w:hAnsi="Times New Roman" w:cs="Times New Roman"/>
              </w:rPr>
              <w:t>нование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00" w:type="dxa"/>
            <w:gridSpan w:val="2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700" w:type="dxa"/>
            <w:gridSpan w:val="3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108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допусти-</w:t>
            </w:r>
            <w:r w:rsidRPr="00686C57">
              <w:rPr>
                <w:rFonts w:ascii="Times New Roman" w:hAnsi="Times New Roman" w:cs="Times New Roman"/>
              </w:rPr>
              <w:t>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08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отклоне-</w:t>
            </w:r>
            <w:r w:rsidRPr="00686C57">
              <w:rPr>
                <w:rFonts w:ascii="Times New Roman" w:hAnsi="Times New Roman" w:cs="Times New Roman"/>
              </w:rPr>
              <w:t>ние, превы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шающее допусти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причина откло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686C57" w:rsidTr="00686C57">
        <w:trPr>
          <w:trHeight w:val="240"/>
        </w:trPr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gridSpan w:val="3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gridSpan w:val="2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686C57">
              <w:rPr>
                <w:rFonts w:ascii="Times New Roman" w:hAnsi="Times New Roman" w:cs="Times New Roman"/>
              </w:rPr>
              <w:t>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утверж-дено в муниципальном </w:t>
            </w:r>
            <w:r w:rsidRPr="00686C57">
              <w:rPr>
                <w:rFonts w:ascii="Times New Roman" w:hAnsi="Times New Roman" w:cs="Times New Roman"/>
              </w:rPr>
              <w:t xml:space="preserve"> задании на год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утверж-дено в муниципальном </w:t>
            </w:r>
            <w:r w:rsidRPr="00686C57">
              <w:rPr>
                <w:rFonts w:ascii="Times New Roman" w:hAnsi="Times New Roman" w:cs="Times New Roman"/>
              </w:rPr>
              <w:t>задании на отчет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ную дату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испол-</w:t>
            </w:r>
            <w:r w:rsidRPr="00686C57">
              <w:rPr>
                <w:rFonts w:ascii="Times New Roman" w:hAnsi="Times New Roman" w:cs="Times New Roman"/>
              </w:rPr>
              <w:t>нено на отчет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ную дату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686C57" w:rsidTr="00686C57"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_______</w:t>
            </w:r>
          </w:p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86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_______</w:t>
            </w:r>
          </w:p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86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_______</w:t>
            </w:r>
          </w:p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86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________</w:t>
            </w:r>
          </w:p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(наимено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86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________</w:t>
            </w:r>
          </w:p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(наимено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686C57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86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686C57" w:rsidTr="00686C57"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6C57">
              <w:rPr>
                <w:rFonts w:ascii="Times New Roman" w:hAnsi="Times New Roman" w:cs="Times New Roman"/>
              </w:rPr>
              <w:t>16</w:t>
            </w:r>
          </w:p>
        </w:tc>
      </w:tr>
      <w:tr w:rsidR="000603FF" w:rsidRPr="00686C57" w:rsidTr="00686C57"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686C57" w:rsidTr="00686C57"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686C57" w:rsidRDefault="000603FF" w:rsidP="00686C57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686C57" w:rsidTr="00686C57"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86C57" w:rsidRDefault="000603FF" w:rsidP="00686C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center"/>
        <w:rPr>
          <w:sz w:val="28"/>
          <w:szCs w:val="28"/>
        </w:rPr>
      </w:pPr>
    </w:p>
    <w:p w:rsidR="000603FF" w:rsidRPr="00E77DD9" w:rsidRDefault="000603FF" w:rsidP="006D75C9">
      <w:pPr>
        <w:jc w:val="center"/>
        <w:rPr>
          <w:sz w:val="28"/>
          <w:szCs w:val="28"/>
        </w:rPr>
      </w:pPr>
      <w:r w:rsidRPr="00E77DD9">
        <w:rPr>
          <w:sz w:val="28"/>
          <w:szCs w:val="28"/>
        </w:rPr>
        <w:t xml:space="preserve">Часть </w:t>
      </w:r>
      <w:r>
        <w:rPr>
          <w:sz w:val="28"/>
          <w:szCs w:val="28"/>
          <w:lang w:val="en-US"/>
        </w:rPr>
        <w:t>II</w:t>
      </w:r>
      <w:r w:rsidRPr="00E77DD9">
        <w:rPr>
          <w:sz w:val="28"/>
          <w:szCs w:val="28"/>
        </w:rPr>
        <w:t>. Сведения о выполняемых работах</w:t>
      </w:r>
      <w:r>
        <w:rPr>
          <w:sz w:val="28"/>
          <w:szCs w:val="28"/>
          <w:vertAlign w:val="superscript"/>
        </w:rPr>
        <w:t>1</w:t>
      </w:r>
    </w:p>
    <w:p w:rsidR="000603FF" w:rsidRDefault="000603FF" w:rsidP="00F44D5D">
      <w:pPr>
        <w:jc w:val="center"/>
        <w:rPr>
          <w:sz w:val="28"/>
          <w:szCs w:val="28"/>
        </w:rPr>
      </w:pPr>
      <w:r w:rsidRPr="00F44D5D">
        <w:rPr>
          <w:sz w:val="28"/>
          <w:szCs w:val="28"/>
        </w:rPr>
        <w:t>Раздел _________</w:t>
      </w:r>
    </w:p>
    <w:p w:rsidR="000603FF" w:rsidRDefault="000603FF" w:rsidP="00F44D5D">
      <w:pPr>
        <w:jc w:val="center"/>
        <w:rPr>
          <w:sz w:val="28"/>
          <w:szCs w:val="28"/>
        </w:rPr>
      </w:pPr>
    </w:p>
    <w:p w:rsidR="000603FF" w:rsidRPr="00F44D5D" w:rsidRDefault="000603FF" w:rsidP="00F44D5D">
      <w:pPr>
        <w:jc w:val="center"/>
        <w:rPr>
          <w:sz w:val="28"/>
          <w:szCs w:val="28"/>
        </w:rPr>
      </w:pP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1. Наименование работы: _______________________________________________________</w:t>
      </w:r>
    </w:p>
    <w:tbl>
      <w:tblPr>
        <w:tblpPr w:leftFromText="180" w:rightFromText="180" w:vertAnchor="text" w:horzAnchor="margin" w:tblpXSpec="right" w:tblpY="-54"/>
        <w:tblW w:w="2802" w:type="dxa"/>
        <w:tblBorders>
          <w:insideV w:val="single" w:sz="8" w:space="0" w:color="000000"/>
        </w:tblBorders>
        <w:tblLook w:val="00A0"/>
      </w:tblPr>
      <w:tblGrid>
        <w:gridCol w:w="2075"/>
        <w:gridCol w:w="727"/>
      </w:tblGrid>
      <w:tr w:rsidR="000603FF" w:rsidRPr="00E77DD9" w:rsidTr="006D75C9">
        <w:trPr>
          <w:trHeight w:val="1380"/>
        </w:trPr>
        <w:tc>
          <w:tcPr>
            <w:tcW w:w="1666" w:type="dxa"/>
            <w:noWrap/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  <w:r w:rsidRPr="002B69D9">
              <w:rPr>
                <w:sz w:val="24"/>
                <w:szCs w:val="24"/>
              </w:rPr>
              <w:t xml:space="preserve"> Код по  общероссийскому базовому перечню или  </w:t>
            </w:r>
            <w:r w:rsidRPr="000F4CAF">
              <w:rPr>
                <w:sz w:val="24"/>
                <w:szCs w:val="24"/>
              </w:rPr>
              <w:t>региональному</w:t>
            </w:r>
            <w:r w:rsidRPr="002B69D9">
              <w:rPr>
                <w:sz w:val="24"/>
                <w:szCs w:val="24"/>
              </w:rPr>
              <w:t xml:space="preserve"> перечню</w:t>
            </w:r>
          </w:p>
        </w:tc>
        <w:tc>
          <w:tcPr>
            <w:tcW w:w="11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03FF" w:rsidRPr="00E77DD9" w:rsidRDefault="000603FF" w:rsidP="006D75C9">
            <w:pPr>
              <w:jc w:val="center"/>
              <w:rPr>
                <w:sz w:val="24"/>
                <w:szCs w:val="24"/>
              </w:rPr>
            </w:pPr>
            <w:r w:rsidRPr="00E77DD9">
              <w:rPr>
                <w:sz w:val="24"/>
                <w:szCs w:val="24"/>
              </w:rPr>
              <w:t> </w:t>
            </w:r>
          </w:p>
        </w:tc>
      </w:tr>
    </w:tbl>
    <w:p w:rsidR="000603FF" w:rsidRPr="00E77DD9" w:rsidRDefault="000603FF" w:rsidP="006D75C9">
      <w:pPr>
        <w:rPr>
          <w:rFonts w:ascii="Courier New" w:hAnsi="Courier New" w:cs="Courier New"/>
        </w:rPr>
      </w:pPr>
      <w:r w:rsidRPr="00E77DD9">
        <w:rPr>
          <w:sz w:val="28"/>
          <w:szCs w:val="28"/>
        </w:rPr>
        <w:t>_________________________________________________________________________________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2. Категории потребителей работы:_______________________________________________</w:t>
      </w:r>
    </w:p>
    <w:p w:rsidR="000603FF" w:rsidRPr="00E77DD9" w:rsidRDefault="000603FF" w:rsidP="006D75C9">
      <w:pPr>
        <w:rPr>
          <w:rFonts w:ascii="Courier New" w:hAnsi="Courier New" w:cs="Courier New"/>
        </w:rPr>
      </w:pPr>
      <w:r w:rsidRPr="00E77DD9">
        <w:rPr>
          <w:sz w:val="28"/>
          <w:szCs w:val="28"/>
        </w:rPr>
        <w:t>_________________________________________________________________________________</w:t>
      </w:r>
    </w:p>
    <w:p w:rsidR="000603FF" w:rsidRPr="00E77DD9" w:rsidRDefault="000603FF" w:rsidP="006D75C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7DD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3.  Сведения  о фактическом достижении показателей, характеризующих объем и (или) качество работы:</w:t>
      </w:r>
    </w:p>
    <w:p w:rsidR="000603FF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3.1. Сведения   о  фактическом  достижении  показателей,  характеризующих качество работы</w:t>
      </w:r>
      <w:r>
        <w:rPr>
          <w:sz w:val="28"/>
          <w:szCs w:val="28"/>
        </w:rPr>
        <w:t xml:space="preserve"> на 20__ год и на плановый период 20__ и 20__ годов на 1 _________ 20__ г.</w:t>
      </w:r>
      <w:r w:rsidRPr="00E77DD9">
        <w:rPr>
          <w:sz w:val="28"/>
          <w:szCs w:val="28"/>
        </w:rPr>
        <w:t>:</w:t>
      </w:r>
    </w:p>
    <w:p w:rsidR="000603FF" w:rsidRDefault="000603FF" w:rsidP="006D75C9">
      <w:pPr>
        <w:jc w:val="both"/>
        <w:rPr>
          <w:sz w:val="28"/>
          <w:szCs w:val="28"/>
        </w:rPr>
      </w:pPr>
    </w:p>
    <w:tbl>
      <w:tblPr>
        <w:tblW w:w="1518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836"/>
        <w:gridCol w:w="900"/>
        <w:gridCol w:w="900"/>
        <w:gridCol w:w="900"/>
        <w:gridCol w:w="900"/>
        <w:gridCol w:w="1080"/>
        <w:gridCol w:w="900"/>
        <w:gridCol w:w="900"/>
        <w:gridCol w:w="1080"/>
        <w:gridCol w:w="1080"/>
        <w:gridCol w:w="1080"/>
        <w:gridCol w:w="1260"/>
        <w:gridCol w:w="1260"/>
        <w:gridCol w:w="1148"/>
      </w:tblGrid>
      <w:tr w:rsidR="000603FF" w:rsidRPr="00D974FA" w:rsidTr="00D974FA">
        <w:tc>
          <w:tcPr>
            <w:tcW w:w="964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Уникаль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ный номер реестро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вой записи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636" w:type="dxa"/>
            <w:gridSpan w:val="3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Показатель, характеризующий содержание работы</w:t>
            </w:r>
          </w:p>
        </w:tc>
        <w:tc>
          <w:tcPr>
            <w:tcW w:w="1800" w:type="dxa"/>
            <w:gridSpan w:val="2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</w:tc>
        <w:tc>
          <w:tcPr>
            <w:tcW w:w="9788" w:type="dxa"/>
            <w:gridSpan w:val="9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Показатель качества работы</w:t>
            </w:r>
          </w:p>
        </w:tc>
      </w:tr>
      <w:tr w:rsidR="000603FF" w:rsidRPr="00D974FA" w:rsidTr="00D974FA">
        <w:tc>
          <w:tcPr>
            <w:tcW w:w="964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  <w:gridSpan w:val="3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наимено-</w:t>
            </w:r>
            <w:r w:rsidRPr="00D974FA">
              <w:rPr>
                <w:rFonts w:ascii="Times New Roman" w:hAnsi="Times New Roman" w:cs="Times New Roman"/>
              </w:rPr>
              <w:t>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800" w:type="dxa"/>
            <w:gridSpan w:val="2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240" w:type="dxa"/>
            <w:gridSpan w:val="3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126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допустимое (возможное) отклонение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126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отклонение, превышаю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щее допустимое (возможное) отклонение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1148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0603FF" w:rsidRPr="00D974FA" w:rsidTr="00D974FA">
        <w:trPr>
          <w:trHeight w:val="240"/>
        </w:trPr>
        <w:tc>
          <w:tcPr>
            <w:tcW w:w="964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  <w:gridSpan w:val="3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D974FA">
              <w:rPr>
                <w:rFonts w:ascii="Times New Roman" w:hAnsi="Times New Roman" w:cs="Times New Roman"/>
              </w:rPr>
              <w:t>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08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утвержде-</w:t>
            </w:r>
            <w:r w:rsidRPr="00D974FA">
              <w:rPr>
                <w:rFonts w:ascii="Times New Roman" w:hAnsi="Times New Roman" w:cs="Times New Roman"/>
              </w:rPr>
              <w:t>но в государст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венном задании на год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08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утвержде-</w:t>
            </w:r>
            <w:r w:rsidRPr="00D974FA">
              <w:rPr>
                <w:rFonts w:ascii="Times New Roman" w:hAnsi="Times New Roman" w:cs="Times New Roman"/>
              </w:rPr>
              <w:t>но в государст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венном задании на отчетную дату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080" w:type="dxa"/>
            <w:vMerge w:val="restart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исполнено на отчетную дату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26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974FA" w:rsidTr="00D974FA">
        <w:tc>
          <w:tcPr>
            <w:tcW w:w="964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_______</w:t>
            </w:r>
          </w:p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D974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_______</w:t>
            </w:r>
          </w:p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D974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_______</w:t>
            </w:r>
          </w:p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D974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_______</w:t>
            </w:r>
          </w:p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D974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_______</w:t>
            </w:r>
          </w:p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D974FA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D974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vMerge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D974FA" w:rsidTr="00D974FA">
        <w:tc>
          <w:tcPr>
            <w:tcW w:w="964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48" w:type="dxa"/>
          </w:tcPr>
          <w:p w:rsidR="000603FF" w:rsidRPr="00D974FA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74FA">
              <w:rPr>
                <w:rFonts w:ascii="Times New Roman" w:hAnsi="Times New Roman" w:cs="Times New Roman"/>
              </w:rPr>
              <w:t>15</w:t>
            </w:r>
          </w:p>
        </w:tc>
      </w:tr>
      <w:tr w:rsidR="000603FF" w:rsidRPr="00D974FA" w:rsidTr="00D974FA">
        <w:tc>
          <w:tcPr>
            <w:tcW w:w="964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D974FA" w:rsidTr="00D974FA">
        <w:tc>
          <w:tcPr>
            <w:tcW w:w="964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D974FA" w:rsidTr="00D974FA">
        <w:tc>
          <w:tcPr>
            <w:tcW w:w="964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D974FA" w:rsidTr="00D974FA">
        <w:tc>
          <w:tcPr>
            <w:tcW w:w="964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D974FA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</w:tcPr>
          <w:p w:rsidR="000603FF" w:rsidRPr="00D974FA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both"/>
        <w:rPr>
          <w:sz w:val="28"/>
          <w:szCs w:val="28"/>
        </w:rPr>
      </w:pPr>
    </w:p>
    <w:p w:rsidR="000603FF" w:rsidRDefault="000603FF" w:rsidP="00FC5362">
      <w:pPr>
        <w:jc w:val="both"/>
        <w:rPr>
          <w:sz w:val="28"/>
          <w:szCs w:val="28"/>
        </w:rPr>
      </w:pPr>
      <w:r w:rsidRPr="00FC5362">
        <w:rPr>
          <w:sz w:val="28"/>
          <w:szCs w:val="28"/>
        </w:rPr>
        <w:t>3.</w:t>
      </w:r>
      <w:r>
        <w:rPr>
          <w:sz w:val="28"/>
          <w:szCs w:val="28"/>
        </w:rPr>
        <w:t xml:space="preserve">2.  </w:t>
      </w:r>
      <w:r w:rsidRPr="00E77DD9">
        <w:rPr>
          <w:sz w:val="28"/>
          <w:szCs w:val="28"/>
        </w:rPr>
        <w:t>Сведения  о фактическом достижении показателей, характеризующих объем работы:</w:t>
      </w:r>
    </w:p>
    <w:p w:rsidR="000603FF" w:rsidRPr="00E77DD9" w:rsidRDefault="000603FF" w:rsidP="006D75C9">
      <w:pPr>
        <w:jc w:val="both"/>
        <w:rPr>
          <w:sz w:val="24"/>
          <w:szCs w:val="24"/>
        </w:rPr>
      </w:pPr>
    </w:p>
    <w:tbl>
      <w:tblPr>
        <w:tblW w:w="1518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836"/>
        <w:gridCol w:w="900"/>
        <w:gridCol w:w="900"/>
        <w:gridCol w:w="900"/>
        <w:gridCol w:w="900"/>
        <w:gridCol w:w="900"/>
        <w:gridCol w:w="900"/>
        <w:gridCol w:w="720"/>
        <w:gridCol w:w="900"/>
        <w:gridCol w:w="900"/>
        <w:gridCol w:w="900"/>
        <w:gridCol w:w="1080"/>
        <w:gridCol w:w="968"/>
        <w:gridCol w:w="1260"/>
        <w:gridCol w:w="1260"/>
      </w:tblGrid>
      <w:tr w:rsidR="000603FF" w:rsidRPr="006D0984" w:rsidTr="002C6B88">
        <w:tc>
          <w:tcPr>
            <w:tcW w:w="964" w:type="dxa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Уникаль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ный номер реестро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 xml:space="preserve">вой записи 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636" w:type="dxa"/>
            <w:gridSpan w:val="3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Показатель, характеризующий содержание работы</w:t>
            </w:r>
          </w:p>
        </w:tc>
        <w:tc>
          <w:tcPr>
            <w:tcW w:w="1800" w:type="dxa"/>
            <w:gridSpan w:val="2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</w:tc>
        <w:tc>
          <w:tcPr>
            <w:tcW w:w="8528" w:type="dxa"/>
            <w:gridSpan w:val="9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1260" w:type="dxa"/>
            <w:vMerge w:val="restart"/>
          </w:tcPr>
          <w:p w:rsidR="000603FF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Размер платы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 xml:space="preserve"> (цена, тариф)</w:t>
            </w:r>
          </w:p>
        </w:tc>
      </w:tr>
      <w:tr w:rsidR="000603FF" w:rsidRPr="006D0984" w:rsidTr="002C6B88">
        <w:tc>
          <w:tcPr>
            <w:tcW w:w="964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  <w:gridSpan w:val="3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6D0984">
              <w:rPr>
                <w:rFonts w:ascii="Times New Roman" w:hAnsi="Times New Roman" w:cs="Times New Roman"/>
              </w:rPr>
              <w:t>нование показателя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620" w:type="dxa"/>
            <w:gridSpan w:val="2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700" w:type="dxa"/>
            <w:gridSpan w:val="3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1080" w:type="dxa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допусти-</w:t>
            </w:r>
            <w:r w:rsidRPr="006D0984">
              <w:rPr>
                <w:rFonts w:ascii="Times New Roman" w:hAnsi="Times New Roman" w:cs="Times New Roman"/>
              </w:rPr>
              <w:t>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968" w:type="dxa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отклоне-</w:t>
            </w:r>
            <w:r w:rsidRPr="006D0984">
              <w:rPr>
                <w:rFonts w:ascii="Times New Roman" w:hAnsi="Times New Roman" w:cs="Times New Roman"/>
              </w:rPr>
              <w:t>ние, превы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шающее допусти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мое (возмож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ное) отклоне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ние</w:t>
            </w:r>
            <w:r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1260" w:type="dxa"/>
            <w:vMerge w:val="restart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причина отклонения</w:t>
            </w:r>
          </w:p>
        </w:tc>
        <w:tc>
          <w:tcPr>
            <w:tcW w:w="1260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6D0984" w:rsidTr="002C6B88">
        <w:tc>
          <w:tcPr>
            <w:tcW w:w="964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_______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D09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_______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D09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_______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D09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_______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D09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_______</w:t>
            </w:r>
          </w:p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(наиме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нование показа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теля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6D098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</w:t>
            </w:r>
            <w:r w:rsidRPr="006D0984">
              <w:rPr>
                <w:rFonts w:ascii="Times New Roman" w:hAnsi="Times New Roman" w:cs="Times New Roman"/>
              </w:rPr>
              <w:t>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72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код по ОКЕИ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утверж-</w:t>
            </w:r>
            <w:r w:rsidRPr="006D0984">
              <w:rPr>
                <w:rFonts w:ascii="Times New Roman" w:hAnsi="Times New Roman" w:cs="Times New Roman"/>
              </w:rPr>
              <w:t>дено в государ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ном задании на год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утверж-</w:t>
            </w:r>
            <w:r w:rsidRPr="006D0984">
              <w:rPr>
                <w:rFonts w:ascii="Times New Roman" w:hAnsi="Times New Roman" w:cs="Times New Roman"/>
              </w:rPr>
              <w:t>дено в государ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ствен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ном задании на отчет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ную дату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испол-</w:t>
            </w:r>
            <w:r w:rsidRPr="006D0984">
              <w:rPr>
                <w:rFonts w:ascii="Times New Roman" w:hAnsi="Times New Roman" w:cs="Times New Roman"/>
              </w:rPr>
              <w:t>нено на отчет</w:t>
            </w:r>
            <w:r>
              <w:rPr>
                <w:rFonts w:ascii="Times New Roman" w:hAnsi="Times New Roman" w:cs="Times New Roman"/>
              </w:rPr>
              <w:t>-</w:t>
            </w:r>
            <w:r w:rsidRPr="006D0984">
              <w:rPr>
                <w:rFonts w:ascii="Times New Roman" w:hAnsi="Times New Roman" w:cs="Times New Roman"/>
              </w:rPr>
              <w:t>ную дату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080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6D0984" w:rsidTr="002C6B88">
        <w:tc>
          <w:tcPr>
            <w:tcW w:w="964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8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68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0984">
              <w:rPr>
                <w:rFonts w:ascii="Times New Roman" w:hAnsi="Times New Roman" w:cs="Times New Roman"/>
              </w:rPr>
              <w:t>16</w:t>
            </w:r>
          </w:p>
        </w:tc>
      </w:tr>
      <w:tr w:rsidR="000603FF" w:rsidRPr="006D0984" w:rsidTr="002C6B88">
        <w:tc>
          <w:tcPr>
            <w:tcW w:w="964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 w:val="restart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6D0984" w:rsidTr="002C6B88">
        <w:tc>
          <w:tcPr>
            <w:tcW w:w="964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0603FF" w:rsidRPr="006D0984" w:rsidRDefault="000603FF" w:rsidP="003535C9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6D0984" w:rsidTr="002C6B88">
        <w:tc>
          <w:tcPr>
            <w:tcW w:w="964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0603FF" w:rsidRPr="006D0984" w:rsidRDefault="000603FF" w:rsidP="003535C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6D75C9">
      <w:pPr>
        <w:jc w:val="both"/>
        <w:rPr>
          <w:sz w:val="24"/>
          <w:szCs w:val="24"/>
        </w:rPr>
      </w:pPr>
    </w:p>
    <w:p w:rsidR="000603FF" w:rsidRPr="00E77DD9" w:rsidRDefault="000603FF" w:rsidP="006D75C9">
      <w:pPr>
        <w:jc w:val="both"/>
        <w:rPr>
          <w:sz w:val="24"/>
          <w:szCs w:val="24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Руководитель (уполномоченное лицо) __________________   ___________ __________________</w:t>
      </w:r>
    </w:p>
    <w:p w:rsidR="000603FF" w:rsidRPr="00E77DD9" w:rsidRDefault="000603FF" w:rsidP="006D75C9">
      <w:pPr>
        <w:jc w:val="both"/>
      </w:pPr>
      <w:r w:rsidRPr="00E77DD9">
        <w:t xml:space="preserve">                                                                                                              (должность)                                (подпись)                 (расшифровка подписи)</w:t>
      </w:r>
    </w:p>
    <w:p w:rsidR="000603FF" w:rsidRPr="00E77DD9" w:rsidRDefault="000603FF" w:rsidP="006D75C9">
      <w:pPr>
        <w:jc w:val="both"/>
        <w:rPr>
          <w:sz w:val="28"/>
          <w:szCs w:val="28"/>
        </w:rPr>
      </w:pPr>
    </w:p>
    <w:p w:rsidR="000603FF" w:rsidRPr="00E77DD9" w:rsidRDefault="000603FF" w:rsidP="006D75C9">
      <w:pPr>
        <w:jc w:val="both"/>
        <w:rPr>
          <w:sz w:val="28"/>
          <w:szCs w:val="28"/>
        </w:rPr>
      </w:pPr>
      <w:r w:rsidRPr="00E77DD9">
        <w:rPr>
          <w:sz w:val="28"/>
          <w:szCs w:val="28"/>
        </w:rPr>
        <w:t>«__» __________ 20__ г.</w:t>
      </w:r>
    </w:p>
    <w:p w:rsidR="000603FF" w:rsidRPr="00E77DD9" w:rsidRDefault="000603FF" w:rsidP="006D75C9">
      <w:pPr>
        <w:jc w:val="both"/>
        <w:rPr>
          <w:sz w:val="24"/>
          <w:szCs w:val="24"/>
        </w:rPr>
      </w:pPr>
    </w:p>
    <w:p w:rsidR="000603FF" w:rsidRPr="00E77DD9" w:rsidRDefault="000603FF" w:rsidP="006D75C9">
      <w:pPr>
        <w:jc w:val="both"/>
        <w:rPr>
          <w:sz w:val="28"/>
          <w:szCs w:val="28"/>
          <w:vertAlign w:val="superscript"/>
        </w:rPr>
      </w:pPr>
      <w:r w:rsidRPr="00E77DD9">
        <w:rPr>
          <w:sz w:val="28"/>
          <w:szCs w:val="28"/>
          <w:vertAlign w:val="superscript"/>
        </w:rPr>
        <w:t>________________________________________</w:t>
      </w:r>
    </w:p>
    <w:p w:rsidR="000603FF" w:rsidRPr="00E77DD9" w:rsidRDefault="000603FF" w:rsidP="006D75C9">
      <w:pPr>
        <w:widowControl/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1</w:t>
      </w:r>
      <w:r w:rsidRPr="00595CB5">
        <w:rPr>
          <w:sz w:val="28"/>
          <w:szCs w:val="28"/>
        </w:rPr>
        <w:t xml:space="preserve">Формируется при установлении </w:t>
      </w:r>
      <w:r>
        <w:rPr>
          <w:sz w:val="28"/>
          <w:szCs w:val="28"/>
        </w:rPr>
        <w:t>муниципального</w:t>
      </w:r>
      <w:r w:rsidRPr="00595CB5">
        <w:rPr>
          <w:sz w:val="28"/>
          <w:szCs w:val="28"/>
        </w:rPr>
        <w:t xml:space="preserve"> задания на оказание </w:t>
      </w:r>
      <w:r>
        <w:rPr>
          <w:sz w:val="28"/>
          <w:szCs w:val="28"/>
        </w:rPr>
        <w:t>муниципальной</w:t>
      </w:r>
      <w:r w:rsidRPr="00595CB5">
        <w:rPr>
          <w:sz w:val="28"/>
          <w:szCs w:val="28"/>
        </w:rPr>
        <w:t xml:space="preserve"> услуги (услуг) и выполнение работы (работ) и содержит требования к оказанию </w:t>
      </w:r>
      <w:r>
        <w:rPr>
          <w:sz w:val="28"/>
          <w:szCs w:val="28"/>
        </w:rPr>
        <w:t>муниципальной</w:t>
      </w:r>
      <w:r w:rsidRPr="00595CB5">
        <w:rPr>
          <w:sz w:val="28"/>
          <w:szCs w:val="28"/>
        </w:rPr>
        <w:t xml:space="preserve"> услуги (услуг) и выполнению работы (работ) раздельно по каждой из </w:t>
      </w:r>
      <w:r>
        <w:rPr>
          <w:sz w:val="28"/>
          <w:szCs w:val="28"/>
        </w:rPr>
        <w:t xml:space="preserve">муниципальных </w:t>
      </w:r>
      <w:r w:rsidRPr="00595CB5">
        <w:rPr>
          <w:sz w:val="28"/>
          <w:szCs w:val="28"/>
        </w:rPr>
        <w:t xml:space="preserve"> услуг (работ) с указанием порядкового номера раздела.</w:t>
      </w:r>
    </w:p>
    <w:p w:rsidR="000603FF" w:rsidRPr="00E77DD9" w:rsidRDefault="000603FF" w:rsidP="006D75C9">
      <w:pPr>
        <w:widowControl/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2</w:t>
      </w:r>
      <w:r w:rsidRPr="00E77DD9">
        <w:rPr>
          <w:sz w:val="28"/>
          <w:szCs w:val="28"/>
        </w:rPr>
        <w:t xml:space="preserve"> Формируется в соответствии с </w:t>
      </w:r>
      <w:r>
        <w:rPr>
          <w:sz w:val="28"/>
          <w:szCs w:val="28"/>
        </w:rPr>
        <w:t>муниципальным</w:t>
      </w:r>
      <w:r w:rsidRPr="00E77DD9">
        <w:rPr>
          <w:sz w:val="28"/>
          <w:szCs w:val="28"/>
        </w:rPr>
        <w:t xml:space="preserve"> заданием.</w:t>
      </w:r>
    </w:p>
    <w:p w:rsidR="000603FF" w:rsidRDefault="000603FF" w:rsidP="00595CB5">
      <w:pPr>
        <w:widowControl/>
        <w:ind w:firstLine="709"/>
        <w:jc w:val="both"/>
        <w:rPr>
          <w:sz w:val="28"/>
          <w:szCs w:val="28"/>
        </w:rPr>
      </w:pPr>
      <w:r w:rsidRPr="00E77DD9">
        <w:rPr>
          <w:sz w:val="28"/>
          <w:szCs w:val="28"/>
          <w:vertAlign w:val="superscript"/>
        </w:rPr>
        <w:t>3</w:t>
      </w:r>
      <w:r w:rsidRPr="00595CB5">
        <w:rPr>
          <w:sz w:val="28"/>
          <w:szCs w:val="28"/>
        </w:rPr>
        <w:t xml:space="preserve">Заполняется в случае установления органом, осуществляющим функции и полномочия учредителя, требования о представлении промежуточного отчета о выполнении </w:t>
      </w:r>
      <w:r>
        <w:rPr>
          <w:sz w:val="28"/>
          <w:szCs w:val="28"/>
        </w:rPr>
        <w:t>муниципального</w:t>
      </w:r>
      <w:r w:rsidRPr="00595CB5">
        <w:rPr>
          <w:sz w:val="28"/>
          <w:szCs w:val="28"/>
        </w:rPr>
        <w:t xml:space="preserve"> задания. При установлении показателя достижения результатов выполнения </w:t>
      </w:r>
      <w:r>
        <w:rPr>
          <w:sz w:val="28"/>
          <w:szCs w:val="28"/>
        </w:rPr>
        <w:t>муниципального</w:t>
      </w:r>
      <w:r w:rsidRPr="00595CB5">
        <w:rPr>
          <w:sz w:val="28"/>
          <w:szCs w:val="28"/>
        </w:rPr>
        <w:t xml:space="preserve"> задания на отчетную дату в процентах от годового объема оказания </w:t>
      </w:r>
      <w:r>
        <w:rPr>
          <w:sz w:val="28"/>
          <w:szCs w:val="28"/>
        </w:rPr>
        <w:t>муниципальной</w:t>
      </w:r>
      <w:r w:rsidRPr="00595CB5">
        <w:rPr>
          <w:sz w:val="28"/>
          <w:szCs w:val="28"/>
        </w:rPr>
        <w:t xml:space="preserve"> услуги (выполнения работы) рассчитывается путем умножения годового объема </w:t>
      </w:r>
      <w:r>
        <w:rPr>
          <w:sz w:val="28"/>
          <w:szCs w:val="28"/>
        </w:rPr>
        <w:t>муниципальной</w:t>
      </w:r>
      <w:r w:rsidRPr="00595CB5">
        <w:rPr>
          <w:sz w:val="28"/>
          <w:szCs w:val="28"/>
        </w:rPr>
        <w:t xml:space="preserve"> услуги (работы) на установленный процент достижения результатов выполнения </w:t>
      </w:r>
      <w:r>
        <w:rPr>
          <w:sz w:val="28"/>
          <w:szCs w:val="28"/>
        </w:rPr>
        <w:t>муниципального</w:t>
      </w:r>
      <w:r w:rsidRPr="00595CB5">
        <w:rPr>
          <w:sz w:val="28"/>
          <w:szCs w:val="28"/>
        </w:rPr>
        <w:t xml:space="preserve">задания на отчетную дату, в том числе с учетом неравномерного оказания </w:t>
      </w:r>
      <w:r>
        <w:rPr>
          <w:sz w:val="28"/>
          <w:szCs w:val="28"/>
        </w:rPr>
        <w:t xml:space="preserve">муниципальных </w:t>
      </w:r>
      <w:r w:rsidRPr="00595CB5">
        <w:rPr>
          <w:sz w:val="28"/>
          <w:szCs w:val="28"/>
        </w:rPr>
        <w:t xml:space="preserve">услуг (выполнения работ) в течение календарного года. При установлении показателя достижения результатов выполнения </w:t>
      </w:r>
      <w:r>
        <w:rPr>
          <w:sz w:val="28"/>
          <w:szCs w:val="28"/>
        </w:rPr>
        <w:t>муниципального</w:t>
      </w:r>
      <w:r w:rsidRPr="00595CB5">
        <w:rPr>
          <w:sz w:val="28"/>
          <w:szCs w:val="28"/>
        </w:rPr>
        <w:t xml:space="preserve">задания на отчетную дату в абсолютных величинах заполняется в соответствии с </w:t>
      </w:r>
      <w:r>
        <w:rPr>
          <w:sz w:val="28"/>
          <w:szCs w:val="28"/>
        </w:rPr>
        <w:t xml:space="preserve">муниципальным </w:t>
      </w:r>
      <w:r w:rsidRPr="00595CB5">
        <w:rPr>
          <w:sz w:val="28"/>
          <w:szCs w:val="28"/>
        </w:rPr>
        <w:t xml:space="preserve"> заданием (в том числе с учетом неравномерного оказания </w:t>
      </w:r>
      <w:r>
        <w:rPr>
          <w:sz w:val="28"/>
          <w:szCs w:val="28"/>
        </w:rPr>
        <w:t xml:space="preserve">муниципальных </w:t>
      </w:r>
      <w:r w:rsidRPr="00595CB5">
        <w:rPr>
          <w:sz w:val="28"/>
          <w:szCs w:val="28"/>
        </w:rPr>
        <w:t xml:space="preserve"> услуг (выполнения работ) в течение календарного года).</w:t>
      </w:r>
    </w:p>
    <w:p w:rsidR="000603FF" w:rsidRDefault="000603FF" w:rsidP="004A38FA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4 </w:t>
      </w:r>
      <w:r w:rsidRPr="004A38FA">
        <w:rPr>
          <w:sz w:val="28"/>
          <w:szCs w:val="28"/>
        </w:rPr>
        <w:t>В предварительном отчете в этой графе указываются показатели качества и объема, запланированные к исполнению по завершении текущего финансового года.</w:t>
      </w:r>
    </w:p>
    <w:p w:rsidR="000603FF" w:rsidRDefault="000603FF" w:rsidP="004A38FA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5 </w:t>
      </w:r>
      <w:r w:rsidRPr="004A38FA">
        <w:rPr>
          <w:sz w:val="28"/>
          <w:szCs w:val="28"/>
        </w:rPr>
        <w:t xml:space="preserve">Рассчитывается путем умножения значения показателя объема и (или) качества </w:t>
      </w:r>
      <w:r>
        <w:rPr>
          <w:sz w:val="28"/>
          <w:szCs w:val="28"/>
        </w:rPr>
        <w:t>муниципальной</w:t>
      </w:r>
      <w:r w:rsidRPr="004A38FA">
        <w:rPr>
          <w:sz w:val="28"/>
          <w:szCs w:val="28"/>
        </w:rPr>
        <w:t xml:space="preserve"> услуги (работы), установленного в </w:t>
      </w:r>
      <w:r>
        <w:rPr>
          <w:sz w:val="28"/>
          <w:szCs w:val="28"/>
        </w:rPr>
        <w:t>муниципальном</w:t>
      </w:r>
      <w:r w:rsidRPr="004A38FA">
        <w:rPr>
          <w:sz w:val="28"/>
          <w:szCs w:val="28"/>
        </w:rPr>
        <w:t xml:space="preserve"> задании (графа 10), на установленное в </w:t>
      </w:r>
      <w:r>
        <w:rPr>
          <w:sz w:val="28"/>
          <w:szCs w:val="28"/>
        </w:rPr>
        <w:t xml:space="preserve">муниципальном </w:t>
      </w:r>
      <w:r w:rsidRPr="004A38FA">
        <w:rPr>
          <w:sz w:val="28"/>
          <w:szCs w:val="28"/>
        </w:rPr>
        <w:t xml:space="preserve"> задании значение допустимого (возможного) отклонения от установленных показателей качества (объема) </w:t>
      </w:r>
      <w:r>
        <w:rPr>
          <w:sz w:val="28"/>
          <w:szCs w:val="28"/>
        </w:rPr>
        <w:t>муниципальной</w:t>
      </w:r>
      <w:r w:rsidRPr="004A38FA">
        <w:rPr>
          <w:sz w:val="28"/>
          <w:szCs w:val="28"/>
        </w:rPr>
        <w:t xml:space="preserve"> услуги (работы), в пределах которого </w:t>
      </w:r>
      <w:r>
        <w:rPr>
          <w:sz w:val="28"/>
          <w:szCs w:val="28"/>
        </w:rPr>
        <w:t xml:space="preserve">муниципальное </w:t>
      </w:r>
      <w:r w:rsidRPr="004A38FA">
        <w:rPr>
          <w:sz w:val="28"/>
          <w:szCs w:val="28"/>
        </w:rPr>
        <w:t xml:space="preserve"> задание считается выполненным (в процентах), при установлении допустимого (возможного) отклонения от установленных показателей качества (объема) </w:t>
      </w:r>
      <w:r>
        <w:rPr>
          <w:sz w:val="28"/>
          <w:szCs w:val="28"/>
        </w:rPr>
        <w:t>муниципальной</w:t>
      </w:r>
      <w:r w:rsidRPr="004A38FA">
        <w:rPr>
          <w:sz w:val="28"/>
          <w:szCs w:val="28"/>
        </w:rPr>
        <w:t xml:space="preserve"> услуги (работы) в абсолютных величинах заполняется </w:t>
      </w:r>
      <w:r>
        <w:rPr>
          <w:sz w:val="28"/>
          <w:szCs w:val="28"/>
        </w:rPr>
        <w:t>в соответствии с муниципальным</w:t>
      </w:r>
      <w:r w:rsidRPr="004A38FA">
        <w:rPr>
          <w:sz w:val="28"/>
          <w:szCs w:val="28"/>
        </w:rPr>
        <w:t xml:space="preserve"> заданием. Значение указывается в единицах измерения показателя, установленных в </w:t>
      </w:r>
      <w:r>
        <w:rPr>
          <w:sz w:val="28"/>
          <w:szCs w:val="28"/>
        </w:rPr>
        <w:t>муниципальном</w:t>
      </w:r>
      <w:r w:rsidRPr="004A38FA">
        <w:rPr>
          <w:sz w:val="28"/>
          <w:szCs w:val="28"/>
        </w:rPr>
        <w:t xml:space="preserve"> задании (графа 8), в целых единицах. Значение менее 0,5 единицы отбрасывается, а 0,5 единицы и более округляется до целой единицы. В случае если единицей объема работы является работа в целом, показатели граф 13 и 14 пункта 3.2 не рассчитываются.</w:t>
      </w:r>
    </w:p>
    <w:p w:rsidR="000603FF" w:rsidRPr="004A38FA" w:rsidRDefault="000603FF" w:rsidP="004A38FA">
      <w:pPr>
        <w:widowControl/>
        <w:ind w:firstLine="709"/>
        <w:jc w:val="both"/>
        <w:rPr>
          <w:sz w:val="28"/>
          <w:szCs w:val="28"/>
        </w:rPr>
      </w:pPr>
      <w:r w:rsidRPr="004A38FA">
        <w:rPr>
          <w:sz w:val="28"/>
          <w:szCs w:val="28"/>
          <w:vertAlign w:val="superscript"/>
        </w:rPr>
        <w:t xml:space="preserve">6 </w:t>
      </w:r>
      <w:r w:rsidRPr="004A38FA">
        <w:rPr>
          <w:sz w:val="28"/>
          <w:szCs w:val="28"/>
        </w:rPr>
        <w:t>Рассчитывается при формировании отчета за год как разница показателей граф 10, 12 и 13.</w:t>
      </w:r>
    </w:p>
    <w:p w:rsidR="000603FF" w:rsidRDefault="000603FF" w:rsidP="00925A1F">
      <w:pPr>
        <w:widowControl/>
        <w:ind w:firstLine="709"/>
        <w:jc w:val="both"/>
        <w:rPr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Pr="00E77DD9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  <w:r w:rsidRPr="00E77DD9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3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>к Порядку формирования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муниципального</w:t>
      </w:r>
      <w:r w:rsidRPr="00E77DD9">
        <w:rPr>
          <w:sz w:val="28"/>
          <w:szCs w:val="28"/>
        </w:rPr>
        <w:t xml:space="preserve"> задания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 муниципальных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 xml:space="preserve">учреждений </w:t>
      </w:r>
      <w:r>
        <w:rPr>
          <w:sz w:val="28"/>
          <w:szCs w:val="28"/>
        </w:rPr>
        <w:t xml:space="preserve">  Большеигнатовского  муниципального района </w:t>
      </w:r>
      <w:r w:rsidRPr="00E77DD9">
        <w:rPr>
          <w:sz w:val="28"/>
          <w:szCs w:val="28"/>
        </w:rPr>
        <w:t xml:space="preserve">Республики Мордовия 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 w:rsidRPr="00E77DD9">
        <w:rPr>
          <w:sz w:val="28"/>
          <w:szCs w:val="28"/>
        </w:rPr>
        <w:t>и финансовом обеспечении выполнения</w:t>
      </w:r>
    </w:p>
    <w:p w:rsidR="000603FF" w:rsidRPr="00E77DD9" w:rsidRDefault="000603FF" w:rsidP="00534E17">
      <w:pPr>
        <w:widowControl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муниципального</w:t>
      </w:r>
      <w:r w:rsidRPr="00E77DD9">
        <w:rPr>
          <w:sz w:val="28"/>
          <w:szCs w:val="28"/>
        </w:rPr>
        <w:t xml:space="preserve"> задания</w:t>
      </w:r>
    </w:p>
    <w:p w:rsidR="000603FF" w:rsidRDefault="000603FF" w:rsidP="00534E17">
      <w:pPr>
        <w:widowControl/>
        <w:ind w:firstLine="709"/>
        <w:jc w:val="right"/>
        <w:rPr>
          <w:b/>
          <w:sz w:val="28"/>
          <w:szCs w:val="28"/>
        </w:rPr>
      </w:pPr>
    </w:p>
    <w:p w:rsidR="000603FF" w:rsidRDefault="000603FF" w:rsidP="00534E1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4F358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Типовая</w:t>
      </w:r>
      <w:r w:rsidRPr="00957EC5">
        <w:rPr>
          <w:rFonts w:ascii="Times New Roman" w:hAnsi="Times New Roman" w:cs="Times New Roman"/>
          <w:b/>
          <w:sz w:val="28"/>
          <w:szCs w:val="28"/>
        </w:rPr>
        <w:t xml:space="preserve"> форма</w:t>
      </w:r>
    </w:p>
    <w:p w:rsidR="000603FF" w:rsidRDefault="000603FF" w:rsidP="004F358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A2445">
        <w:rPr>
          <w:rFonts w:ascii="Times New Roman" w:hAnsi="Times New Roman" w:cs="Times New Roman"/>
          <w:sz w:val="28"/>
          <w:szCs w:val="28"/>
        </w:rPr>
        <w:t>оглашения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EC5">
        <w:rPr>
          <w:rFonts w:ascii="Times New Roman" w:hAnsi="Times New Roman" w:cs="Times New Roman"/>
          <w:sz w:val="28"/>
          <w:szCs w:val="28"/>
        </w:rPr>
        <w:t>о порядке и 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EC5">
        <w:rPr>
          <w:rFonts w:ascii="Times New Roman" w:hAnsi="Times New Roman" w:cs="Times New Roman"/>
          <w:sz w:val="28"/>
          <w:szCs w:val="28"/>
        </w:rPr>
        <w:t>предоставления субсидии на финансовое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EC5">
        <w:rPr>
          <w:rFonts w:ascii="Times New Roman" w:hAnsi="Times New Roman" w:cs="Times New Roman"/>
          <w:sz w:val="28"/>
          <w:szCs w:val="28"/>
        </w:rPr>
        <w:t xml:space="preserve">выполнения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57EC5">
        <w:rPr>
          <w:rFonts w:ascii="Times New Roman" w:hAnsi="Times New Roman" w:cs="Times New Roman"/>
          <w:sz w:val="28"/>
          <w:szCs w:val="28"/>
        </w:rPr>
        <w:t xml:space="preserve">задания </w:t>
      </w:r>
      <w:r>
        <w:rPr>
          <w:rFonts w:ascii="Times New Roman" w:hAnsi="Times New Roman" w:cs="Times New Roman"/>
          <w:sz w:val="28"/>
          <w:szCs w:val="28"/>
        </w:rPr>
        <w:t>на оказание муниципальных услуг (выполнение работ)</w:t>
      </w:r>
    </w:p>
    <w:p w:rsidR="000603FF" w:rsidRDefault="000603FF" w:rsidP="004F35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F358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57EC5">
        <w:rPr>
          <w:rFonts w:ascii="Times New Roman" w:hAnsi="Times New Roman" w:cs="Times New Roman"/>
          <w:sz w:val="28"/>
          <w:szCs w:val="28"/>
        </w:rPr>
        <w:t>. 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0603FF" w:rsidRDefault="000603FF" w:rsidP="004F3582">
      <w:pPr>
        <w:pStyle w:val="ConsPlusNonformat"/>
        <w:jc w:val="center"/>
        <w:rPr>
          <w:rFonts w:ascii="Times New Roman" w:hAnsi="Times New Roman" w:cs="Times New Roman"/>
        </w:rPr>
      </w:pPr>
      <w:r w:rsidRPr="005C323D">
        <w:rPr>
          <w:rFonts w:ascii="Times New Roman" w:hAnsi="Times New Roman" w:cs="Times New Roman"/>
        </w:rPr>
        <w:t>(место заключения соглашения)</w:t>
      </w:r>
    </w:p>
    <w:p w:rsidR="000603FF" w:rsidRDefault="000603FF" w:rsidP="004F358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4F358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57EC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957EC5">
        <w:rPr>
          <w:rFonts w:ascii="Times New Roman" w:hAnsi="Times New Roman" w:cs="Times New Roman"/>
          <w:sz w:val="28"/>
          <w:szCs w:val="28"/>
        </w:rPr>
        <w:t xml:space="preserve"> 20__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№ ___________________</w:t>
      </w:r>
    </w:p>
    <w:p w:rsidR="000603FF" w:rsidRPr="005C323D" w:rsidRDefault="000603FF" w:rsidP="004F3582">
      <w:pPr>
        <w:pStyle w:val="ConsPlusNonformat"/>
        <w:rPr>
          <w:rFonts w:ascii="Times New Roman" w:hAnsi="Times New Roman" w:cs="Times New Roman"/>
        </w:rPr>
      </w:pPr>
      <w:r w:rsidRPr="005C323D">
        <w:rPr>
          <w:rFonts w:ascii="Times New Roman" w:hAnsi="Times New Roman" w:cs="Times New Roman"/>
        </w:rPr>
        <w:t>(дата заключения соглашения) (номер соглашения)</w:t>
      </w:r>
    </w:p>
    <w:p w:rsidR="000603FF" w:rsidRDefault="000603FF" w:rsidP="00AA59E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3FF" w:rsidRPr="00595CB5" w:rsidRDefault="000603FF" w:rsidP="00925A1F">
      <w:pPr>
        <w:widowControl/>
        <w:ind w:firstLine="709"/>
        <w:jc w:val="both"/>
        <w:rPr>
          <w:sz w:val="28"/>
          <w:szCs w:val="28"/>
        </w:rPr>
        <w:sectPr w:rsidR="000603FF" w:rsidRPr="00595CB5" w:rsidSect="00D47B46">
          <w:headerReference w:type="even" r:id="rId23"/>
          <w:headerReference w:type="default" r:id="rId24"/>
          <w:footerReference w:type="default" r:id="rId25"/>
          <w:headerReference w:type="first" r:id="rId26"/>
          <w:pgSz w:w="11906" w:h="16838"/>
          <w:pgMar w:top="1134" w:right="1134" w:bottom="1134" w:left="1247" w:header="709" w:footer="709" w:gutter="0"/>
          <w:pgNumType w:start="1"/>
          <w:cols w:space="708"/>
          <w:titlePg/>
          <w:docGrid w:linePitch="360"/>
        </w:sectPr>
      </w:pP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603FF" w:rsidRPr="00E55305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(наименование  </w:t>
      </w:r>
      <w:r w:rsidRPr="00E55305">
        <w:rPr>
          <w:rFonts w:ascii="Times New Roman" w:hAnsi="Times New Roman" w:cs="Times New Roman"/>
        </w:rPr>
        <w:t xml:space="preserve">органа  </w:t>
      </w:r>
      <w:r>
        <w:rPr>
          <w:rFonts w:ascii="Times New Roman" w:hAnsi="Times New Roman" w:cs="Times New Roman"/>
        </w:rPr>
        <w:t>местного самоуправления</w:t>
      </w:r>
      <w:r w:rsidRPr="00E55305">
        <w:rPr>
          <w:rFonts w:ascii="Times New Roman" w:hAnsi="Times New Roman" w:cs="Times New Roman"/>
        </w:rPr>
        <w:t>, осуществляющего функции и полномочия уч</w:t>
      </w:r>
      <w:r>
        <w:rPr>
          <w:rFonts w:ascii="Times New Roman" w:hAnsi="Times New Roman" w:cs="Times New Roman"/>
        </w:rPr>
        <w:t>редителя  муниципального</w:t>
      </w:r>
      <w:r w:rsidRPr="00E55305">
        <w:rPr>
          <w:rFonts w:ascii="Times New Roman" w:hAnsi="Times New Roman" w:cs="Times New Roman"/>
        </w:rPr>
        <w:t xml:space="preserve"> учреждения</w:t>
      </w:r>
      <w:r>
        <w:rPr>
          <w:rFonts w:ascii="Times New Roman" w:hAnsi="Times New Roman" w:cs="Times New Roman"/>
        </w:rPr>
        <w:t>)</w:t>
      </w:r>
    </w:p>
    <w:p w:rsidR="000603FF" w:rsidRPr="00E55305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</w:p>
    <w:p w:rsidR="000603FF" w:rsidRDefault="000603FF" w:rsidP="00322C4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именуемый в дальнейшем «Учре</w:t>
      </w:r>
      <w:r w:rsidRPr="00957EC5">
        <w:rPr>
          <w:rFonts w:ascii="Times New Roman" w:hAnsi="Times New Roman" w:cs="Times New Roman"/>
          <w:sz w:val="28"/>
          <w:szCs w:val="28"/>
        </w:rPr>
        <w:t>дитель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957EC5">
        <w:rPr>
          <w:rFonts w:ascii="Times New Roman" w:hAnsi="Times New Roman" w:cs="Times New Roman"/>
          <w:sz w:val="28"/>
          <w:szCs w:val="28"/>
        </w:rPr>
        <w:t xml:space="preserve"> в лице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E55305">
        <w:rPr>
          <w:rFonts w:ascii="Times New Roman" w:hAnsi="Times New Roman" w:cs="Times New Roman"/>
        </w:rPr>
        <w:t>(наименование должности руководителя Учредителя или уполномоченного им лица)</w:t>
      </w:r>
    </w:p>
    <w:p w:rsidR="000603FF" w:rsidRDefault="000603FF">
      <w:pPr>
        <w:rPr>
          <w:rFonts w:ascii="Courier New" w:hAnsi="Courier New" w:cs="Courier New"/>
        </w:rPr>
      </w:pPr>
      <w:r>
        <w:t>__________________________________________________________________________,</w:t>
      </w:r>
      <w:r w:rsidRPr="00957EC5">
        <w:rPr>
          <w:sz w:val="28"/>
          <w:szCs w:val="28"/>
        </w:rPr>
        <w:t>действующего</w:t>
      </w:r>
    </w:p>
    <w:p w:rsidR="000603FF" w:rsidRPr="00E55305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руководителя Учредителя или уполномоченного им лица)</w:t>
      </w:r>
    </w:p>
    <w:p w:rsidR="000603FF" w:rsidRPr="00957EC5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на основании 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Pr="00957EC5">
        <w:rPr>
          <w:rFonts w:ascii="Times New Roman" w:hAnsi="Times New Roman" w:cs="Times New Roman"/>
          <w:sz w:val="28"/>
          <w:szCs w:val="28"/>
        </w:rPr>
        <w:t>,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322C43">
        <w:rPr>
          <w:rFonts w:ascii="Times New Roman" w:hAnsi="Times New Roman" w:cs="Times New Roman"/>
        </w:rPr>
        <w:t xml:space="preserve">(положение о органе </w:t>
      </w:r>
      <w:r>
        <w:rPr>
          <w:rFonts w:ascii="Times New Roman" w:hAnsi="Times New Roman" w:cs="Times New Roman"/>
        </w:rPr>
        <w:t>местного самоуправления</w:t>
      </w:r>
      <w:r w:rsidRPr="00322C43">
        <w:rPr>
          <w:rFonts w:ascii="Times New Roman" w:hAnsi="Times New Roman" w:cs="Times New Roman"/>
        </w:rPr>
        <w:t>,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322C43">
        <w:rPr>
          <w:rFonts w:ascii="Times New Roman" w:hAnsi="Times New Roman" w:cs="Times New Roman"/>
        </w:rPr>
        <w:t>доверенность, приказ или иной документ,удостоверяющий полномочия)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с одной стороны, и 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_________________________,</w:t>
      </w:r>
    </w:p>
    <w:p w:rsidR="000603FF" w:rsidRPr="00322C43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322C43">
        <w:rPr>
          <w:rFonts w:ascii="Times New Roman" w:hAnsi="Times New Roman" w:cs="Times New Roman"/>
        </w:rPr>
        <w:t>(наименование государственного учрежденияРеспублики Мордовия)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 в дальнейшем «</w:t>
      </w:r>
      <w:r w:rsidRPr="00957EC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957EC5">
        <w:rPr>
          <w:rFonts w:ascii="Times New Roman" w:hAnsi="Times New Roman" w:cs="Times New Roman"/>
          <w:sz w:val="28"/>
          <w:szCs w:val="28"/>
        </w:rPr>
        <w:t xml:space="preserve"> в лице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322C43">
        <w:rPr>
          <w:rFonts w:ascii="Times New Roman" w:hAnsi="Times New Roman" w:cs="Times New Roman"/>
        </w:rPr>
        <w:t>(наименование должности руководителя Учреждения или уполномоченного им лица)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__________________________________________________________________________</w:t>
      </w:r>
      <w:r w:rsidRPr="00525BF0">
        <w:rPr>
          <w:rFonts w:ascii="Times New Roman" w:hAnsi="Times New Roman" w:cs="Times New Roman"/>
          <w:sz w:val="28"/>
          <w:szCs w:val="28"/>
        </w:rPr>
        <w:t>,</w:t>
      </w:r>
      <w:r w:rsidRPr="00322C43">
        <w:rPr>
          <w:rFonts w:ascii="Times New Roman" w:hAnsi="Times New Roman" w:cs="Times New Roman"/>
          <w:sz w:val="28"/>
          <w:szCs w:val="28"/>
        </w:rPr>
        <w:t>действующего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322C43">
        <w:rPr>
          <w:rFonts w:ascii="Times New Roman" w:hAnsi="Times New Roman" w:cs="Times New Roman"/>
        </w:rPr>
        <w:t>(фамилия, имя, отчество руководителя Учреждения или уполномоченного им лица)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______________________________________________________,</w:t>
      </w:r>
    </w:p>
    <w:p w:rsidR="000603FF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525BF0">
        <w:rPr>
          <w:rFonts w:ascii="Times New Roman" w:hAnsi="Times New Roman" w:cs="Times New Roman"/>
        </w:rPr>
        <w:t>(устав Учреждения или иной уполномочивающий документ)</w:t>
      </w:r>
    </w:p>
    <w:p w:rsidR="000603FF" w:rsidRPr="00525BF0" w:rsidRDefault="000603FF" w:rsidP="005C323D">
      <w:pPr>
        <w:pStyle w:val="ConsPlusNonformat"/>
        <w:jc w:val="both"/>
        <w:rPr>
          <w:rFonts w:ascii="Times New Roman" w:hAnsi="Times New Roman" w:cs="Times New Roman"/>
        </w:rPr>
      </w:pPr>
      <w:r w:rsidRPr="00957EC5">
        <w:rPr>
          <w:rFonts w:ascii="Times New Roman" w:hAnsi="Times New Roman" w:cs="Times New Roman"/>
          <w:sz w:val="28"/>
          <w:szCs w:val="28"/>
        </w:rPr>
        <w:t>с другой стороны, далее  именуемые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57EC5">
        <w:rPr>
          <w:rFonts w:ascii="Times New Roman" w:hAnsi="Times New Roman" w:cs="Times New Roman"/>
          <w:sz w:val="28"/>
          <w:szCs w:val="28"/>
        </w:rPr>
        <w:t>Сторон</w:t>
      </w:r>
      <w:r>
        <w:rPr>
          <w:rFonts w:ascii="Times New Roman" w:hAnsi="Times New Roman" w:cs="Times New Roman"/>
          <w:sz w:val="28"/>
          <w:szCs w:val="28"/>
        </w:rPr>
        <w:t>ы»</w:t>
      </w:r>
      <w:r w:rsidRPr="00957EC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</w:t>
      </w:r>
      <w:r w:rsidRPr="00525BF0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25BF0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25BF0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525BF0">
        <w:rPr>
          <w:rFonts w:ascii="Times New Roman" w:hAnsi="Times New Roman" w:cs="Times New Roman"/>
          <w:sz w:val="28"/>
          <w:szCs w:val="28"/>
        </w:rPr>
        <w:t xml:space="preserve"> услуг (выполнение работ) в отношении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525BF0">
        <w:rPr>
          <w:rFonts w:ascii="Times New Roman" w:hAnsi="Times New Roman" w:cs="Times New Roman"/>
          <w:sz w:val="28"/>
          <w:szCs w:val="28"/>
        </w:rPr>
        <w:t xml:space="preserve"> учреждений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525BF0">
        <w:rPr>
          <w:rFonts w:ascii="Times New Roman" w:hAnsi="Times New Roman" w:cs="Times New Roman"/>
          <w:sz w:val="28"/>
          <w:szCs w:val="28"/>
        </w:rPr>
        <w:t xml:space="preserve">Республики Мордовия и финансового обеспечения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25BF0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Pr="00836CB7">
        <w:rPr>
          <w:rFonts w:ascii="Times New Roman" w:hAnsi="Times New Roman" w:cs="Times New Roman"/>
          <w:sz w:val="28"/>
          <w:szCs w:val="28"/>
        </w:rPr>
        <w:t>, заключили настоящее Соглашение о нижеследующем.</w:t>
      </w:r>
    </w:p>
    <w:p w:rsidR="000603FF" w:rsidRPr="00957EC5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957EC5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</w:t>
      </w:r>
      <w:r>
        <w:rPr>
          <w:rFonts w:ascii="Times New Roman" w:hAnsi="Times New Roman" w:cs="Times New Roman"/>
          <w:sz w:val="28"/>
          <w:szCs w:val="28"/>
        </w:rPr>
        <w:t>предоставление Учреждению из районного бюджета Большеигнатовского муниципального района Республики Мордовия в 20___ году/20___-20___ годах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субсидии на финансовое обеспечение выполнения муниципального задания на оказание муниципальных услуг (выполнение работ) №________ от «___» __________ 20__ года (далее – Субсидия, государственное задание). 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Порядок, условия предоставления Субсидии и 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 выполнения муниципального задания</w:t>
      </w:r>
    </w:p>
    <w:p w:rsidR="000603FF" w:rsidRDefault="000603FF" w:rsidP="00376C6D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376C6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Субсидия предоставляется Учреждению на оказание муниципальных услуг (выполнение работ), установленных в муниципальном задании.</w:t>
      </w:r>
    </w:p>
    <w:p w:rsidR="000603FF" w:rsidRDefault="000603FF" w:rsidP="00376C6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Субсидия предоставляется в пределах лимитов бюджетных обязательств, доведенных Учредителю как получателю средств районного бюджета Большеигнатовского муниципального района Республики Мордовия по кодам классификации расходов бюджетов Российской Федерации (далее – коды бюджетной классификации), в следующем размере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03FF" w:rsidRDefault="000603FF" w:rsidP="00376C6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в 20__ году  __________  (____________)  рублей – по коду  бюджетной </w:t>
      </w:r>
    </w:p>
    <w:p w:rsidR="000603FF" w:rsidRPr="006677F6" w:rsidRDefault="000603FF" w:rsidP="00376C6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(сумма прописью)</w:t>
      </w:r>
    </w:p>
    <w:p w:rsidR="000603FF" w:rsidRPr="006677F6" w:rsidRDefault="000603FF" w:rsidP="006677F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классификации ____________;</w:t>
      </w:r>
    </w:p>
    <w:p w:rsidR="000603FF" w:rsidRPr="006677F6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(КБК)</w:t>
      </w:r>
    </w:p>
    <w:p w:rsidR="000603FF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в 20__ году  __________  (____________)  рублей – по коду  бюджетной </w:t>
      </w:r>
    </w:p>
    <w:p w:rsidR="000603FF" w:rsidRPr="006677F6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(сумма прописью)</w:t>
      </w:r>
    </w:p>
    <w:p w:rsidR="000603FF" w:rsidRPr="006677F6" w:rsidRDefault="000603FF" w:rsidP="006677F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классификации ____________;</w:t>
      </w:r>
    </w:p>
    <w:p w:rsidR="000603FF" w:rsidRPr="006677F6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(КБК)</w:t>
      </w:r>
    </w:p>
    <w:p w:rsidR="000603FF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в 20__ году  __________  (____________)  рублей – по коду  бюджетной </w:t>
      </w:r>
    </w:p>
    <w:p w:rsidR="000603FF" w:rsidRPr="006677F6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(сумма прописью)</w:t>
      </w:r>
    </w:p>
    <w:p w:rsidR="000603FF" w:rsidRPr="006677F6" w:rsidRDefault="000603FF" w:rsidP="006677F6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классификации ____________.</w:t>
      </w:r>
    </w:p>
    <w:p w:rsidR="000603FF" w:rsidRPr="006677F6" w:rsidRDefault="000603FF" w:rsidP="006677F6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  <w:r w:rsidRPr="006677F6">
        <w:rPr>
          <w:rFonts w:ascii="Times New Roman" w:hAnsi="Times New Roman" w:cs="Times New Roman"/>
        </w:rPr>
        <w:t>(КБК)</w:t>
      </w:r>
    </w:p>
    <w:p w:rsidR="000603FF" w:rsidRPr="006677F6" w:rsidRDefault="000603FF" w:rsidP="00D873FB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Размер Субсидии рассчитывается в соответствии с показателями муниципального задания на основании нормативных затрат на оказание муниципальных услуг с применением базовых нормативов затрат и корректирующих коэффициентов к базовым нормативам затрат и нормативных затрат на выполнение работ, определенных в соответствии с Порядком.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57EC5">
        <w:rPr>
          <w:rFonts w:ascii="Times New Roman" w:hAnsi="Times New Roman" w:cs="Times New Roman"/>
          <w:sz w:val="28"/>
          <w:szCs w:val="28"/>
        </w:rPr>
        <w:t>Права и обязанности Сторон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603FF" w:rsidRPr="00957EC5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57EC5">
        <w:rPr>
          <w:rFonts w:ascii="Times New Roman" w:hAnsi="Times New Roman" w:cs="Times New Roman"/>
          <w:sz w:val="28"/>
          <w:szCs w:val="28"/>
        </w:rPr>
        <w:t>.1. Учредитель обязуется: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57EC5">
        <w:rPr>
          <w:rFonts w:ascii="Times New Roman" w:hAnsi="Times New Roman" w:cs="Times New Roman"/>
          <w:sz w:val="28"/>
          <w:szCs w:val="28"/>
        </w:rPr>
        <w:t xml:space="preserve">.1.1. </w:t>
      </w:r>
      <w:r>
        <w:rPr>
          <w:rFonts w:ascii="Times New Roman" w:hAnsi="Times New Roman" w:cs="Times New Roman"/>
          <w:sz w:val="28"/>
          <w:szCs w:val="28"/>
        </w:rPr>
        <w:t>Обеспечить предоставление Субсидии в соответствии с разделом 2 настоящего Соглашения;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CAF">
        <w:rPr>
          <w:rFonts w:ascii="Times New Roman" w:hAnsi="Times New Roman" w:cs="Times New Roman"/>
          <w:sz w:val="28"/>
          <w:szCs w:val="28"/>
        </w:rPr>
        <w:t>3.1.2. размещать на официальном сайте Учредителя в информационно-телекоммуникационной сети «Интернет» информацию о нормативных затратах, на основании которых рассчитан размер Субсидии, указанный в пункте 2.2 настоящего Соглашения, не позднее __ рабочих дней после утверждения нормативных затрат (внесения в них изменений);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обеспечивать перечисление Субсидии не позднее 15 рабочих дней со дня утверждения муниципального задания на соответствующий счет, указанный в разделе 7 настоящего Соглашения, согласно графику перечисления Субсидии в соответствии с приложением 1 к настоящему Соглашению, </w:t>
      </w:r>
      <w:r w:rsidRPr="00957EC5">
        <w:rPr>
          <w:rFonts w:ascii="Times New Roman" w:hAnsi="Times New Roman" w:cs="Times New Roman"/>
          <w:sz w:val="28"/>
          <w:szCs w:val="28"/>
        </w:rPr>
        <w:t>являющимся неотъемлем</w:t>
      </w:r>
      <w:r>
        <w:rPr>
          <w:rFonts w:ascii="Times New Roman" w:hAnsi="Times New Roman" w:cs="Times New Roman"/>
          <w:sz w:val="28"/>
          <w:szCs w:val="28"/>
        </w:rPr>
        <w:t>ой частью настоящего Соглашения;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3.1.4. н</w:t>
      </w:r>
      <w:r w:rsidRPr="00957EC5">
        <w:rPr>
          <w:rFonts w:ascii="Times New Roman" w:hAnsi="Times New Roman" w:cs="Times New Roman"/>
          <w:sz w:val="28"/>
          <w:szCs w:val="28"/>
        </w:rPr>
        <w:t xml:space="preserve">е изменять утвержденный объем Субсидии в течение срока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957EC5">
        <w:rPr>
          <w:rFonts w:ascii="Times New Roman" w:hAnsi="Times New Roman" w:cs="Times New Roman"/>
          <w:sz w:val="28"/>
          <w:szCs w:val="28"/>
        </w:rPr>
        <w:t xml:space="preserve"> задания без соответствующего изм</w:t>
      </w:r>
      <w:r>
        <w:rPr>
          <w:rFonts w:ascii="Times New Roman" w:hAnsi="Times New Roman" w:cs="Times New Roman"/>
          <w:sz w:val="28"/>
          <w:szCs w:val="28"/>
        </w:rPr>
        <w:t>енения муниципального задания;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3.1.5. осуществлять контроль за выполнением Учреждением муниципального задания в порядке, предусмотренном муниципальным заданием, и соблюдением Учреждением условий, установленных Порядком и настоящим Соглашением;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3.1.6. р</w:t>
      </w:r>
      <w:r w:rsidRPr="00957EC5">
        <w:rPr>
          <w:rFonts w:ascii="Times New Roman" w:hAnsi="Times New Roman" w:cs="Times New Roman"/>
          <w:sz w:val="28"/>
          <w:szCs w:val="28"/>
        </w:rPr>
        <w:t>ассматривать предложения Учреждения, связанны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57EC5">
        <w:rPr>
          <w:rFonts w:ascii="Times New Roman" w:hAnsi="Times New Roman" w:cs="Times New Roman"/>
          <w:sz w:val="28"/>
          <w:szCs w:val="28"/>
        </w:rPr>
        <w:t xml:space="preserve"> с исполнением настоящего Соглашения, </w:t>
      </w:r>
      <w:r>
        <w:rPr>
          <w:rFonts w:ascii="Times New Roman" w:hAnsi="Times New Roman" w:cs="Times New Roman"/>
          <w:sz w:val="28"/>
          <w:szCs w:val="28"/>
        </w:rPr>
        <w:t xml:space="preserve">в том числе по изменению размера Субсидии, </w:t>
      </w:r>
      <w:r w:rsidRPr="00957EC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направлять Учреждению решения по</w:t>
      </w:r>
      <w:r w:rsidRPr="00957EC5">
        <w:rPr>
          <w:rFonts w:ascii="Times New Roman" w:hAnsi="Times New Roman" w:cs="Times New Roman"/>
          <w:sz w:val="28"/>
          <w:szCs w:val="28"/>
        </w:rPr>
        <w:t xml:space="preserve"> результата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57EC5">
        <w:rPr>
          <w:rFonts w:ascii="Times New Roman" w:hAnsi="Times New Roman" w:cs="Times New Roman"/>
          <w:sz w:val="28"/>
          <w:szCs w:val="28"/>
        </w:rPr>
        <w:t xml:space="preserve"> их рассмотрения в срок не более 1 месяца со дня по</w:t>
      </w:r>
      <w:r>
        <w:rPr>
          <w:rFonts w:ascii="Times New Roman" w:hAnsi="Times New Roman" w:cs="Times New Roman"/>
          <w:sz w:val="28"/>
          <w:szCs w:val="28"/>
        </w:rPr>
        <w:t>лучения предложений;</w:t>
      </w:r>
    </w:p>
    <w:p w:rsidR="000603FF" w:rsidRDefault="000603FF" w:rsidP="00027515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3.1.7. вносить изменения в показатели, характеризующие объем муниципальных услуг, установленные в муниципальном  задании, на основании данных предварительного отчета о выполнении муниципального задания в текущем финансовом году, представленного Учреждением в соответствии с пунктом  3.3.5.1. настоящего Соглашения, в течение ___ рабочих дней со дня его представления Учреждением, в случае </w:t>
      </w:r>
      <w:r w:rsidRPr="00234AB5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0F4CAF">
        <w:rPr>
          <w:rFonts w:ascii="Times New Roman" w:hAnsi="Times New Roman" w:cs="Times New Roman"/>
          <w:sz w:val="28"/>
        </w:rPr>
        <w:t>показатели предварительной оценки достижения плановых показателей годового</w:t>
      </w:r>
      <w:r>
        <w:rPr>
          <w:rFonts w:ascii="Times New Roman" w:hAnsi="Times New Roman" w:cs="Times New Roman"/>
          <w:sz w:val="28"/>
        </w:rPr>
        <w:t xml:space="preserve"> объема оказания муниципальных</w:t>
      </w:r>
      <w:r w:rsidRPr="000F4CAF">
        <w:rPr>
          <w:rFonts w:ascii="Times New Roman" w:hAnsi="Times New Roman" w:cs="Times New Roman"/>
          <w:sz w:val="28"/>
        </w:rPr>
        <w:t xml:space="preserve"> услуг, указанные в предварительном отчете, меньше показателей,</w:t>
      </w:r>
      <w:r>
        <w:rPr>
          <w:rFonts w:ascii="Times New Roman" w:hAnsi="Times New Roman" w:cs="Times New Roman"/>
          <w:sz w:val="28"/>
        </w:rPr>
        <w:t xml:space="preserve"> установленных в муниципальном </w:t>
      </w:r>
      <w:r w:rsidRPr="000F4CAF">
        <w:rPr>
          <w:rFonts w:ascii="Times New Roman" w:hAnsi="Times New Roman" w:cs="Times New Roman"/>
          <w:sz w:val="28"/>
        </w:rPr>
        <w:t xml:space="preserve"> задании (с учетом допустимых (возможных) отклонений); </w:t>
      </w:r>
    </w:p>
    <w:p w:rsidR="000603FF" w:rsidRDefault="000603FF" w:rsidP="000275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3.1.8. направлять Учреждению расчет средств Субсидии, подлежащих возврату в районный  бюджет Большеигнатовского муниципального района Республики Мордовия на 1 января 20__ года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составленный по форме согласно приложению 2 к настоящему Соглашению, </w:t>
      </w:r>
      <w:r w:rsidRPr="00957EC5">
        <w:rPr>
          <w:rFonts w:ascii="Times New Roman" w:hAnsi="Times New Roman" w:cs="Times New Roman"/>
          <w:sz w:val="28"/>
          <w:szCs w:val="28"/>
        </w:rPr>
        <w:t>являющимся неотъемлем</w:t>
      </w:r>
      <w:r>
        <w:rPr>
          <w:rFonts w:ascii="Times New Roman" w:hAnsi="Times New Roman" w:cs="Times New Roman"/>
          <w:sz w:val="28"/>
          <w:szCs w:val="28"/>
        </w:rPr>
        <w:t>ой частью настоящего Соглашения, в срок до «__» _______ 20__ г.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9B6764">
        <w:rPr>
          <w:rFonts w:ascii="Times New Roman" w:hAnsi="Times New Roman" w:cs="Times New Roman"/>
          <w:sz w:val="28"/>
          <w:szCs w:val="28"/>
        </w:rPr>
        <w:t>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3.1.9. принимать меры, обеспечивающие перечисление Учреждением в  районный  бюджет Большеигнатовского муниципального района Республики Мордовия средств Субсидии, подлежащих возврату в районный  бюджет Большеигнатовского муниципального района Республики Мордовия на 1 января 20__ г., в соответствии с расчетом, указанным в пункте 3.1.8. настоящего Соглашения, в срок указанный в пункте 3.3.2. настоящего Соглашения;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3.1.10. выполнять иные обязательства, установленные бюджетным законодательством Российской Федерации, Порядком и настоящим Соглашением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3.1.10.1. _____________________________________________________;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3.1.10.2. _____________________________________________________.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Учредитель вправе: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запрашивать у Учреждения информацию и документы, необходимые для осуществления контроля за выполнением Учреждением муниципального  задания;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 принимать решение об изменение размера Субсидии:</w:t>
      </w:r>
    </w:p>
    <w:p w:rsidR="000603FF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3.2.2.1. при соответствующем изменении показателей, характеризующих объем муниципальных услуг (работ), установленных в муниципальном  задании, в случае:</w:t>
      </w:r>
    </w:p>
    <w:p w:rsidR="000603FF" w:rsidRPr="008F0044" w:rsidRDefault="000603FF" w:rsidP="008F00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3.2.2.1.1. уменьшения Учредителю ранее утвержденных лимитов бюджетных обязательств, указанных в пункте 2.2 настоящего Соглашения;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3.2.2.1.2. увеличения (при наличии у Учредителя лимитов бюджетных обязательств, указанных в пункте 2.2 настоящего Соглашения) или уменьшения потребности в оказании муниципальных услуг (выполнении работ);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3.2.2.1.3. принятия решения по результатам рассмотрения предложения Учреждения, направленных в соответствии с пунктом 3.4.2. настоящего Соглашения;</w:t>
      </w:r>
    </w:p>
    <w:p w:rsidR="000603FF" w:rsidRDefault="000603FF" w:rsidP="00C44F3C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3.2.2.2. без соответствующего изменения показателей, характеризующих объем муниципальных услуг (работ), установленных в муниципальном задании, в случае внесения изменений в нормативные затраты в связи с изменением размеров выплат работникам (отдельным категориям работников) Учреждения, непосредственно связанных с оказанием  муниципальной услуги (выполнением работы), иных  выплат, связанных с оказанием муниципальной услуги (выполнением работы),</w:t>
      </w:r>
      <w:r w:rsidRPr="00C44F3C">
        <w:rPr>
          <w:rFonts w:ascii="Times New Roman" w:hAnsi="Times New Roman" w:cs="Times New Roman"/>
          <w:sz w:val="28"/>
          <w:szCs w:val="28"/>
        </w:rPr>
        <w:t xml:space="preserve">приводящих к изменению объема финансового обеспечения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44F3C">
        <w:rPr>
          <w:rFonts w:ascii="Times New Roman" w:hAnsi="Times New Roman" w:cs="Times New Roman"/>
          <w:sz w:val="28"/>
          <w:szCs w:val="28"/>
        </w:rPr>
        <w:t xml:space="preserve"> задания, вследствие принятия нормативных правовых актов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и (или) Республики Мордовия </w:t>
      </w:r>
      <w:r w:rsidRPr="00C44F3C">
        <w:rPr>
          <w:rFonts w:ascii="Times New Roman" w:hAnsi="Times New Roman" w:cs="Times New Roman"/>
          <w:sz w:val="28"/>
          <w:szCs w:val="28"/>
        </w:rPr>
        <w:t>(внесением изменений в нормативные правовые акты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(или)  Республики Мордовия</w:t>
      </w:r>
      <w:r w:rsidRPr="00C44F3C">
        <w:rPr>
          <w:rFonts w:ascii="Times New Roman" w:hAnsi="Times New Roman" w:cs="Times New Roman"/>
          <w:sz w:val="28"/>
          <w:szCs w:val="28"/>
        </w:rPr>
        <w:t>);</w:t>
      </w:r>
    </w:p>
    <w:p w:rsidR="000603FF" w:rsidRDefault="000603FF" w:rsidP="00C44F3C">
      <w:pPr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осуществлять иные права, установленные бюджетным </w:t>
      </w:r>
      <w:r w:rsidRPr="00C44F3C">
        <w:rPr>
          <w:sz w:val="28"/>
          <w:szCs w:val="28"/>
        </w:rPr>
        <w:t xml:space="preserve">законодательством, </w:t>
      </w:r>
      <w:hyperlink r:id="rId27" w:history="1">
        <w:r w:rsidRPr="00C44F3C">
          <w:rPr>
            <w:sz w:val="28"/>
            <w:szCs w:val="28"/>
          </w:rPr>
          <w:t>Порядком</w:t>
        </w:r>
      </w:hyperlink>
      <w:r w:rsidRPr="00C44F3C">
        <w:rPr>
          <w:sz w:val="28"/>
          <w:szCs w:val="28"/>
        </w:rPr>
        <w:t xml:space="preserve"> и </w:t>
      </w:r>
      <w:r>
        <w:rPr>
          <w:sz w:val="28"/>
          <w:szCs w:val="28"/>
        </w:rPr>
        <w:t>настоящим Соглашением</w:t>
      </w:r>
      <w:r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>:</w:t>
      </w:r>
    </w:p>
    <w:p w:rsidR="000603FF" w:rsidRDefault="000603FF" w:rsidP="00C44F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3.2.3.1. ______________________________________________________;</w:t>
      </w:r>
    </w:p>
    <w:p w:rsidR="000603FF" w:rsidRDefault="000603FF" w:rsidP="00C44F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3.2.3.2. ______________________________________________________.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BB0563">
        <w:rPr>
          <w:rFonts w:ascii="Times New Roman" w:hAnsi="Times New Roman" w:cs="Times New Roman"/>
          <w:sz w:val="28"/>
          <w:szCs w:val="28"/>
        </w:rPr>
        <w:t>Учреждение обязуется: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 w:rsidRPr="00BB0563">
        <w:rPr>
          <w:rFonts w:ascii="Times New Roman" w:hAnsi="Times New Roman" w:cs="Times New Roman"/>
          <w:sz w:val="28"/>
          <w:szCs w:val="28"/>
        </w:rPr>
        <w:t xml:space="preserve">предоставлять в течение ___ дней по запросу Учредителя информацию и документы, необходимые для осуществления контроля, предусмотренного 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hyperlink r:id="rId28" w:history="1">
        <w:r w:rsidRPr="00BB0563">
          <w:rPr>
            <w:rFonts w:ascii="Times New Roman" w:hAnsi="Times New Roman" w:cs="Times New Roman"/>
            <w:sz w:val="28"/>
            <w:szCs w:val="28"/>
          </w:rPr>
          <w:t>3.1.5</w:t>
        </w:r>
      </w:hyperlink>
      <w:r w:rsidRPr="00BB0563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:rsidR="000603FF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3.3.2.</w:t>
      </w:r>
      <w:r w:rsidRPr="00BB0563">
        <w:rPr>
          <w:rFonts w:ascii="Times New Roman" w:hAnsi="Times New Roman" w:cs="Times New Roman"/>
          <w:sz w:val="28"/>
          <w:szCs w:val="28"/>
        </w:rPr>
        <w:t xml:space="preserve">осуществлять в срок до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B056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B0563">
        <w:rPr>
          <w:rFonts w:ascii="Times New Roman" w:hAnsi="Times New Roman" w:cs="Times New Roman"/>
          <w:sz w:val="28"/>
          <w:szCs w:val="28"/>
        </w:rPr>
        <w:t xml:space="preserve"> __________ 20__ г.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BB0563">
        <w:rPr>
          <w:rFonts w:ascii="Times New Roman" w:hAnsi="Times New Roman" w:cs="Times New Roman"/>
          <w:sz w:val="28"/>
          <w:szCs w:val="28"/>
        </w:rPr>
        <w:t xml:space="preserve"> возврат средств Субсидии, подлежащих возврату в </w:t>
      </w:r>
      <w:r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Pr="00BB056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              муниципального района Республики Мордовия </w:t>
      </w:r>
      <w:r w:rsidRPr="00BB0563">
        <w:rPr>
          <w:rFonts w:ascii="Times New Roman" w:hAnsi="Times New Roman" w:cs="Times New Roman"/>
          <w:sz w:val="28"/>
          <w:szCs w:val="28"/>
        </w:rPr>
        <w:t xml:space="preserve">на 1 января 20__ г., в размере, указанном в расчете, представленном Учредителем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hyperlink r:id="rId29" w:history="1">
        <w:r w:rsidRPr="00BB0563">
          <w:rPr>
            <w:rFonts w:ascii="Times New Roman" w:hAnsi="Times New Roman" w:cs="Times New Roman"/>
            <w:sz w:val="28"/>
            <w:szCs w:val="28"/>
          </w:rPr>
          <w:t>3.1.8</w:t>
        </w:r>
      </w:hyperlink>
      <w:r w:rsidRPr="00BB0563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:rsidR="000603FF" w:rsidRPr="00254A69" w:rsidRDefault="000603FF" w:rsidP="00254A6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</w:t>
      </w:r>
      <w:r w:rsidRPr="00254A69">
        <w:rPr>
          <w:rFonts w:ascii="Times New Roman" w:hAnsi="Times New Roman" w:cs="Times New Roman"/>
          <w:sz w:val="28"/>
          <w:szCs w:val="28"/>
        </w:rPr>
        <w:t>. направлять  средства  Субсидии на выплаты, установленные планом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A69">
        <w:rPr>
          <w:rFonts w:ascii="Times New Roman" w:hAnsi="Times New Roman" w:cs="Times New Roman"/>
          <w:sz w:val="28"/>
          <w:szCs w:val="28"/>
        </w:rPr>
        <w:t xml:space="preserve">финансово-хозяйственной    деятельности    Учреждения    (далее   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54A69">
        <w:rPr>
          <w:rFonts w:ascii="Times New Roman" w:hAnsi="Times New Roman" w:cs="Times New Roman"/>
          <w:sz w:val="28"/>
          <w:szCs w:val="28"/>
        </w:rPr>
        <w:t xml:space="preserve">   план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A69">
        <w:rPr>
          <w:rFonts w:ascii="Times New Roman" w:hAnsi="Times New Roman" w:cs="Times New Roman"/>
          <w:sz w:val="28"/>
          <w:szCs w:val="28"/>
        </w:rPr>
        <w:t>финансово-хозяйственной  деятельности),  сформированным  и  утвержденным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A69">
        <w:rPr>
          <w:rFonts w:ascii="Times New Roman" w:hAnsi="Times New Roman" w:cs="Times New Roman"/>
          <w:sz w:val="28"/>
          <w:szCs w:val="28"/>
        </w:rPr>
        <w:t>порядке, определенном 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________________________________________________________________________________;</w:t>
      </w:r>
    </w:p>
    <w:p w:rsidR="000603FF" w:rsidRDefault="000603FF" w:rsidP="00254A69">
      <w:pPr>
        <w:widowControl/>
        <w:jc w:val="both"/>
      </w:pPr>
      <w:r w:rsidRPr="00254A69">
        <w:t>(реквизиты нормативного правового акта Учредителя</w:t>
      </w:r>
      <w:r>
        <w:t xml:space="preserve">, </w:t>
      </w:r>
      <w:r w:rsidRPr="00254A69">
        <w:t xml:space="preserve">определяющего порядок составления </w:t>
      </w:r>
    </w:p>
    <w:p w:rsidR="000603FF" w:rsidRPr="00254A69" w:rsidRDefault="000603FF" w:rsidP="00254A69">
      <w:pPr>
        <w:widowControl/>
        <w:jc w:val="both"/>
      </w:pPr>
      <w:r w:rsidRPr="00254A69">
        <w:t>и утверждения плана финансово-хозяйс</w:t>
      </w:r>
      <w:r>
        <w:t>твенной деятельности Учреждения</w:t>
      </w:r>
      <w:r w:rsidRPr="00254A69">
        <w:t>)</w:t>
      </w:r>
    </w:p>
    <w:p w:rsidR="000603FF" w:rsidRDefault="000603FF" w:rsidP="00254A6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с</w:t>
      </w:r>
      <w:r w:rsidRPr="00957EC5">
        <w:rPr>
          <w:rFonts w:ascii="Times New Roman" w:hAnsi="Times New Roman" w:cs="Times New Roman"/>
          <w:sz w:val="28"/>
          <w:szCs w:val="28"/>
        </w:rPr>
        <w:t>воевременно информировать Учредителя об изменени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57EC5">
        <w:rPr>
          <w:rFonts w:ascii="Times New Roman" w:hAnsi="Times New Roman" w:cs="Times New Roman"/>
          <w:sz w:val="28"/>
          <w:szCs w:val="28"/>
        </w:rPr>
        <w:t xml:space="preserve"> условий оказания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957EC5">
        <w:rPr>
          <w:rFonts w:ascii="Times New Roman" w:hAnsi="Times New Roman" w:cs="Times New Roman"/>
          <w:sz w:val="28"/>
          <w:szCs w:val="28"/>
        </w:rPr>
        <w:t>услуг (выполнения работ), которые могут повлият</w:t>
      </w:r>
      <w:r>
        <w:rPr>
          <w:rFonts w:ascii="Times New Roman" w:hAnsi="Times New Roman" w:cs="Times New Roman"/>
          <w:sz w:val="28"/>
          <w:szCs w:val="28"/>
        </w:rPr>
        <w:t>ь на изменение размера Субсидии;</w:t>
      </w:r>
    </w:p>
    <w:p w:rsidR="000603FF" w:rsidRPr="00254A69" w:rsidRDefault="000603FF" w:rsidP="00254A6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3.3.5. </w:t>
      </w:r>
      <w:r w:rsidRPr="00254A69">
        <w:rPr>
          <w:rFonts w:ascii="Times New Roman" w:hAnsi="Times New Roman" w:cs="Times New Roman"/>
          <w:sz w:val="28"/>
          <w:szCs w:val="28"/>
        </w:rPr>
        <w:t>представлять Учредителю в соответствии с По</w:t>
      </w:r>
      <w:r>
        <w:rPr>
          <w:rFonts w:ascii="Times New Roman" w:hAnsi="Times New Roman" w:cs="Times New Roman"/>
          <w:sz w:val="28"/>
          <w:szCs w:val="28"/>
        </w:rPr>
        <w:t>рядком</w:t>
      </w:r>
      <w:r w:rsidRPr="00254A69">
        <w:rPr>
          <w:rFonts w:ascii="Times New Roman" w:hAnsi="Times New Roman" w:cs="Times New Roman"/>
          <w:sz w:val="28"/>
          <w:szCs w:val="28"/>
        </w:rPr>
        <w:t>:</w:t>
      </w:r>
    </w:p>
    <w:p w:rsidR="000603FF" w:rsidRDefault="000603FF" w:rsidP="00254A69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3.3.5.1. предварительный отчет о выполнении муниципального задания</w:t>
      </w:r>
      <w:r>
        <w:rPr>
          <w:sz w:val="28"/>
          <w:szCs w:val="28"/>
          <w:vertAlign w:val="superscript"/>
        </w:rPr>
        <w:t>8</w:t>
      </w:r>
      <w:r>
        <w:rPr>
          <w:sz w:val="28"/>
          <w:szCs w:val="28"/>
        </w:rPr>
        <w:t xml:space="preserve">, составленный по </w:t>
      </w:r>
      <w:hyperlink r:id="rId30" w:history="1">
        <w:r w:rsidRPr="00A30C18">
          <w:rPr>
            <w:sz w:val="28"/>
            <w:szCs w:val="28"/>
          </w:rPr>
          <w:t>форме</w:t>
        </w:r>
      </w:hyperlink>
      <w:r w:rsidRPr="00A30C18">
        <w:rPr>
          <w:sz w:val="28"/>
          <w:szCs w:val="28"/>
        </w:rPr>
        <w:t xml:space="preserve">, </w:t>
      </w:r>
      <w:r w:rsidRPr="00254A69">
        <w:rPr>
          <w:sz w:val="28"/>
          <w:szCs w:val="28"/>
        </w:rPr>
        <w:t xml:space="preserve">аналогичной форме отчета о выполнении </w:t>
      </w:r>
      <w:r>
        <w:rPr>
          <w:sz w:val="28"/>
          <w:szCs w:val="28"/>
        </w:rPr>
        <w:t xml:space="preserve">муниципального </w:t>
      </w:r>
      <w:r w:rsidRPr="00254A69">
        <w:rPr>
          <w:sz w:val="28"/>
          <w:szCs w:val="28"/>
        </w:rPr>
        <w:t>задания, предусмотренной приложением 2 к Порядку,</w:t>
      </w:r>
      <w:r>
        <w:rPr>
          <w:sz w:val="28"/>
          <w:szCs w:val="28"/>
        </w:rPr>
        <w:t xml:space="preserve"> в срок до «__» ___________ 20__ г.</w:t>
      </w:r>
      <w:r>
        <w:rPr>
          <w:sz w:val="28"/>
          <w:szCs w:val="28"/>
          <w:vertAlign w:val="superscript"/>
        </w:rPr>
        <w:t>9</w:t>
      </w:r>
      <w:r>
        <w:rPr>
          <w:sz w:val="28"/>
          <w:szCs w:val="28"/>
        </w:rPr>
        <w:t>;</w:t>
      </w:r>
    </w:p>
    <w:p w:rsidR="000603FF" w:rsidRDefault="000603FF" w:rsidP="00C5075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3.3.5.2. отчет о выполнении муниципального задания, составленный по форме, предусмотренной приложением 2 к Порядку, в срок до «__» __________  20__ г.</w:t>
      </w:r>
      <w:r>
        <w:rPr>
          <w:sz w:val="28"/>
          <w:szCs w:val="28"/>
          <w:vertAlign w:val="superscript"/>
        </w:rPr>
        <w:t>10</w:t>
      </w:r>
      <w:r>
        <w:rPr>
          <w:sz w:val="28"/>
          <w:szCs w:val="28"/>
        </w:rPr>
        <w:t>;</w:t>
      </w:r>
    </w:p>
    <w:p w:rsidR="000603FF" w:rsidRDefault="000603FF" w:rsidP="00C507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3.3.6. выполнять иные обязательства, установленные бюджетным законодательством Российской Федерации, Порядком и настоящим Соглашением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03FF" w:rsidRDefault="000603FF" w:rsidP="00C507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3.3.6.1. ______________________________________________________;</w:t>
      </w:r>
    </w:p>
    <w:p w:rsidR="000603FF" w:rsidRDefault="000603FF" w:rsidP="00C507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3.3.6.2. ______________________________________________________.</w:t>
      </w:r>
    </w:p>
    <w:p w:rsidR="000603FF" w:rsidRDefault="000603FF" w:rsidP="00C5075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3.4. Учреждение вправе:</w:t>
      </w:r>
    </w:p>
    <w:p w:rsidR="000603FF" w:rsidRDefault="000603FF" w:rsidP="00C5075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3.4.1. направлять не использованный в 20__ г.</w:t>
      </w:r>
      <w:r>
        <w:rPr>
          <w:sz w:val="28"/>
          <w:szCs w:val="28"/>
          <w:vertAlign w:val="superscript"/>
        </w:rPr>
        <w:t>12</w:t>
      </w:r>
      <w:r>
        <w:rPr>
          <w:sz w:val="28"/>
          <w:szCs w:val="28"/>
        </w:rPr>
        <w:t xml:space="preserve"> остаток Субсидии на осуществление в 20__ г.</w:t>
      </w:r>
      <w:r>
        <w:rPr>
          <w:sz w:val="28"/>
          <w:szCs w:val="28"/>
          <w:vertAlign w:val="superscript"/>
        </w:rPr>
        <w:t>13</w:t>
      </w:r>
      <w:r>
        <w:rPr>
          <w:sz w:val="28"/>
          <w:szCs w:val="28"/>
        </w:rPr>
        <w:t xml:space="preserve"> расходов в соответствии с планом финансово-хозяйственной деятельности для достижения целей, предусмотренных уставом Учреждения, за исключением средств Субсидии, подлежащих возврату в районный бюджет  Большеигнатовского  муниципального района  Республики Мордовия в соответствии с </w:t>
      </w:r>
      <w:hyperlink w:anchor="Par9" w:history="1">
        <w:r w:rsidRPr="00C50752">
          <w:rPr>
            <w:sz w:val="28"/>
            <w:szCs w:val="28"/>
          </w:rPr>
          <w:t xml:space="preserve">пунктом </w:t>
        </w:r>
        <w:r>
          <w:rPr>
            <w:sz w:val="28"/>
            <w:szCs w:val="28"/>
          </w:rPr>
          <w:t>3</w:t>
        </w:r>
        <w:r w:rsidRPr="00C50752">
          <w:rPr>
            <w:sz w:val="28"/>
            <w:szCs w:val="28"/>
          </w:rPr>
          <w:t>.3.2</w:t>
        </w:r>
      </w:hyperlink>
      <w:r>
        <w:rPr>
          <w:sz w:val="28"/>
          <w:szCs w:val="28"/>
        </w:rPr>
        <w:t xml:space="preserve"> настоящего Соглашения;</w:t>
      </w:r>
    </w:p>
    <w:p w:rsidR="000603FF" w:rsidRDefault="000603FF" w:rsidP="00C50752">
      <w:pPr>
        <w:ind w:firstLine="720"/>
        <w:jc w:val="both"/>
        <w:rPr>
          <w:sz w:val="28"/>
          <w:szCs w:val="28"/>
        </w:rPr>
      </w:pPr>
      <w:r w:rsidRPr="00C50752">
        <w:rPr>
          <w:sz w:val="28"/>
          <w:szCs w:val="28"/>
        </w:rPr>
        <w:t>3.4.2. направлять Учредителю предложения по исполнению настоящего Соглашения, в том числе по изменению размера Субсидии в связ</w:t>
      </w:r>
      <w:r>
        <w:rPr>
          <w:sz w:val="28"/>
          <w:szCs w:val="28"/>
        </w:rPr>
        <w:t>и с изменением в муниципальном</w:t>
      </w:r>
      <w:r w:rsidRPr="00C50752">
        <w:rPr>
          <w:sz w:val="28"/>
          <w:szCs w:val="28"/>
        </w:rPr>
        <w:t xml:space="preserve"> задании показателей, характеризующих объем и (или) качеств</w:t>
      </w:r>
      <w:r>
        <w:rPr>
          <w:sz w:val="28"/>
          <w:szCs w:val="28"/>
        </w:rPr>
        <w:t>о муниципальных услуг (работ);</w:t>
      </w:r>
    </w:p>
    <w:p w:rsidR="000603FF" w:rsidRDefault="000603FF" w:rsidP="00C5075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3.4.3. обращаться к Учредителю в целях получения разъяснений в связи с исполнением настоящего Соглашения;</w:t>
      </w:r>
    </w:p>
    <w:p w:rsidR="000603FF" w:rsidRDefault="000603FF" w:rsidP="00C50752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3.4.4. осуществлять иные права, установленные бюджетным законодательством Российской Федерации, </w:t>
      </w:r>
      <w:hyperlink r:id="rId31" w:history="1">
        <w:r w:rsidRPr="00C50752">
          <w:rPr>
            <w:sz w:val="28"/>
            <w:szCs w:val="28"/>
          </w:rPr>
          <w:t>Порядком</w:t>
        </w:r>
      </w:hyperlink>
      <w:r>
        <w:t xml:space="preserve"> </w:t>
      </w:r>
      <w:r>
        <w:rPr>
          <w:sz w:val="28"/>
          <w:szCs w:val="28"/>
        </w:rPr>
        <w:t>и настоящим Соглашением</w:t>
      </w:r>
      <w:r>
        <w:rPr>
          <w:sz w:val="28"/>
          <w:szCs w:val="28"/>
          <w:vertAlign w:val="superscript"/>
        </w:rPr>
        <w:t>14</w:t>
      </w:r>
      <w:r>
        <w:rPr>
          <w:sz w:val="28"/>
          <w:szCs w:val="28"/>
        </w:rPr>
        <w:t>:</w:t>
      </w:r>
    </w:p>
    <w:p w:rsidR="000603FF" w:rsidRDefault="000603FF" w:rsidP="00C507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3.4.4.1. ______________________________________________________;</w:t>
      </w:r>
    </w:p>
    <w:p w:rsidR="000603FF" w:rsidRDefault="000603FF" w:rsidP="00C507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3.4.4.2. ______________________________________________________.</w:t>
      </w:r>
    </w:p>
    <w:p w:rsidR="000603FF" w:rsidRDefault="000603FF" w:rsidP="00C44F3C">
      <w:pPr>
        <w:widowControl/>
        <w:jc w:val="both"/>
        <w:rPr>
          <w:sz w:val="28"/>
          <w:szCs w:val="28"/>
        </w:rPr>
      </w:pPr>
    </w:p>
    <w:p w:rsidR="000603FF" w:rsidRDefault="000603FF" w:rsidP="00C44F3C">
      <w:pPr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4. Ответственность Сторон</w:t>
      </w:r>
    </w:p>
    <w:p w:rsidR="000603FF" w:rsidRDefault="000603FF" w:rsidP="00C44F3C">
      <w:pPr>
        <w:widowControl/>
        <w:jc w:val="both"/>
        <w:rPr>
          <w:sz w:val="28"/>
          <w:szCs w:val="28"/>
        </w:rPr>
      </w:pP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К Учреждению в  случае нарушения им условий исполнения муниципального задания применяются следующие количественно измеримые финансовые санкции:</w:t>
      </w:r>
    </w:p>
    <w:p w:rsidR="000603FF" w:rsidRDefault="000603FF" w:rsidP="00C44F3C">
      <w:pPr>
        <w:widowControl/>
        <w:ind w:firstLine="540"/>
        <w:jc w:val="both"/>
        <w:rPr>
          <w:sz w:val="28"/>
          <w:szCs w:val="28"/>
        </w:rPr>
      </w:pPr>
    </w:p>
    <w:tbl>
      <w:tblPr>
        <w:tblW w:w="9770" w:type="dxa"/>
        <w:tblInd w:w="108" w:type="dxa"/>
        <w:tblBorders>
          <w:top w:val="single" w:sz="4" w:space="0" w:color="000000"/>
          <w:lef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75"/>
        <w:gridCol w:w="3029"/>
        <w:gridCol w:w="3118"/>
        <w:gridCol w:w="448"/>
      </w:tblGrid>
      <w:tr w:rsidR="000603FF" w:rsidRPr="00D6013C" w:rsidTr="00950F70">
        <w:tc>
          <w:tcPr>
            <w:tcW w:w="3175" w:type="dxa"/>
          </w:tcPr>
          <w:p w:rsidR="000603FF" w:rsidRPr="00C33F88" w:rsidRDefault="000603FF" w:rsidP="00E128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нарушения условий исполнения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3029" w:type="dxa"/>
          </w:tcPr>
          <w:p w:rsidR="000603FF" w:rsidRPr="00C33F88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0603FF" w:rsidRPr="00C33F88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>финансовых санкций</w:t>
            </w:r>
          </w:p>
        </w:tc>
        <w:tc>
          <w:tcPr>
            <w:tcW w:w="3118" w:type="dxa"/>
          </w:tcPr>
          <w:p w:rsidR="000603FF" w:rsidRPr="00C33F88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</w:p>
          <w:p w:rsidR="000603FF" w:rsidRPr="00C33F88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>финансовых санкций</w:t>
            </w:r>
          </w:p>
        </w:tc>
        <w:tc>
          <w:tcPr>
            <w:tcW w:w="448" w:type="dxa"/>
            <w:vMerge w:val="restart"/>
            <w:tcBorders>
              <w:top w:val="nil"/>
            </w:tcBorders>
          </w:tcPr>
          <w:p w:rsidR="000603FF" w:rsidRPr="00C33F88" w:rsidRDefault="000603FF" w:rsidP="00950F7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15</w:t>
            </w:r>
          </w:p>
        </w:tc>
      </w:tr>
      <w:tr w:rsidR="000603FF" w:rsidTr="00F61684">
        <w:tc>
          <w:tcPr>
            <w:tcW w:w="3175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29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3FF" w:rsidTr="00F61684">
        <w:tc>
          <w:tcPr>
            <w:tcW w:w="3175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3F8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29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" w:type="dxa"/>
            <w:vMerge/>
            <w:tcBorders>
              <w:bottom w:val="nil"/>
            </w:tcBorders>
          </w:tcPr>
          <w:p w:rsidR="000603FF" w:rsidRPr="00C33F88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bookmarkStart w:id="4" w:name="Par1250"/>
      <w:bookmarkEnd w:id="4"/>
      <w:r>
        <w:rPr>
          <w:sz w:val="28"/>
          <w:szCs w:val="28"/>
        </w:rPr>
        <w:t>4.3. Иные положения об ответственности за неисполнение или ненадлежащее исполнение Сторонами обязательств по настоящему Соглашению</w:t>
      </w:r>
      <w:r>
        <w:rPr>
          <w:sz w:val="28"/>
          <w:szCs w:val="28"/>
          <w:vertAlign w:val="superscript"/>
        </w:rPr>
        <w:t>16</w:t>
      </w:r>
      <w:r>
        <w:rPr>
          <w:sz w:val="28"/>
          <w:szCs w:val="28"/>
        </w:rPr>
        <w:t>:</w:t>
      </w:r>
    </w:p>
    <w:p w:rsidR="000603FF" w:rsidRDefault="000603FF" w:rsidP="002D7E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 ________________________________________________________;</w:t>
      </w:r>
    </w:p>
    <w:p w:rsidR="000603FF" w:rsidRDefault="000603FF" w:rsidP="002D7E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 ________________________________________________________.</w:t>
      </w:r>
    </w:p>
    <w:p w:rsidR="000603FF" w:rsidRDefault="000603FF" w:rsidP="00C44F3C">
      <w:pPr>
        <w:widowControl/>
        <w:jc w:val="center"/>
        <w:outlineLvl w:val="0"/>
        <w:rPr>
          <w:sz w:val="28"/>
          <w:szCs w:val="28"/>
        </w:rPr>
      </w:pPr>
    </w:p>
    <w:p w:rsidR="000603FF" w:rsidRDefault="000603FF" w:rsidP="00C44F3C">
      <w:pPr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5. Иные условия</w:t>
      </w:r>
    </w:p>
    <w:p w:rsidR="000603FF" w:rsidRDefault="000603FF" w:rsidP="00C44F3C">
      <w:pPr>
        <w:widowControl/>
        <w:jc w:val="both"/>
        <w:rPr>
          <w:sz w:val="28"/>
          <w:szCs w:val="28"/>
        </w:rPr>
      </w:pP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 Иные условия по настоящему Соглашению</w:t>
      </w:r>
      <w:r>
        <w:rPr>
          <w:sz w:val="28"/>
          <w:szCs w:val="28"/>
          <w:vertAlign w:val="superscript"/>
        </w:rPr>
        <w:t>17</w:t>
      </w:r>
      <w:r>
        <w:rPr>
          <w:sz w:val="28"/>
          <w:szCs w:val="28"/>
        </w:rPr>
        <w:t>:</w:t>
      </w:r>
    </w:p>
    <w:p w:rsidR="000603FF" w:rsidRDefault="000603FF" w:rsidP="00955B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5.1.1. ________________________________________________________;</w:t>
      </w:r>
    </w:p>
    <w:p w:rsidR="000603FF" w:rsidRDefault="000603FF" w:rsidP="00955B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5.1.2. ________________________________________________________.</w:t>
      </w:r>
    </w:p>
    <w:p w:rsidR="000603FF" w:rsidRDefault="000603FF" w:rsidP="00C44F3C">
      <w:pPr>
        <w:widowControl/>
        <w:jc w:val="both"/>
        <w:rPr>
          <w:sz w:val="28"/>
          <w:szCs w:val="28"/>
        </w:rPr>
      </w:pPr>
    </w:p>
    <w:p w:rsidR="000603FF" w:rsidRDefault="000603FF" w:rsidP="00C44F3C">
      <w:pPr>
        <w:widowControl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6. Заключительные положения</w:t>
      </w:r>
    </w:p>
    <w:p w:rsidR="000603FF" w:rsidRDefault="000603FF" w:rsidP="00C44F3C">
      <w:pPr>
        <w:widowControl/>
        <w:jc w:val="both"/>
        <w:rPr>
          <w:sz w:val="28"/>
          <w:szCs w:val="28"/>
        </w:rPr>
      </w:pP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Расторжение Соглашения осуществляется по соглашению сторон, оформляемом в виде соглашения о расторжении настоящего Соглашения, и  </w:t>
      </w:r>
      <w:r w:rsidRPr="00957EC5">
        <w:rPr>
          <w:sz w:val="28"/>
          <w:szCs w:val="28"/>
        </w:rPr>
        <w:t>по решению суда по основаниям, предусмотренным законод</w:t>
      </w:r>
      <w:r>
        <w:rPr>
          <w:sz w:val="28"/>
          <w:szCs w:val="28"/>
        </w:rPr>
        <w:t>ательством Российской Федерации, за исключением расторжения в одностороннем порядке, предусмотренного пунктом 6.1.1 настоящего Соглашения.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6.1.1. Расторжение настоящего Соглашения Учредителем в одностороннем порядке возможно в случаях: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6.1.1.1. прекращения деятельности Учреждения при реорганизации или ликвидации;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6.1.1.2. нарушения Учреждением условий предоставления субсидии, предусмотренных настоящим Соглашением;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6.1.1.3. _____________________________________________________</w:t>
      </w:r>
      <w:r>
        <w:rPr>
          <w:sz w:val="28"/>
          <w:szCs w:val="28"/>
          <w:vertAlign w:val="superscript"/>
        </w:rPr>
        <w:t>18</w:t>
      </w:r>
      <w:r>
        <w:rPr>
          <w:sz w:val="28"/>
          <w:szCs w:val="28"/>
        </w:rPr>
        <w:t>.</w:t>
      </w:r>
    </w:p>
    <w:p w:rsidR="000603FF" w:rsidRDefault="000603FF" w:rsidP="00955BD5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6.2. При досрочном прекращении выполнения муниципального задания по установленным в нем основаниям неиспользованные остатки Субсидии в размере, соответствующем показателям, характеризующим объем не оказанных муниципальных услуг (невыполненных работ), подлежат перечислению Учреждением в районный  бюджет  в установленном порядке</w:t>
      </w:r>
      <w:r>
        <w:rPr>
          <w:sz w:val="28"/>
          <w:szCs w:val="28"/>
          <w:vertAlign w:val="superscript"/>
        </w:rPr>
        <w:t>19</w:t>
      </w:r>
      <w:r>
        <w:rPr>
          <w:sz w:val="28"/>
          <w:szCs w:val="28"/>
        </w:rPr>
        <w:t>.</w:t>
      </w:r>
    </w:p>
    <w:p w:rsidR="000603FF" w:rsidRPr="007333C0" w:rsidRDefault="000603FF" w:rsidP="007333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C0">
        <w:rPr>
          <w:rFonts w:ascii="Times New Roman" w:hAnsi="Times New Roman" w:cs="Times New Roman"/>
          <w:sz w:val="28"/>
          <w:szCs w:val="28"/>
        </w:rPr>
        <w:t>6.3.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 в соответствии с законодательством Российской Федерации.</w:t>
      </w:r>
    </w:p>
    <w:p w:rsidR="000603FF" w:rsidRDefault="000603FF" w:rsidP="00303BB4">
      <w:pPr>
        <w:widowControl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</w:t>
      </w:r>
      <w:hyperlink r:id="rId32" w:history="1">
        <w:r w:rsidRPr="00303BB4">
          <w:rPr>
            <w:sz w:val="28"/>
            <w:szCs w:val="28"/>
          </w:rPr>
          <w:t>пункте 2.2</w:t>
        </w:r>
      </w:hyperlink>
      <w:r>
        <w:rPr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Соглашению.</w:t>
      </w:r>
    </w:p>
    <w:p w:rsidR="000603FF" w:rsidRDefault="000603FF" w:rsidP="00303BB4">
      <w:pPr>
        <w:widowControl/>
        <w:ind w:firstLine="720"/>
        <w:jc w:val="both"/>
        <w:rPr>
          <w:sz w:val="28"/>
          <w:szCs w:val="28"/>
        </w:rPr>
      </w:pPr>
      <w:bookmarkStart w:id="5" w:name="Par87"/>
      <w:bookmarkEnd w:id="5"/>
      <w:r>
        <w:rPr>
          <w:sz w:val="28"/>
          <w:szCs w:val="28"/>
        </w:rPr>
        <w:t xml:space="preserve">6.5. Изменение настоящего Соглашения, в том числе в соответствии с положениями </w:t>
      </w:r>
      <w:hyperlink r:id="rId33" w:history="1">
        <w:r w:rsidRPr="00303BB4">
          <w:rPr>
            <w:sz w:val="28"/>
            <w:szCs w:val="28"/>
          </w:rPr>
          <w:t>пункта 3.2.2</w:t>
        </w:r>
      </w:hyperlink>
      <w:r>
        <w:rPr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0603FF" w:rsidRPr="007333C0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3C0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333C0">
        <w:rPr>
          <w:rFonts w:ascii="Times New Roman" w:hAnsi="Times New Roman" w:cs="Times New Roman"/>
          <w:sz w:val="28"/>
          <w:szCs w:val="28"/>
        </w:rPr>
        <w:t xml:space="preserve">. Настоящее Соглашение </w:t>
      </w:r>
      <w:bookmarkStart w:id="6" w:name="Par109"/>
      <w:bookmarkEnd w:id="6"/>
      <w:r w:rsidRPr="007333C0">
        <w:rPr>
          <w:rFonts w:ascii="Times New Roman" w:hAnsi="Times New Roman" w:cs="Times New Roman"/>
          <w:sz w:val="28"/>
          <w:szCs w:val="28"/>
        </w:rPr>
        <w:t>составлено в форме бумажного документа в двух экземплярах, по одному экземпляру для каждой из Сторон, имеющих одинаковую юридическую силу.</w:t>
      </w:r>
    </w:p>
    <w:p w:rsidR="000603FF" w:rsidRPr="00957EC5" w:rsidRDefault="000603FF" w:rsidP="005C323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57EC5">
        <w:rPr>
          <w:rFonts w:ascii="Times New Roman" w:hAnsi="Times New Roman" w:cs="Times New Roman"/>
          <w:sz w:val="28"/>
          <w:szCs w:val="28"/>
        </w:rPr>
        <w:t>. Платежные реквизиты</w:t>
      </w:r>
      <w:r>
        <w:rPr>
          <w:rFonts w:ascii="Times New Roman" w:hAnsi="Times New Roman" w:cs="Times New Roman"/>
          <w:sz w:val="28"/>
          <w:szCs w:val="28"/>
        </w:rPr>
        <w:t xml:space="preserve"> и подписи</w:t>
      </w:r>
      <w:r w:rsidRPr="00957EC5">
        <w:rPr>
          <w:rFonts w:ascii="Times New Roman" w:hAnsi="Times New Roman" w:cs="Times New Roman"/>
          <w:sz w:val="28"/>
          <w:szCs w:val="28"/>
        </w:rPr>
        <w:t xml:space="preserve"> Сторон</w:t>
      </w:r>
    </w:p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4678"/>
      </w:tblGrid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наименование </w:t>
            </w: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Учредител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Учреждения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Default="000603FF" w:rsidP="007333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Учредителя </w:t>
            </w:r>
          </w:p>
          <w:p w:rsidR="000603FF" w:rsidRDefault="000603FF" w:rsidP="007333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678" w:type="dxa"/>
          </w:tcPr>
          <w:p w:rsidR="000603FF" w:rsidRDefault="000603FF" w:rsidP="007333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  <w:p w:rsidR="000603FF" w:rsidRDefault="000603FF" w:rsidP="007333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л/с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л/с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4678" w:type="dxa"/>
          </w:tcPr>
          <w:p w:rsidR="000603FF" w:rsidRPr="00484A84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603FF" w:rsidRPr="00957EC5" w:rsidTr="00254A69">
        <w:tc>
          <w:tcPr>
            <w:tcW w:w="4678" w:type="dxa"/>
          </w:tcPr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0603FF" w:rsidRPr="009E4A79" w:rsidRDefault="000603FF" w:rsidP="00254A6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A7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0603FF" w:rsidRDefault="000603FF" w:rsidP="005C323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686C8B">
      <w:pPr>
        <w:rPr>
          <w:rFonts w:ascii="Arial" w:hAnsi="Arial" w:cs="Arial"/>
        </w:rPr>
      </w:pPr>
      <w:r>
        <w:rPr>
          <w:sz w:val="28"/>
          <w:szCs w:val="28"/>
        </w:rPr>
        <w:t>______________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B810A4">
        <w:rPr>
          <w:rFonts w:ascii="Times New Roman" w:hAnsi="Times New Roman" w:cs="Times New Roman"/>
          <w:sz w:val="28"/>
          <w:szCs w:val="28"/>
        </w:rPr>
        <w:t xml:space="preserve">Указывается в соответствии со сроком утверждения </w:t>
      </w:r>
      <w:r>
        <w:rPr>
          <w:rFonts w:ascii="Times New Roman" w:hAnsi="Times New Roman" w:cs="Times New Roman"/>
          <w:sz w:val="28"/>
          <w:szCs w:val="28"/>
        </w:rPr>
        <w:t xml:space="preserve">решения о бюджете Большеигнатовского муниципального района </w:t>
      </w:r>
      <w:r w:rsidRPr="00B810A4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0603FF" w:rsidRPr="00B810A4" w:rsidRDefault="000603FF" w:rsidP="00B810A4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810A4">
        <w:rPr>
          <w:rFonts w:ascii="Times New Roman" w:hAnsi="Times New Roman" w:cs="Times New Roman"/>
          <w:sz w:val="28"/>
          <w:szCs w:val="28"/>
        </w:rPr>
        <w:t xml:space="preserve"> Если Субсидия предоставляется по нескольким кодам бюджетной классификации, то указываются последовательно год предоставления Субсидии, соответствующие коды бюджетной классификации, а также суммы Субсидии, предоставляемые по данным кодам бюджетной классификации.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810A4">
        <w:rPr>
          <w:rFonts w:ascii="Times New Roman" w:hAnsi="Times New Roman" w:cs="Times New Roman"/>
          <w:sz w:val="28"/>
          <w:szCs w:val="28"/>
        </w:rPr>
        <w:t xml:space="preserve"> Формируется на 1 января финансового года, следующего за годом предоставления Субсидии.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4 </w:t>
      </w:r>
      <w:r w:rsidRPr="00B810A4">
        <w:rPr>
          <w:rFonts w:ascii="Times New Roman" w:hAnsi="Times New Roman" w:cs="Times New Roman"/>
          <w:sz w:val="28"/>
          <w:szCs w:val="28"/>
        </w:rPr>
        <w:t>Указывается число и месяц, а также год, следующий за годом предоставления Субсидии.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B810A4">
        <w:rPr>
          <w:rFonts w:ascii="Times New Roman" w:hAnsi="Times New Roman" w:cs="Times New Roman"/>
          <w:sz w:val="28"/>
          <w:szCs w:val="28"/>
        </w:rPr>
        <w:t xml:space="preserve"> Указываются иные конкретные обязательства (при наличии).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6 </w:t>
      </w:r>
      <w:r w:rsidRPr="00B810A4">
        <w:rPr>
          <w:rFonts w:ascii="Times New Roman" w:hAnsi="Times New Roman" w:cs="Times New Roman"/>
          <w:sz w:val="28"/>
          <w:szCs w:val="28"/>
        </w:rPr>
        <w:t>Указываются иные конкретные права (при наличии).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7 </w:t>
      </w:r>
      <w:r w:rsidRPr="00B810A4">
        <w:rPr>
          <w:rFonts w:ascii="Times New Roman" w:hAnsi="Times New Roman" w:cs="Times New Roman"/>
          <w:sz w:val="28"/>
          <w:szCs w:val="28"/>
        </w:rPr>
        <w:t>Указывается число и месяц, а также год, следующий за годом предоставления Субсидии, но не позднее сроков, установленных бюджетным законодательством.</w:t>
      </w:r>
    </w:p>
    <w:p w:rsidR="000603FF" w:rsidRPr="00B810A4" w:rsidRDefault="000603FF" w:rsidP="00B810A4">
      <w:pPr>
        <w:widowControl/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>8</w:t>
      </w:r>
      <w:r>
        <w:rPr>
          <w:sz w:val="28"/>
          <w:szCs w:val="28"/>
        </w:rPr>
        <w:t>В</w:t>
      </w:r>
      <w:r w:rsidRPr="00B810A4">
        <w:rPr>
          <w:sz w:val="28"/>
          <w:szCs w:val="28"/>
        </w:rPr>
        <w:t xml:space="preserve"> отношении выполнения работ представляется Учреждением в случае установления Учредителем соответствующего требования в </w:t>
      </w:r>
      <w:r>
        <w:rPr>
          <w:sz w:val="28"/>
          <w:szCs w:val="28"/>
        </w:rPr>
        <w:t>муниципальном</w:t>
      </w:r>
      <w:r w:rsidRPr="00B810A4">
        <w:rPr>
          <w:sz w:val="28"/>
          <w:szCs w:val="28"/>
        </w:rPr>
        <w:t xml:space="preserve"> задании.</w:t>
      </w:r>
    </w:p>
    <w:p w:rsidR="000603FF" w:rsidRPr="00B810A4" w:rsidRDefault="000603FF" w:rsidP="00B810A4">
      <w:pPr>
        <w:widowControl/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 xml:space="preserve">9 </w:t>
      </w:r>
      <w:r w:rsidRPr="00B810A4">
        <w:rPr>
          <w:sz w:val="28"/>
          <w:szCs w:val="28"/>
        </w:rPr>
        <w:t xml:space="preserve">Указывается число и месяц, а также год предоставления Субсидии, соответствующие сроку, установленному Учредителем в </w:t>
      </w:r>
      <w:r>
        <w:rPr>
          <w:sz w:val="28"/>
          <w:szCs w:val="28"/>
        </w:rPr>
        <w:t xml:space="preserve">муниципальном </w:t>
      </w:r>
      <w:r w:rsidRPr="00B810A4">
        <w:rPr>
          <w:sz w:val="28"/>
          <w:szCs w:val="28"/>
        </w:rPr>
        <w:t>задании.</w:t>
      </w:r>
    </w:p>
    <w:p w:rsidR="000603FF" w:rsidRPr="00B810A4" w:rsidRDefault="000603FF" w:rsidP="00B810A4">
      <w:pPr>
        <w:widowControl/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 xml:space="preserve">10 </w:t>
      </w:r>
      <w:r w:rsidRPr="00B810A4">
        <w:rPr>
          <w:sz w:val="28"/>
          <w:szCs w:val="28"/>
        </w:rPr>
        <w:t>Указывается число и месяц, а также год, следующий за годом предоставления Субсидии, соответствующие сроку, установленно</w:t>
      </w:r>
      <w:r>
        <w:rPr>
          <w:sz w:val="28"/>
          <w:szCs w:val="28"/>
        </w:rPr>
        <w:t xml:space="preserve">му Учредителем в муниципальном </w:t>
      </w:r>
      <w:r w:rsidRPr="00B810A4">
        <w:rPr>
          <w:sz w:val="28"/>
          <w:szCs w:val="28"/>
        </w:rPr>
        <w:t>задании, но не позднее 1 марта финансового года, следующего за годом предоставления Субсидии.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 w:rsidRPr="00B810A4">
        <w:rPr>
          <w:rFonts w:ascii="Times New Roman" w:hAnsi="Times New Roman" w:cs="Times New Roman"/>
          <w:sz w:val="28"/>
          <w:szCs w:val="28"/>
        </w:rPr>
        <w:t xml:space="preserve"> Указываются иные конкретные обязательства (при наличии).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B810A4">
        <w:rPr>
          <w:rFonts w:ascii="Times New Roman" w:hAnsi="Times New Roman" w:cs="Times New Roman"/>
          <w:sz w:val="28"/>
          <w:szCs w:val="28"/>
        </w:rPr>
        <w:t xml:space="preserve"> Указывается год предоставления Субсидии.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13 </w:t>
      </w:r>
      <w:r w:rsidRPr="00B810A4">
        <w:rPr>
          <w:rFonts w:ascii="Times New Roman" w:hAnsi="Times New Roman" w:cs="Times New Roman"/>
          <w:sz w:val="28"/>
          <w:szCs w:val="28"/>
        </w:rPr>
        <w:t>Указывается год, следующий за годом предоставления Субсидии.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14 </w:t>
      </w:r>
      <w:r w:rsidRPr="00B810A4">
        <w:rPr>
          <w:rFonts w:ascii="Times New Roman" w:hAnsi="Times New Roman" w:cs="Times New Roman"/>
          <w:sz w:val="28"/>
          <w:szCs w:val="28"/>
        </w:rPr>
        <w:t>Указываются иные конкретные права (при наличии).</w:t>
      </w:r>
    </w:p>
    <w:p w:rsidR="000603FF" w:rsidRPr="00B810A4" w:rsidRDefault="000603FF" w:rsidP="00B810A4">
      <w:pPr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>15</w:t>
      </w:r>
      <w:r w:rsidRPr="00B810A4">
        <w:rPr>
          <w:sz w:val="28"/>
          <w:szCs w:val="28"/>
        </w:rPr>
        <w:t xml:space="preserve"> Конкретный перечень нарушений условий исполнения </w:t>
      </w:r>
      <w:r>
        <w:rPr>
          <w:sz w:val="28"/>
          <w:szCs w:val="28"/>
        </w:rPr>
        <w:t xml:space="preserve">муниципального </w:t>
      </w:r>
      <w:r w:rsidRPr="00B810A4">
        <w:rPr>
          <w:sz w:val="28"/>
          <w:szCs w:val="28"/>
        </w:rPr>
        <w:t xml:space="preserve"> задания, вид и размер финансовых санкций устанавливается </w:t>
      </w:r>
      <w:r>
        <w:rPr>
          <w:sz w:val="28"/>
          <w:szCs w:val="28"/>
        </w:rPr>
        <w:t>муниципальным</w:t>
      </w:r>
      <w:r w:rsidRPr="00B810A4">
        <w:rPr>
          <w:sz w:val="28"/>
          <w:szCs w:val="28"/>
        </w:rPr>
        <w:t xml:space="preserve"> заданием с учетом специфики деятельности Учреждения.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16 </w:t>
      </w:r>
      <w:r w:rsidRPr="00B810A4">
        <w:rPr>
          <w:rFonts w:ascii="Times New Roman" w:hAnsi="Times New Roman" w:cs="Times New Roman"/>
          <w:sz w:val="28"/>
          <w:szCs w:val="28"/>
        </w:rPr>
        <w:t>Указываются иные конкретные положения (при наличии).</w:t>
      </w:r>
    </w:p>
    <w:p w:rsidR="000603FF" w:rsidRPr="00B810A4" w:rsidRDefault="000603FF" w:rsidP="00B810A4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10A4">
        <w:rPr>
          <w:rFonts w:ascii="Times New Roman" w:hAnsi="Times New Roman" w:cs="Times New Roman"/>
          <w:sz w:val="28"/>
          <w:szCs w:val="28"/>
          <w:vertAlign w:val="superscript"/>
        </w:rPr>
        <w:t xml:space="preserve">17 </w:t>
      </w:r>
      <w:r w:rsidRPr="00B810A4">
        <w:rPr>
          <w:rFonts w:ascii="Times New Roman" w:hAnsi="Times New Roman" w:cs="Times New Roman"/>
          <w:sz w:val="28"/>
          <w:szCs w:val="28"/>
        </w:rPr>
        <w:t>Указываются иные конкретные условия помимо условий, установленных настоящей Типовой формой (при наличии).</w:t>
      </w:r>
    </w:p>
    <w:p w:rsidR="000603FF" w:rsidRPr="00B810A4" w:rsidRDefault="000603FF" w:rsidP="00B810A4">
      <w:pPr>
        <w:widowControl/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 xml:space="preserve">18 </w:t>
      </w:r>
      <w:r w:rsidRPr="00B810A4">
        <w:rPr>
          <w:sz w:val="28"/>
          <w:szCs w:val="28"/>
        </w:rPr>
        <w:t>Указываются иные случаи расторжения Соглашения.</w:t>
      </w:r>
    </w:p>
    <w:p w:rsidR="000603FF" w:rsidRPr="00B810A4" w:rsidRDefault="000603FF" w:rsidP="00B810A4">
      <w:pPr>
        <w:widowControl/>
        <w:ind w:firstLine="720"/>
        <w:jc w:val="both"/>
        <w:rPr>
          <w:sz w:val="28"/>
          <w:szCs w:val="28"/>
        </w:rPr>
      </w:pPr>
      <w:r w:rsidRPr="00B810A4">
        <w:rPr>
          <w:sz w:val="28"/>
          <w:szCs w:val="28"/>
          <w:vertAlign w:val="superscript"/>
        </w:rPr>
        <w:t xml:space="preserve">19 </w:t>
      </w:r>
      <w:r w:rsidRPr="00B810A4">
        <w:rPr>
          <w:sz w:val="28"/>
          <w:szCs w:val="28"/>
        </w:rPr>
        <w:t>В порядке, установленном для учета возврата дебиторской задолженности финансового года, соответствующего году предоставления Субсидии, в соответствии с пунктом 34 Порядка.</w:t>
      </w: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Приложение 4</w:t>
      </w:r>
    </w:p>
    <w:p w:rsidR="000603FF" w:rsidRDefault="000603FF" w:rsidP="00C40428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 Типовой форме соглашения о </w:t>
      </w:r>
    </w:p>
    <w:p w:rsidR="000603FF" w:rsidRDefault="000603FF" w:rsidP="00C4042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порядке и условиях предоставления </w:t>
      </w:r>
    </w:p>
    <w:p w:rsidR="000603FF" w:rsidRDefault="000603FF" w:rsidP="00C40428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субсидии на финансовое обеспечение </w:t>
      </w:r>
    </w:p>
    <w:p w:rsidR="000603FF" w:rsidRDefault="000603FF" w:rsidP="00C40428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выполнения муниципального задания                                                                </w:t>
      </w:r>
    </w:p>
    <w:p w:rsidR="000603FF" w:rsidRDefault="000603FF" w:rsidP="00C40428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на оказание муниципальных услуг         </w:t>
      </w:r>
    </w:p>
    <w:p w:rsidR="000603FF" w:rsidRDefault="000603FF" w:rsidP="00C40428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(выполнение работ)</w:t>
      </w:r>
    </w:p>
    <w:p w:rsidR="000603FF" w:rsidRDefault="000603FF" w:rsidP="005C323D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Pr="00C40428" w:rsidRDefault="000603FF" w:rsidP="005C323D">
      <w:pPr>
        <w:pStyle w:val="ConsPlusNormal"/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C40428">
        <w:rPr>
          <w:rFonts w:ascii="Times New Roman" w:hAnsi="Times New Roman" w:cs="Times New Roman"/>
          <w:sz w:val="28"/>
          <w:szCs w:val="28"/>
        </w:rPr>
        <w:t>Приложение ___</w:t>
      </w:r>
    </w:p>
    <w:p w:rsidR="000603FF" w:rsidRDefault="000603FF" w:rsidP="005C323D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 xml:space="preserve">к Соглашению </w:t>
      </w:r>
    </w:p>
    <w:p w:rsidR="000603FF" w:rsidRPr="00957EC5" w:rsidRDefault="000603FF" w:rsidP="005C323D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«__»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0603FF" w:rsidRPr="00C40428" w:rsidRDefault="000603FF" w:rsidP="00C40428">
      <w:pPr>
        <w:pStyle w:val="ConsPlusNormal"/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C40428">
        <w:rPr>
          <w:rFonts w:ascii="Times New Roman" w:hAnsi="Times New Roman" w:cs="Times New Roman"/>
          <w:sz w:val="28"/>
          <w:szCs w:val="28"/>
        </w:rPr>
        <w:t>(Приложение ___</w:t>
      </w:r>
    </w:p>
    <w:p w:rsidR="000603FF" w:rsidRDefault="000603FF" w:rsidP="00C40428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Дополнительному соглашению</w:t>
      </w:r>
    </w:p>
    <w:p w:rsidR="000603FF" w:rsidRPr="00C40428" w:rsidRDefault="000603FF" w:rsidP="00C40428">
      <w:pPr>
        <w:pStyle w:val="ConsPlusNormal"/>
        <w:ind w:left="4253"/>
        <w:rPr>
          <w:rFonts w:ascii="Times New Roman" w:hAnsi="Times New Roman" w:cs="Times New Roman"/>
          <w:sz w:val="28"/>
          <w:szCs w:val="28"/>
          <w:vertAlign w:val="superscript"/>
        </w:rPr>
      </w:pPr>
      <w:r w:rsidRPr="00957EC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«__»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___________ </w:t>
      </w:r>
      <w:r>
        <w:rPr>
          <w:rFonts w:ascii="Times New Roman" w:hAnsi="Times New Roman" w:cs="Times New Roman"/>
          <w:sz w:val="28"/>
          <w:szCs w:val="28"/>
        </w:rPr>
        <w:t>№ ____)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0603FF" w:rsidRPr="00957EC5" w:rsidRDefault="000603FF" w:rsidP="005C323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График перечисления Субсидии</w:t>
      </w:r>
    </w:p>
    <w:p w:rsidR="000603FF" w:rsidRDefault="000603FF" w:rsidP="005C323D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(Изменения в график перечисления Субсидии)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0603FF" w:rsidRDefault="000603FF" w:rsidP="005C323D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603FF" w:rsidRDefault="000603FF" w:rsidP="001527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Учредителя ___________________________________________</w:t>
      </w:r>
    </w:p>
    <w:p w:rsidR="000603FF" w:rsidRPr="0015272E" w:rsidRDefault="000603FF" w:rsidP="001527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Учреждения __________________________________________</w:t>
      </w: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622"/>
        <w:gridCol w:w="907"/>
        <w:gridCol w:w="622"/>
        <w:gridCol w:w="623"/>
        <w:gridCol w:w="3118"/>
        <w:gridCol w:w="737"/>
        <w:gridCol w:w="1472"/>
      </w:tblGrid>
      <w:tr w:rsidR="000603FF" w:rsidRPr="00991796" w:rsidTr="0029465D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5B2A3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Код по бюджетной классификации Российской Федерации на предоставление Субсидии</w:t>
            </w:r>
            <w:r w:rsidRPr="00991796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991796">
              <w:rPr>
                <w:rFonts w:ascii="Times New Roman" w:hAnsi="Times New Roman" w:cs="Times New Roman"/>
              </w:rPr>
              <w:t>Сроки перечисления Субсидии</w:t>
            </w:r>
            <w:r w:rsidRPr="00991796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Сумма, подлежащая перечислению, рублей</w:t>
            </w:r>
          </w:p>
        </w:tc>
      </w:tr>
      <w:tr w:rsidR="000603FF" w:rsidRPr="00991796" w:rsidTr="0029465D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код главы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991796">
              <w:rPr>
                <w:rFonts w:ascii="Times New Roman" w:hAnsi="Times New Roman" w:cs="Times New Roman"/>
              </w:rPr>
              <w:t>в т.ч.</w:t>
            </w:r>
            <w:r w:rsidRPr="00991796">
              <w:rPr>
                <w:rFonts w:ascii="Times New Roman" w:hAnsi="Times New Roman" w:cs="Times New Roman"/>
                <w:vertAlign w:val="superscript"/>
              </w:rPr>
              <w:t>5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_________</w:t>
            </w:r>
          </w:p>
        </w:tc>
      </w:tr>
      <w:tr w:rsidR="000603FF" w:rsidRPr="00991796" w:rsidTr="005F28D6">
        <w:trPr>
          <w:trHeight w:val="219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7" w:name="Par372"/>
            <w:bookmarkEnd w:id="7"/>
            <w:r w:rsidRPr="009917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8" w:name="Par374"/>
            <w:bookmarkEnd w:id="8"/>
            <w:r w:rsidRPr="00991796">
              <w:rPr>
                <w:rFonts w:ascii="Times New Roman" w:hAnsi="Times New Roman" w:cs="Times New Roman"/>
              </w:rPr>
              <w:t>8</w:t>
            </w: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Итого по КБК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- до «__» ________ 20__ г.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Итого по КБК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6856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Default="000603FF" w:rsidP="0015272E">
      <w:pPr>
        <w:rPr>
          <w:sz w:val="28"/>
          <w:szCs w:val="28"/>
        </w:rPr>
      </w:pPr>
    </w:p>
    <w:tbl>
      <w:tblPr>
        <w:tblpPr w:leftFromText="180" w:rightFromText="180" w:vertAnchor="text" w:horzAnchor="margin" w:tblpY="8"/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4678"/>
      </w:tblGrid>
      <w:tr w:rsidR="000603FF" w:rsidTr="005F28D6"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наименование </w:t>
            </w: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Учредител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наименование </w:t>
            </w: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Учреждени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0603FF" w:rsidTr="005F28D6"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84A84">
              <w:rPr>
                <w:rFonts w:ascii="Times New Roman" w:hAnsi="Times New Roman" w:cs="Times New Roman"/>
              </w:rPr>
              <w:t>_____________________________________</w:t>
            </w:r>
          </w:p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84A84">
              <w:rPr>
                <w:rFonts w:ascii="Times New Roman" w:hAnsi="Times New Roman" w:cs="Times New Roman"/>
              </w:rPr>
              <w:t>(Ф.И.О.)</w:t>
            </w:r>
          </w:p>
        </w:tc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A8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84A84">
              <w:rPr>
                <w:rFonts w:ascii="Times New Roman" w:hAnsi="Times New Roman" w:cs="Times New Roman"/>
              </w:rPr>
              <w:t>_______________________________</w:t>
            </w:r>
          </w:p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84A84">
              <w:rPr>
                <w:rFonts w:ascii="Times New Roman" w:hAnsi="Times New Roman" w:cs="Times New Roman"/>
              </w:rPr>
              <w:t>(Ф.И.О.)</w:t>
            </w:r>
          </w:p>
        </w:tc>
      </w:tr>
      <w:tr w:rsidR="000603FF" w:rsidTr="005F28D6"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A8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0603FF" w:rsidRPr="00484A84" w:rsidRDefault="000603FF" w:rsidP="005F28D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A8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0603FF" w:rsidRDefault="000603FF" w:rsidP="0015272E">
      <w:pPr>
        <w:rPr>
          <w:rFonts w:ascii="Arial" w:hAnsi="Arial" w:cs="Arial"/>
        </w:rPr>
      </w:pPr>
      <w:r>
        <w:rPr>
          <w:sz w:val="28"/>
          <w:szCs w:val="28"/>
        </w:rPr>
        <w:t>__________</w:t>
      </w:r>
    </w:p>
    <w:p w:rsidR="000603FF" w:rsidRPr="00EC33C3" w:rsidRDefault="000603FF" w:rsidP="00EC33C3">
      <w:pPr>
        <w:ind w:firstLine="720"/>
        <w:jc w:val="both"/>
        <w:rPr>
          <w:sz w:val="28"/>
          <w:szCs w:val="28"/>
        </w:rPr>
      </w:pPr>
      <w:r w:rsidRPr="00EC33C3">
        <w:rPr>
          <w:sz w:val="28"/>
          <w:szCs w:val="28"/>
          <w:vertAlign w:val="superscript"/>
        </w:rPr>
        <w:t>1</w:t>
      </w:r>
      <w:r w:rsidRPr="00EC33C3">
        <w:rPr>
          <w:sz w:val="28"/>
          <w:szCs w:val="28"/>
        </w:rPr>
        <w:t xml:space="preserve"> Указывается в случае заключения Дополнительного соглашения к Соглашению.</w:t>
      </w:r>
    </w:p>
    <w:p w:rsidR="000603FF" w:rsidRPr="00EC33C3" w:rsidRDefault="000603FF" w:rsidP="00EC33C3">
      <w:pPr>
        <w:ind w:firstLine="720"/>
        <w:jc w:val="both"/>
        <w:rPr>
          <w:sz w:val="28"/>
          <w:szCs w:val="28"/>
        </w:rPr>
      </w:pPr>
      <w:bookmarkStart w:id="9" w:name="Par453"/>
      <w:bookmarkEnd w:id="9"/>
      <w:r w:rsidRPr="00EC33C3">
        <w:rPr>
          <w:sz w:val="28"/>
          <w:szCs w:val="28"/>
          <w:vertAlign w:val="superscript"/>
        </w:rPr>
        <w:t>2</w:t>
      </w:r>
      <w:r w:rsidRPr="00EC33C3">
        <w:rPr>
          <w:sz w:val="28"/>
          <w:szCs w:val="28"/>
        </w:rPr>
        <w:t xml:space="preserve"> Указывается в случае внесения изменения в график перечисления Субсидии, при этом в </w:t>
      </w:r>
      <w:hyperlink w:anchor="Par372" w:tooltip="6" w:history="1">
        <w:r w:rsidRPr="00EC33C3">
          <w:rPr>
            <w:rStyle w:val="Hyperlink"/>
            <w:color w:val="auto"/>
            <w:sz w:val="28"/>
            <w:szCs w:val="28"/>
            <w:u w:val="none"/>
          </w:rPr>
          <w:t>графах 6</w:t>
        </w:r>
      </w:hyperlink>
      <w:r w:rsidRPr="00EC33C3">
        <w:rPr>
          <w:sz w:val="28"/>
          <w:szCs w:val="28"/>
        </w:rPr>
        <w:t xml:space="preserve"> - </w:t>
      </w:r>
      <w:hyperlink w:anchor="Par374" w:tooltip="8" w:history="1">
        <w:r w:rsidRPr="00EC33C3">
          <w:rPr>
            <w:rStyle w:val="Hyperlink"/>
            <w:color w:val="auto"/>
            <w:sz w:val="28"/>
            <w:szCs w:val="28"/>
            <w:u w:val="none"/>
          </w:rPr>
          <w:t>8</w:t>
        </w:r>
      </w:hyperlink>
      <w:r w:rsidRPr="00EC33C3">
        <w:rPr>
          <w:sz w:val="28"/>
          <w:szCs w:val="28"/>
        </w:rPr>
        <w:t xml:space="preserve"> настоящего графика указываются изменения сумм, подлежащих перечислению: со знаком «плюс» при их увеличении и со знаком «минус» при их уменьшении.</w:t>
      </w:r>
    </w:p>
    <w:p w:rsidR="000603FF" w:rsidRPr="00EC33C3" w:rsidRDefault="000603FF" w:rsidP="00EC33C3">
      <w:pPr>
        <w:ind w:firstLine="720"/>
        <w:jc w:val="both"/>
        <w:rPr>
          <w:sz w:val="28"/>
          <w:szCs w:val="28"/>
        </w:rPr>
      </w:pPr>
      <w:bookmarkStart w:id="10" w:name="Par454"/>
      <w:bookmarkEnd w:id="10"/>
      <w:r w:rsidRPr="00EC33C3">
        <w:rPr>
          <w:sz w:val="28"/>
          <w:szCs w:val="28"/>
          <w:vertAlign w:val="superscript"/>
        </w:rPr>
        <w:t>3</w:t>
      </w:r>
      <w:r w:rsidRPr="00EC33C3">
        <w:rPr>
          <w:sz w:val="28"/>
          <w:szCs w:val="28"/>
        </w:rPr>
        <w:t xml:space="preserve"> Указывается в соответствии с </w:t>
      </w:r>
      <w:hyperlink w:anchor="Par110" w:tooltip="2.1. Субсидия предоставляется Учреждению на оказание государственных услуг (выполнение работ), установленных в государственном задании." w:history="1">
        <w:r w:rsidRPr="00EC33C3">
          <w:rPr>
            <w:rStyle w:val="Hyperlink"/>
            <w:color w:val="auto"/>
            <w:sz w:val="28"/>
            <w:szCs w:val="28"/>
            <w:u w:val="none"/>
          </w:rPr>
          <w:t>пунктом 2.1</w:t>
        </w:r>
      </w:hyperlink>
      <w:r w:rsidRPr="00EC33C3">
        <w:rPr>
          <w:sz w:val="28"/>
          <w:szCs w:val="28"/>
        </w:rPr>
        <w:t xml:space="preserve"> Соглашения.</w:t>
      </w:r>
    </w:p>
    <w:p w:rsidR="000603FF" w:rsidRPr="00EC33C3" w:rsidRDefault="000603FF" w:rsidP="00EC33C3">
      <w:pPr>
        <w:ind w:firstLine="720"/>
        <w:jc w:val="both"/>
        <w:rPr>
          <w:sz w:val="28"/>
          <w:szCs w:val="28"/>
        </w:rPr>
      </w:pPr>
      <w:bookmarkStart w:id="11" w:name="Par455"/>
      <w:bookmarkEnd w:id="11"/>
      <w:r w:rsidRPr="00EC33C3">
        <w:rPr>
          <w:sz w:val="28"/>
          <w:szCs w:val="28"/>
          <w:vertAlign w:val="superscript"/>
        </w:rPr>
        <w:t>4</w:t>
      </w:r>
      <w:r w:rsidRPr="00EC33C3">
        <w:rPr>
          <w:sz w:val="28"/>
          <w:szCs w:val="28"/>
        </w:rPr>
        <w:t xml:space="preserve"> Указываются конкретные сроки перечисления Субсидии Учреждению, при этом перечисление Субсидии должно осуществляться в соответствии с требованиями, установленными </w:t>
      </w:r>
      <w:hyperlink r:id="rId34" w:tooltip="Постановление Правительства РФ от 26.06.2015 N 640 (ред. от 04.11.2016) &quot;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" w:history="1">
        <w:r>
          <w:rPr>
            <w:rStyle w:val="Hyperlink"/>
            <w:color w:val="auto"/>
            <w:sz w:val="28"/>
            <w:szCs w:val="28"/>
            <w:u w:val="none"/>
          </w:rPr>
          <w:t>пунктами 35</w:t>
        </w:r>
        <w:r w:rsidRPr="00EC33C3">
          <w:rPr>
            <w:rStyle w:val="Hyperlink"/>
            <w:color w:val="auto"/>
            <w:sz w:val="28"/>
            <w:szCs w:val="28"/>
            <w:u w:val="none"/>
          </w:rPr>
          <w:t>.1</w:t>
        </w:r>
      </w:hyperlink>
      <w:r>
        <w:rPr>
          <w:sz w:val="28"/>
          <w:szCs w:val="28"/>
        </w:rPr>
        <w:t xml:space="preserve"> и 36</w:t>
      </w:r>
      <w:r w:rsidRPr="00EC33C3">
        <w:rPr>
          <w:sz w:val="28"/>
          <w:szCs w:val="28"/>
        </w:rPr>
        <w:t xml:space="preserve"> Порядка, а перечисление платежа, завершающего выплату Субсидии, в IV квартале </w:t>
      </w:r>
      <w:r>
        <w:rPr>
          <w:sz w:val="28"/>
          <w:szCs w:val="28"/>
        </w:rPr>
        <w:t>–</w:t>
      </w:r>
      <w:r w:rsidRPr="00EC33C3">
        <w:rPr>
          <w:sz w:val="28"/>
          <w:szCs w:val="28"/>
        </w:rPr>
        <w:t xml:space="preserve"> после предоставления Учреждением предварительного отчета о выполнении государственного задания за соответствующий финансовый год в соответствии с </w:t>
      </w:r>
      <w:hyperlink w:anchor="Par207" w:tooltip="    4.3.5.1. _____________________________________________________________;" w:history="1">
        <w:r w:rsidRPr="00EC33C3">
          <w:rPr>
            <w:rStyle w:val="Hyperlink"/>
            <w:color w:val="auto"/>
            <w:sz w:val="28"/>
            <w:szCs w:val="28"/>
            <w:u w:val="none"/>
          </w:rPr>
          <w:t>пунктом 3.3.5.1</w:t>
        </w:r>
      </w:hyperlink>
      <w:r w:rsidRPr="00EC33C3">
        <w:rPr>
          <w:sz w:val="28"/>
          <w:szCs w:val="28"/>
        </w:rPr>
        <w:t xml:space="preserve"> Соглашения и его рассмотрения Учредителем в соответствии с </w:t>
      </w:r>
      <w:hyperlink w:anchor="Par147" w:tooltip="4.1.5. рассматривать предложения Учреждения, связанные с исполнением настоящего Соглашения, в том числе по изменению размера Субсидии, и направлять Учреждению решения по результатам их рассмотрения не позднее ___ рабочих дней после получения предложений;" w:history="1">
        <w:r w:rsidRPr="00EC33C3">
          <w:rPr>
            <w:rStyle w:val="Hyperlink"/>
            <w:color w:val="auto"/>
            <w:sz w:val="28"/>
            <w:szCs w:val="28"/>
            <w:u w:val="none"/>
          </w:rPr>
          <w:t>пунктом 3.1.6.</w:t>
        </w:r>
      </w:hyperlink>
      <w:r w:rsidRPr="00EC33C3">
        <w:rPr>
          <w:sz w:val="28"/>
          <w:szCs w:val="28"/>
        </w:rPr>
        <w:t xml:space="preserve"> Соглашения. По решению Учредителя, информация может быть приведена в разрезе Субсидии на каждую </w:t>
      </w:r>
      <w:r>
        <w:rPr>
          <w:sz w:val="28"/>
          <w:szCs w:val="28"/>
        </w:rPr>
        <w:t>муниципальную</w:t>
      </w:r>
      <w:r w:rsidRPr="00EC33C3">
        <w:rPr>
          <w:sz w:val="28"/>
          <w:szCs w:val="28"/>
        </w:rPr>
        <w:t xml:space="preserve"> услугу (работу), оказываемую (выполняемую) Учреждением в соответствии с </w:t>
      </w:r>
      <w:r>
        <w:rPr>
          <w:sz w:val="28"/>
          <w:szCs w:val="28"/>
        </w:rPr>
        <w:t>муниципальным</w:t>
      </w:r>
      <w:r w:rsidRPr="00EC33C3">
        <w:rPr>
          <w:sz w:val="28"/>
          <w:szCs w:val="28"/>
        </w:rPr>
        <w:t xml:space="preserve"> заданием.</w:t>
      </w:r>
    </w:p>
    <w:p w:rsidR="000603FF" w:rsidRDefault="000603FF" w:rsidP="00EC33C3">
      <w:pPr>
        <w:ind w:firstLine="720"/>
        <w:jc w:val="both"/>
        <w:rPr>
          <w:sz w:val="28"/>
          <w:szCs w:val="28"/>
        </w:rPr>
        <w:sectPr w:rsidR="000603FF" w:rsidSect="00AE1796">
          <w:pgSz w:w="11906" w:h="16838"/>
          <w:pgMar w:top="1134" w:right="851" w:bottom="899" w:left="1701" w:header="709" w:footer="709" w:gutter="0"/>
          <w:pgNumType w:start="1"/>
          <w:cols w:space="708"/>
          <w:titlePg/>
          <w:docGrid w:linePitch="360"/>
        </w:sectPr>
      </w:pPr>
      <w:bookmarkStart w:id="12" w:name="Par456"/>
      <w:bookmarkEnd w:id="12"/>
      <w:r w:rsidRPr="000F4CAF">
        <w:rPr>
          <w:sz w:val="28"/>
          <w:szCs w:val="28"/>
          <w:vertAlign w:val="superscript"/>
        </w:rPr>
        <w:t>5</w:t>
      </w:r>
      <w:r w:rsidRPr="000F4CAF">
        <w:rPr>
          <w:sz w:val="28"/>
          <w:szCs w:val="28"/>
        </w:rPr>
        <w:t xml:space="preserve"> Заполняется по решению Учредителя для отражения сумм, подлежащих перечислению в связи с реализацией нормативных правовых актов Президента Российской Федерации и Правительства Российской Федерации, нормативных правовых актов Республики Мордовия, а также </w:t>
      </w:r>
    </w:p>
    <w:p w:rsidR="000603FF" w:rsidRPr="00EC33C3" w:rsidRDefault="000603FF" w:rsidP="004F3582">
      <w:pPr>
        <w:jc w:val="both"/>
        <w:rPr>
          <w:sz w:val="28"/>
          <w:szCs w:val="28"/>
        </w:rPr>
      </w:pPr>
      <w:r w:rsidRPr="000F4CAF">
        <w:rPr>
          <w:sz w:val="28"/>
          <w:szCs w:val="28"/>
        </w:rPr>
        <w:t>иных сумм.</w:t>
      </w: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755136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Приложение 5</w:t>
      </w:r>
    </w:p>
    <w:p w:rsidR="000603FF" w:rsidRDefault="000603FF" w:rsidP="00755136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 Типовой форме соглашения о </w:t>
      </w:r>
    </w:p>
    <w:p w:rsidR="000603FF" w:rsidRDefault="000603FF" w:rsidP="0075513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порядке и условиях предоставления </w:t>
      </w:r>
    </w:p>
    <w:p w:rsidR="000603FF" w:rsidRDefault="000603FF" w:rsidP="00755136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субсидии на финансовое обеспечение </w:t>
      </w:r>
    </w:p>
    <w:p w:rsidR="000603FF" w:rsidRDefault="000603FF" w:rsidP="00755136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выполнения муниципального задания                                                                </w:t>
      </w:r>
    </w:p>
    <w:p w:rsidR="000603FF" w:rsidRDefault="000603FF" w:rsidP="00755136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на оказание муниципальных  услуг</w:t>
      </w:r>
    </w:p>
    <w:p w:rsidR="000603FF" w:rsidRDefault="000603FF" w:rsidP="00755136">
      <w:pPr>
        <w:pStyle w:val="ConsPlusNormal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(выполнение работ)</w:t>
      </w:r>
    </w:p>
    <w:p w:rsidR="000603FF" w:rsidRDefault="000603FF" w:rsidP="00755136">
      <w:pPr>
        <w:pStyle w:val="ConsPlusNormal"/>
        <w:ind w:left="4253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603FF" w:rsidRPr="00C40428" w:rsidRDefault="000603FF" w:rsidP="00755136">
      <w:pPr>
        <w:pStyle w:val="ConsPlusNormal"/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C40428">
        <w:rPr>
          <w:rFonts w:ascii="Times New Roman" w:hAnsi="Times New Roman" w:cs="Times New Roman"/>
          <w:sz w:val="28"/>
          <w:szCs w:val="28"/>
        </w:rPr>
        <w:t>Приложение ___</w:t>
      </w:r>
    </w:p>
    <w:p w:rsidR="000603FF" w:rsidRDefault="000603FF" w:rsidP="00755136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 xml:space="preserve">к Соглашению </w:t>
      </w:r>
    </w:p>
    <w:p w:rsidR="000603FF" w:rsidRDefault="000603FF" w:rsidP="00755136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  <w:r w:rsidRPr="00957EC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«__»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57EC5">
        <w:rPr>
          <w:rFonts w:ascii="Times New Roman" w:hAnsi="Times New Roman" w:cs="Times New Roman"/>
          <w:sz w:val="28"/>
          <w:szCs w:val="28"/>
        </w:rPr>
        <w:t xml:space="preserve"> ______</w:t>
      </w:r>
    </w:p>
    <w:p w:rsidR="000603FF" w:rsidRPr="00957EC5" w:rsidRDefault="000603FF" w:rsidP="00755136">
      <w:pPr>
        <w:pStyle w:val="ConsPlusNormal"/>
        <w:ind w:left="4253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9917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средств Субсидии, подлежащих возврату</w:t>
      </w:r>
    </w:p>
    <w:p w:rsidR="000603FF" w:rsidRDefault="000603FF" w:rsidP="009917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районный  бюджет Большеигнатовского</w:t>
      </w:r>
      <w:bookmarkStart w:id="13" w:name="_GoBack"/>
      <w:bookmarkEnd w:id="13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0603FF" w:rsidRDefault="000603FF" w:rsidP="00991796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на 1 января 20__ года</w:t>
      </w:r>
      <w:r w:rsidRPr="00991796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603FF" w:rsidRDefault="000603FF" w:rsidP="00EC33C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Учредителя _______________________________________</w:t>
      </w:r>
    </w:p>
    <w:p w:rsidR="000603FF" w:rsidRDefault="000603FF" w:rsidP="00EC33C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Учреждения ______________________________________</w:t>
      </w:r>
    </w:p>
    <w:p w:rsidR="000603FF" w:rsidRDefault="000603FF" w:rsidP="005C323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0603FF" w:rsidSect="004F3582">
          <w:type w:val="continuous"/>
          <w:pgSz w:w="11906" w:h="16838"/>
          <w:pgMar w:top="1134" w:right="851" w:bottom="899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080"/>
        <w:gridCol w:w="1070"/>
        <w:gridCol w:w="1070"/>
        <w:gridCol w:w="936"/>
        <w:gridCol w:w="941"/>
        <w:gridCol w:w="1070"/>
        <w:gridCol w:w="941"/>
        <w:gridCol w:w="802"/>
        <w:gridCol w:w="802"/>
        <w:gridCol w:w="672"/>
        <w:gridCol w:w="1205"/>
        <w:gridCol w:w="1574"/>
        <w:gridCol w:w="1258"/>
      </w:tblGrid>
      <w:tr w:rsidR="000603FF" w:rsidRPr="00991796" w:rsidTr="007C1A71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991796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71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</w:t>
            </w:r>
            <w:r w:rsidRPr="00991796">
              <w:rPr>
                <w:rFonts w:ascii="Times New Roman" w:hAnsi="Times New Roman" w:cs="Times New Roman"/>
              </w:rPr>
              <w:t xml:space="preserve"> услуга или работа</w:t>
            </w:r>
          </w:p>
        </w:tc>
        <w:tc>
          <w:tcPr>
            <w:tcW w:w="3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Показатель, характеризующий о</w:t>
            </w:r>
            <w:r>
              <w:rPr>
                <w:rFonts w:ascii="Times New Roman" w:hAnsi="Times New Roman" w:cs="Times New Roman"/>
              </w:rPr>
              <w:t>бъем неоказанных  муниципальных</w:t>
            </w:r>
            <w:r w:rsidRPr="00991796">
              <w:rPr>
                <w:rFonts w:ascii="Times New Roman" w:hAnsi="Times New Roman" w:cs="Times New Roman"/>
              </w:rPr>
              <w:t xml:space="preserve"> услуг и невыполненных работ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Нормативные затраты на оказание единицы показателя, характеризую</w:t>
            </w:r>
            <w:r>
              <w:rPr>
                <w:rFonts w:ascii="Times New Roman" w:hAnsi="Times New Roman" w:cs="Times New Roman"/>
              </w:rPr>
              <w:t>-щего объем муниципальной</w:t>
            </w:r>
            <w:r w:rsidRPr="00991796">
              <w:rPr>
                <w:rFonts w:ascii="Times New Roman" w:hAnsi="Times New Roman" w:cs="Times New Roman"/>
              </w:rPr>
              <w:t xml:space="preserve"> услуги или работы, рублей</w:t>
            </w:r>
            <w:r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 xml:space="preserve">Объем остатка Субсидии, подлежащий возврату в </w:t>
            </w:r>
            <w:r>
              <w:rPr>
                <w:rFonts w:ascii="Times New Roman" w:hAnsi="Times New Roman" w:cs="Times New Roman"/>
              </w:rPr>
              <w:t>районный</w:t>
            </w:r>
            <w:r w:rsidRPr="00991796">
              <w:rPr>
                <w:rFonts w:ascii="Times New Roman" w:hAnsi="Times New Roman" w:cs="Times New Roman"/>
              </w:rPr>
              <w:t xml:space="preserve"> бюджет</w:t>
            </w:r>
            <w:r>
              <w:rPr>
                <w:rFonts w:ascii="Times New Roman" w:hAnsi="Times New Roman" w:cs="Times New Roman"/>
              </w:rPr>
              <w:t xml:space="preserve"> Старошайговского муниицпальногорайона  Республики Мордовия</w:t>
            </w:r>
            <w:r w:rsidRPr="00991796">
              <w:rPr>
                <w:rFonts w:ascii="Times New Roman" w:hAnsi="Times New Roman" w:cs="Times New Roman"/>
              </w:rPr>
              <w:t>, рублей</w:t>
            </w:r>
            <w:r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</w:tr>
      <w:tr w:rsidR="000603FF" w:rsidRPr="00991796" w:rsidTr="007C1A71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3C2322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уникаль-</w:t>
            </w:r>
            <w:r w:rsidRPr="00991796">
              <w:rPr>
                <w:rFonts w:ascii="Times New Roman" w:hAnsi="Times New Roman" w:cs="Times New Roman"/>
              </w:rPr>
              <w:t>ный номер реестровой записи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наимено-вание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показатель, характериз</w:t>
            </w:r>
            <w:r>
              <w:rPr>
                <w:rFonts w:ascii="Times New Roman" w:hAnsi="Times New Roman" w:cs="Times New Roman"/>
              </w:rPr>
              <w:t>ующий содержание муниципальной</w:t>
            </w:r>
            <w:r w:rsidRPr="00991796">
              <w:rPr>
                <w:rFonts w:ascii="Times New Roman" w:hAnsi="Times New Roman" w:cs="Times New Roman"/>
              </w:rPr>
              <w:t xml:space="preserve"> услуги (работы)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показатель, характеризующий условия (формы) оказания государственной услуги (выполнения работы)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наиме-нование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отклонение, превышаю</w:t>
            </w:r>
            <w:r>
              <w:rPr>
                <w:rFonts w:ascii="Times New Roman" w:hAnsi="Times New Roman" w:cs="Times New Roman"/>
              </w:rPr>
              <w:t>-</w:t>
            </w:r>
            <w:r w:rsidRPr="00991796">
              <w:rPr>
                <w:rFonts w:ascii="Times New Roman" w:hAnsi="Times New Roman" w:cs="Times New Roman"/>
              </w:rPr>
              <w:t>щее допустимое (возможное) значение</w:t>
            </w:r>
            <w:r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7C1A71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_______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(наименование показателя)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(наименование показателя)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(наименование показателя)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_______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(наименование показателя)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______</w:t>
            </w:r>
          </w:p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(наименование показателя)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 xml:space="preserve">код по </w:t>
            </w:r>
            <w:hyperlink r:id="rId35" w:tooltip="&quot;ОК 015-94 (МК 002-97). Общероссийский классификатор единиц измерения&quot; (утв. Постановлением Госстандарта России от 26.12.1994 N 366) (ред. от 26.08.2016){КонсультантПлюс}" w:history="1">
              <w:r w:rsidRPr="003C2322">
                <w:rPr>
                  <w:rFonts w:ascii="Times New Roman" w:hAnsi="Times New Roman" w:cs="Times New Roman"/>
                </w:rPr>
                <w:t>ОКЕИ</w:t>
              </w:r>
            </w:hyperlink>
            <w:r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7C1A7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4" w:name="Par518"/>
            <w:bookmarkEnd w:id="14"/>
            <w:r w:rsidRPr="0099179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5" w:name="Par519"/>
            <w:bookmarkEnd w:id="15"/>
            <w:r w:rsidRPr="0099179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14</w:t>
            </w:r>
          </w:p>
        </w:tc>
      </w:tr>
      <w:tr w:rsidR="000603FF" w:rsidRPr="00991796" w:rsidTr="0029465D">
        <w:tc>
          <w:tcPr>
            <w:tcW w:w="141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Государственные услуги</w:t>
            </w:r>
          </w:p>
        </w:tc>
      </w:tr>
      <w:tr w:rsidR="000603FF" w:rsidRPr="00991796" w:rsidTr="007C1A7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7C1A7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29465D">
        <w:tc>
          <w:tcPr>
            <w:tcW w:w="141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Работы</w:t>
            </w:r>
          </w:p>
        </w:tc>
      </w:tr>
      <w:tr w:rsidR="000603FF" w:rsidRPr="00991796" w:rsidTr="007C1A7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7C1A7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03FF" w:rsidRPr="00991796" w:rsidTr="007C1A71">
        <w:tc>
          <w:tcPr>
            <w:tcW w:w="129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  <w:r w:rsidRPr="0099179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F" w:rsidRPr="00991796" w:rsidRDefault="000603FF" w:rsidP="0029465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603FF" w:rsidRPr="003C2322" w:rsidRDefault="000603FF" w:rsidP="003C232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03FF" w:rsidRPr="003C2322" w:rsidRDefault="000603FF" w:rsidP="003C23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2322">
        <w:rPr>
          <w:rFonts w:ascii="Times New Roman" w:hAnsi="Times New Roman" w:cs="Times New Roman"/>
          <w:sz w:val="28"/>
          <w:szCs w:val="28"/>
        </w:rPr>
        <w:t>Руководитель Учредителя</w:t>
      </w:r>
    </w:p>
    <w:p w:rsidR="000603FF" w:rsidRPr="003C2322" w:rsidRDefault="000603FF" w:rsidP="003C23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C2322">
        <w:rPr>
          <w:rFonts w:ascii="Times New Roman" w:hAnsi="Times New Roman" w:cs="Times New Roman"/>
          <w:sz w:val="28"/>
          <w:szCs w:val="28"/>
        </w:rPr>
        <w:t>(уполномоченное лицо)  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   </w:t>
      </w:r>
      <w:r w:rsidRPr="003C2322">
        <w:rPr>
          <w:rFonts w:ascii="Times New Roman" w:hAnsi="Times New Roman" w:cs="Times New Roman"/>
          <w:sz w:val="28"/>
          <w:szCs w:val="28"/>
        </w:rPr>
        <w:t xml:space="preserve"> ___________</w:t>
      </w:r>
      <w:r>
        <w:rPr>
          <w:rFonts w:ascii="Times New Roman" w:hAnsi="Times New Roman" w:cs="Times New Roman"/>
          <w:sz w:val="28"/>
          <w:szCs w:val="28"/>
        </w:rPr>
        <w:t xml:space="preserve">__   </w:t>
      </w:r>
      <w:r w:rsidRPr="003C2322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0603FF" w:rsidRPr="003C2322" w:rsidRDefault="000603FF" w:rsidP="003C2322">
      <w:pPr>
        <w:pStyle w:val="ConsPlusNonformat"/>
        <w:jc w:val="both"/>
        <w:rPr>
          <w:rFonts w:ascii="Times New Roman" w:hAnsi="Times New Roman" w:cs="Times New Roman"/>
        </w:rPr>
      </w:pPr>
      <w:r w:rsidRPr="003C2322">
        <w:rPr>
          <w:rFonts w:ascii="Times New Roman" w:hAnsi="Times New Roman" w:cs="Times New Roman"/>
        </w:rPr>
        <w:t xml:space="preserve"> (должность)   (подпись)     (расшифровка подписи)</w:t>
      </w:r>
    </w:p>
    <w:p w:rsidR="000603FF" w:rsidRDefault="000603FF" w:rsidP="003535C9">
      <w:pPr>
        <w:pStyle w:val="ConsPlusNonformat"/>
        <w:jc w:val="both"/>
      </w:pPr>
    </w:p>
    <w:p w:rsidR="000603FF" w:rsidRPr="0029465D" w:rsidRDefault="000603FF" w:rsidP="003535C9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29465D">
        <w:rPr>
          <w:sz w:val="28"/>
          <w:szCs w:val="28"/>
        </w:rPr>
        <w:t>__</w:t>
      </w:r>
      <w:r>
        <w:rPr>
          <w:sz w:val="28"/>
          <w:szCs w:val="28"/>
        </w:rPr>
        <w:t xml:space="preserve">» </w:t>
      </w:r>
      <w:r w:rsidRPr="0029465D">
        <w:rPr>
          <w:sz w:val="28"/>
          <w:szCs w:val="28"/>
        </w:rPr>
        <w:t>____________ 20__ г.</w:t>
      </w:r>
    </w:p>
    <w:p w:rsidR="000603FF" w:rsidRDefault="000603FF" w:rsidP="0009289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  <w:sectPr w:rsidR="000603FF" w:rsidSect="003C2322">
          <w:pgSz w:w="16838" w:h="11906" w:orient="landscape"/>
          <w:pgMar w:top="851" w:right="1134" w:bottom="719" w:left="1134" w:header="709" w:footer="709" w:gutter="0"/>
          <w:pgNumType w:start="1"/>
          <w:cols w:space="708"/>
          <w:titlePg/>
          <w:docGrid w:linePitch="360"/>
        </w:sectPr>
      </w:pPr>
    </w:p>
    <w:p w:rsidR="000603FF" w:rsidRDefault="000603FF" w:rsidP="0029465D">
      <w:pPr>
        <w:rPr>
          <w:rFonts w:ascii="Arial" w:hAnsi="Arial" w:cs="Arial"/>
        </w:rPr>
      </w:pPr>
      <w:bookmarkStart w:id="16" w:name="Par587"/>
      <w:bookmarkEnd w:id="16"/>
    </w:p>
    <w:p w:rsidR="000603FF" w:rsidRDefault="000603FF" w:rsidP="00CD4712">
      <w:pPr>
        <w:ind w:firstLine="720"/>
        <w:jc w:val="both"/>
        <w:rPr>
          <w:sz w:val="28"/>
          <w:szCs w:val="28"/>
        </w:rPr>
      </w:pPr>
      <w:bookmarkStart w:id="17" w:name="Par135"/>
      <w:bookmarkEnd w:id="17"/>
      <w:r>
        <w:rPr>
          <w:sz w:val="28"/>
          <w:szCs w:val="28"/>
        </w:rPr>
        <w:t>2. Настоящее постановление вступает в силу с 1 января 2018 года и подлежит  применению начиная с формирования муниципального задания на 2018 год и на плановый период 2019 и 2020 годов.</w:t>
      </w:r>
    </w:p>
    <w:p w:rsidR="000603FF" w:rsidRDefault="000603FF" w:rsidP="00A24FE4">
      <w:pPr>
        <w:jc w:val="center"/>
        <w:rPr>
          <w:bCs/>
          <w:sz w:val="28"/>
          <w:szCs w:val="28"/>
        </w:rPr>
      </w:pPr>
    </w:p>
    <w:p w:rsidR="000603FF" w:rsidRDefault="000603FF" w:rsidP="00A24FE4">
      <w:pPr>
        <w:jc w:val="center"/>
        <w:rPr>
          <w:bCs/>
          <w:sz w:val="28"/>
          <w:szCs w:val="28"/>
        </w:rPr>
      </w:pPr>
    </w:p>
    <w:p w:rsidR="000603FF" w:rsidRDefault="000603FF" w:rsidP="00A24FE4">
      <w:pPr>
        <w:jc w:val="center"/>
        <w:rPr>
          <w:bCs/>
          <w:sz w:val="28"/>
          <w:szCs w:val="28"/>
        </w:rPr>
      </w:pPr>
    </w:p>
    <w:p w:rsidR="000603FF" w:rsidRDefault="000603FF" w:rsidP="00A24FE4">
      <w:pPr>
        <w:jc w:val="center"/>
        <w:rPr>
          <w:bCs/>
          <w:sz w:val="28"/>
          <w:szCs w:val="28"/>
        </w:rPr>
      </w:pPr>
    </w:p>
    <w:p w:rsidR="000603FF" w:rsidRDefault="000603FF" w:rsidP="00A24FE4">
      <w:pPr>
        <w:jc w:val="center"/>
        <w:rPr>
          <w:bCs/>
          <w:sz w:val="28"/>
          <w:szCs w:val="28"/>
        </w:rPr>
      </w:pPr>
    </w:p>
    <w:p w:rsidR="000603FF" w:rsidRPr="00FF0F87" w:rsidRDefault="000603FF" w:rsidP="00363355">
      <w:pPr>
        <w:pStyle w:val="a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FF0F87">
        <w:rPr>
          <w:rFonts w:ascii="Times New Roman" w:hAnsi="Times New Roman"/>
          <w:b/>
          <w:sz w:val="28"/>
          <w:szCs w:val="28"/>
        </w:rPr>
        <w:t xml:space="preserve">Глава   Большеигнатовского  </w:t>
      </w:r>
    </w:p>
    <w:p w:rsidR="000603FF" w:rsidRPr="003D2C61" w:rsidRDefault="000603FF" w:rsidP="00363355">
      <w:pPr>
        <w:pStyle w:val="a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FF0F87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FF0F87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Т.Н.Полозова</w:t>
      </w: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p w:rsidR="000603FF" w:rsidRDefault="000603FF" w:rsidP="00B13682">
      <w:pPr>
        <w:widowControl/>
        <w:jc w:val="both"/>
        <w:rPr>
          <w:b/>
          <w:sz w:val="28"/>
          <w:szCs w:val="28"/>
        </w:rPr>
      </w:pPr>
    </w:p>
    <w:sectPr w:rsidR="000603FF" w:rsidSect="003C2322"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3FF" w:rsidRDefault="000603FF">
      <w:r>
        <w:separator/>
      </w:r>
    </w:p>
  </w:endnote>
  <w:endnote w:type="continuationSeparator" w:id="0">
    <w:p w:rsidR="000603FF" w:rsidRDefault="00060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3FF" w:rsidRDefault="000603FF" w:rsidP="006D75C9">
    <w:pPr>
      <w:pStyle w:val="Footer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3FF" w:rsidRDefault="000603FF">
      <w:r>
        <w:separator/>
      </w:r>
    </w:p>
  </w:footnote>
  <w:footnote w:type="continuationSeparator" w:id="0">
    <w:p w:rsidR="000603FF" w:rsidRDefault="000603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3FF" w:rsidRDefault="000603FF" w:rsidP="006D75C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603FF" w:rsidRDefault="000603FF" w:rsidP="006D75C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3FF" w:rsidRDefault="000603FF" w:rsidP="006D75C9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3FF" w:rsidRPr="00137E93" w:rsidRDefault="000603FF" w:rsidP="006D75C9">
    <w:pPr>
      <w:pStyle w:val="Header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9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0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1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6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2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8"/>
  </w:num>
  <w:num w:numId="3">
    <w:abstractNumId w:val="6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3"/>
  </w:num>
  <w:num w:numId="8">
    <w:abstractNumId w:val="25"/>
  </w:num>
  <w:num w:numId="9">
    <w:abstractNumId w:val="11"/>
  </w:num>
  <w:num w:numId="10">
    <w:abstractNumId w:val="20"/>
  </w:num>
  <w:num w:numId="11">
    <w:abstractNumId w:val="8"/>
  </w:num>
  <w:num w:numId="12">
    <w:abstractNumId w:val="30"/>
  </w:num>
  <w:num w:numId="13">
    <w:abstractNumId w:val="16"/>
  </w:num>
  <w:num w:numId="14">
    <w:abstractNumId w:val="31"/>
  </w:num>
  <w:num w:numId="15">
    <w:abstractNumId w:val="19"/>
  </w:num>
  <w:num w:numId="16">
    <w:abstractNumId w:val="5"/>
  </w:num>
  <w:num w:numId="17">
    <w:abstractNumId w:val="29"/>
  </w:num>
  <w:num w:numId="18">
    <w:abstractNumId w:val="27"/>
  </w:num>
  <w:num w:numId="19">
    <w:abstractNumId w:val="0"/>
  </w:num>
  <w:num w:numId="20">
    <w:abstractNumId w:val="23"/>
  </w:num>
  <w:num w:numId="21">
    <w:abstractNumId w:val="17"/>
  </w:num>
  <w:num w:numId="22">
    <w:abstractNumId w:val="21"/>
  </w:num>
  <w:num w:numId="23">
    <w:abstractNumId w:val="4"/>
  </w:num>
  <w:num w:numId="24">
    <w:abstractNumId w:val="13"/>
  </w:num>
  <w:num w:numId="25">
    <w:abstractNumId w:val="22"/>
  </w:num>
  <w:num w:numId="26">
    <w:abstractNumId w:val="32"/>
  </w:num>
  <w:num w:numId="27">
    <w:abstractNumId w:val="26"/>
  </w:num>
  <w:num w:numId="28">
    <w:abstractNumId w:val="1"/>
  </w:num>
  <w:num w:numId="29">
    <w:abstractNumId w:val="14"/>
  </w:num>
  <w:num w:numId="30">
    <w:abstractNumId w:val="2"/>
  </w:num>
  <w:num w:numId="31">
    <w:abstractNumId w:val="10"/>
  </w:num>
  <w:num w:numId="32">
    <w:abstractNumId w:val="24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502"/>
    <w:rsid w:val="00001C39"/>
    <w:rsid w:val="00004344"/>
    <w:rsid w:val="000068A7"/>
    <w:rsid w:val="0000792E"/>
    <w:rsid w:val="00010C8F"/>
    <w:rsid w:val="00013AEC"/>
    <w:rsid w:val="00014079"/>
    <w:rsid w:val="00014251"/>
    <w:rsid w:val="00015761"/>
    <w:rsid w:val="0001798F"/>
    <w:rsid w:val="000204D7"/>
    <w:rsid w:val="000212FE"/>
    <w:rsid w:val="000227ED"/>
    <w:rsid w:val="00026901"/>
    <w:rsid w:val="00026FBF"/>
    <w:rsid w:val="00027515"/>
    <w:rsid w:val="00027C4E"/>
    <w:rsid w:val="00031F9E"/>
    <w:rsid w:val="0003245F"/>
    <w:rsid w:val="0003280D"/>
    <w:rsid w:val="00035C45"/>
    <w:rsid w:val="00036F03"/>
    <w:rsid w:val="00040704"/>
    <w:rsid w:val="000411D3"/>
    <w:rsid w:val="00046D32"/>
    <w:rsid w:val="00047B94"/>
    <w:rsid w:val="00050508"/>
    <w:rsid w:val="00057C98"/>
    <w:rsid w:val="000603FF"/>
    <w:rsid w:val="000612C6"/>
    <w:rsid w:val="00063BB1"/>
    <w:rsid w:val="000648CF"/>
    <w:rsid w:val="00064BDD"/>
    <w:rsid w:val="00067486"/>
    <w:rsid w:val="00071E6A"/>
    <w:rsid w:val="000802D9"/>
    <w:rsid w:val="00084972"/>
    <w:rsid w:val="0009289F"/>
    <w:rsid w:val="00096C5A"/>
    <w:rsid w:val="000A4999"/>
    <w:rsid w:val="000A53CF"/>
    <w:rsid w:val="000A5751"/>
    <w:rsid w:val="000A5E72"/>
    <w:rsid w:val="000A71A3"/>
    <w:rsid w:val="000A7B3F"/>
    <w:rsid w:val="000B0B3F"/>
    <w:rsid w:val="000B0C51"/>
    <w:rsid w:val="000C3E84"/>
    <w:rsid w:val="000C4D97"/>
    <w:rsid w:val="000C67B5"/>
    <w:rsid w:val="000C74BF"/>
    <w:rsid w:val="000D3967"/>
    <w:rsid w:val="000D6349"/>
    <w:rsid w:val="000E32B6"/>
    <w:rsid w:val="000E6589"/>
    <w:rsid w:val="000E7264"/>
    <w:rsid w:val="000F3439"/>
    <w:rsid w:val="000F4438"/>
    <w:rsid w:val="000F4CAF"/>
    <w:rsid w:val="000F6107"/>
    <w:rsid w:val="00100BBF"/>
    <w:rsid w:val="00110377"/>
    <w:rsid w:val="00112528"/>
    <w:rsid w:val="00115AC3"/>
    <w:rsid w:val="0011651A"/>
    <w:rsid w:val="00122FDC"/>
    <w:rsid w:val="00132324"/>
    <w:rsid w:val="00137E93"/>
    <w:rsid w:val="00137E97"/>
    <w:rsid w:val="00143203"/>
    <w:rsid w:val="00143E08"/>
    <w:rsid w:val="00144013"/>
    <w:rsid w:val="0015272E"/>
    <w:rsid w:val="00160142"/>
    <w:rsid w:val="0016242B"/>
    <w:rsid w:val="0016363A"/>
    <w:rsid w:val="001639BC"/>
    <w:rsid w:val="00166A31"/>
    <w:rsid w:val="00176A99"/>
    <w:rsid w:val="00177213"/>
    <w:rsid w:val="00181CF6"/>
    <w:rsid w:val="001842D1"/>
    <w:rsid w:val="00185A75"/>
    <w:rsid w:val="001A08BD"/>
    <w:rsid w:val="001A40B0"/>
    <w:rsid w:val="001A42ED"/>
    <w:rsid w:val="001A51F6"/>
    <w:rsid w:val="001A62FC"/>
    <w:rsid w:val="001B402B"/>
    <w:rsid w:val="001B4CD7"/>
    <w:rsid w:val="001B622B"/>
    <w:rsid w:val="001B6E40"/>
    <w:rsid w:val="001C5B4C"/>
    <w:rsid w:val="001D0F46"/>
    <w:rsid w:val="001D15F7"/>
    <w:rsid w:val="001D40B9"/>
    <w:rsid w:val="001D436F"/>
    <w:rsid w:val="001D4776"/>
    <w:rsid w:val="001D580D"/>
    <w:rsid w:val="001E1B9C"/>
    <w:rsid w:val="001E2366"/>
    <w:rsid w:val="001E493A"/>
    <w:rsid w:val="001E63B1"/>
    <w:rsid w:val="001F3F4A"/>
    <w:rsid w:val="001F728F"/>
    <w:rsid w:val="001F7A69"/>
    <w:rsid w:val="00200BEF"/>
    <w:rsid w:val="00202C7B"/>
    <w:rsid w:val="002124E7"/>
    <w:rsid w:val="00212BED"/>
    <w:rsid w:val="00213793"/>
    <w:rsid w:val="00213D98"/>
    <w:rsid w:val="002245FB"/>
    <w:rsid w:val="002324A9"/>
    <w:rsid w:val="00234AB5"/>
    <w:rsid w:val="0023501A"/>
    <w:rsid w:val="00254A69"/>
    <w:rsid w:val="00255FFD"/>
    <w:rsid w:val="00264409"/>
    <w:rsid w:val="00270D27"/>
    <w:rsid w:val="00274A56"/>
    <w:rsid w:val="0029033B"/>
    <w:rsid w:val="00292BAF"/>
    <w:rsid w:val="00292DC1"/>
    <w:rsid w:val="0029465D"/>
    <w:rsid w:val="002979DE"/>
    <w:rsid w:val="00297AD7"/>
    <w:rsid w:val="002A5674"/>
    <w:rsid w:val="002B0C95"/>
    <w:rsid w:val="002B0EB4"/>
    <w:rsid w:val="002B432E"/>
    <w:rsid w:val="002B5343"/>
    <w:rsid w:val="002B5DA2"/>
    <w:rsid w:val="002B69D9"/>
    <w:rsid w:val="002B780E"/>
    <w:rsid w:val="002C0F65"/>
    <w:rsid w:val="002C6B88"/>
    <w:rsid w:val="002C716E"/>
    <w:rsid w:val="002C7409"/>
    <w:rsid w:val="002D2C44"/>
    <w:rsid w:val="002D6790"/>
    <w:rsid w:val="002D7E47"/>
    <w:rsid w:val="002D7EAE"/>
    <w:rsid w:val="002E2EEB"/>
    <w:rsid w:val="002E76A0"/>
    <w:rsid w:val="002F2B28"/>
    <w:rsid w:val="002F38E5"/>
    <w:rsid w:val="002F6614"/>
    <w:rsid w:val="002F7C31"/>
    <w:rsid w:val="00303A47"/>
    <w:rsid w:val="00303BB4"/>
    <w:rsid w:val="0030691D"/>
    <w:rsid w:val="003107A1"/>
    <w:rsid w:val="00310990"/>
    <w:rsid w:val="00313BDB"/>
    <w:rsid w:val="00315754"/>
    <w:rsid w:val="0032074B"/>
    <w:rsid w:val="00322C43"/>
    <w:rsid w:val="00326E91"/>
    <w:rsid w:val="00330DAF"/>
    <w:rsid w:val="003341F8"/>
    <w:rsid w:val="0034001C"/>
    <w:rsid w:val="00342535"/>
    <w:rsid w:val="00344357"/>
    <w:rsid w:val="00344B79"/>
    <w:rsid w:val="0034602B"/>
    <w:rsid w:val="0034768C"/>
    <w:rsid w:val="00351017"/>
    <w:rsid w:val="003535C9"/>
    <w:rsid w:val="00356B04"/>
    <w:rsid w:val="0036031E"/>
    <w:rsid w:val="00360847"/>
    <w:rsid w:val="00360E6B"/>
    <w:rsid w:val="00363355"/>
    <w:rsid w:val="00364ACD"/>
    <w:rsid w:val="00367BA8"/>
    <w:rsid w:val="00367DCE"/>
    <w:rsid w:val="00370508"/>
    <w:rsid w:val="00375051"/>
    <w:rsid w:val="00376C6D"/>
    <w:rsid w:val="0037752F"/>
    <w:rsid w:val="00380EC2"/>
    <w:rsid w:val="0038288D"/>
    <w:rsid w:val="00384BF4"/>
    <w:rsid w:val="00391188"/>
    <w:rsid w:val="003A3BEE"/>
    <w:rsid w:val="003A3E53"/>
    <w:rsid w:val="003C0BF2"/>
    <w:rsid w:val="003C2322"/>
    <w:rsid w:val="003C2705"/>
    <w:rsid w:val="003C5AAC"/>
    <w:rsid w:val="003C628D"/>
    <w:rsid w:val="003D2C61"/>
    <w:rsid w:val="003D4AFD"/>
    <w:rsid w:val="003D5AFB"/>
    <w:rsid w:val="003D5E92"/>
    <w:rsid w:val="003D78ED"/>
    <w:rsid w:val="003D7E2D"/>
    <w:rsid w:val="003E149F"/>
    <w:rsid w:val="003E306D"/>
    <w:rsid w:val="003E36E7"/>
    <w:rsid w:val="003E6C34"/>
    <w:rsid w:val="003F15BC"/>
    <w:rsid w:val="003F7936"/>
    <w:rsid w:val="00403CBF"/>
    <w:rsid w:val="00410117"/>
    <w:rsid w:val="00412E6A"/>
    <w:rsid w:val="0041538D"/>
    <w:rsid w:val="00415F92"/>
    <w:rsid w:val="00424497"/>
    <w:rsid w:val="0043227F"/>
    <w:rsid w:val="004379C0"/>
    <w:rsid w:val="004424CB"/>
    <w:rsid w:val="00442D70"/>
    <w:rsid w:val="00445FBC"/>
    <w:rsid w:val="00446985"/>
    <w:rsid w:val="004530AE"/>
    <w:rsid w:val="00453A90"/>
    <w:rsid w:val="0045725D"/>
    <w:rsid w:val="004620BA"/>
    <w:rsid w:val="004626AD"/>
    <w:rsid w:val="00466181"/>
    <w:rsid w:val="004734CE"/>
    <w:rsid w:val="0047677C"/>
    <w:rsid w:val="00480599"/>
    <w:rsid w:val="00484A84"/>
    <w:rsid w:val="004914C6"/>
    <w:rsid w:val="004935EC"/>
    <w:rsid w:val="004944E3"/>
    <w:rsid w:val="004A09DB"/>
    <w:rsid w:val="004A1996"/>
    <w:rsid w:val="004A35EF"/>
    <w:rsid w:val="004A38FA"/>
    <w:rsid w:val="004A5479"/>
    <w:rsid w:val="004A7328"/>
    <w:rsid w:val="004B5096"/>
    <w:rsid w:val="004B5A12"/>
    <w:rsid w:val="004C500C"/>
    <w:rsid w:val="004C55ED"/>
    <w:rsid w:val="004C6638"/>
    <w:rsid w:val="004D2618"/>
    <w:rsid w:val="004D3A3C"/>
    <w:rsid w:val="004D4641"/>
    <w:rsid w:val="004E32B3"/>
    <w:rsid w:val="004E4948"/>
    <w:rsid w:val="004F0B01"/>
    <w:rsid w:val="004F3582"/>
    <w:rsid w:val="004F6107"/>
    <w:rsid w:val="004F7C4F"/>
    <w:rsid w:val="005008F4"/>
    <w:rsid w:val="00501390"/>
    <w:rsid w:val="005034FE"/>
    <w:rsid w:val="00504C7A"/>
    <w:rsid w:val="00521B25"/>
    <w:rsid w:val="005220B6"/>
    <w:rsid w:val="005258DF"/>
    <w:rsid w:val="00525BF0"/>
    <w:rsid w:val="005346D1"/>
    <w:rsid w:val="00534E17"/>
    <w:rsid w:val="00534EEB"/>
    <w:rsid w:val="005363A7"/>
    <w:rsid w:val="0054015C"/>
    <w:rsid w:val="005455BC"/>
    <w:rsid w:val="0054562D"/>
    <w:rsid w:val="005460C3"/>
    <w:rsid w:val="00546BAF"/>
    <w:rsid w:val="00546C26"/>
    <w:rsid w:val="00546E14"/>
    <w:rsid w:val="00547198"/>
    <w:rsid w:val="005513E6"/>
    <w:rsid w:val="00555AA6"/>
    <w:rsid w:val="00557613"/>
    <w:rsid w:val="00560449"/>
    <w:rsid w:val="00570CCB"/>
    <w:rsid w:val="0057198A"/>
    <w:rsid w:val="00584502"/>
    <w:rsid w:val="00595CB5"/>
    <w:rsid w:val="005A2445"/>
    <w:rsid w:val="005A3CE9"/>
    <w:rsid w:val="005A40BC"/>
    <w:rsid w:val="005A4EAE"/>
    <w:rsid w:val="005A6624"/>
    <w:rsid w:val="005A7A6B"/>
    <w:rsid w:val="005B0FC2"/>
    <w:rsid w:val="005B2A35"/>
    <w:rsid w:val="005B4597"/>
    <w:rsid w:val="005C3062"/>
    <w:rsid w:val="005C323D"/>
    <w:rsid w:val="005C4DB0"/>
    <w:rsid w:val="005C4E79"/>
    <w:rsid w:val="005D5C66"/>
    <w:rsid w:val="005D6530"/>
    <w:rsid w:val="005E151C"/>
    <w:rsid w:val="005E4201"/>
    <w:rsid w:val="005E558E"/>
    <w:rsid w:val="005E66BE"/>
    <w:rsid w:val="005F1267"/>
    <w:rsid w:val="005F28D6"/>
    <w:rsid w:val="005F2917"/>
    <w:rsid w:val="005F5137"/>
    <w:rsid w:val="005F5F6B"/>
    <w:rsid w:val="005F7877"/>
    <w:rsid w:val="005F7D2D"/>
    <w:rsid w:val="00601D11"/>
    <w:rsid w:val="0061039A"/>
    <w:rsid w:val="00617CDF"/>
    <w:rsid w:val="0062250D"/>
    <w:rsid w:val="00624970"/>
    <w:rsid w:val="00627B6D"/>
    <w:rsid w:val="00632AA0"/>
    <w:rsid w:val="00635967"/>
    <w:rsid w:val="006407A2"/>
    <w:rsid w:val="00643480"/>
    <w:rsid w:val="00645159"/>
    <w:rsid w:val="0064555D"/>
    <w:rsid w:val="00650E20"/>
    <w:rsid w:val="00661DB7"/>
    <w:rsid w:val="006631C3"/>
    <w:rsid w:val="006635DC"/>
    <w:rsid w:val="006656B9"/>
    <w:rsid w:val="006677F6"/>
    <w:rsid w:val="00667899"/>
    <w:rsid w:val="00673C52"/>
    <w:rsid w:val="0067784A"/>
    <w:rsid w:val="00682CEE"/>
    <w:rsid w:val="00685203"/>
    <w:rsid w:val="00686C4B"/>
    <w:rsid w:val="00686C57"/>
    <w:rsid w:val="00686C8B"/>
    <w:rsid w:val="00687097"/>
    <w:rsid w:val="00692FCC"/>
    <w:rsid w:val="00693E55"/>
    <w:rsid w:val="00695C38"/>
    <w:rsid w:val="0069621E"/>
    <w:rsid w:val="00696DC1"/>
    <w:rsid w:val="006A598A"/>
    <w:rsid w:val="006B18F3"/>
    <w:rsid w:val="006B2F5F"/>
    <w:rsid w:val="006B73A5"/>
    <w:rsid w:val="006C00B4"/>
    <w:rsid w:val="006C1301"/>
    <w:rsid w:val="006C245C"/>
    <w:rsid w:val="006C2EE4"/>
    <w:rsid w:val="006C37B8"/>
    <w:rsid w:val="006C56F2"/>
    <w:rsid w:val="006C64D5"/>
    <w:rsid w:val="006D0984"/>
    <w:rsid w:val="006D3407"/>
    <w:rsid w:val="006D75C9"/>
    <w:rsid w:val="006D7F13"/>
    <w:rsid w:val="006E0F8D"/>
    <w:rsid w:val="006E2A35"/>
    <w:rsid w:val="006E36A2"/>
    <w:rsid w:val="006E5794"/>
    <w:rsid w:val="006E6656"/>
    <w:rsid w:val="006F4784"/>
    <w:rsid w:val="006F708D"/>
    <w:rsid w:val="00703900"/>
    <w:rsid w:val="00707671"/>
    <w:rsid w:val="00712880"/>
    <w:rsid w:val="007169A2"/>
    <w:rsid w:val="007268E2"/>
    <w:rsid w:val="007276F2"/>
    <w:rsid w:val="00731FFF"/>
    <w:rsid w:val="00732DB5"/>
    <w:rsid w:val="007333C0"/>
    <w:rsid w:val="00735EE2"/>
    <w:rsid w:val="00742F99"/>
    <w:rsid w:val="00755136"/>
    <w:rsid w:val="0075710F"/>
    <w:rsid w:val="00763825"/>
    <w:rsid w:val="0076694B"/>
    <w:rsid w:val="00767848"/>
    <w:rsid w:val="00771123"/>
    <w:rsid w:val="007727D1"/>
    <w:rsid w:val="007751A9"/>
    <w:rsid w:val="00781AAB"/>
    <w:rsid w:val="007873A2"/>
    <w:rsid w:val="00793375"/>
    <w:rsid w:val="007938CA"/>
    <w:rsid w:val="007963A0"/>
    <w:rsid w:val="00797BFB"/>
    <w:rsid w:val="007A12B6"/>
    <w:rsid w:val="007A22EF"/>
    <w:rsid w:val="007A2648"/>
    <w:rsid w:val="007A4612"/>
    <w:rsid w:val="007A549A"/>
    <w:rsid w:val="007A684D"/>
    <w:rsid w:val="007B2EF6"/>
    <w:rsid w:val="007B5199"/>
    <w:rsid w:val="007B7790"/>
    <w:rsid w:val="007C0535"/>
    <w:rsid w:val="007C1A71"/>
    <w:rsid w:val="007E6627"/>
    <w:rsid w:val="007E6C31"/>
    <w:rsid w:val="007F13EA"/>
    <w:rsid w:val="007F2278"/>
    <w:rsid w:val="007F35DF"/>
    <w:rsid w:val="007F511A"/>
    <w:rsid w:val="007F6830"/>
    <w:rsid w:val="007F6E30"/>
    <w:rsid w:val="007F7593"/>
    <w:rsid w:val="007F769E"/>
    <w:rsid w:val="0080453F"/>
    <w:rsid w:val="00805A7A"/>
    <w:rsid w:val="00810C11"/>
    <w:rsid w:val="00812E92"/>
    <w:rsid w:val="008149B2"/>
    <w:rsid w:val="00814C44"/>
    <w:rsid w:val="00815F21"/>
    <w:rsid w:val="00830D97"/>
    <w:rsid w:val="00831524"/>
    <w:rsid w:val="00831D65"/>
    <w:rsid w:val="00833F7C"/>
    <w:rsid w:val="0083534B"/>
    <w:rsid w:val="00835F19"/>
    <w:rsid w:val="00836CB7"/>
    <w:rsid w:val="00841D24"/>
    <w:rsid w:val="00845198"/>
    <w:rsid w:val="008456C1"/>
    <w:rsid w:val="008470A9"/>
    <w:rsid w:val="0084784B"/>
    <w:rsid w:val="008507A1"/>
    <w:rsid w:val="00850B26"/>
    <w:rsid w:val="008548B7"/>
    <w:rsid w:val="0085664C"/>
    <w:rsid w:val="00862615"/>
    <w:rsid w:val="008652B3"/>
    <w:rsid w:val="0086543F"/>
    <w:rsid w:val="00866F56"/>
    <w:rsid w:val="008677EC"/>
    <w:rsid w:val="00872BC8"/>
    <w:rsid w:val="00875304"/>
    <w:rsid w:val="00876EB4"/>
    <w:rsid w:val="0088337A"/>
    <w:rsid w:val="00885ABF"/>
    <w:rsid w:val="00886742"/>
    <w:rsid w:val="008874B0"/>
    <w:rsid w:val="008911B2"/>
    <w:rsid w:val="00893A98"/>
    <w:rsid w:val="008979B0"/>
    <w:rsid w:val="008A2E88"/>
    <w:rsid w:val="008A41E9"/>
    <w:rsid w:val="008A5E97"/>
    <w:rsid w:val="008B01D5"/>
    <w:rsid w:val="008B0F88"/>
    <w:rsid w:val="008B4E7A"/>
    <w:rsid w:val="008B55A9"/>
    <w:rsid w:val="008B63E0"/>
    <w:rsid w:val="008B7355"/>
    <w:rsid w:val="008C166B"/>
    <w:rsid w:val="008C202E"/>
    <w:rsid w:val="008D04D5"/>
    <w:rsid w:val="008D0FB6"/>
    <w:rsid w:val="008D120E"/>
    <w:rsid w:val="008D25A3"/>
    <w:rsid w:val="008D2E97"/>
    <w:rsid w:val="008E31B0"/>
    <w:rsid w:val="008E49C7"/>
    <w:rsid w:val="008E5E39"/>
    <w:rsid w:val="008E6273"/>
    <w:rsid w:val="008E7249"/>
    <w:rsid w:val="008E7C44"/>
    <w:rsid w:val="008F0044"/>
    <w:rsid w:val="008F08AA"/>
    <w:rsid w:val="008F6136"/>
    <w:rsid w:val="008F7F6F"/>
    <w:rsid w:val="00907B83"/>
    <w:rsid w:val="009151D1"/>
    <w:rsid w:val="00916CE8"/>
    <w:rsid w:val="00920A3C"/>
    <w:rsid w:val="00924834"/>
    <w:rsid w:val="00924864"/>
    <w:rsid w:val="00925A1F"/>
    <w:rsid w:val="00926DA8"/>
    <w:rsid w:val="009341EA"/>
    <w:rsid w:val="00934912"/>
    <w:rsid w:val="0093549E"/>
    <w:rsid w:val="00941E8F"/>
    <w:rsid w:val="00943D8B"/>
    <w:rsid w:val="0094408F"/>
    <w:rsid w:val="00950F70"/>
    <w:rsid w:val="009515E2"/>
    <w:rsid w:val="00952E55"/>
    <w:rsid w:val="0095457D"/>
    <w:rsid w:val="00955BD5"/>
    <w:rsid w:val="00957EC5"/>
    <w:rsid w:val="009607AA"/>
    <w:rsid w:val="00965C3E"/>
    <w:rsid w:val="009703A2"/>
    <w:rsid w:val="0097194F"/>
    <w:rsid w:val="00972D7C"/>
    <w:rsid w:val="009760FE"/>
    <w:rsid w:val="009815B0"/>
    <w:rsid w:val="00983EFD"/>
    <w:rsid w:val="00985082"/>
    <w:rsid w:val="0098590D"/>
    <w:rsid w:val="00985DD4"/>
    <w:rsid w:val="00987D0F"/>
    <w:rsid w:val="009916A1"/>
    <w:rsid w:val="00991796"/>
    <w:rsid w:val="00996FCD"/>
    <w:rsid w:val="009A5835"/>
    <w:rsid w:val="009A645A"/>
    <w:rsid w:val="009A7253"/>
    <w:rsid w:val="009B2ED6"/>
    <w:rsid w:val="009B519E"/>
    <w:rsid w:val="009B6764"/>
    <w:rsid w:val="009B7FFE"/>
    <w:rsid w:val="009C24E9"/>
    <w:rsid w:val="009C3BE2"/>
    <w:rsid w:val="009C646D"/>
    <w:rsid w:val="009D0484"/>
    <w:rsid w:val="009D0A1D"/>
    <w:rsid w:val="009E2253"/>
    <w:rsid w:val="009E2F72"/>
    <w:rsid w:val="009E4A79"/>
    <w:rsid w:val="009E52F7"/>
    <w:rsid w:val="009E6D4B"/>
    <w:rsid w:val="009F10E6"/>
    <w:rsid w:val="009F30B4"/>
    <w:rsid w:val="009F37D5"/>
    <w:rsid w:val="009F67E7"/>
    <w:rsid w:val="00A01126"/>
    <w:rsid w:val="00A03B00"/>
    <w:rsid w:val="00A0482C"/>
    <w:rsid w:val="00A07BD0"/>
    <w:rsid w:val="00A12E4F"/>
    <w:rsid w:val="00A15162"/>
    <w:rsid w:val="00A1660E"/>
    <w:rsid w:val="00A219C3"/>
    <w:rsid w:val="00A24FE4"/>
    <w:rsid w:val="00A25C91"/>
    <w:rsid w:val="00A30C18"/>
    <w:rsid w:val="00A31F7F"/>
    <w:rsid w:val="00A51338"/>
    <w:rsid w:val="00A52979"/>
    <w:rsid w:val="00A56E3A"/>
    <w:rsid w:val="00A65021"/>
    <w:rsid w:val="00A705E8"/>
    <w:rsid w:val="00A70D3B"/>
    <w:rsid w:val="00A72C76"/>
    <w:rsid w:val="00A80967"/>
    <w:rsid w:val="00A83F69"/>
    <w:rsid w:val="00A841AA"/>
    <w:rsid w:val="00A87C5E"/>
    <w:rsid w:val="00A904DF"/>
    <w:rsid w:val="00A94E01"/>
    <w:rsid w:val="00AA21F1"/>
    <w:rsid w:val="00AA3A8E"/>
    <w:rsid w:val="00AA59ED"/>
    <w:rsid w:val="00AB1552"/>
    <w:rsid w:val="00AB4E61"/>
    <w:rsid w:val="00AC39F0"/>
    <w:rsid w:val="00AD3987"/>
    <w:rsid w:val="00AD40C1"/>
    <w:rsid w:val="00AD435A"/>
    <w:rsid w:val="00AD5990"/>
    <w:rsid w:val="00AD7E31"/>
    <w:rsid w:val="00AE0E56"/>
    <w:rsid w:val="00AE1796"/>
    <w:rsid w:val="00AE333B"/>
    <w:rsid w:val="00AF1826"/>
    <w:rsid w:val="00AF216A"/>
    <w:rsid w:val="00AF4EFF"/>
    <w:rsid w:val="00B0156F"/>
    <w:rsid w:val="00B01A49"/>
    <w:rsid w:val="00B0314D"/>
    <w:rsid w:val="00B0377C"/>
    <w:rsid w:val="00B03ED6"/>
    <w:rsid w:val="00B04C9D"/>
    <w:rsid w:val="00B05C4A"/>
    <w:rsid w:val="00B11223"/>
    <w:rsid w:val="00B11573"/>
    <w:rsid w:val="00B11B35"/>
    <w:rsid w:val="00B12092"/>
    <w:rsid w:val="00B13682"/>
    <w:rsid w:val="00B15EA0"/>
    <w:rsid w:val="00B207B9"/>
    <w:rsid w:val="00B21A9D"/>
    <w:rsid w:val="00B27FCD"/>
    <w:rsid w:val="00B33FA1"/>
    <w:rsid w:val="00B344AE"/>
    <w:rsid w:val="00B34728"/>
    <w:rsid w:val="00B40922"/>
    <w:rsid w:val="00B50F41"/>
    <w:rsid w:val="00B53ECD"/>
    <w:rsid w:val="00B6253D"/>
    <w:rsid w:val="00B71977"/>
    <w:rsid w:val="00B71CA3"/>
    <w:rsid w:val="00B73B20"/>
    <w:rsid w:val="00B810A4"/>
    <w:rsid w:val="00B82EFA"/>
    <w:rsid w:val="00B83C67"/>
    <w:rsid w:val="00B86A68"/>
    <w:rsid w:val="00B90521"/>
    <w:rsid w:val="00B930F3"/>
    <w:rsid w:val="00B93790"/>
    <w:rsid w:val="00B95BBF"/>
    <w:rsid w:val="00B97CD3"/>
    <w:rsid w:val="00BA413D"/>
    <w:rsid w:val="00BA6B63"/>
    <w:rsid w:val="00BB0563"/>
    <w:rsid w:val="00BB4252"/>
    <w:rsid w:val="00BC1B9A"/>
    <w:rsid w:val="00BC2EC6"/>
    <w:rsid w:val="00BC6287"/>
    <w:rsid w:val="00BD0F2D"/>
    <w:rsid w:val="00BD17D5"/>
    <w:rsid w:val="00BD7A33"/>
    <w:rsid w:val="00BD7A64"/>
    <w:rsid w:val="00BE000F"/>
    <w:rsid w:val="00BE1164"/>
    <w:rsid w:val="00BE7CFE"/>
    <w:rsid w:val="00BF0E31"/>
    <w:rsid w:val="00BF5369"/>
    <w:rsid w:val="00C01C0A"/>
    <w:rsid w:val="00C049DA"/>
    <w:rsid w:val="00C04E03"/>
    <w:rsid w:val="00C04E7F"/>
    <w:rsid w:val="00C12485"/>
    <w:rsid w:val="00C16FEE"/>
    <w:rsid w:val="00C171CB"/>
    <w:rsid w:val="00C210CB"/>
    <w:rsid w:val="00C219A8"/>
    <w:rsid w:val="00C226FF"/>
    <w:rsid w:val="00C241AC"/>
    <w:rsid w:val="00C27FE3"/>
    <w:rsid w:val="00C33F88"/>
    <w:rsid w:val="00C36148"/>
    <w:rsid w:val="00C40428"/>
    <w:rsid w:val="00C41265"/>
    <w:rsid w:val="00C43C7E"/>
    <w:rsid w:val="00C448EE"/>
    <w:rsid w:val="00C44F3C"/>
    <w:rsid w:val="00C45591"/>
    <w:rsid w:val="00C50752"/>
    <w:rsid w:val="00C53769"/>
    <w:rsid w:val="00C578A2"/>
    <w:rsid w:val="00C616C8"/>
    <w:rsid w:val="00C711F2"/>
    <w:rsid w:val="00C72963"/>
    <w:rsid w:val="00C779A7"/>
    <w:rsid w:val="00C82601"/>
    <w:rsid w:val="00C911D8"/>
    <w:rsid w:val="00C93366"/>
    <w:rsid w:val="00C95312"/>
    <w:rsid w:val="00CB0004"/>
    <w:rsid w:val="00CB34B5"/>
    <w:rsid w:val="00CB517A"/>
    <w:rsid w:val="00CB665D"/>
    <w:rsid w:val="00CC3176"/>
    <w:rsid w:val="00CD3D4A"/>
    <w:rsid w:val="00CD3E32"/>
    <w:rsid w:val="00CD4712"/>
    <w:rsid w:val="00CD6A7D"/>
    <w:rsid w:val="00CD6B29"/>
    <w:rsid w:val="00CE6080"/>
    <w:rsid w:val="00CE6D50"/>
    <w:rsid w:val="00CE783C"/>
    <w:rsid w:val="00CF40F8"/>
    <w:rsid w:val="00CF5170"/>
    <w:rsid w:val="00CF7AA9"/>
    <w:rsid w:val="00D00A45"/>
    <w:rsid w:val="00D03778"/>
    <w:rsid w:val="00D1059B"/>
    <w:rsid w:val="00D10ABC"/>
    <w:rsid w:val="00D14E4A"/>
    <w:rsid w:val="00D21355"/>
    <w:rsid w:val="00D23B7E"/>
    <w:rsid w:val="00D24972"/>
    <w:rsid w:val="00D25E21"/>
    <w:rsid w:val="00D32EBD"/>
    <w:rsid w:val="00D346B4"/>
    <w:rsid w:val="00D35D12"/>
    <w:rsid w:val="00D413A7"/>
    <w:rsid w:val="00D44228"/>
    <w:rsid w:val="00D44FFB"/>
    <w:rsid w:val="00D47B46"/>
    <w:rsid w:val="00D51C0C"/>
    <w:rsid w:val="00D56DD6"/>
    <w:rsid w:val="00D6013C"/>
    <w:rsid w:val="00D66293"/>
    <w:rsid w:val="00D700C7"/>
    <w:rsid w:val="00D71E13"/>
    <w:rsid w:val="00D74BFE"/>
    <w:rsid w:val="00D74F2C"/>
    <w:rsid w:val="00D756BD"/>
    <w:rsid w:val="00D873FB"/>
    <w:rsid w:val="00D87F3C"/>
    <w:rsid w:val="00D90BB2"/>
    <w:rsid w:val="00D92CE2"/>
    <w:rsid w:val="00D974FA"/>
    <w:rsid w:val="00DA175B"/>
    <w:rsid w:val="00DA1E69"/>
    <w:rsid w:val="00DA4F03"/>
    <w:rsid w:val="00DB0779"/>
    <w:rsid w:val="00DB37B5"/>
    <w:rsid w:val="00DB631C"/>
    <w:rsid w:val="00DC22F8"/>
    <w:rsid w:val="00DC29B5"/>
    <w:rsid w:val="00DC3693"/>
    <w:rsid w:val="00DC5BD1"/>
    <w:rsid w:val="00DC6882"/>
    <w:rsid w:val="00DD00A4"/>
    <w:rsid w:val="00DD237C"/>
    <w:rsid w:val="00DD23AD"/>
    <w:rsid w:val="00DD36EE"/>
    <w:rsid w:val="00DF12B5"/>
    <w:rsid w:val="00DF6A92"/>
    <w:rsid w:val="00E018CD"/>
    <w:rsid w:val="00E02E9A"/>
    <w:rsid w:val="00E02ECC"/>
    <w:rsid w:val="00E061FE"/>
    <w:rsid w:val="00E07FD0"/>
    <w:rsid w:val="00E11CAB"/>
    <w:rsid w:val="00E12083"/>
    <w:rsid w:val="00E12852"/>
    <w:rsid w:val="00E15AB8"/>
    <w:rsid w:val="00E1747F"/>
    <w:rsid w:val="00E2153A"/>
    <w:rsid w:val="00E252FB"/>
    <w:rsid w:val="00E30DCB"/>
    <w:rsid w:val="00E35D29"/>
    <w:rsid w:val="00E47792"/>
    <w:rsid w:val="00E55305"/>
    <w:rsid w:val="00E6107F"/>
    <w:rsid w:val="00E61EDA"/>
    <w:rsid w:val="00E63547"/>
    <w:rsid w:val="00E6389A"/>
    <w:rsid w:val="00E71967"/>
    <w:rsid w:val="00E77DD9"/>
    <w:rsid w:val="00E81581"/>
    <w:rsid w:val="00E8171D"/>
    <w:rsid w:val="00E82EFA"/>
    <w:rsid w:val="00E83F76"/>
    <w:rsid w:val="00E9137C"/>
    <w:rsid w:val="00EA0356"/>
    <w:rsid w:val="00EA3CDA"/>
    <w:rsid w:val="00EA4688"/>
    <w:rsid w:val="00EA5211"/>
    <w:rsid w:val="00EB2597"/>
    <w:rsid w:val="00EB35E3"/>
    <w:rsid w:val="00EB457A"/>
    <w:rsid w:val="00EB6449"/>
    <w:rsid w:val="00EC1382"/>
    <w:rsid w:val="00EC2736"/>
    <w:rsid w:val="00EC33C3"/>
    <w:rsid w:val="00EC4460"/>
    <w:rsid w:val="00EC5C8D"/>
    <w:rsid w:val="00EC6214"/>
    <w:rsid w:val="00ED0C83"/>
    <w:rsid w:val="00EE1CA4"/>
    <w:rsid w:val="00EE5289"/>
    <w:rsid w:val="00EF2256"/>
    <w:rsid w:val="00EF2FFB"/>
    <w:rsid w:val="00EF5B92"/>
    <w:rsid w:val="00EF72FF"/>
    <w:rsid w:val="00F0114B"/>
    <w:rsid w:val="00F10FD6"/>
    <w:rsid w:val="00F11F00"/>
    <w:rsid w:val="00F16CCB"/>
    <w:rsid w:val="00F24560"/>
    <w:rsid w:val="00F24608"/>
    <w:rsid w:val="00F251FE"/>
    <w:rsid w:val="00F264CC"/>
    <w:rsid w:val="00F3017A"/>
    <w:rsid w:val="00F302D4"/>
    <w:rsid w:val="00F312FF"/>
    <w:rsid w:val="00F3704A"/>
    <w:rsid w:val="00F420D8"/>
    <w:rsid w:val="00F44D5D"/>
    <w:rsid w:val="00F47372"/>
    <w:rsid w:val="00F51AEB"/>
    <w:rsid w:val="00F57617"/>
    <w:rsid w:val="00F61684"/>
    <w:rsid w:val="00F62AE0"/>
    <w:rsid w:val="00F656E9"/>
    <w:rsid w:val="00F725B0"/>
    <w:rsid w:val="00F7570A"/>
    <w:rsid w:val="00F763B3"/>
    <w:rsid w:val="00F81224"/>
    <w:rsid w:val="00F83188"/>
    <w:rsid w:val="00F833FF"/>
    <w:rsid w:val="00F83821"/>
    <w:rsid w:val="00F90C72"/>
    <w:rsid w:val="00F91E70"/>
    <w:rsid w:val="00F94CAF"/>
    <w:rsid w:val="00FA2A81"/>
    <w:rsid w:val="00FA6806"/>
    <w:rsid w:val="00FA7E13"/>
    <w:rsid w:val="00FB08DD"/>
    <w:rsid w:val="00FB71CB"/>
    <w:rsid w:val="00FB7579"/>
    <w:rsid w:val="00FC5362"/>
    <w:rsid w:val="00FC55AE"/>
    <w:rsid w:val="00FD00B4"/>
    <w:rsid w:val="00FD1EBE"/>
    <w:rsid w:val="00FD2307"/>
    <w:rsid w:val="00FD365D"/>
    <w:rsid w:val="00FD3E97"/>
    <w:rsid w:val="00FD59F2"/>
    <w:rsid w:val="00FD648A"/>
    <w:rsid w:val="00FD7312"/>
    <w:rsid w:val="00FE22FB"/>
    <w:rsid w:val="00FE5DAB"/>
    <w:rsid w:val="00FE6797"/>
    <w:rsid w:val="00FE6DC0"/>
    <w:rsid w:val="00FE7206"/>
    <w:rsid w:val="00FE79EA"/>
    <w:rsid w:val="00FE7A31"/>
    <w:rsid w:val="00FF0F87"/>
    <w:rsid w:val="00FF3D94"/>
    <w:rsid w:val="00FF4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72E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1E70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91E70"/>
    <w:rPr>
      <w:rFonts w:ascii="Cambria" w:hAnsi="Cambria" w:cs="Times New Roman"/>
      <w:b/>
      <w:i/>
      <w:sz w:val="28"/>
    </w:rPr>
  </w:style>
  <w:style w:type="paragraph" w:styleId="BodyTextIndent">
    <w:name w:val="Body Text Indent"/>
    <w:basedOn w:val="Normal"/>
    <w:link w:val="BodyTextIndentChar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1A08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51017"/>
    <w:rPr>
      <w:rFonts w:cs="Times New Roman"/>
      <w:sz w:val="20"/>
    </w:rPr>
  </w:style>
  <w:style w:type="character" w:styleId="PageNumber">
    <w:name w:val="page number"/>
    <w:basedOn w:val="DefaultParagraphFont"/>
    <w:uiPriority w:val="99"/>
    <w:rsid w:val="00AF4EF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9B2ED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customStyle="1" w:styleId="3">
    <w:name w:val="Знак Знак3"/>
    <w:uiPriority w:val="99"/>
    <w:rsid w:val="006D75C9"/>
  </w:style>
  <w:style w:type="character" w:customStyle="1" w:styleId="2">
    <w:name w:val="Знак Знак2"/>
    <w:uiPriority w:val="99"/>
    <w:rsid w:val="006D75C9"/>
  </w:style>
  <w:style w:type="character" w:styleId="Emphasis">
    <w:name w:val="Emphasis"/>
    <w:basedOn w:val="DefaultParagraphFont"/>
    <w:uiPriority w:val="99"/>
    <w:qFormat/>
    <w:locked/>
    <w:rsid w:val="006D75C9"/>
    <w:rPr>
      <w:rFonts w:cs="Times New Roman"/>
      <w:i/>
    </w:rPr>
  </w:style>
  <w:style w:type="character" w:customStyle="1" w:styleId="a">
    <w:name w:val="Гипертекстовая ссылка"/>
    <w:uiPriority w:val="99"/>
    <w:rsid w:val="006D75C9"/>
    <w:rPr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6D75C9"/>
    <w:rPr>
      <w:sz w:val="28"/>
    </w:rPr>
  </w:style>
  <w:style w:type="paragraph" w:customStyle="1" w:styleId="1">
    <w:name w:val="Абзац списка1"/>
    <w:basedOn w:val="Normal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1"/>
    <w:uiPriority w:val="99"/>
    <w:rsid w:val="006D75C9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91E70"/>
    <w:rPr>
      <w:rFonts w:cs="Times New Roman"/>
      <w:sz w:val="20"/>
    </w:rPr>
  </w:style>
  <w:style w:type="character" w:customStyle="1" w:styleId="FootnoteTextChar1">
    <w:name w:val="Footnote Text Char1"/>
    <w:link w:val="FootnoteText"/>
    <w:uiPriority w:val="99"/>
    <w:locked/>
    <w:rsid w:val="006D75C9"/>
    <w:rPr>
      <w:lang w:val="ru-RU" w:eastAsia="ru-RU"/>
    </w:rPr>
  </w:style>
  <w:style w:type="character" w:styleId="FootnoteReference">
    <w:name w:val="footnote reference"/>
    <w:basedOn w:val="DefaultParagraphFont"/>
    <w:uiPriority w:val="99"/>
    <w:rsid w:val="006D75C9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1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1E70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6D75C9"/>
    <w:rPr>
      <w:rFonts w:ascii="Tahoma" w:hAnsi="Tahoma"/>
      <w:sz w:val="16"/>
    </w:rPr>
  </w:style>
  <w:style w:type="character" w:styleId="CommentReference">
    <w:name w:val="annotation reference"/>
    <w:basedOn w:val="DefaultParagraphFont"/>
    <w:uiPriority w:val="99"/>
    <w:semiHidden/>
    <w:rsid w:val="006D75C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D75C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91E70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D75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91E70"/>
    <w:rPr>
      <w:b/>
    </w:rPr>
  </w:style>
  <w:style w:type="character" w:customStyle="1" w:styleId="diffins">
    <w:name w:val="diff_ins"/>
    <w:uiPriority w:val="99"/>
    <w:rsid w:val="007F2278"/>
  </w:style>
  <w:style w:type="paragraph" w:styleId="HTMLPreformatted">
    <w:name w:val="HTML Preformatted"/>
    <w:basedOn w:val="Normal"/>
    <w:link w:val="HTMLPreformattedChar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F91E70"/>
    <w:rPr>
      <w:rFonts w:ascii="Courier New" w:hAnsi="Courier New" w:cs="Times New Roman"/>
      <w:sz w:val="20"/>
    </w:rPr>
  </w:style>
  <w:style w:type="paragraph" w:customStyle="1" w:styleId="a1">
    <w:name w:val="Прижатый влево"/>
    <w:basedOn w:val="Normal"/>
    <w:next w:val="Normal"/>
    <w:uiPriority w:val="99"/>
    <w:rsid w:val="00363355"/>
    <w:pPr>
      <w:widowControl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48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8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70950.0" TargetMode="External"/><Relationship Id="rId13" Type="http://schemas.openxmlformats.org/officeDocument/2006/relationships/hyperlink" Target="consultantplus://offline/ref=06CFA0ABAC1A340F1C4530C154065EA2D748237C8B6177D337B40876CB6C8B921F896B0B6B5A9967XDk6H" TargetMode="External"/><Relationship Id="rId18" Type="http://schemas.openxmlformats.org/officeDocument/2006/relationships/hyperlink" Target="consultantplus://offline/ref=47AADC79EDB9D9C3D192ADC74A0BD8D7C3F7A0AE802E1D55645632835E5245FDA6EBF1343BC7B42F5Bu1M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6CFA0ABAC1A340F1C4530C154065EA2D748237C8B6177D337B40876CB6C8B921F896B0B6B5A9967XDk6H" TargetMode="External"/><Relationship Id="rId34" Type="http://schemas.openxmlformats.org/officeDocument/2006/relationships/hyperlink" Target="consultantplus://offline/ref=6E12CB43149A96C77C249949997E9B6F89DD4AD03105B7EA28F91A00BB016931AFE96F55499FF2525CwFN" TargetMode="External"/><Relationship Id="rId7" Type="http://schemas.openxmlformats.org/officeDocument/2006/relationships/hyperlink" Target="garantF1://12012604.69242" TargetMode="External"/><Relationship Id="rId12" Type="http://schemas.openxmlformats.org/officeDocument/2006/relationships/hyperlink" Target="consultantplus://offline/ref=06CFA0ABAC1A340F1C4530C154065EA2D748237C8B6177D337B40876CB6C8B921F896B0B6B5A9967XDk6H" TargetMode="External"/><Relationship Id="rId17" Type="http://schemas.openxmlformats.org/officeDocument/2006/relationships/hyperlink" Target="consultantplus://offline/ref=47AADC79EDB9D9C3D192ADC74A0BD8D7C3F7A0AE802E1D55645632835E5245FDA6EBF1343BC7B7265Bu0M" TargetMode="External"/><Relationship Id="rId25" Type="http://schemas.openxmlformats.org/officeDocument/2006/relationships/footer" Target="footer1.xml"/><Relationship Id="rId33" Type="http://schemas.openxmlformats.org/officeDocument/2006/relationships/hyperlink" Target="consultantplus://offline/ref=502486F6D5B6885976C012B256DBA62C32A62C4DF42A3C0338AEDAD49B6D2695C1231D72657B3828Z7rC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138EA7002C1004709DCBE45DD5232BD37A799FA31802DE614E7C1496AA5oBM" TargetMode="External"/><Relationship Id="rId20" Type="http://schemas.openxmlformats.org/officeDocument/2006/relationships/hyperlink" Target="consultantplus://offline/ref=06CFA0ABAC1A340F1C4530C154065EA2D748237C8B6177D337B40876CB6C8B921F896B0B6B5A9967XDk6H" TargetMode="External"/><Relationship Id="rId29" Type="http://schemas.openxmlformats.org/officeDocument/2006/relationships/hyperlink" Target="consultantplus://offline/ref=502486F6D5B6885976C012B256DBA62C32A62C4DF42A3C0338AEDAD49B6D2695C1231D72657B382BZ7rF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6CFA0ABAC1A340F1C4530C154065EA2D44F2D71896877D337B40876CBX6kCH" TargetMode="External"/><Relationship Id="rId24" Type="http://schemas.openxmlformats.org/officeDocument/2006/relationships/header" Target="header2.xml"/><Relationship Id="rId32" Type="http://schemas.openxmlformats.org/officeDocument/2006/relationships/hyperlink" Target="consultantplus://offline/ref=502486F6D5B6885976C012B256DBA62C32A62C4DF42A3C0338AEDAD49B6D2695C1231D72657B382CZ7rCM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138EA7002C1004709DCBE45DD5232BD37A799FA31802DE614E7C1496AA5oBM" TargetMode="External"/><Relationship Id="rId23" Type="http://schemas.openxmlformats.org/officeDocument/2006/relationships/header" Target="header1.xml"/><Relationship Id="rId28" Type="http://schemas.openxmlformats.org/officeDocument/2006/relationships/hyperlink" Target="consultantplus://offline/ref=502486F6D5B6885976C012B256DBA62C32A62C4DF42A3C0338AEDAD49B6D2695C1231D72657B382AZ7r2M" TargetMode="External"/><Relationship Id="rId36" Type="http://schemas.openxmlformats.org/officeDocument/2006/relationships/fontTable" Target="fontTable.xml"/><Relationship Id="rId10" Type="http://schemas.openxmlformats.org/officeDocument/2006/relationships/hyperlink" Target="garantF1://70191040.0" TargetMode="External"/><Relationship Id="rId19" Type="http://schemas.openxmlformats.org/officeDocument/2006/relationships/hyperlink" Target="consultantplus://offline/ref=06CFA0ABAC1A340F1C4530C154065EA2D44F2D71896877D337B40876CBX6kCH" TargetMode="External"/><Relationship Id="rId31" Type="http://schemas.openxmlformats.org/officeDocument/2006/relationships/hyperlink" Target="consultantplus://offline/ref=502486F6D5B6885976C012B256DBA62C32A42A41F2223C0338AEDAD49B6D2695C1231D72657B382CZ7r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083566.0" TargetMode="External"/><Relationship Id="rId14" Type="http://schemas.openxmlformats.org/officeDocument/2006/relationships/hyperlink" Target="consultantplus://offline/ref=06CFA0ABAC1A340F1C4530C154065EA2D748237C8B6177D337B40876CB6C8B921F896B0B6B5A9967XDk6H" TargetMode="External"/><Relationship Id="rId22" Type="http://schemas.openxmlformats.org/officeDocument/2006/relationships/hyperlink" Target="consultantplus://offline/ref=06CFA0ABAC1A340F1C4530C154065EA2D748237C8B6177D337B40876CB6C8B921F896B0B6B5A9967XDk6H" TargetMode="External"/><Relationship Id="rId27" Type="http://schemas.openxmlformats.org/officeDocument/2006/relationships/hyperlink" Target="consultantplus://offline/ref=502486F6D5B6885976C012B256DBA62C32A42A41F2223C0338AEDAD49B6D2695C1231D72657B382CZ7rFM" TargetMode="External"/><Relationship Id="rId30" Type="http://schemas.openxmlformats.org/officeDocument/2006/relationships/hyperlink" Target="consultantplus://offline/ref=502486F6D5B6885976C012B256DBA62C32A42A41F2223C0338AEDAD49B6D2695C1231D72657B3F29Z7r8M" TargetMode="External"/><Relationship Id="rId35" Type="http://schemas.openxmlformats.org/officeDocument/2006/relationships/hyperlink" Target="consultantplus://offline/ref=6E12CB43149A96C77C249949997E9B6F89DD4BDD3507B7EA28F91A00BB50w1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31</Pages>
  <Words>9366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subject/>
  <dc:creator>boriskina</dc:creator>
  <cp:keywords/>
  <dc:description/>
  <cp:lastModifiedBy>Для работы</cp:lastModifiedBy>
  <cp:revision>2</cp:revision>
  <cp:lastPrinted>2016-12-05T12:10:00Z</cp:lastPrinted>
  <dcterms:created xsi:type="dcterms:W3CDTF">2018-01-10T09:01:00Z</dcterms:created>
  <dcterms:modified xsi:type="dcterms:W3CDTF">2018-01-10T09:01:00Z</dcterms:modified>
</cp:coreProperties>
</file>