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67A" w:rsidRDefault="004E767A" w:rsidP="00C76B3A">
      <w:r w:rsidRPr="00EE5927">
        <w:rPr>
          <w:b/>
          <w:bCs/>
          <w:sz w:val="32"/>
          <w:szCs w:val="32"/>
        </w:rPr>
        <w:t>Информационный отчет по мероприятиям структурного подразделения – Дом культуры Новобаевского сельского поселения МБУК «РДК» Большеигнатовского муниципального района Республики Мордовия</w:t>
      </w:r>
      <w:r w:rsidRPr="00EE5927">
        <w:rPr>
          <w:sz w:val="32"/>
          <w:szCs w:val="32"/>
        </w:rPr>
        <w:t xml:space="preserve">.                                                                                                                                                                                                  </w:t>
      </w:r>
      <w:r>
        <w:t xml:space="preserve">В структурном подразделении – Дом культуры Новобаевского сельского поселения в январе месяце 2018 года было запланировано 4 мероприятия, фактически проведено 5 .                                                                                                                                         1.                                                                                                                                                                                                       С прилетом белых январей                                                                                                                                              Мы все становимся мудрей -                                                                                                                              Предновогодние приметы                                                                                                                                               берем со всех концов планеты – так открыла ведущая мероприятие, прошедшее 5 января2018г.                                                     Присутствующим  рассказали  как празднуют Новый год в других странах мира: ( Италии, Англии, Южной Африки, Бразилии, Индии, Германии, Франции, Венгрии.) Также ведущая раскрыла возникновение и празднование Нового года в России.                                                                                                                                                        Были проведены игры: «Ёлочные украшения», «Новогодняя ёлочка», «Загадки-игрушки» и другие. Закончился праздник сладким чаепитием.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F7443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37.25pt;height:264pt;visibility:visible">
            <v:imagedata r:id="rId4" o:title=""/>
          </v:shape>
        </w:pict>
      </w:r>
    </w:p>
    <w:p w:rsidR="004E767A" w:rsidRDefault="004E767A" w:rsidP="00C76B3A"/>
    <w:p w:rsidR="004E767A" w:rsidRDefault="004E767A" w:rsidP="00C76B3A"/>
    <w:p w:rsidR="004E767A" w:rsidRDefault="004E767A" w:rsidP="00C76B3A"/>
    <w:p w:rsidR="004E767A" w:rsidRDefault="004E767A" w:rsidP="00C76B3A"/>
    <w:p w:rsidR="004E767A" w:rsidRDefault="004E767A" w:rsidP="00C76B3A"/>
    <w:p w:rsidR="004E767A" w:rsidRDefault="004E767A" w:rsidP="00C76B3A"/>
    <w:p w:rsidR="004E767A" w:rsidRDefault="004E767A" w:rsidP="00C76B3A">
      <w:r>
        <w:t xml:space="preserve">2.Жива традиция, жива,                                                                                                                                                                                             От поколения старшего.                                                                                                                                                      Важны обряды и слова                                                                                                                                                                      из прошлого, из настоящего.                                                                                                                                                                                                              Посиделки  - это одна из народных традиций, связанных с праздником Рождества.                                        7 января 2018г.  участниками наших посиделок были дети. Символом Рождества – ёлка и поэтому наш праздник проходил в зале, где она стояла в праздничном убранстве.   Ребята рассказывали стихи, пели песни, отгадывали загадки.                                                                                                                                                                              Завершилась встреча рождественским угощением.                                                                                                                                                                                                              </w:t>
      </w:r>
    </w:p>
    <w:p w:rsidR="004E767A" w:rsidRDefault="004E767A" w:rsidP="00C76B3A"/>
    <w:p w:rsidR="004E767A" w:rsidRDefault="004E767A" w:rsidP="00C76B3A"/>
    <w:p w:rsidR="004E767A" w:rsidRDefault="004E767A" w:rsidP="00C76B3A"/>
    <w:p w:rsidR="004E767A" w:rsidRDefault="004E767A" w:rsidP="00C76B3A">
      <w:r w:rsidRPr="004F7443">
        <w:rPr>
          <w:noProof/>
          <w:lang w:eastAsia="ru-RU"/>
        </w:rPr>
        <w:pict>
          <v:shape id="Рисунок 2" o:spid="_x0000_i1026" type="#_x0000_t75" style="width:468pt;height:351pt;visibility:visible">
            <v:imagedata r:id="rId5" o:title=""/>
          </v:shape>
        </w:pict>
      </w:r>
      <w:r>
        <w:t xml:space="preserve"> </w:t>
      </w:r>
    </w:p>
    <w:p w:rsidR="004E767A" w:rsidRDefault="004E767A" w:rsidP="00C76B3A"/>
    <w:p w:rsidR="004E767A" w:rsidRDefault="004E767A" w:rsidP="00C76B3A"/>
    <w:p w:rsidR="004E767A" w:rsidRDefault="004E767A" w:rsidP="00C76B3A">
      <w:r>
        <w:t xml:space="preserve">   </w:t>
      </w:r>
    </w:p>
    <w:p w:rsidR="004E767A" w:rsidRDefault="004E767A" w:rsidP="00C76B3A"/>
    <w:p w:rsidR="004E767A" w:rsidRDefault="004E767A" w:rsidP="00C76B3A">
      <w:pPr>
        <w:rPr>
          <w:i/>
          <w:iCs/>
        </w:rPr>
      </w:pPr>
      <w:r>
        <w:rPr>
          <w:i/>
          <w:iCs/>
        </w:rPr>
        <w:t xml:space="preserve">       </w:t>
      </w:r>
      <w:r w:rsidRPr="007642F9">
        <w:rPr>
          <w:i/>
          <w:i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i/>
          <w:iCs/>
        </w:rPr>
        <w:t xml:space="preserve">3.                                                                                                                                                                                                     </w:t>
      </w:r>
      <w:r>
        <w:t>13 января -  на Старый Новый год в нашем  Новобаевском сельском  поселение  существует  традиция колядовать -  ходить по домам, петь колядки, поздравлять хозяев дома, тем самым зарабатывая пироги, сладости, что и сделали дети нашего поселения.                                                                                                                                                                                       После традиционных колядок детей пригласили в Дом культуры  на  мероприятие,                                                              посвященное  Старому Новому году. Ведущая рассказала об истории православного праздника и его традициях. Дети принимали участие в развлекательных программах, конкурсах ( «Лопни шарик», « Я самый ловкий») и др.</w:t>
      </w:r>
      <w:r w:rsidRPr="004F7443">
        <w:rPr>
          <w:noProof/>
          <w:lang w:eastAsia="ru-RU"/>
        </w:rPr>
        <w:pict>
          <v:shape id="Рисунок 3" o:spid="_x0000_i1027" type="#_x0000_t75" style="width:466.5pt;height:262.5pt;visibility:visible">
            <v:imagedata r:id="rId6" o:title=""/>
          </v:shape>
        </w:pict>
      </w:r>
      <w:r>
        <w:t xml:space="preserve">       4.                                                                                                                                                                                             Накануне праздника, 18 января, в нашем Новобаевском сельском поселении прошло водосвятие. Богослужение праздника провел отец  Александр.  После водосвятия он обратился к верующим с проповедью, в которой напомнил историю празднуемого события.                                                                                                                   </w:t>
      </w:r>
    </w:p>
    <w:p w:rsidR="004E767A" w:rsidRDefault="004E767A" w:rsidP="002A32AE">
      <w:pPr>
        <w:ind w:firstLine="708"/>
      </w:pPr>
      <w:r>
        <w:t xml:space="preserve">5.                                                                                                                                                                                         Есть в морозном январе день – это Татьянин день. По этому случаю 25 января  состоялась встреча в Дом культуре Новобаевского сельского поселения с жителями нашего села, которые носят   это красивое и нежное имя. Это прекрасный повод, чтобы повеселиться, отдохнуть и интересно провести время.  Ведущая поздравила присутствующих   по имени Татьяна. В программе  были представлены лирические песни, конкурсы и, конечно, поздравления виновницам торжества. Мероприятие завершилось праздничным угощением, где в  кулинарном мастерстве себя проявили участники праздника.                                                                                                                                                                                                                </w:t>
      </w:r>
    </w:p>
    <w:p w:rsidR="004E767A" w:rsidRDefault="004E767A" w:rsidP="002A32AE">
      <w:pPr>
        <w:ind w:firstLine="708"/>
      </w:pPr>
      <w:r>
        <w:t>Заведующая структурным подразделением -                   И.В.Усачева</w:t>
      </w:r>
    </w:p>
    <w:p w:rsidR="004E767A" w:rsidRDefault="004E767A" w:rsidP="002A32AE">
      <w:pPr>
        <w:ind w:firstLine="708"/>
      </w:pPr>
    </w:p>
    <w:p w:rsidR="004E767A" w:rsidRDefault="004E767A" w:rsidP="002A32AE">
      <w:pPr>
        <w:ind w:firstLine="708"/>
      </w:pPr>
    </w:p>
    <w:p w:rsidR="004E767A" w:rsidRDefault="004E767A" w:rsidP="002A32AE">
      <w:pPr>
        <w:ind w:firstLine="708"/>
      </w:pPr>
    </w:p>
    <w:sectPr w:rsidR="004E767A" w:rsidSect="005D5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3DEC"/>
    <w:rsid w:val="00057BE7"/>
    <w:rsid w:val="00136317"/>
    <w:rsid w:val="00214BC3"/>
    <w:rsid w:val="002A32AE"/>
    <w:rsid w:val="003F3AFD"/>
    <w:rsid w:val="00431910"/>
    <w:rsid w:val="00475462"/>
    <w:rsid w:val="00493970"/>
    <w:rsid w:val="004E767A"/>
    <w:rsid w:val="004F7443"/>
    <w:rsid w:val="005428D9"/>
    <w:rsid w:val="0056178B"/>
    <w:rsid w:val="005D5DA8"/>
    <w:rsid w:val="0070072B"/>
    <w:rsid w:val="0074050B"/>
    <w:rsid w:val="007635A0"/>
    <w:rsid w:val="007642F9"/>
    <w:rsid w:val="0081536B"/>
    <w:rsid w:val="008E0E77"/>
    <w:rsid w:val="00996EA1"/>
    <w:rsid w:val="009B5157"/>
    <w:rsid w:val="009D1202"/>
    <w:rsid w:val="00A6560A"/>
    <w:rsid w:val="00AF317A"/>
    <w:rsid w:val="00B1436D"/>
    <w:rsid w:val="00BD5ABB"/>
    <w:rsid w:val="00C471F4"/>
    <w:rsid w:val="00C76B3A"/>
    <w:rsid w:val="00CC742E"/>
    <w:rsid w:val="00DA1BC2"/>
    <w:rsid w:val="00E83DEC"/>
    <w:rsid w:val="00EB4BB9"/>
    <w:rsid w:val="00EE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D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E0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0E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189</TotalTime>
  <Pages>3</Pages>
  <Words>1028</Words>
  <Characters>5865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10</cp:revision>
  <dcterms:created xsi:type="dcterms:W3CDTF">2018-01-24T11:05:00Z</dcterms:created>
  <dcterms:modified xsi:type="dcterms:W3CDTF">2018-02-07T11:44:00Z</dcterms:modified>
</cp:coreProperties>
</file>