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EE" w:rsidRPr="00DF133E" w:rsidRDefault="002C26EE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2C26EE" w:rsidRDefault="002C26EE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Pr="00DF133E">
        <w:rPr>
          <w:color w:val="000000"/>
          <w:spacing w:val="2"/>
          <w:sz w:val="28"/>
          <w:szCs w:val="28"/>
        </w:rPr>
        <w:t xml:space="preserve">представленные </w:t>
      </w:r>
      <w:r w:rsidRPr="00DF133E">
        <w:rPr>
          <w:color w:val="000000"/>
          <w:spacing w:val="4"/>
          <w:sz w:val="28"/>
          <w:szCs w:val="28"/>
        </w:rPr>
        <w:t xml:space="preserve"> муниципальными служащими Протасовского сельского поселения Большеигнатовского муниципального района 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201</w:t>
      </w:r>
      <w:r>
        <w:rPr>
          <w:color w:val="000000"/>
          <w:spacing w:val="2"/>
          <w:sz w:val="28"/>
          <w:szCs w:val="28"/>
        </w:rPr>
        <w:t xml:space="preserve">7 </w:t>
      </w:r>
      <w:r w:rsidRPr="00DF133E">
        <w:rPr>
          <w:color w:val="000000"/>
          <w:spacing w:val="2"/>
          <w:sz w:val="28"/>
          <w:szCs w:val="28"/>
        </w:rPr>
        <w:t xml:space="preserve">года </w:t>
      </w:r>
      <w:r w:rsidRPr="00DF133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2C26EE" w:rsidRDefault="002C26EE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2C26EE" w:rsidRPr="00853288">
        <w:tc>
          <w:tcPr>
            <w:tcW w:w="709" w:type="dxa"/>
            <w:vMerge w:val="restart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2C26EE" w:rsidRPr="00853288">
        <w:trPr>
          <w:cantSplit/>
          <w:trHeight w:val="1134"/>
        </w:trPr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2C26EE" w:rsidRPr="00853288" w:rsidRDefault="002C26EE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2C26EE" w:rsidRPr="00853288">
        <w:trPr>
          <w:trHeight w:val="1040"/>
        </w:trPr>
        <w:tc>
          <w:tcPr>
            <w:tcW w:w="709" w:type="dxa"/>
            <w:vMerge w:val="restart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Вечканова С.В.</w:t>
            </w:r>
          </w:p>
        </w:tc>
        <w:tc>
          <w:tcPr>
            <w:tcW w:w="1418" w:type="dxa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992" w:type="dxa"/>
          </w:tcPr>
          <w:p w:rsidR="002C26EE" w:rsidRPr="00AC53F4" w:rsidRDefault="002C26EE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C26EE" w:rsidRPr="008B622F" w:rsidRDefault="002C26EE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</w:t>
            </w:r>
            <w:r>
              <w:rPr>
                <w:sz w:val="24"/>
                <w:szCs w:val="24"/>
              </w:rPr>
              <w:t>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2C26EE" w:rsidRPr="00A26F97" w:rsidRDefault="002C26EE" w:rsidP="00853288">
            <w:pPr>
              <w:spacing w:before="293" w:line="276" w:lineRule="auto"/>
              <w:jc w:val="center"/>
            </w:pPr>
            <w:r>
              <w:t>173764,16</w:t>
            </w:r>
          </w:p>
        </w:tc>
        <w:tc>
          <w:tcPr>
            <w:tcW w:w="1843" w:type="dxa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1040"/>
        </w:trPr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26EE" w:rsidRDefault="002C26EE" w:rsidP="00AC53F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26EE" w:rsidRPr="008B622F" w:rsidRDefault="002C26EE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AC53F4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2C26EE" w:rsidRDefault="002C26EE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860"/>
        </w:trPr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2C26EE" w:rsidRDefault="002C26EE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Супруг</w:t>
            </w:r>
            <w:r>
              <w:rPr>
                <w:sz w:val="24"/>
                <w:szCs w:val="24"/>
              </w:rPr>
              <w:t xml:space="preserve"> </w:t>
            </w: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rPr>
                <w:sz w:val="24"/>
                <w:szCs w:val="24"/>
              </w:rPr>
            </w:pPr>
          </w:p>
          <w:p w:rsidR="002C26EE" w:rsidRDefault="002C26EE" w:rsidP="00AE2927">
            <w:pPr>
              <w:rPr>
                <w:sz w:val="24"/>
                <w:szCs w:val="24"/>
              </w:rPr>
            </w:pPr>
          </w:p>
          <w:p w:rsidR="002C26EE" w:rsidRPr="00AE2927" w:rsidRDefault="002C26EE" w:rsidP="00AE29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учитель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C26EE" w:rsidRPr="00AC53F4" w:rsidRDefault="002C26EE" w:rsidP="00487A85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8B622F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8B622F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8B622F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  <w:r w:rsidRPr="008B62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ВАЗ 2105;</w:t>
            </w:r>
          </w:p>
          <w:p w:rsidR="002C26EE" w:rsidRPr="00E454B9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Хендай Элантра;</w:t>
            </w:r>
          </w:p>
          <w:p w:rsidR="002C26EE" w:rsidRPr="00D6685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</w:t>
            </w:r>
          </w:p>
          <w:p w:rsidR="002C26EE" w:rsidRPr="00D6685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Ssang</w:t>
            </w:r>
            <w:r w:rsidRPr="00D668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Yong</w:t>
            </w:r>
            <w:r w:rsidRPr="00D668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Kyron</w:t>
            </w:r>
          </w:p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Сельскохозяйственная техника тракторМТЗ-80</w:t>
            </w:r>
          </w:p>
        </w:tc>
        <w:tc>
          <w:tcPr>
            <w:tcW w:w="1134" w:type="dxa"/>
            <w:vMerge w:val="restart"/>
          </w:tcPr>
          <w:p w:rsidR="002C26EE" w:rsidRPr="003B05A5" w:rsidRDefault="002C26EE" w:rsidP="00853288">
            <w:pPr>
              <w:spacing w:before="293" w:line="276" w:lineRule="auto"/>
              <w:jc w:val="center"/>
            </w:pPr>
            <w:r>
              <w:t>462108,00</w:t>
            </w:r>
          </w:p>
        </w:tc>
        <w:tc>
          <w:tcPr>
            <w:tcW w:w="1843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2220"/>
        </w:trPr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C26EE" w:rsidRPr="00853288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C26EE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2C26EE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C26EE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C26EE" w:rsidRPr="00853288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3B05A5" w:rsidRDefault="002C26EE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1202"/>
        </w:trPr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C26EE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6EE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6EE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6EE" w:rsidRPr="00853288" w:rsidRDefault="002C26EE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3B05A5" w:rsidRDefault="002C26EE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2C26EE" w:rsidRPr="00853288" w:rsidRDefault="002C26EE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Общедолевая, 2/5</w:t>
            </w:r>
          </w:p>
        </w:tc>
        <w:tc>
          <w:tcPr>
            <w:tcW w:w="1134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399996</w:t>
            </w:r>
          </w:p>
        </w:tc>
        <w:tc>
          <w:tcPr>
            <w:tcW w:w="1134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2C26EE" w:rsidRPr="00AC53F4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1020"/>
        </w:trPr>
        <w:tc>
          <w:tcPr>
            <w:tcW w:w="709" w:type="dxa"/>
            <w:vMerge w:val="restart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Ермушева И.З.</w:t>
            </w:r>
          </w:p>
        </w:tc>
        <w:tc>
          <w:tcPr>
            <w:tcW w:w="1418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992" w:type="dxa"/>
            <w:vMerge w:val="restart"/>
          </w:tcPr>
          <w:p w:rsidR="002C26EE" w:rsidRPr="00AC53F4" w:rsidRDefault="002C26EE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AC53F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2C26EE" w:rsidRPr="008B622F" w:rsidRDefault="002C26EE" w:rsidP="00A45CB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</w:pPr>
            <w:r>
              <w:t>192226,64</w:t>
            </w:r>
          </w:p>
        </w:tc>
        <w:tc>
          <w:tcPr>
            <w:tcW w:w="1843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2980"/>
        </w:trPr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700"/>
        </w:trPr>
        <w:tc>
          <w:tcPr>
            <w:tcW w:w="709" w:type="dxa"/>
            <w:vMerge w:val="restart"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2C26EE" w:rsidRPr="00853288" w:rsidRDefault="002C26EE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</w:t>
            </w:r>
          </w:p>
        </w:tc>
        <w:tc>
          <w:tcPr>
            <w:tcW w:w="992" w:type="dxa"/>
            <w:vMerge w:val="restart"/>
          </w:tcPr>
          <w:p w:rsidR="002C26EE" w:rsidRDefault="002C26EE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8B622F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C26EE" w:rsidRPr="008B622F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C26EE" w:rsidRPr="008B622F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2427,64</w:t>
            </w:r>
          </w:p>
        </w:tc>
        <w:tc>
          <w:tcPr>
            <w:tcW w:w="1843" w:type="dxa"/>
            <w:vMerge w:val="restart"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663"/>
        </w:trPr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C26EE" w:rsidRPr="00D27EE4" w:rsidRDefault="002C26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2C26EE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2C26EE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2C26EE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2C26EE" w:rsidRPr="00853288">
        <w:trPr>
          <w:trHeight w:val="1160"/>
        </w:trPr>
        <w:tc>
          <w:tcPr>
            <w:tcW w:w="709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2C26EE" w:rsidRPr="00853288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C26EE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C26EE" w:rsidRPr="00D27EE4" w:rsidRDefault="002C26EE" w:rsidP="009432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6EE" w:rsidRDefault="002C26EE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6EE" w:rsidRDefault="002C26EE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C26EE" w:rsidRDefault="002C26EE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2C26EE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C26EE" w:rsidRDefault="002C26EE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C26EE" w:rsidRPr="008B622F" w:rsidRDefault="002C26EE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2C26EE" w:rsidRDefault="002C26EE" w:rsidP="00337847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rPr>
          <w:color w:val="000000"/>
          <w:spacing w:val="-8"/>
          <w:sz w:val="26"/>
          <w:szCs w:val="26"/>
        </w:rPr>
      </w:pPr>
    </w:p>
    <w:p w:rsidR="002C26EE" w:rsidRDefault="002C26EE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Болеева Т.М.                                                17.05.2018 г</w:t>
      </w:r>
    </w:p>
    <w:p w:rsidR="002C26EE" w:rsidRDefault="002C26EE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2C26EE" w:rsidRDefault="002C26EE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2C26EE" w:rsidRDefault="002C26EE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2C26EE" w:rsidRDefault="002C26EE">
      <w:pPr>
        <w:shd w:val="clear" w:color="auto" w:fill="FFFFFF"/>
        <w:spacing w:line="288" w:lineRule="exact"/>
        <w:ind w:left="288" w:right="1382"/>
      </w:pPr>
    </w:p>
    <w:sectPr w:rsidR="002C26EE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1443A1"/>
    <w:rsid w:val="00171A86"/>
    <w:rsid w:val="0017509C"/>
    <w:rsid w:val="002220AF"/>
    <w:rsid w:val="00252513"/>
    <w:rsid w:val="0027633D"/>
    <w:rsid w:val="0028592D"/>
    <w:rsid w:val="002C26EE"/>
    <w:rsid w:val="002D3245"/>
    <w:rsid w:val="002E2E2F"/>
    <w:rsid w:val="00313915"/>
    <w:rsid w:val="00337847"/>
    <w:rsid w:val="0037223A"/>
    <w:rsid w:val="0038424D"/>
    <w:rsid w:val="003A3CAD"/>
    <w:rsid w:val="003B05A5"/>
    <w:rsid w:val="003B2CBD"/>
    <w:rsid w:val="003C2234"/>
    <w:rsid w:val="003D62A2"/>
    <w:rsid w:val="003F2EB6"/>
    <w:rsid w:val="0040003C"/>
    <w:rsid w:val="00402C65"/>
    <w:rsid w:val="004119C4"/>
    <w:rsid w:val="00462B62"/>
    <w:rsid w:val="00487A85"/>
    <w:rsid w:val="004B67CE"/>
    <w:rsid w:val="00501749"/>
    <w:rsid w:val="005B2B22"/>
    <w:rsid w:val="005E7480"/>
    <w:rsid w:val="00743B56"/>
    <w:rsid w:val="007A7768"/>
    <w:rsid w:val="008135A8"/>
    <w:rsid w:val="00817551"/>
    <w:rsid w:val="00853288"/>
    <w:rsid w:val="008B622F"/>
    <w:rsid w:val="008C2430"/>
    <w:rsid w:val="008D0771"/>
    <w:rsid w:val="008E61F8"/>
    <w:rsid w:val="00937707"/>
    <w:rsid w:val="009432E6"/>
    <w:rsid w:val="009A0A52"/>
    <w:rsid w:val="009B2938"/>
    <w:rsid w:val="00A014F3"/>
    <w:rsid w:val="00A106D9"/>
    <w:rsid w:val="00A26F97"/>
    <w:rsid w:val="00A37B61"/>
    <w:rsid w:val="00A45CBE"/>
    <w:rsid w:val="00A52CF1"/>
    <w:rsid w:val="00A65969"/>
    <w:rsid w:val="00AC53F4"/>
    <w:rsid w:val="00AC70C5"/>
    <w:rsid w:val="00AD23A7"/>
    <w:rsid w:val="00AD46A9"/>
    <w:rsid w:val="00AE2927"/>
    <w:rsid w:val="00B11E16"/>
    <w:rsid w:val="00B177E1"/>
    <w:rsid w:val="00B36A5F"/>
    <w:rsid w:val="00BA43FF"/>
    <w:rsid w:val="00BA5192"/>
    <w:rsid w:val="00BD0495"/>
    <w:rsid w:val="00C354C8"/>
    <w:rsid w:val="00CD3E92"/>
    <w:rsid w:val="00D257EC"/>
    <w:rsid w:val="00D27EE4"/>
    <w:rsid w:val="00D30EDD"/>
    <w:rsid w:val="00D64E79"/>
    <w:rsid w:val="00D6685F"/>
    <w:rsid w:val="00D81B58"/>
    <w:rsid w:val="00D97620"/>
    <w:rsid w:val="00DA5D15"/>
    <w:rsid w:val="00DA7689"/>
    <w:rsid w:val="00DB17F7"/>
    <w:rsid w:val="00DF133E"/>
    <w:rsid w:val="00DF5CD4"/>
    <w:rsid w:val="00E21BC8"/>
    <w:rsid w:val="00E454B9"/>
    <w:rsid w:val="00E73A02"/>
    <w:rsid w:val="00EE6EC1"/>
    <w:rsid w:val="00F0799C"/>
    <w:rsid w:val="00F22E05"/>
    <w:rsid w:val="00FA588B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3</Pages>
  <Words>306</Words>
  <Characters>1749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Протасовская</dc:creator>
  <cp:keywords/>
  <dc:description/>
  <cp:lastModifiedBy>User</cp:lastModifiedBy>
  <cp:revision>6</cp:revision>
  <dcterms:created xsi:type="dcterms:W3CDTF">2018-05-14T03:13:00Z</dcterms:created>
  <dcterms:modified xsi:type="dcterms:W3CDTF">2018-05-20T21:27:00Z</dcterms:modified>
</cp:coreProperties>
</file>