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236" w:rsidRPr="000072E3" w:rsidRDefault="00506236" w:rsidP="005314D3">
      <w:pPr>
        <w:shd w:val="clear" w:color="auto" w:fill="FFFFFF"/>
        <w:spacing w:before="37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072E3">
        <w:rPr>
          <w:rFonts w:ascii="Times New Roman" w:hAnsi="Times New Roman" w:cs="Times New Roman"/>
          <w:b/>
          <w:bCs/>
          <w:color w:val="000000"/>
          <w:spacing w:val="9"/>
          <w:sz w:val="36"/>
          <w:szCs w:val="36"/>
        </w:rPr>
        <w:t xml:space="preserve">Совет депутатов Новобаевского сельского поселения Большеигнатовского </w:t>
      </w:r>
      <w:r w:rsidRPr="000072E3">
        <w:rPr>
          <w:rFonts w:ascii="Times New Roman" w:hAnsi="Times New Roman" w:cs="Times New Roman"/>
          <w:b/>
          <w:bCs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506236" w:rsidRPr="00EE48FB" w:rsidRDefault="00506236" w:rsidP="00EE48FB">
      <w:pPr>
        <w:shd w:val="clear" w:color="auto" w:fill="FFFFFF"/>
        <w:spacing w:before="37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E48FB">
        <w:rPr>
          <w:rFonts w:ascii="Times New Roman" w:hAnsi="Times New Roman" w:cs="Times New Roman"/>
          <w:b/>
          <w:bCs/>
          <w:sz w:val="36"/>
          <w:szCs w:val="36"/>
        </w:rPr>
        <w:t>РЕШЕНИЕ</w:t>
      </w:r>
    </w:p>
    <w:p w:rsidR="00506236" w:rsidRPr="00EE48FB" w:rsidRDefault="00506236" w:rsidP="00EE48FB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</w:pPr>
      <w:r w:rsidRPr="00EE48F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Новобаевского сельского поселения </w:t>
      </w:r>
      <w:r w:rsidRPr="00EE48F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Большеигнатовского </w:t>
      </w:r>
      <w:r w:rsidRPr="00EE48FB"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  <w:t xml:space="preserve">муниципального района </w:t>
      </w:r>
      <w:r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  <w:t xml:space="preserve">              </w:t>
      </w:r>
      <w:r w:rsidRPr="00EE48FB"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  <w:t>Республики Мордовия</w:t>
      </w:r>
      <w:r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  <w:t xml:space="preserve"> </w:t>
      </w:r>
      <w:r w:rsidRPr="00EE48FB"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  <w:t>шестого созыва</w:t>
      </w:r>
    </w:p>
    <w:p w:rsidR="00506236" w:rsidRPr="00EE48FB" w:rsidRDefault="00506236" w:rsidP="00EE48F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с. Новое Баево</w:t>
      </w:r>
    </w:p>
    <w:p w:rsidR="00506236" w:rsidRDefault="00506236" w:rsidP="00EE48FB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  <w:r w:rsidRPr="00EE48FB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 «21» июн</w:t>
      </w:r>
      <w:r w:rsidRPr="00EE48FB">
        <w:rPr>
          <w:rFonts w:ascii="Times New Roman" w:hAnsi="Times New Roman" w:cs="Times New Roman"/>
          <w:sz w:val="28"/>
          <w:szCs w:val="28"/>
        </w:rPr>
        <w:t>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E48FB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67</w:t>
      </w:r>
    </w:p>
    <w:p w:rsidR="00506236" w:rsidRDefault="0050623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506236" w:rsidRDefault="0050623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>ежегодного оплачиваемого отпуска главе</w:t>
      </w:r>
    </w:p>
    <w:p w:rsidR="00506236" w:rsidRDefault="0050623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</w:p>
    <w:p w:rsidR="00506236" w:rsidRDefault="0050623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506236" w:rsidRDefault="0050623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506236" w:rsidRDefault="0050623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Default="00506236" w:rsidP="00EE48F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3 Закон Республики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от 15 июня 2010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506236" w:rsidRDefault="00506236" w:rsidP="00EE48FB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»,  </w:t>
      </w:r>
      <w:r w:rsidRPr="00EE48F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EE48F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РЕШИЛ:</w:t>
      </w:r>
    </w:p>
    <w:p w:rsidR="00506236" w:rsidRDefault="00506236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06236" w:rsidRDefault="00506236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Утвердить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прилагаемое 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Положение о порядке предоставления ежегодного оплачиваемого отпуска главе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Новобаевского сельского поселения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Большеигнатовского 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района Республики Мордовия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06236" w:rsidRDefault="00506236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Признать утратившим силу решение Совета депутатов Новобаевского сельского поселения Большеигнатовского муниципального района Республики Мордовия от 04.05.2012 г. № 26 «Об утверждении Положения о порядке и условиях предоставления основного и дополнительных оплачиваемых отпусков главе Новобаевского сельского поселения».</w:t>
      </w:r>
    </w:p>
    <w:p w:rsidR="00506236" w:rsidRPr="00EE48FB" w:rsidRDefault="00506236" w:rsidP="00EE48F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</w:t>
      </w:r>
      <w:r w:rsidRPr="00042D66">
        <w:rPr>
          <w:rFonts w:ascii="Times New Roman" w:hAnsi="Times New Roman" w:cs="Times New Roman"/>
          <w:sz w:val="28"/>
          <w:szCs w:val="28"/>
        </w:rPr>
        <w:t>Настоящее решение вступает в силу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42D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 его</w:t>
      </w:r>
      <w:r w:rsidRPr="00042D66">
        <w:rPr>
          <w:rFonts w:ascii="Times New Roman" w:hAnsi="Times New Roman" w:cs="Times New Roman"/>
          <w:sz w:val="28"/>
          <w:szCs w:val="28"/>
        </w:rPr>
        <w:t xml:space="preserve"> </w:t>
      </w:r>
      <w:r w:rsidRPr="00EE48FB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506236" w:rsidRDefault="00506236" w:rsidP="002C3A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236" w:rsidRDefault="00506236" w:rsidP="002C3A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Новобаевского сельского поселения                             В.И.Французов</w:t>
      </w:r>
    </w:p>
    <w:p w:rsidR="00506236" w:rsidRDefault="00506236" w:rsidP="002C3A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236" w:rsidRPr="002C3A79" w:rsidRDefault="00506236" w:rsidP="002C3A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236" w:rsidRDefault="0050623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Утверждено</w:t>
      </w:r>
    </w:p>
    <w:p w:rsidR="00506236" w:rsidRDefault="0050623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Решением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>Совета депутатов</w:t>
      </w:r>
    </w:p>
    <w:p w:rsidR="00506236" w:rsidRPr="00522C77" w:rsidRDefault="0050623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Новобаевского сельского поселения</w:t>
      </w:r>
    </w:p>
    <w:p w:rsidR="00506236" w:rsidRPr="00522C77" w:rsidRDefault="0050623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506236" w:rsidRPr="00522C77" w:rsidRDefault="00506236" w:rsidP="00D107F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hAnsi="Times New Roman" w:cs="Times New Roman"/>
          <w:sz w:val="24"/>
          <w:szCs w:val="24"/>
          <w:lang w:eastAsia="ru-RU"/>
        </w:rPr>
        <w:t>21.06.2018 г.  № 67</w:t>
      </w:r>
    </w:p>
    <w:p w:rsidR="00506236" w:rsidRPr="00522C77" w:rsidRDefault="00506236" w:rsidP="00D107F1">
      <w:pPr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236" w:rsidRPr="00254FF4" w:rsidRDefault="0050623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506236" w:rsidRPr="00254FF4" w:rsidRDefault="0050623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порядке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условиях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основного и дополнительных оплачиваемых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отпусков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Новобаевского сельского поселения Большеигнатовского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506236" w:rsidRPr="00522C77" w:rsidRDefault="0050623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506236" w:rsidRDefault="0050623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06236" w:rsidRPr="00522C77" w:rsidRDefault="0050623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 – 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у Новобаевского сельского поселения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должностное лицо).</w:t>
      </w: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ab/>
        <w:t>2. Должностному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2.1. Отпуск должностного лица состоит из ежегодного основного оплачиваемого отпуска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ежегодного дополнительного оплачиваемого отпуска за ненормированный  рабочий день. 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Ежегодный основной оплачиваемый отпуск предоставляется должностному лицу продолжительностью 28 календарных дней. 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22C77">
        <w:rPr>
          <w:rFonts w:ascii="Times New Roman" w:hAnsi="Times New Roman" w:cs="Times New Roman"/>
          <w:sz w:val="28"/>
          <w:szCs w:val="28"/>
        </w:rPr>
        <w:t>жегодный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дополнительный оплачиваемый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 рабочий день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2.4.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Финансовое обеспечение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IV. Порядок предоставления отпуска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по истечении шести месяцев его непрерывной работы со дня избрания на данную должность.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установленной должностным лицом.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района, утверждаемым должностным лицом с учетом мнения выборного органа первичной профсоюзной организации не позднее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4.5.  Предоставление отпуска о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формляется распоряжением Главы Новобаевского сельского поселения Большеигнатовского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506236" w:rsidRPr="00522C77" w:rsidRDefault="0050623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V. Замена отпуска денежной компенсацией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CD30DE" w:rsidRDefault="0050623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 w:rsidRPr="00CD30DE">
        <w:rPr>
          <w:rFonts w:ascii="Times New Roman" w:hAnsi="Times New Roman" w:cs="Times New Roman"/>
          <w:sz w:val="28"/>
          <w:szCs w:val="28"/>
          <w:lang w:eastAsia="ru-RU"/>
        </w:rPr>
        <w:t>Часть отпуска, превышающая 28 календарных дней,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письменному заявлению должностного лица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заменена денежной компенсацией.</w:t>
      </w:r>
    </w:p>
    <w:p w:rsidR="00506236" w:rsidRPr="00CD30DE" w:rsidRDefault="0050623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sub_12602"/>
      <w:bookmarkEnd w:id="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506236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Предоставление иных отпусков</w:t>
      </w:r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522C77" w:rsidRDefault="0050623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8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 w:cs="Times New Roman"/>
          <w:sz w:val="28"/>
          <w:szCs w:val="28"/>
        </w:rPr>
        <w:t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sub_12827"/>
      <w:bookmarkEnd w:id="4"/>
    </w:p>
    <w:p w:rsidR="00506236" w:rsidRPr="00522C77" w:rsidRDefault="0050623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Заключительные положения</w:t>
      </w:r>
    </w:p>
    <w:p w:rsidR="00506236" w:rsidRPr="00522C77" w:rsidRDefault="0050623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6236" w:rsidRPr="00254FF4" w:rsidRDefault="0050623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7.1.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Должностному лицу в связи с прекращением полномочий главы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представляется реализация права на отпуск в порядке, предусмотренном </w:t>
      </w:r>
      <w:r w:rsidRPr="00254FF4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6236" w:rsidRPr="00254FF4" w:rsidRDefault="0050623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506236" w:rsidRPr="00CD30DE" w:rsidRDefault="0050623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5"/>
    <w:p w:rsidR="00506236" w:rsidRPr="00522C77" w:rsidRDefault="0050623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6236" w:rsidRPr="00522C77" w:rsidRDefault="0050623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6236" w:rsidRDefault="00506236"/>
    <w:sectPr w:rsidR="00506236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C65A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6C0A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BA8B4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E8C3F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CC43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D466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B6881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FA96F7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DFF0B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34F4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7B3"/>
    <w:rsid w:val="000072E3"/>
    <w:rsid w:val="00012306"/>
    <w:rsid w:val="00042D66"/>
    <w:rsid w:val="000848BE"/>
    <w:rsid w:val="00094E3C"/>
    <w:rsid w:val="000C154C"/>
    <w:rsid w:val="000D5B18"/>
    <w:rsid w:val="00145475"/>
    <w:rsid w:val="001A7223"/>
    <w:rsid w:val="00254FF4"/>
    <w:rsid w:val="00276F3A"/>
    <w:rsid w:val="002C3A79"/>
    <w:rsid w:val="003020D4"/>
    <w:rsid w:val="00313716"/>
    <w:rsid w:val="0032684A"/>
    <w:rsid w:val="0034599C"/>
    <w:rsid w:val="00372B31"/>
    <w:rsid w:val="00385BFE"/>
    <w:rsid w:val="00506236"/>
    <w:rsid w:val="00520290"/>
    <w:rsid w:val="00522C77"/>
    <w:rsid w:val="005314D3"/>
    <w:rsid w:val="005570CB"/>
    <w:rsid w:val="005A4446"/>
    <w:rsid w:val="005B2AC2"/>
    <w:rsid w:val="005C0C78"/>
    <w:rsid w:val="00627E94"/>
    <w:rsid w:val="0065521B"/>
    <w:rsid w:val="006C709C"/>
    <w:rsid w:val="0077092B"/>
    <w:rsid w:val="007709BF"/>
    <w:rsid w:val="007764D3"/>
    <w:rsid w:val="00782687"/>
    <w:rsid w:val="00814B7C"/>
    <w:rsid w:val="00941009"/>
    <w:rsid w:val="00A40812"/>
    <w:rsid w:val="00A51D40"/>
    <w:rsid w:val="00A61A19"/>
    <w:rsid w:val="00AE6C0C"/>
    <w:rsid w:val="00B822A6"/>
    <w:rsid w:val="00B92DB6"/>
    <w:rsid w:val="00B94177"/>
    <w:rsid w:val="00BF6649"/>
    <w:rsid w:val="00CA665D"/>
    <w:rsid w:val="00CD30DE"/>
    <w:rsid w:val="00D107F1"/>
    <w:rsid w:val="00D10BEB"/>
    <w:rsid w:val="00D9502E"/>
    <w:rsid w:val="00DE1D0A"/>
    <w:rsid w:val="00DF38C1"/>
    <w:rsid w:val="00E057B3"/>
    <w:rsid w:val="00EE48FB"/>
    <w:rsid w:val="00EF36FF"/>
    <w:rsid w:val="00F07BDB"/>
    <w:rsid w:val="00F62BFE"/>
    <w:rsid w:val="00F716E3"/>
    <w:rsid w:val="00F76E10"/>
    <w:rsid w:val="00FB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47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E057B3"/>
    <w:pPr>
      <w:ind w:left="720"/>
    </w:pPr>
  </w:style>
  <w:style w:type="paragraph" w:styleId="NormalWeb">
    <w:name w:val="Normal (Web)"/>
    <w:basedOn w:val="Normal"/>
    <w:uiPriority w:val="99"/>
    <w:semiHidden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76F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E8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4</Pages>
  <Words>988</Words>
  <Characters>5634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subject/>
  <dc:creator>PK_2</dc:creator>
  <cp:keywords/>
  <dc:description/>
  <cp:lastModifiedBy>user</cp:lastModifiedBy>
  <cp:revision>4</cp:revision>
  <cp:lastPrinted>2018-07-11T08:33:00Z</cp:lastPrinted>
  <dcterms:created xsi:type="dcterms:W3CDTF">2018-06-18T07:32:00Z</dcterms:created>
  <dcterms:modified xsi:type="dcterms:W3CDTF">2018-07-11T08:39:00Z</dcterms:modified>
</cp:coreProperties>
</file>