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135" w:rsidRPr="00C510C0" w:rsidRDefault="00326135" w:rsidP="00C510C0">
      <w:pPr>
        <w:shd w:val="clear" w:color="auto" w:fill="FFFFFF"/>
        <w:spacing w:line="240" w:lineRule="auto"/>
        <w:ind w:left="426" w:right="1259"/>
        <w:jc w:val="center"/>
        <w:rPr>
          <w:rFonts w:ascii="Times New Roman" w:hAnsi="Times New Roman" w:cs="Times New Roman"/>
          <w:b/>
          <w:bCs/>
          <w:color w:val="000000"/>
          <w:spacing w:val="-8"/>
          <w:sz w:val="32"/>
          <w:szCs w:val="32"/>
        </w:rPr>
      </w:pPr>
      <w:r w:rsidRPr="00C510C0">
        <w:rPr>
          <w:rFonts w:ascii="Times New Roman" w:hAnsi="Times New Roman" w:cs="Times New Roman"/>
          <w:b/>
          <w:bCs/>
          <w:color w:val="000000"/>
          <w:spacing w:val="-8"/>
          <w:sz w:val="32"/>
          <w:szCs w:val="32"/>
        </w:rPr>
        <w:t>Администрация Новобаевского  сельского поселения</w:t>
      </w:r>
    </w:p>
    <w:p w:rsidR="00326135" w:rsidRPr="00C510C0" w:rsidRDefault="00326135" w:rsidP="00C510C0">
      <w:pPr>
        <w:shd w:val="clear" w:color="auto" w:fill="FFFFFF"/>
        <w:spacing w:line="240" w:lineRule="auto"/>
        <w:ind w:left="426" w:right="1259"/>
        <w:jc w:val="center"/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</w:rPr>
      </w:pPr>
      <w:r w:rsidRPr="00C510C0">
        <w:rPr>
          <w:rFonts w:ascii="Times New Roman" w:hAnsi="Times New Roman" w:cs="Times New Roman"/>
          <w:b/>
          <w:bCs/>
          <w:color w:val="000000"/>
          <w:spacing w:val="-8"/>
          <w:sz w:val="32"/>
          <w:szCs w:val="32"/>
        </w:rPr>
        <w:t>Большеигнатовского му</w:t>
      </w:r>
      <w:r w:rsidRPr="00C510C0">
        <w:rPr>
          <w:rFonts w:ascii="Times New Roman" w:hAnsi="Times New Roman" w:cs="Times New Roman"/>
          <w:b/>
          <w:bCs/>
          <w:color w:val="000000"/>
          <w:spacing w:val="-10"/>
          <w:sz w:val="32"/>
          <w:szCs w:val="32"/>
        </w:rPr>
        <w:t>ниципального района</w:t>
      </w:r>
    </w:p>
    <w:p w:rsidR="00326135" w:rsidRPr="00C510C0" w:rsidRDefault="00326135" w:rsidP="00C510C0">
      <w:pPr>
        <w:shd w:val="clear" w:color="auto" w:fill="FFFFFF"/>
        <w:spacing w:line="240" w:lineRule="auto"/>
        <w:ind w:left="426" w:right="1259"/>
        <w:jc w:val="center"/>
        <w:rPr>
          <w:rFonts w:ascii="Times New Roman" w:hAnsi="Times New Roman" w:cs="Times New Roman"/>
          <w:b/>
          <w:bCs/>
          <w:color w:val="000000"/>
          <w:spacing w:val="-10"/>
          <w:sz w:val="32"/>
          <w:szCs w:val="32"/>
        </w:rPr>
      </w:pPr>
      <w:r w:rsidRPr="00C510C0">
        <w:rPr>
          <w:rFonts w:ascii="Times New Roman" w:hAnsi="Times New Roman" w:cs="Times New Roman"/>
          <w:b/>
          <w:bCs/>
          <w:color w:val="000000"/>
          <w:spacing w:val="-11"/>
          <w:sz w:val="32"/>
          <w:szCs w:val="32"/>
        </w:rPr>
        <w:t>Республики Мордовия</w:t>
      </w:r>
    </w:p>
    <w:p w:rsidR="00326135" w:rsidRPr="00C510C0" w:rsidRDefault="00326135" w:rsidP="00C510C0">
      <w:pPr>
        <w:shd w:val="clear" w:color="auto" w:fill="FFFFFF"/>
        <w:spacing w:line="240" w:lineRule="auto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  <w:sz w:val="32"/>
          <w:szCs w:val="32"/>
        </w:rPr>
      </w:pPr>
      <w:r w:rsidRPr="00C510C0">
        <w:rPr>
          <w:rFonts w:ascii="Times New Roman" w:hAnsi="Times New Roman" w:cs="Times New Roman"/>
          <w:color w:val="000000"/>
          <w:spacing w:val="-11"/>
          <w:sz w:val="32"/>
          <w:szCs w:val="32"/>
        </w:rPr>
        <w:t>ПОСТАНОВЛЕНИЕ</w:t>
      </w:r>
    </w:p>
    <w:p w:rsidR="00326135" w:rsidRPr="00C510C0" w:rsidRDefault="00326135" w:rsidP="00C510C0">
      <w:pPr>
        <w:shd w:val="clear" w:color="auto" w:fill="FFFFFF"/>
        <w:spacing w:line="240" w:lineRule="auto"/>
        <w:ind w:right="1"/>
        <w:jc w:val="center"/>
        <w:rPr>
          <w:rFonts w:ascii="Times New Roman" w:hAnsi="Times New Roman" w:cs="Times New Roman"/>
        </w:rPr>
      </w:pPr>
      <w:r w:rsidRPr="00C510C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Pr="00C510C0">
        <w:rPr>
          <w:rFonts w:ascii="Times New Roman" w:hAnsi="Times New Roman" w:cs="Times New Roman"/>
          <w:color w:val="000000"/>
          <w:sz w:val="28"/>
          <w:szCs w:val="28"/>
        </w:rPr>
        <w:t xml:space="preserve">«01» июня  </w:t>
      </w:r>
      <w:r w:rsidRPr="00C510C0">
        <w:rPr>
          <w:rFonts w:ascii="Times New Roman" w:hAnsi="Times New Roman" w:cs="Times New Roman"/>
          <w:color w:val="000000"/>
          <w:spacing w:val="-4"/>
          <w:sz w:val="28"/>
          <w:szCs w:val="28"/>
        </w:rPr>
        <w:t>2018 года</w:t>
      </w:r>
      <w:r w:rsidRPr="00C510C0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Pr="00C510C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  <w:r w:rsidRPr="00C510C0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20</w:t>
      </w:r>
    </w:p>
    <w:p w:rsidR="00326135" w:rsidRPr="00C510C0" w:rsidRDefault="00326135" w:rsidP="00C510C0">
      <w:pPr>
        <w:spacing w:line="240" w:lineRule="auto"/>
        <w:jc w:val="center"/>
        <w:rPr>
          <w:rFonts w:ascii="Times New Roman" w:hAnsi="Times New Roman" w:cs="Times New Roman"/>
          <w:color w:val="000000"/>
          <w:spacing w:val="-11"/>
        </w:rPr>
      </w:pPr>
      <w:r w:rsidRPr="00C510C0">
        <w:rPr>
          <w:rFonts w:ascii="Times New Roman" w:hAnsi="Times New Roman" w:cs="Times New Roman"/>
          <w:color w:val="000000"/>
          <w:spacing w:val="-11"/>
        </w:rPr>
        <w:t>с. Новое Баево</w:t>
      </w:r>
    </w:p>
    <w:p w:rsidR="00326135" w:rsidRPr="00ED475F" w:rsidRDefault="00326135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26135" w:rsidRPr="00C510C0" w:rsidRDefault="00326135" w:rsidP="00C510C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C510C0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Новобаевского сельского поселения от 12</w:t>
      </w:r>
      <w:r w:rsidRPr="00C510C0">
        <w:rPr>
          <w:rFonts w:ascii="Times New Roman" w:hAnsi="Times New Roman" w:cs="Times New Roman"/>
          <w:b/>
          <w:bCs/>
          <w:sz w:val="28"/>
          <w:szCs w:val="28"/>
        </w:rPr>
        <w:t>.04.2018 г.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№14</w:t>
      </w:r>
      <w:r w:rsidRPr="00C510C0">
        <w:rPr>
          <w:rFonts w:ascii="Times New Roman" w:hAnsi="Times New Roman" w:cs="Times New Roman"/>
          <w:b/>
          <w:bCs/>
          <w:sz w:val="28"/>
          <w:szCs w:val="28"/>
        </w:rPr>
        <w:t xml:space="preserve"> «Об утверждении Перечня видов муниципального контроля 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510C0">
        <w:rPr>
          <w:rFonts w:ascii="Times New Roman" w:hAnsi="Times New Roman" w:cs="Times New Roman"/>
          <w:b/>
          <w:bCs/>
          <w:sz w:val="28"/>
          <w:szCs w:val="28"/>
        </w:rPr>
        <w:t xml:space="preserve"> органов местного самоуправления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Новобаевского сельского поселения</w:t>
      </w:r>
      <w:r w:rsidRPr="00C510C0">
        <w:rPr>
          <w:rFonts w:ascii="Times New Roman" w:hAnsi="Times New Roman" w:cs="Times New Roman"/>
          <w:b/>
          <w:bCs/>
          <w:sz w:val="28"/>
          <w:szCs w:val="28"/>
        </w:rPr>
        <w:t xml:space="preserve">, уполномоченных на </w:t>
      </w:r>
      <w:r>
        <w:rPr>
          <w:rFonts w:ascii="Times New Roman" w:hAnsi="Times New Roman" w:cs="Times New Roman"/>
          <w:b/>
          <w:bCs/>
          <w:sz w:val="28"/>
          <w:szCs w:val="28"/>
        </w:rPr>
        <w:t>их осуществление»</w:t>
      </w:r>
    </w:p>
    <w:p w:rsidR="00326135" w:rsidRPr="00ED475F" w:rsidRDefault="00326135" w:rsidP="00ED475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6135" w:rsidRDefault="00326135" w:rsidP="008F1E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решения Совета депутатов Новобаевского сельского поселения от 12.04.2018 №64 </w:t>
      </w:r>
      <w:r w:rsidRPr="008F1EDB">
        <w:rPr>
          <w:rFonts w:ascii="Times New Roman" w:hAnsi="Times New Roman" w:cs="Times New Roman"/>
          <w:sz w:val="28"/>
          <w:szCs w:val="28"/>
        </w:rPr>
        <w:t>«Об утверждении порядка ведения перечня видов муниципального контроля 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Новобаевского сельского поселения Большеигнатовского муниципального района Республики Мордовия</w:t>
      </w:r>
      <w:r w:rsidRPr="008F1EDB">
        <w:rPr>
          <w:rFonts w:ascii="Times New Roman" w:hAnsi="Times New Roman" w:cs="Times New Roman"/>
          <w:sz w:val="28"/>
          <w:szCs w:val="28"/>
        </w:rPr>
        <w:t>, уполномоченных на их осуществление»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F7B08">
        <w:rPr>
          <w:rFonts w:ascii="Times New Roman" w:hAnsi="Times New Roman" w:cs="Times New Roman"/>
          <w:sz w:val="28"/>
          <w:szCs w:val="28"/>
        </w:rPr>
        <w:t xml:space="preserve">в целях организации и осуществления муниципального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</w:t>
      </w:r>
      <w:r w:rsidRPr="00EF7B08"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>
        <w:rPr>
          <w:rFonts w:ascii="Times New Roman" w:hAnsi="Times New Roman" w:cs="Times New Roman"/>
          <w:sz w:val="28"/>
          <w:szCs w:val="28"/>
        </w:rPr>
        <w:t>администрация Новобаевского сельского поселения ПОСТАНОВЛЯЕТ</w:t>
      </w:r>
      <w:r w:rsidRPr="00EF7B08">
        <w:rPr>
          <w:rFonts w:ascii="Times New Roman" w:hAnsi="Times New Roman" w:cs="Times New Roman"/>
          <w:sz w:val="28"/>
          <w:szCs w:val="28"/>
        </w:rPr>
        <w:t>:</w:t>
      </w:r>
    </w:p>
    <w:p w:rsidR="00326135" w:rsidRDefault="00326135" w:rsidP="008F1ED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6135" w:rsidRDefault="00326135" w:rsidP="007D30C0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постановление </w:t>
      </w:r>
      <w:r w:rsidRPr="0007566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 от 12.04.2018г. №14</w:t>
      </w:r>
      <w:r w:rsidRPr="00075667">
        <w:rPr>
          <w:rFonts w:ascii="Times New Roman" w:hAnsi="Times New Roman" w:cs="Times New Roman"/>
          <w:sz w:val="28"/>
          <w:szCs w:val="28"/>
        </w:rPr>
        <w:t xml:space="preserve"> «Об утверждении Перечня видов муниципального контроля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5667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Новобаевского сельского поселения</w:t>
      </w:r>
      <w:r w:rsidRPr="00075667">
        <w:rPr>
          <w:rFonts w:ascii="Times New Roman" w:hAnsi="Times New Roman" w:cs="Times New Roman"/>
          <w:sz w:val="28"/>
          <w:szCs w:val="28"/>
        </w:rPr>
        <w:t xml:space="preserve">, уполномоченных на </w:t>
      </w:r>
      <w:r>
        <w:rPr>
          <w:rFonts w:ascii="Times New Roman" w:hAnsi="Times New Roman" w:cs="Times New Roman"/>
          <w:sz w:val="28"/>
          <w:szCs w:val="28"/>
        </w:rPr>
        <w:t>их осуществление» следующие изменения:</w:t>
      </w:r>
    </w:p>
    <w:p w:rsidR="00326135" w:rsidRPr="00EF7B08" w:rsidRDefault="00326135" w:rsidP="007D30C0">
      <w:pPr>
        <w:spacing w:after="0" w:line="240" w:lineRule="auto"/>
        <w:jc w:val="both"/>
      </w:pPr>
      <w:r w:rsidRPr="00075667">
        <w:rPr>
          <w:rFonts w:ascii="Times New Roman" w:hAnsi="Times New Roman" w:cs="Times New Roman"/>
          <w:sz w:val="28"/>
          <w:szCs w:val="28"/>
        </w:rPr>
        <w:t>1.1</w:t>
      </w:r>
      <w:r>
        <w:t>.</w:t>
      </w:r>
      <w:r w:rsidRPr="00075667">
        <w:rPr>
          <w:rFonts w:ascii="Times New Roman" w:hAnsi="Times New Roman" w:cs="Times New Roman"/>
          <w:sz w:val="28"/>
          <w:szCs w:val="28"/>
        </w:rPr>
        <w:t xml:space="preserve"> Перечень видов муниципального контроля 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Новобаевского сельского поселения</w:t>
      </w:r>
      <w:r w:rsidRPr="00075667">
        <w:rPr>
          <w:rFonts w:ascii="Times New Roman" w:hAnsi="Times New Roman" w:cs="Times New Roman"/>
          <w:sz w:val="28"/>
          <w:szCs w:val="28"/>
        </w:rPr>
        <w:t xml:space="preserve">, уполномоченных на </w:t>
      </w:r>
      <w:r>
        <w:rPr>
          <w:rFonts w:ascii="Times New Roman" w:hAnsi="Times New Roman" w:cs="Times New Roman"/>
          <w:sz w:val="28"/>
          <w:szCs w:val="28"/>
        </w:rPr>
        <w:t>их осуществление,</w:t>
      </w:r>
      <w:r w:rsidRPr="00075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</w:t>
      </w:r>
      <w:r w:rsidRPr="00EF7B08">
        <w:t>.</w:t>
      </w:r>
    </w:p>
    <w:p w:rsidR="00326135" w:rsidRPr="00EF7B08" w:rsidRDefault="00326135" w:rsidP="007D30C0">
      <w:pPr>
        <w:pStyle w:val="ListParagraph"/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Контроль за ис</w:t>
      </w:r>
      <w:r w:rsidRPr="00EF7B08">
        <w:rPr>
          <w:rFonts w:ascii="Times New Roman" w:hAnsi="Times New Roman" w:cs="Times New Roman"/>
          <w:color w:val="000000"/>
          <w:sz w:val="28"/>
          <w:szCs w:val="28"/>
        </w:rPr>
        <w:t>полнением настоящего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постановления возложить на главу Новобаевского сельского поселения Французова В.И.</w:t>
      </w:r>
      <w:r w:rsidRPr="00EF7B0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26135" w:rsidRPr="008F1EDB" w:rsidRDefault="00326135" w:rsidP="007D30C0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 </w:t>
      </w: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Опубликовать настоящее постановление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местной газете «Авангард» </w:t>
      </w: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и разместить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Новобаевского</w:t>
      </w:r>
      <w:r w:rsidRPr="008F1ED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326135" w:rsidRDefault="00326135" w:rsidP="007D30C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Pr="008F1EDB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Pr="008F1EDB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326135" w:rsidRDefault="00326135" w:rsidP="007D30C0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26135" w:rsidRDefault="00326135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475F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</w:p>
    <w:p w:rsidR="00326135" w:rsidRDefault="00326135" w:rsidP="00ED47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D475F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 w:rsidRPr="00ED475F">
        <w:rPr>
          <w:rFonts w:ascii="Times New Roman" w:hAnsi="Times New Roman" w:cs="Times New Roman"/>
          <w:sz w:val="28"/>
          <w:szCs w:val="28"/>
        </w:rPr>
        <w:tab/>
      </w:r>
      <w:r w:rsidRPr="00ED47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В.И.Французов</w:t>
      </w:r>
    </w:p>
    <w:p w:rsidR="00326135" w:rsidRDefault="00326135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326135" w:rsidRDefault="00326135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326135" w:rsidRPr="008F1EDB" w:rsidRDefault="00326135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326135" w:rsidRPr="008F1EDB" w:rsidRDefault="00326135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326135" w:rsidRPr="008F1EDB" w:rsidRDefault="00326135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326135" w:rsidRPr="008F1EDB" w:rsidRDefault="00326135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Новобаевского </w:t>
      </w:r>
      <w:r w:rsidRPr="008F1EDB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326135" w:rsidRPr="008F1EDB" w:rsidRDefault="00326135" w:rsidP="002451B5">
      <w:pPr>
        <w:pStyle w:val="ListParagraph"/>
        <w:spacing w:after="0" w:line="240" w:lineRule="auto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8F1ED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01.06.2018 г. №20</w:t>
      </w:r>
    </w:p>
    <w:p w:rsidR="00326135" w:rsidRDefault="00326135" w:rsidP="002451B5">
      <w:pPr>
        <w:pStyle w:val="ListParagraph"/>
        <w:spacing w:after="0" w:line="240" w:lineRule="auto"/>
        <w:ind w:left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26135" w:rsidRDefault="00326135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6135" w:rsidRPr="00C913FE" w:rsidRDefault="00326135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326135" w:rsidRDefault="00326135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3FE">
        <w:rPr>
          <w:rFonts w:ascii="Times New Roman" w:hAnsi="Times New Roman" w:cs="Times New Roman"/>
          <w:b/>
          <w:bCs/>
          <w:sz w:val="28"/>
          <w:szCs w:val="28"/>
        </w:rPr>
        <w:t>видов муниципального контроля и органов местного самоуправления, уполномоченных на их осуществление</w:t>
      </w:r>
    </w:p>
    <w:p w:rsidR="00326135" w:rsidRDefault="00326135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20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2498"/>
        <w:gridCol w:w="2954"/>
        <w:gridCol w:w="4188"/>
      </w:tblGrid>
      <w:tr w:rsidR="00326135" w:rsidRPr="009C14C1">
        <w:tc>
          <w:tcPr>
            <w:tcW w:w="567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98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2C6B">
              <w:rPr>
                <w:rFonts w:ascii="Times New Roman" w:hAnsi="Times New Roman" w:cs="Times New Roman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954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уполномоченного на осуществление муниципального контроля</w:t>
            </w:r>
          </w:p>
        </w:tc>
        <w:tc>
          <w:tcPr>
            <w:tcW w:w="4188" w:type="dxa"/>
          </w:tcPr>
          <w:p w:rsidR="00326135" w:rsidRPr="00602C6B" w:rsidRDefault="00326135" w:rsidP="0025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14C1">
              <w:rPr>
                <w:rFonts w:ascii="Times New Roman" w:hAnsi="Times New Roman" w:cs="Times New Roman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326135" w:rsidRPr="009C14C1">
        <w:tc>
          <w:tcPr>
            <w:tcW w:w="567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954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4188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26135" w:rsidRPr="009C14C1">
        <w:tc>
          <w:tcPr>
            <w:tcW w:w="567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8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защиты прав субъектов предпринимательской деятельности</w:t>
            </w:r>
          </w:p>
        </w:tc>
        <w:tc>
          <w:tcPr>
            <w:tcW w:w="2954" w:type="dxa"/>
          </w:tcPr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326135" w:rsidRPr="00D274D1" w:rsidRDefault="00326135" w:rsidP="002559AA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Новобаевского сельского поселения Большеигнатовского муниципального района</w:t>
            </w:r>
          </w:p>
        </w:tc>
        <w:tc>
          <w:tcPr>
            <w:tcW w:w="4188" w:type="dxa"/>
          </w:tcPr>
          <w:p w:rsidR="00326135" w:rsidRPr="00083A4E" w:rsidRDefault="00326135" w:rsidP="004352DA">
            <w:pPr>
              <w:pStyle w:val="21"/>
              <w:shd w:val="clear" w:color="auto" w:fill="auto"/>
              <w:spacing w:before="0" w:line="322" w:lineRule="exact"/>
              <w:ind w:right="-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Федеральные законы</w:t>
            </w:r>
            <w:r w:rsidRPr="00083A4E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03.07.2016 № 2</w:t>
            </w:r>
            <w:r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>77-ФЗ, от 05.12.2016 № 412- ФЗ ,</w:t>
            </w:r>
            <w:r w:rsidRPr="00083A4E">
              <w:rPr>
                <w:rStyle w:val="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 внесены изменения, вступившие в силу с 16.12.2016, 01.01.2017.</w:t>
            </w:r>
          </w:p>
          <w:p w:rsidR="00326135" w:rsidRDefault="00326135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Федеральный закон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от 06.10.2003 №131-ФЗ «Об общих принципах организации местного самоуправления в Российской Федерации», </w:t>
            </w:r>
          </w:p>
          <w:p w:rsidR="00326135" w:rsidRDefault="00326135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Устав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Новобаевского сельского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поселени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я Большеигнатовского муниципального района Республики Мордовия</w:t>
            </w:r>
            <w:r w:rsidRPr="009C14C1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</w:t>
            </w:r>
          </w:p>
          <w:p w:rsidR="00326135" w:rsidRPr="009C14C1" w:rsidRDefault="00326135" w:rsidP="00F301A5">
            <w:pPr>
              <w:pStyle w:val="Heading1"/>
              <w:spacing w:before="0" w:line="240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Решение  С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овета депутатов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Новобаевского сельского поселения от 12.04.2018 года №64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083A4E">
              <w:rPr>
                <w:rStyle w:val="a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"Об утверждении 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Порядка ведения перечня видов муниципального контроля и органов местного самоуправления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Новобаевского</w:t>
            </w:r>
            <w:r w:rsidRPr="00083A4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сельского поселения Большеигнатовского муниципального района Республики Мордовия, уполномоченных на</w:t>
            </w:r>
            <w:r w:rsidRPr="00136714">
              <w:rPr>
                <w:b w:val="0"/>
                <w:bCs w:val="0"/>
                <w:color w:val="auto"/>
                <w:sz w:val="24"/>
                <w:szCs w:val="24"/>
              </w:rPr>
              <w:t xml:space="preserve"> их </w:t>
            </w:r>
            <w:r w:rsidRPr="00A103DD">
              <w:rPr>
                <w:b w:val="0"/>
                <w:bCs w:val="0"/>
                <w:color w:val="auto"/>
                <w:sz w:val="24"/>
                <w:szCs w:val="24"/>
              </w:rPr>
              <w:t>осуществление»</w:t>
            </w:r>
          </w:p>
        </w:tc>
      </w:tr>
      <w:tr w:rsidR="00326135" w:rsidRPr="009C14C1">
        <w:tc>
          <w:tcPr>
            <w:tcW w:w="567" w:type="dxa"/>
          </w:tcPr>
          <w:p w:rsidR="00326135" w:rsidRPr="00D274D1" w:rsidRDefault="00326135" w:rsidP="004C7AD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</w:tcPr>
          <w:p w:rsidR="00326135" w:rsidRPr="00D274D1" w:rsidRDefault="00326135" w:rsidP="004C7AD1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закупок товаров, работ, услуг для обеспечения муниципальных нужд администрации Новобаевского сельского поселения</w:t>
            </w:r>
          </w:p>
        </w:tc>
        <w:tc>
          <w:tcPr>
            <w:tcW w:w="2954" w:type="dxa"/>
          </w:tcPr>
          <w:p w:rsidR="00326135" w:rsidRPr="00D274D1" w:rsidRDefault="00326135" w:rsidP="004C7AD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4D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326135" w:rsidRPr="00D274D1" w:rsidRDefault="00326135" w:rsidP="004C7AD1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Новобаевского сельского поселения Большеигнатовского муниципального района</w:t>
            </w:r>
          </w:p>
        </w:tc>
        <w:tc>
          <w:tcPr>
            <w:tcW w:w="4188" w:type="dxa"/>
          </w:tcPr>
          <w:p w:rsidR="00326135" w:rsidRDefault="00326135" w:rsidP="00A0740D">
            <w:pPr>
              <w:pStyle w:val="21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anchor="/document/12112604/entry/2692" w:history="1">
              <w:r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статья</w:t>
              </w:r>
              <w:r w:rsidRPr="00A0740D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269.2</w:t>
              </w:r>
            </w:hyperlink>
            <w:r w:rsidRPr="00A0740D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кодекса Российской Федерации, </w:t>
            </w:r>
            <w:hyperlink r:id="rId6" w:anchor="/document/70353464/entry/99" w:history="1">
              <w:r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>статья</w:t>
              </w:r>
              <w:r w:rsidRPr="00A0740D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99</w:t>
              </w:r>
            </w:hyperlink>
            <w:r w:rsidRPr="00A0740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326135" w:rsidRDefault="00326135" w:rsidP="00A0740D">
            <w:pPr>
              <w:pStyle w:val="21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закон</w:t>
            </w:r>
            <w:r w:rsidRPr="00A074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06.10.2003 №131-ФЗ «Об общих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принципах организации местного самоуправления в Российской Федерации», </w:t>
            </w:r>
          </w:p>
          <w:p w:rsidR="00326135" w:rsidRPr="00F00D13" w:rsidRDefault="00326135" w:rsidP="00A0740D">
            <w:pPr>
              <w:pStyle w:val="21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Устав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Новобаевского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Большеигнатовского муниципального района Республики Мордовия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326135" w:rsidRPr="00F00D13" w:rsidRDefault="00326135" w:rsidP="00A0740D">
            <w:pPr>
              <w:pStyle w:val="21"/>
              <w:spacing w:line="322" w:lineRule="exact"/>
              <w:ind w:right="-7"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Решение  С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овета депутатов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Новобаевского сельского поселения от 12.04.2018 года №64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0D13">
              <w:rPr>
                <w:rStyle w:val="a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"Об утверждении 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Порядка ведения перечня видов муниципального контроля и органов местного самоуправления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Новобаевского</w:t>
            </w:r>
            <w:r w:rsidRPr="00F00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 Большеигнатовского муниципального района Республики Мордовия, уполномоченных на их осуществление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326135" w:rsidRDefault="00326135" w:rsidP="00F00D13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6135" w:rsidRDefault="00326135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6135" w:rsidRDefault="00326135" w:rsidP="00AA414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6135" w:rsidRPr="00ED475F" w:rsidRDefault="00326135" w:rsidP="00ED475F">
      <w:pPr>
        <w:spacing w:after="0" w:line="240" w:lineRule="auto"/>
        <w:rPr>
          <w:rFonts w:ascii="Times New Roman" w:hAnsi="Times New Roman" w:cs="Times New Roman"/>
        </w:rPr>
      </w:pPr>
    </w:p>
    <w:sectPr w:rsidR="00326135" w:rsidRPr="00ED475F" w:rsidSect="004352DA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4EA"/>
    <w:multiLevelType w:val="hybridMultilevel"/>
    <w:tmpl w:val="0372AA0A"/>
    <w:lvl w:ilvl="0" w:tplc="0419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8122F2B"/>
    <w:multiLevelType w:val="hybridMultilevel"/>
    <w:tmpl w:val="0F2A08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605710"/>
    <w:multiLevelType w:val="multilevel"/>
    <w:tmpl w:val="94EC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9D0A30"/>
    <w:multiLevelType w:val="hybridMultilevel"/>
    <w:tmpl w:val="ACE2D71A"/>
    <w:lvl w:ilvl="0" w:tplc="2AEE3E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75F"/>
    <w:rsid w:val="00075667"/>
    <w:rsid w:val="00077907"/>
    <w:rsid w:val="00083A4E"/>
    <w:rsid w:val="00136714"/>
    <w:rsid w:val="00165A16"/>
    <w:rsid w:val="001B4790"/>
    <w:rsid w:val="002451B5"/>
    <w:rsid w:val="002526CC"/>
    <w:rsid w:val="002559AA"/>
    <w:rsid w:val="003068D5"/>
    <w:rsid w:val="00326135"/>
    <w:rsid w:val="003A30C3"/>
    <w:rsid w:val="003B2964"/>
    <w:rsid w:val="003C50E8"/>
    <w:rsid w:val="003C5881"/>
    <w:rsid w:val="004352DA"/>
    <w:rsid w:val="004C7AD1"/>
    <w:rsid w:val="00504964"/>
    <w:rsid w:val="00513134"/>
    <w:rsid w:val="005407EB"/>
    <w:rsid w:val="00573023"/>
    <w:rsid w:val="00602C6B"/>
    <w:rsid w:val="00626D97"/>
    <w:rsid w:val="007956C4"/>
    <w:rsid w:val="007A7A9E"/>
    <w:rsid w:val="007D30C0"/>
    <w:rsid w:val="007F1795"/>
    <w:rsid w:val="00872B3F"/>
    <w:rsid w:val="00896CB8"/>
    <w:rsid w:val="008F1EDB"/>
    <w:rsid w:val="009624CA"/>
    <w:rsid w:val="009C14C1"/>
    <w:rsid w:val="00A0740D"/>
    <w:rsid w:val="00A103DD"/>
    <w:rsid w:val="00AA4142"/>
    <w:rsid w:val="00BC7E6C"/>
    <w:rsid w:val="00C15C41"/>
    <w:rsid w:val="00C269F1"/>
    <w:rsid w:val="00C510C0"/>
    <w:rsid w:val="00C913FE"/>
    <w:rsid w:val="00CF46B7"/>
    <w:rsid w:val="00D1308C"/>
    <w:rsid w:val="00D274D1"/>
    <w:rsid w:val="00D74D7C"/>
    <w:rsid w:val="00DE7EB1"/>
    <w:rsid w:val="00E4731B"/>
    <w:rsid w:val="00ED475F"/>
    <w:rsid w:val="00EF7B08"/>
    <w:rsid w:val="00F00D13"/>
    <w:rsid w:val="00F301A5"/>
    <w:rsid w:val="00F66A57"/>
    <w:rsid w:val="00FC5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8D5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4964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475F"/>
    <w:pPr>
      <w:keepNext/>
      <w:spacing w:after="0" w:line="240" w:lineRule="auto"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4964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D475F"/>
    <w:rPr>
      <w:rFonts w:ascii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D475F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ED475F"/>
    <w:pPr>
      <w:ind w:left="720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ED475F"/>
  </w:style>
  <w:style w:type="paragraph" w:customStyle="1" w:styleId="1">
    <w:name w:val="Абзац списка1"/>
    <w:basedOn w:val="Normal"/>
    <w:uiPriority w:val="99"/>
    <w:rsid w:val="008F1EDB"/>
    <w:pPr>
      <w:ind w:left="720"/>
    </w:pPr>
    <w:rPr>
      <w:lang w:eastAsia="en-US"/>
    </w:rPr>
  </w:style>
  <w:style w:type="character" w:styleId="Hyperlink">
    <w:name w:val="Hyperlink"/>
    <w:basedOn w:val="DefaultParagraphFont"/>
    <w:uiPriority w:val="99"/>
    <w:rsid w:val="00504964"/>
    <w:rPr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504964"/>
    <w:rPr>
      <w:color w:val="auto"/>
    </w:rPr>
  </w:style>
  <w:style w:type="paragraph" w:styleId="BodyText2">
    <w:name w:val="Body Text 2"/>
    <w:basedOn w:val="Normal"/>
    <w:link w:val="BodyText2Char"/>
    <w:uiPriority w:val="99"/>
    <w:rsid w:val="002451B5"/>
    <w:pPr>
      <w:widowControl w:val="0"/>
      <w:suppressAutoHyphens/>
      <w:spacing w:after="0" w:line="240" w:lineRule="auto"/>
      <w:jc w:val="center"/>
    </w:pPr>
    <w:rPr>
      <w:b/>
      <w:bCs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77907"/>
  </w:style>
  <w:style w:type="paragraph" w:customStyle="1" w:styleId="a0">
    <w:name w:val="Знак"/>
    <w:basedOn w:val="Normal"/>
    <w:uiPriority w:val="99"/>
    <w:rsid w:val="002451B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4352DA"/>
    <w:rPr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4352DA"/>
    <w:pPr>
      <w:widowControl w:val="0"/>
      <w:shd w:val="clear" w:color="auto" w:fill="FFFFFF"/>
      <w:spacing w:before="240" w:after="0" w:line="240" w:lineRule="exact"/>
    </w:pPr>
    <w:rPr>
      <w:noProof/>
      <w:sz w:val="28"/>
      <w:szCs w:val="28"/>
      <w:shd w:val="clear" w:color="auto" w:fill="FFFFFF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13671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10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371</TotalTime>
  <Pages>3</Pages>
  <Words>699</Words>
  <Characters>3986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user</cp:lastModifiedBy>
  <cp:revision>18</cp:revision>
  <cp:lastPrinted>2018-07-06T07:45:00Z</cp:lastPrinted>
  <dcterms:created xsi:type="dcterms:W3CDTF">2018-01-17T06:28:00Z</dcterms:created>
  <dcterms:modified xsi:type="dcterms:W3CDTF">2018-07-06T08:06:00Z</dcterms:modified>
</cp:coreProperties>
</file>