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7FD" w:rsidRPr="00EE48FB" w:rsidRDefault="00EA07FD" w:rsidP="005314D3">
      <w:pPr>
        <w:shd w:val="clear" w:color="auto" w:fill="FFFFFF"/>
        <w:spacing w:before="374"/>
        <w:jc w:val="center"/>
        <w:rPr>
          <w:rFonts w:ascii="Times New Roman" w:hAnsi="Times New Roman"/>
          <w:b/>
          <w:sz w:val="24"/>
        </w:rPr>
      </w:pPr>
      <w:r w:rsidRPr="00EE48FB">
        <w:rPr>
          <w:rFonts w:ascii="Times New Roman" w:hAnsi="Times New Roman"/>
          <w:b/>
          <w:color w:val="000000"/>
          <w:spacing w:val="9"/>
          <w:sz w:val="38"/>
        </w:rPr>
        <w:t>Совет депутатов</w:t>
      </w:r>
      <w:r>
        <w:rPr>
          <w:rFonts w:ascii="Times New Roman" w:hAnsi="Times New Roman"/>
          <w:b/>
          <w:color w:val="000000"/>
          <w:spacing w:val="9"/>
          <w:sz w:val="38"/>
        </w:rPr>
        <w:t xml:space="preserve"> Кучкаевского сельского поселения</w:t>
      </w:r>
      <w:r w:rsidRPr="00EE48FB">
        <w:rPr>
          <w:rFonts w:ascii="Times New Roman" w:hAnsi="Times New Roman"/>
          <w:b/>
          <w:color w:val="000000"/>
          <w:spacing w:val="9"/>
          <w:sz w:val="38"/>
        </w:rPr>
        <w:t xml:space="preserve"> Большеигнатовского    </w:t>
      </w:r>
      <w:r w:rsidRPr="00EE48FB"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EA07FD" w:rsidRPr="00EE48FB" w:rsidRDefault="00EA07FD" w:rsidP="00EE48FB">
      <w:pPr>
        <w:shd w:val="clear" w:color="auto" w:fill="FFFFFF"/>
        <w:spacing w:before="374"/>
        <w:jc w:val="center"/>
        <w:rPr>
          <w:rFonts w:ascii="Times New Roman" w:hAnsi="Times New Roman"/>
          <w:b/>
          <w:sz w:val="36"/>
          <w:szCs w:val="36"/>
        </w:rPr>
      </w:pPr>
      <w:r w:rsidRPr="00EE48FB">
        <w:rPr>
          <w:rFonts w:ascii="Times New Roman" w:hAnsi="Times New Roman"/>
          <w:b/>
          <w:sz w:val="36"/>
          <w:szCs w:val="36"/>
        </w:rPr>
        <w:t>РЕШЕНИЕ</w:t>
      </w:r>
    </w:p>
    <w:p w:rsidR="00EA07FD" w:rsidRPr="00EE48FB" w:rsidRDefault="00EA07FD" w:rsidP="00EE48FB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E48FB">
        <w:rPr>
          <w:rFonts w:ascii="Times New Roman" w:hAnsi="Times New Roman"/>
          <w:b/>
          <w:color w:val="000000"/>
          <w:sz w:val="32"/>
        </w:rPr>
        <w:t>Совета депутатов</w:t>
      </w:r>
      <w:r>
        <w:rPr>
          <w:rFonts w:ascii="Times New Roman" w:hAnsi="Times New Roman"/>
          <w:b/>
          <w:color w:val="000000"/>
          <w:sz w:val="32"/>
        </w:rPr>
        <w:t xml:space="preserve"> Кучкаевского сельского поселения</w:t>
      </w:r>
      <w:r w:rsidRPr="00EE48FB">
        <w:rPr>
          <w:rFonts w:ascii="Times New Roman" w:hAnsi="Times New Roman"/>
          <w:b/>
          <w:color w:val="000000"/>
          <w:sz w:val="32"/>
        </w:rPr>
        <w:t xml:space="preserve"> Большеигнатовского </w:t>
      </w:r>
      <w:r w:rsidRPr="00EE48FB">
        <w:rPr>
          <w:rFonts w:ascii="Times New Roman" w:hAnsi="Times New Roman"/>
          <w:b/>
          <w:color w:val="000000"/>
          <w:spacing w:val="-3"/>
          <w:sz w:val="32"/>
        </w:rPr>
        <w:t>муниципального района Республики Мордовия</w:t>
      </w:r>
    </w:p>
    <w:p w:rsidR="00EA07FD" w:rsidRPr="00EE48FB" w:rsidRDefault="00EA07FD" w:rsidP="00EE48FB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 w:rsidRPr="00EE48FB">
        <w:rPr>
          <w:rFonts w:ascii="Times New Roman" w:hAnsi="Times New Roman"/>
          <w:b/>
          <w:color w:val="000000"/>
          <w:spacing w:val="-3"/>
          <w:sz w:val="32"/>
        </w:rPr>
        <w:t>шестого созыва</w:t>
      </w:r>
    </w:p>
    <w:p w:rsidR="00EA07FD" w:rsidRPr="00EE48FB" w:rsidRDefault="00EA07FD" w:rsidP="00EE48FB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EE48FB">
        <w:rPr>
          <w:rFonts w:ascii="Times New Roman" w:hAnsi="Times New Roman"/>
          <w:color w:val="000000"/>
          <w:spacing w:val="-3"/>
          <w:sz w:val="24"/>
          <w:szCs w:val="24"/>
        </w:rPr>
        <w:t xml:space="preserve">с.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Кучкаево</w:t>
      </w:r>
    </w:p>
    <w:p w:rsidR="00EA07FD" w:rsidRPr="00EE48FB" w:rsidRDefault="00EA07FD" w:rsidP="00EE48FB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Times New Roman" w:hAnsi="Times New Roman"/>
        </w:rPr>
      </w:pPr>
    </w:p>
    <w:p w:rsidR="00EA07FD" w:rsidRPr="00E815F0" w:rsidRDefault="00EA07FD" w:rsidP="00EE48FB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z w:val="28"/>
          <w:szCs w:val="28"/>
        </w:rPr>
      </w:pPr>
      <w:r w:rsidRPr="001A7767">
        <w:rPr>
          <w:rFonts w:ascii="Times New Roman" w:hAnsi="Times New Roman"/>
          <w:color w:val="FF0000"/>
          <w:sz w:val="32"/>
        </w:rPr>
        <w:t xml:space="preserve">  </w:t>
      </w:r>
      <w:r w:rsidRPr="00E815F0">
        <w:rPr>
          <w:rFonts w:ascii="Times New Roman" w:hAnsi="Times New Roman"/>
          <w:color w:val="000000"/>
          <w:sz w:val="28"/>
          <w:szCs w:val="28"/>
        </w:rPr>
        <w:t xml:space="preserve">от «25» июня 2016 года        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60</w:t>
      </w:r>
    </w:p>
    <w:p w:rsidR="00EA07FD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A07FD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D40">
        <w:rPr>
          <w:rFonts w:ascii="Times New Roman" w:hAnsi="Times New Roman"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EA07FD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D40">
        <w:rPr>
          <w:rFonts w:ascii="Times New Roman" w:hAnsi="Times New Roman"/>
          <w:sz w:val="28"/>
          <w:szCs w:val="28"/>
          <w:lang w:eastAsia="ru-RU"/>
        </w:rPr>
        <w:t>ежегодного оплачиваемого отпуска главе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</w:t>
      </w:r>
    </w:p>
    <w:p w:rsidR="00EA07FD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51D40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EA07FD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A07FD" w:rsidRPr="00EE48FB" w:rsidRDefault="00EA07FD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07FD" w:rsidRDefault="00EA07FD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 xml:space="preserve">от 15 июня </w:t>
      </w:r>
      <w:smartTag w:uri="urn:schemas-microsoft-com:office:smarttags" w:element="metricconverter">
        <w:smartTagPr>
          <w:attr w:name="ProductID" w:val="2010 г"/>
        </w:smartTagPr>
        <w:r w:rsidRPr="00E057B3">
          <w:rPr>
            <w:rFonts w:ascii="Times New Roman" w:hAnsi="Times New Roman" w:cs="Times New Roman"/>
            <w:b w:val="0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EA07FD" w:rsidRDefault="00EA07FD" w:rsidP="00EE48FB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 </w:t>
      </w:r>
      <w:r w:rsidRPr="00EE48F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Кучкаевского сельского поселения </w:t>
      </w:r>
      <w:r w:rsidRPr="00EE48F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РЕШИЛ:</w:t>
      </w:r>
    </w:p>
    <w:p w:rsidR="00EA07FD" w:rsidRPr="00EE48FB" w:rsidRDefault="00EA07FD" w:rsidP="00EE48FB"/>
    <w:p w:rsidR="00EA07FD" w:rsidRDefault="00EA07FD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1. Утвердить Положение о порядке предоставления ежегодного оплачиваемого отпуска главе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Кучкаевского сельского поселения </w:t>
      </w:r>
      <w:r w:rsidRPr="00A51D4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(прилагается).</w:t>
      </w:r>
    </w:p>
    <w:p w:rsidR="00EA07FD" w:rsidRPr="00EE48FB" w:rsidRDefault="00EA07FD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</w:t>
      </w:r>
      <w:r w:rsidRPr="00042D66">
        <w:rPr>
          <w:rFonts w:ascii="Times New Roman" w:hAnsi="Times New Roman"/>
          <w:sz w:val="28"/>
          <w:szCs w:val="28"/>
        </w:rPr>
        <w:t>Настоящее решение вступает в силу с</w:t>
      </w:r>
      <w:r>
        <w:rPr>
          <w:rFonts w:ascii="Times New Roman" w:hAnsi="Times New Roman"/>
          <w:sz w:val="28"/>
          <w:szCs w:val="28"/>
        </w:rPr>
        <w:t>о</w:t>
      </w:r>
      <w:r w:rsidRPr="00042D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 его</w:t>
      </w:r>
      <w:r w:rsidRPr="00042D66">
        <w:rPr>
          <w:rFonts w:ascii="Times New Roman" w:hAnsi="Times New Roman"/>
          <w:sz w:val="28"/>
          <w:szCs w:val="28"/>
        </w:rPr>
        <w:t xml:space="preserve"> </w:t>
      </w:r>
      <w:r w:rsidRPr="00EE48FB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EA07FD" w:rsidRDefault="00EA07FD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A07FD" w:rsidRDefault="00EA07FD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A07FD" w:rsidRDefault="00EA07FD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A07FD" w:rsidRPr="002C3A79" w:rsidRDefault="00EA07FD" w:rsidP="002C3A79">
      <w:pPr>
        <w:spacing w:after="0"/>
        <w:rPr>
          <w:rFonts w:ascii="Times New Roman" w:hAnsi="Times New Roman"/>
          <w:sz w:val="28"/>
          <w:szCs w:val="28"/>
        </w:rPr>
      </w:pPr>
      <w:r w:rsidRPr="002C3A79">
        <w:rPr>
          <w:rFonts w:ascii="Times New Roman" w:hAnsi="Times New Roman"/>
          <w:sz w:val="28"/>
          <w:szCs w:val="28"/>
        </w:rPr>
        <w:t>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Кучкаевского сельского поселения      С.В.Задыхина</w:t>
      </w:r>
    </w:p>
    <w:p w:rsidR="00EA07FD" w:rsidRPr="002C3A79" w:rsidRDefault="00EA07FD" w:rsidP="002C3A79">
      <w:pPr>
        <w:spacing w:after="0"/>
        <w:rPr>
          <w:rFonts w:ascii="Times New Roman" w:hAnsi="Times New Roman"/>
          <w:sz w:val="28"/>
          <w:szCs w:val="28"/>
        </w:rPr>
      </w:pPr>
      <w:r w:rsidRPr="002C3A79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</w:p>
    <w:p w:rsidR="00EA07FD" w:rsidRDefault="00EA07FD"/>
    <w:p w:rsidR="00EA07FD" w:rsidRDefault="00EA07FD"/>
    <w:p w:rsidR="00EA07FD" w:rsidRPr="00522C77" w:rsidRDefault="00EA07FD" w:rsidP="00D107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A07FD" w:rsidRDefault="00EA07FD" w:rsidP="00D107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EA07FD" w:rsidRPr="00522C77" w:rsidRDefault="00EA07FD" w:rsidP="00D107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решению</w:t>
      </w:r>
      <w:r w:rsidRPr="00522C77">
        <w:rPr>
          <w:rFonts w:ascii="Times New Roman" w:hAnsi="Times New Roman"/>
          <w:sz w:val="24"/>
          <w:szCs w:val="24"/>
          <w:lang w:eastAsia="ru-RU"/>
        </w:rPr>
        <w:t xml:space="preserve"> Совета депутатов</w:t>
      </w:r>
      <w:r>
        <w:rPr>
          <w:rFonts w:ascii="Times New Roman" w:hAnsi="Times New Roman"/>
          <w:sz w:val="24"/>
          <w:szCs w:val="24"/>
          <w:lang w:eastAsia="ru-RU"/>
        </w:rPr>
        <w:t xml:space="preserve"> Кучкаевского сельского поселения</w:t>
      </w:r>
    </w:p>
    <w:p w:rsidR="00EA07FD" w:rsidRPr="00522C77" w:rsidRDefault="00EA07FD" w:rsidP="00D107F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Большеигнатовского </w:t>
      </w:r>
      <w:r w:rsidRPr="00522C77">
        <w:rPr>
          <w:rFonts w:ascii="Times New Roman" w:hAnsi="Times New Roman"/>
          <w:sz w:val="24"/>
          <w:szCs w:val="24"/>
          <w:lang w:eastAsia="ru-RU"/>
        </w:rPr>
        <w:t>муниципального района</w:t>
      </w:r>
    </w:p>
    <w:p w:rsidR="00EA07FD" w:rsidRPr="00E815F0" w:rsidRDefault="00EA07FD" w:rsidP="00D107F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22C77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Pr="00E815F0">
        <w:rPr>
          <w:rFonts w:ascii="Times New Roman" w:hAnsi="Times New Roman"/>
          <w:color w:val="000000"/>
          <w:sz w:val="24"/>
          <w:szCs w:val="24"/>
          <w:lang w:eastAsia="ru-RU"/>
        </w:rPr>
        <w:t>от  25 июня 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60 </w:t>
      </w:r>
    </w:p>
    <w:p w:rsidR="00EA07FD" w:rsidRPr="00522C77" w:rsidRDefault="00EA07FD" w:rsidP="00D107F1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A07FD" w:rsidRPr="00254FF4" w:rsidRDefault="00EA07FD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54FF4"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</w:p>
    <w:p w:rsidR="00EA07FD" w:rsidRPr="00254FF4" w:rsidRDefault="00EA07FD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54FF4">
        <w:rPr>
          <w:rFonts w:ascii="Times New Roman" w:hAnsi="Times New Roman"/>
          <w:b/>
          <w:sz w:val="28"/>
          <w:szCs w:val="28"/>
          <w:lang w:eastAsia="ru-RU"/>
        </w:rPr>
        <w:t>о порядке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/>
          <w:b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/>
          <w:b/>
          <w:sz w:val="28"/>
          <w:szCs w:val="28"/>
          <w:lang w:eastAsia="ru-RU"/>
        </w:rPr>
        <w:t>отпусков</w:t>
      </w:r>
    </w:p>
    <w:p w:rsidR="00EA07FD" w:rsidRPr="00254FF4" w:rsidRDefault="00EA07FD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</w:t>
      </w:r>
      <w:r w:rsidRPr="00254FF4">
        <w:rPr>
          <w:rFonts w:ascii="Times New Roman" w:hAnsi="Times New Roman"/>
          <w:b/>
          <w:sz w:val="28"/>
          <w:szCs w:val="28"/>
          <w:lang w:eastAsia="ru-RU"/>
        </w:rPr>
        <w:t>лаве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Кучкаевского сельского поселения</w:t>
      </w:r>
    </w:p>
    <w:p w:rsidR="00EA07FD" w:rsidRPr="00522C77" w:rsidRDefault="00EA07FD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I. Общие положения</w:t>
      </w:r>
    </w:p>
    <w:p w:rsidR="00EA07FD" w:rsidRDefault="00EA07FD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</w:rPr>
        <w:t xml:space="preserve">1. Настоящее Положение разработано в соответствии с Трудовым кодексом Российской Федерации,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522C77">
          <w:rPr>
            <w:rFonts w:ascii="Times New Roman" w:hAnsi="Times New Roman"/>
            <w:sz w:val="28"/>
            <w:szCs w:val="28"/>
          </w:rPr>
          <w:t>2010 г</w:t>
        </w:r>
      </w:smartTag>
      <w:r w:rsidRPr="00522C77">
        <w:rPr>
          <w:rFonts w:ascii="Times New Roman" w:hAnsi="Times New Roman"/>
          <w:sz w:val="28"/>
          <w:szCs w:val="28"/>
        </w:rPr>
        <w:t>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A07FD" w:rsidRPr="00522C77" w:rsidRDefault="00EA07FD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1.2. Настоящее Положение распространяется на выборное должностное лицо 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Кучкаевского сельского поселения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522C77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 – Глав</w:t>
      </w:r>
      <w:r>
        <w:rPr>
          <w:rFonts w:ascii="Times New Roman" w:hAnsi="Times New Roman"/>
          <w:sz w:val="28"/>
          <w:szCs w:val="28"/>
          <w:lang w:eastAsia="ru-RU"/>
        </w:rPr>
        <w:t>у Кучкаевского сельского поселения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 (далее – должностное лицо).</w:t>
      </w: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лицу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2.2.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2.3.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/>
          <w:sz w:val="28"/>
          <w:szCs w:val="28"/>
        </w:rPr>
        <w:t>жегодный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C77">
        <w:rPr>
          <w:rFonts w:ascii="Times New Roman" w:hAnsi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2.4.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val="en-US" w:eastAsia="ru-RU"/>
        </w:rPr>
        <w:t>III</w:t>
      </w:r>
      <w:r w:rsidRPr="00522C77">
        <w:rPr>
          <w:rFonts w:ascii="Times New Roman" w:hAnsi="Times New Roman"/>
          <w:sz w:val="28"/>
          <w:szCs w:val="28"/>
          <w:lang w:eastAsia="ru-RU"/>
        </w:rPr>
        <w:t>. Финансовое обеспечение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IV. Порядок предоставления отпуска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4.3.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/>
          <w:sz w:val="28"/>
          <w:szCs w:val="28"/>
          <w:lang w:eastAsia="ru-RU"/>
        </w:rPr>
        <w:t>установленной должностным лицом.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  <w:r w:rsidRPr="00522C77">
        <w:rPr>
          <w:rFonts w:ascii="Times New Roman" w:hAnsi="Times New Roman"/>
          <w:sz w:val="28"/>
          <w:szCs w:val="28"/>
          <w:lang w:eastAsia="ru-RU"/>
        </w:rPr>
        <w:t>, утверждаемым должностным лицом с учетом мнения выборного органа первичной профсоюзной организации не позднее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4.5.  Предоставление отпуска о</w:t>
      </w:r>
      <w:r>
        <w:rPr>
          <w:rFonts w:ascii="Times New Roman" w:hAnsi="Times New Roman"/>
          <w:sz w:val="28"/>
          <w:szCs w:val="28"/>
          <w:lang w:eastAsia="ru-RU"/>
        </w:rPr>
        <w:t>формляется распоряжением Главы Кучкаевского сельского поселения</w:t>
      </w:r>
      <w:r w:rsidRPr="00522C77">
        <w:rPr>
          <w:rFonts w:ascii="Times New Roman" w:hAnsi="Times New Roman"/>
          <w:sz w:val="28"/>
          <w:szCs w:val="28"/>
          <w:lang w:eastAsia="ru-RU"/>
        </w:rPr>
        <w:t>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EA07FD" w:rsidRPr="00522C77" w:rsidRDefault="00EA07FD" w:rsidP="00D107F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V. Замена отпуска денежной компенсацией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CD30DE" w:rsidRDefault="00EA07FD" w:rsidP="00D10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hAnsi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EA07FD" w:rsidRPr="00CD30DE" w:rsidRDefault="00EA07FD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hAnsi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hAnsi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EA07FD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hAnsi="Times New Roman"/>
          <w:sz w:val="28"/>
          <w:szCs w:val="28"/>
          <w:lang w:eastAsia="ru-RU"/>
        </w:rPr>
        <w:t>. Предоставление иных отпусков</w:t>
      </w:r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A07FD" w:rsidRPr="00522C77" w:rsidRDefault="00EA07FD" w:rsidP="00D107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12801"/>
      <w:r w:rsidRPr="00522C77">
        <w:rPr>
          <w:rFonts w:ascii="Times New Roman" w:hAnsi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12827"/>
      <w:bookmarkEnd w:id="4"/>
    </w:p>
    <w:p w:rsidR="00EA07FD" w:rsidRPr="00522C77" w:rsidRDefault="00EA07FD" w:rsidP="00D107F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hAnsi="Times New Roman"/>
          <w:sz w:val="28"/>
          <w:szCs w:val="28"/>
          <w:lang w:eastAsia="ru-RU"/>
        </w:rPr>
        <w:t>. Заключительные положения</w:t>
      </w:r>
    </w:p>
    <w:p w:rsidR="00EA07FD" w:rsidRPr="00522C77" w:rsidRDefault="00EA07FD" w:rsidP="00D107F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A07FD" w:rsidRPr="00254FF4" w:rsidRDefault="00EA07FD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2C77">
        <w:rPr>
          <w:rFonts w:ascii="Times New Roman" w:hAnsi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  <w:r w:rsidRPr="00254FF4">
        <w:rPr>
          <w:rFonts w:ascii="Times New Roman" w:hAnsi="Times New Roman"/>
          <w:sz w:val="28"/>
          <w:szCs w:val="28"/>
          <w:lang w:eastAsia="ru-RU"/>
        </w:rPr>
        <w:t xml:space="preserve"> представляется реализация права на отпуск в порядке, предусмотренном </w:t>
      </w:r>
      <w:r w:rsidRPr="00254FF4">
        <w:rPr>
          <w:rFonts w:ascii="Times New Roman" w:hAnsi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/>
          <w:sz w:val="28"/>
          <w:szCs w:val="28"/>
          <w:lang w:eastAsia="ru-RU"/>
        </w:rPr>
        <w:t>.</w:t>
      </w:r>
    </w:p>
    <w:p w:rsidR="00EA07FD" w:rsidRPr="00254FF4" w:rsidRDefault="00EA07FD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54FF4">
        <w:rPr>
          <w:rFonts w:ascii="Times New Roman" w:hAnsi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EA07FD" w:rsidRPr="00CD30DE" w:rsidRDefault="00EA07FD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5"/>
    <w:p w:rsidR="00EA07FD" w:rsidRPr="00522C77" w:rsidRDefault="00EA07FD" w:rsidP="00D107F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A07FD" w:rsidRPr="00522C77" w:rsidRDefault="00EA07FD" w:rsidP="00D107F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A07FD" w:rsidRDefault="00EA07FD"/>
    <w:sectPr w:rsidR="00EA07FD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024C5"/>
    <w:rsid w:val="00012306"/>
    <w:rsid w:val="00042D66"/>
    <w:rsid w:val="000848BE"/>
    <w:rsid w:val="00094E3C"/>
    <w:rsid w:val="000C154C"/>
    <w:rsid w:val="000D5B18"/>
    <w:rsid w:val="00120CBA"/>
    <w:rsid w:val="00145475"/>
    <w:rsid w:val="001A7223"/>
    <w:rsid w:val="001A7767"/>
    <w:rsid w:val="001D1C90"/>
    <w:rsid w:val="00254FF4"/>
    <w:rsid w:val="002C3A79"/>
    <w:rsid w:val="003020D4"/>
    <w:rsid w:val="00313716"/>
    <w:rsid w:val="00372B31"/>
    <w:rsid w:val="00375D58"/>
    <w:rsid w:val="00385BFE"/>
    <w:rsid w:val="003A1143"/>
    <w:rsid w:val="0043417B"/>
    <w:rsid w:val="00520290"/>
    <w:rsid w:val="00522C77"/>
    <w:rsid w:val="00524637"/>
    <w:rsid w:val="005314D3"/>
    <w:rsid w:val="0058597C"/>
    <w:rsid w:val="005B2AC2"/>
    <w:rsid w:val="005C0C78"/>
    <w:rsid w:val="006C08AE"/>
    <w:rsid w:val="006C709C"/>
    <w:rsid w:val="0072275F"/>
    <w:rsid w:val="007764D3"/>
    <w:rsid w:val="00796367"/>
    <w:rsid w:val="0080024F"/>
    <w:rsid w:val="00814B7C"/>
    <w:rsid w:val="00870749"/>
    <w:rsid w:val="00941009"/>
    <w:rsid w:val="00993813"/>
    <w:rsid w:val="0099787D"/>
    <w:rsid w:val="00A40812"/>
    <w:rsid w:val="00A51D40"/>
    <w:rsid w:val="00AB7770"/>
    <w:rsid w:val="00AE6C0C"/>
    <w:rsid w:val="00B822A6"/>
    <w:rsid w:val="00B92DB6"/>
    <w:rsid w:val="00B94177"/>
    <w:rsid w:val="00BF1D52"/>
    <w:rsid w:val="00BF6649"/>
    <w:rsid w:val="00CA665D"/>
    <w:rsid w:val="00CD30DE"/>
    <w:rsid w:val="00D02559"/>
    <w:rsid w:val="00D107F1"/>
    <w:rsid w:val="00D10BEB"/>
    <w:rsid w:val="00D9502E"/>
    <w:rsid w:val="00DE1D0A"/>
    <w:rsid w:val="00DF38C1"/>
    <w:rsid w:val="00E057B3"/>
    <w:rsid w:val="00E815F0"/>
    <w:rsid w:val="00EA07FD"/>
    <w:rsid w:val="00EE48FB"/>
    <w:rsid w:val="00EF36FF"/>
    <w:rsid w:val="00F62BFE"/>
    <w:rsid w:val="00F716E3"/>
    <w:rsid w:val="00F76E10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7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E057B3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4</Pages>
  <Words>913</Words>
  <Characters>5206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Кучкаево</cp:lastModifiedBy>
  <cp:revision>7</cp:revision>
  <cp:lastPrinted>2018-07-02T05:40:00Z</cp:lastPrinted>
  <dcterms:created xsi:type="dcterms:W3CDTF">2018-06-18T07:32:00Z</dcterms:created>
  <dcterms:modified xsi:type="dcterms:W3CDTF">2018-07-03T06:12:00Z</dcterms:modified>
</cp:coreProperties>
</file>