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D86" w:rsidRPr="001D0A7A" w:rsidRDefault="000C5D86" w:rsidP="005C7616">
      <w:pPr>
        <w:pStyle w:val="Caption"/>
        <w:rPr>
          <w:sz w:val="36"/>
          <w:szCs w:val="36"/>
        </w:rPr>
      </w:pPr>
      <w:r w:rsidRPr="001D0A7A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  </w:t>
      </w:r>
      <w:r w:rsidRPr="001D0A7A">
        <w:rPr>
          <w:sz w:val="36"/>
          <w:szCs w:val="36"/>
        </w:rPr>
        <w:t xml:space="preserve">Администрация   </w:t>
      </w:r>
      <w:r>
        <w:rPr>
          <w:sz w:val="36"/>
          <w:szCs w:val="36"/>
        </w:rPr>
        <w:t xml:space="preserve">Вармазейского сельского поселения Большеигнатовского </w:t>
      </w:r>
      <w:r w:rsidRPr="001D0A7A">
        <w:rPr>
          <w:sz w:val="36"/>
          <w:szCs w:val="36"/>
        </w:rPr>
        <w:t xml:space="preserve">         муниципального  района   Республики  Мордовия</w:t>
      </w:r>
    </w:p>
    <w:p w:rsidR="000C5D86" w:rsidRPr="001D0A7A" w:rsidRDefault="000C5D86" w:rsidP="005C7616">
      <w:pPr>
        <w:pStyle w:val="Caption"/>
        <w:jc w:val="left"/>
        <w:rPr>
          <w:sz w:val="32"/>
          <w:szCs w:val="32"/>
        </w:rPr>
      </w:pPr>
      <w:r w:rsidRPr="001D0A7A">
        <w:rPr>
          <w:sz w:val="32"/>
          <w:szCs w:val="32"/>
        </w:rPr>
        <w:t xml:space="preserve">                           </w:t>
      </w:r>
    </w:p>
    <w:p w:rsidR="000C5D86" w:rsidRDefault="000C5D86" w:rsidP="005C7616">
      <w:pPr>
        <w:pStyle w:val="Heading4"/>
        <w:rPr>
          <w:sz w:val="32"/>
          <w:szCs w:val="32"/>
        </w:rPr>
      </w:pPr>
      <w:r w:rsidRPr="00850D4C">
        <w:rPr>
          <w:sz w:val="32"/>
          <w:szCs w:val="32"/>
        </w:rPr>
        <w:t xml:space="preserve">                                   ПОСТАНОВЛЕНИЕ</w:t>
      </w:r>
    </w:p>
    <w:p w:rsidR="000C5D86" w:rsidRPr="005C7616" w:rsidRDefault="000C5D86" w:rsidP="005C7616"/>
    <w:p w:rsidR="000C5D86" w:rsidRDefault="000C5D86" w:rsidP="005C7616">
      <w:pPr>
        <w:tabs>
          <w:tab w:val="left" w:pos="3735"/>
          <w:tab w:val="center" w:pos="4677"/>
        </w:tabs>
        <w:rPr>
          <w:sz w:val="22"/>
          <w:szCs w:val="22"/>
        </w:rPr>
      </w:pPr>
      <w:r>
        <w:rPr>
          <w:sz w:val="22"/>
          <w:szCs w:val="22"/>
        </w:rPr>
        <w:tab/>
        <w:t>с. Вармазейка</w:t>
      </w:r>
    </w:p>
    <w:p w:rsidR="000C5D86" w:rsidRDefault="000C5D86" w:rsidP="000E0E4F">
      <w:pPr>
        <w:jc w:val="center"/>
      </w:pPr>
    </w:p>
    <w:p w:rsidR="000C5D86" w:rsidRDefault="000C5D86" w:rsidP="000E0E4F">
      <w:r>
        <w:t xml:space="preserve">           от 14.09.2018 года                                                                                № 56</w:t>
      </w:r>
    </w:p>
    <w:p w:rsidR="000C5D86" w:rsidRDefault="000C5D86" w:rsidP="000E0E4F"/>
    <w:p w:rsidR="000C5D86" w:rsidRDefault="000C5D86" w:rsidP="000E0E4F"/>
    <w:p w:rsidR="000C5D86" w:rsidRPr="005C7616" w:rsidRDefault="000C5D86" w:rsidP="005C7616">
      <w:pPr>
        <w:autoSpaceDE w:val="0"/>
        <w:autoSpaceDN w:val="0"/>
        <w:adjustRightInd w:val="0"/>
        <w:ind w:firstLine="540"/>
        <w:jc w:val="center"/>
        <w:rPr>
          <w:b/>
          <w:bCs/>
        </w:rPr>
      </w:pPr>
      <w:r w:rsidRPr="005C7616">
        <w:rPr>
          <w:b/>
          <w:bCs/>
        </w:rPr>
        <w:t>О создании комиссии для проведения преддекларационного обследования гидротехнического сооружения на речке Киржеманлейка</w:t>
      </w:r>
    </w:p>
    <w:p w:rsidR="000C5D86" w:rsidRDefault="000C5D86" w:rsidP="000E0E4F">
      <w:pPr>
        <w:autoSpaceDE w:val="0"/>
        <w:autoSpaceDN w:val="0"/>
        <w:adjustRightInd w:val="0"/>
        <w:ind w:firstLine="540"/>
        <w:jc w:val="both"/>
      </w:pPr>
    </w:p>
    <w:p w:rsidR="000C5D86" w:rsidRDefault="000C5D86" w:rsidP="000E0E4F">
      <w:pPr>
        <w:autoSpaceDE w:val="0"/>
        <w:autoSpaceDN w:val="0"/>
        <w:adjustRightInd w:val="0"/>
        <w:ind w:firstLine="540"/>
        <w:jc w:val="both"/>
      </w:pPr>
      <w:r>
        <w:t xml:space="preserve">  В соответствии с Федеральным законом от 21.07.1997 г. №117-ФЗ «О безопасности гидротехнических сооружений», Постановлением Правительства Российской Федерации от 06.11.1998 г. №1303 «Об  утверждении Положения о декларировании безопасности гидротехнических сооружений»</w:t>
      </w:r>
    </w:p>
    <w:p w:rsidR="000C5D86" w:rsidRDefault="000C5D86" w:rsidP="000E0E4F">
      <w:pPr>
        <w:autoSpaceDE w:val="0"/>
        <w:autoSpaceDN w:val="0"/>
        <w:adjustRightInd w:val="0"/>
        <w:ind w:firstLine="540"/>
        <w:jc w:val="both"/>
      </w:pPr>
      <w:r>
        <w:t>ПОСТАНОВЛЯЕТ:</w:t>
      </w:r>
    </w:p>
    <w:p w:rsidR="000C5D86" w:rsidRDefault="000C5D86" w:rsidP="000E0E4F">
      <w:pPr>
        <w:autoSpaceDE w:val="0"/>
        <w:autoSpaceDN w:val="0"/>
        <w:adjustRightInd w:val="0"/>
        <w:ind w:firstLine="540"/>
        <w:jc w:val="both"/>
      </w:pPr>
    </w:p>
    <w:p w:rsidR="000C5D86" w:rsidRDefault="000C5D86" w:rsidP="000E0E4F">
      <w:pPr>
        <w:autoSpaceDE w:val="0"/>
        <w:autoSpaceDN w:val="0"/>
        <w:adjustRightInd w:val="0"/>
        <w:ind w:firstLine="540"/>
        <w:jc w:val="both"/>
      </w:pPr>
      <w:r>
        <w:t>1.Создать комиссию для проведения преддекларациооного обследования гидротехнического сооружения на речке Киржеманлейка (далее- Комиссия) и утвердить ее состав согласно приложению.</w:t>
      </w:r>
    </w:p>
    <w:p w:rsidR="000C5D86" w:rsidRDefault="000C5D86" w:rsidP="000E0E4F">
      <w:pPr>
        <w:autoSpaceDE w:val="0"/>
        <w:autoSpaceDN w:val="0"/>
        <w:adjustRightInd w:val="0"/>
        <w:ind w:firstLine="540"/>
        <w:jc w:val="both"/>
      </w:pPr>
      <w:r>
        <w:t>2.Комиссии в срок до 31.10.2018 г. провести преддекларационное обследование гидротехнического сооружения на речке Киржеманлейка с составлением акта преддекларационного обследования гидротехнического сооружения участниками обследования по форме, утвержденной Приказом Федеральной службы по экологическому, технологическому и атомному надзору от 30.10.2013 г. №506.</w:t>
      </w:r>
    </w:p>
    <w:p w:rsidR="000C5D86" w:rsidRDefault="000C5D86" w:rsidP="000E0E4F">
      <w:pPr>
        <w:autoSpaceDE w:val="0"/>
        <w:autoSpaceDN w:val="0"/>
        <w:adjustRightInd w:val="0"/>
        <w:ind w:firstLine="540"/>
        <w:jc w:val="both"/>
      </w:pPr>
      <w:r>
        <w:t>3.Контроль исполнения настоящего Постановления оставляю за собой.</w:t>
      </w:r>
    </w:p>
    <w:p w:rsidR="000C5D86" w:rsidRDefault="000C5D86" w:rsidP="000E0E4F">
      <w:pPr>
        <w:autoSpaceDE w:val="0"/>
        <w:autoSpaceDN w:val="0"/>
        <w:adjustRightInd w:val="0"/>
        <w:ind w:firstLine="540"/>
        <w:jc w:val="both"/>
      </w:pPr>
    </w:p>
    <w:p w:rsidR="000C5D86" w:rsidRDefault="000C5D86" w:rsidP="000E0E4F">
      <w:pPr>
        <w:autoSpaceDE w:val="0"/>
        <w:autoSpaceDN w:val="0"/>
        <w:adjustRightInd w:val="0"/>
        <w:ind w:firstLine="540"/>
        <w:jc w:val="both"/>
      </w:pPr>
    </w:p>
    <w:p w:rsidR="000C5D86" w:rsidRDefault="000C5D86" w:rsidP="000E0E4F">
      <w:pPr>
        <w:autoSpaceDE w:val="0"/>
        <w:autoSpaceDN w:val="0"/>
        <w:adjustRightInd w:val="0"/>
        <w:ind w:firstLine="540"/>
        <w:jc w:val="both"/>
      </w:pPr>
    </w:p>
    <w:p w:rsidR="000C5D86" w:rsidRDefault="000C5D86" w:rsidP="000E0E4F">
      <w:pPr>
        <w:autoSpaceDE w:val="0"/>
        <w:autoSpaceDN w:val="0"/>
        <w:adjustRightInd w:val="0"/>
        <w:ind w:firstLine="540"/>
        <w:jc w:val="both"/>
      </w:pPr>
    </w:p>
    <w:p w:rsidR="000C5D86" w:rsidRDefault="000C5D86" w:rsidP="000E0E4F">
      <w:pPr>
        <w:autoSpaceDE w:val="0"/>
        <w:autoSpaceDN w:val="0"/>
        <w:adjustRightInd w:val="0"/>
        <w:ind w:firstLine="540"/>
        <w:jc w:val="both"/>
      </w:pPr>
    </w:p>
    <w:p w:rsidR="000C5D86" w:rsidRDefault="000C5D86" w:rsidP="005C7616">
      <w:pPr>
        <w:tabs>
          <w:tab w:val="left" w:pos="6030"/>
        </w:tabs>
        <w:autoSpaceDE w:val="0"/>
        <w:autoSpaceDN w:val="0"/>
        <w:adjustRightInd w:val="0"/>
        <w:jc w:val="both"/>
      </w:pPr>
      <w:r>
        <w:t xml:space="preserve">Глава сельского поселения </w:t>
      </w:r>
      <w:r>
        <w:tab/>
        <w:t>А.Р.Рабина</w:t>
      </w:r>
    </w:p>
    <w:p w:rsidR="000C5D86" w:rsidRDefault="000C5D86" w:rsidP="000E0E4F"/>
    <w:p w:rsidR="000C5D86" w:rsidRDefault="000C5D86" w:rsidP="000E0E4F"/>
    <w:p w:rsidR="000C5D86" w:rsidRDefault="000C5D86"/>
    <w:p w:rsidR="000C5D86" w:rsidRDefault="000C5D86"/>
    <w:p w:rsidR="000C5D86" w:rsidRDefault="000C5D86"/>
    <w:p w:rsidR="000C5D86" w:rsidRDefault="000C5D86" w:rsidP="00CD6067">
      <w:pPr>
        <w:jc w:val="right"/>
        <w:rPr>
          <w:sz w:val="24"/>
          <w:szCs w:val="24"/>
        </w:rPr>
      </w:pPr>
    </w:p>
    <w:p w:rsidR="000C5D86" w:rsidRPr="00CD6067" w:rsidRDefault="000C5D86" w:rsidP="00CD6067">
      <w:pPr>
        <w:jc w:val="right"/>
        <w:rPr>
          <w:sz w:val="24"/>
          <w:szCs w:val="24"/>
        </w:rPr>
      </w:pPr>
      <w:r w:rsidRPr="00CD6067">
        <w:rPr>
          <w:sz w:val="24"/>
          <w:szCs w:val="24"/>
        </w:rPr>
        <w:t>Приложение</w:t>
      </w:r>
    </w:p>
    <w:p w:rsidR="000C5D86" w:rsidRPr="00CD6067" w:rsidRDefault="000C5D86" w:rsidP="00CD6067">
      <w:pPr>
        <w:jc w:val="right"/>
        <w:rPr>
          <w:sz w:val="24"/>
          <w:szCs w:val="24"/>
        </w:rPr>
      </w:pPr>
      <w:r w:rsidRPr="00CD6067">
        <w:rPr>
          <w:sz w:val="24"/>
          <w:szCs w:val="24"/>
        </w:rPr>
        <w:t xml:space="preserve">                                                                                           к Постановлению администрации </w:t>
      </w:r>
    </w:p>
    <w:p w:rsidR="000C5D86" w:rsidRPr="00CD6067" w:rsidRDefault="000C5D86" w:rsidP="00CD6067">
      <w:pPr>
        <w:jc w:val="right"/>
        <w:rPr>
          <w:sz w:val="24"/>
          <w:szCs w:val="24"/>
        </w:rPr>
      </w:pPr>
      <w:r w:rsidRPr="00CD6067">
        <w:rPr>
          <w:sz w:val="24"/>
          <w:szCs w:val="24"/>
        </w:rPr>
        <w:t xml:space="preserve">                                                                                                 Горского сельского поселения</w:t>
      </w:r>
    </w:p>
    <w:p w:rsidR="000C5D86" w:rsidRDefault="000C5D86" w:rsidP="00CD6067">
      <w:pPr>
        <w:jc w:val="right"/>
        <w:rPr>
          <w:sz w:val="24"/>
          <w:szCs w:val="24"/>
        </w:rPr>
      </w:pPr>
      <w:r w:rsidRPr="00CD6067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              от 14.09.2018 г. №56</w:t>
      </w:r>
      <w:r w:rsidRPr="00CD6067">
        <w:rPr>
          <w:sz w:val="24"/>
          <w:szCs w:val="24"/>
        </w:rPr>
        <w:t xml:space="preserve"> </w:t>
      </w:r>
    </w:p>
    <w:p w:rsidR="000C5D86" w:rsidRDefault="000C5D86" w:rsidP="00CD6067">
      <w:pPr>
        <w:jc w:val="right"/>
        <w:rPr>
          <w:sz w:val="24"/>
          <w:szCs w:val="24"/>
        </w:rPr>
      </w:pPr>
    </w:p>
    <w:p w:rsidR="000C5D86" w:rsidRDefault="000C5D86" w:rsidP="00CD6067">
      <w:pPr>
        <w:jc w:val="both"/>
        <w:rPr>
          <w:sz w:val="24"/>
          <w:szCs w:val="24"/>
        </w:rPr>
      </w:pPr>
    </w:p>
    <w:p w:rsidR="000C5D86" w:rsidRDefault="000C5D86" w:rsidP="00CD6067">
      <w:pPr>
        <w:jc w:val="both"/>
        <w:rPr>
          <w:sz w:val="24"/>
          <w:szCs w:val="24"/>
        </w:rPr>
      </w:pPr>
    </w:p>
    <w:p w:rsidR="000C5D86" w:rsidRDefault="000C5D86" w:rsidP="00CD6067">
      <w:pPr>
        <w:jc w:val="both"/>
        <w:rPr>
          <w:sz w:val="24"/>
          <w:szCs w:val="24"/>
        </w:rPr>
      </w:pPr>
    </w:p>
    <w:p w:rsidR="000C5D86" w:rsidRDefault="000C5D86" w:rsidP="00CD6067">
      <w:pPr>
        <w:jc w:val="center"/>
      </w:pPr>
      <w:r>
        <w:t>СОСТАВ</w:t>
      </w:r>
    </w:p>
    <w:p w:rsidR="000C5D86" w:rsidRDefault="000C5D86" w:rsidP="00CD6067">
      <w:pPr>
        <w:jc w:val="center"/>
      </w:pPr>
      <w:r>
        <w:t>комиссии по проведению преддекларационному обследованию</w:t>
      </w:r>
    </w:p>
    <w:p w:rsidR="000C5D86" w:rsidRDefault="000C5D86" w:rsidP="00CD6067">
      <w:pPr>
        <w:jc w:val="center"/>
      </w:pPr>
      <w:r>
        <w:t>гидротехнического сооружения на речке Киржеманлейка</w:t>
      </w:r>
    </w:p>
    <w:p w:rsidR="000C5D86" w:rsidRDefault="000C5D86" w:rsidP="00CD6067">
      <w:pPr>
        <w:jc w:val="both"/>
      </w:pPr>
    </w:p>
    <w:p w:rsidR="000C5D86" w:rsidRDefault="000C5D86" w:rsidP="00CD6067">
      <w:pPr>
        <w:jc w:val="both"/>
      </w:pPr>
    </w:p>
    <w:p w:rsidR="000C5D86" w:rsidRDefault="000C5D86" w:rsidP="00CD6067">
      <w:pPr>
        <w:jc w:val="both"/>
      </w:pPr>
      <w:r>
        <w:t>Председатель комиссии:</w:t>
      </w:r>
    </w:p>
    <w:p w:rsidR="000C5D86" w:rsidRDefault="000C5D86" w:rsidP="00CD6067">
      <w:pPr>
        <w:jc w:val="both"/>
      </w:pPr>
      <w:r>
        <w:t>Рабина Антонина Риммовна – Глава Вармазейского</w:t>
      </w:r>
    </w:p>
    <w:p w:rsidR="000C5D86" w:rsidRDefault="000C5D86" w:rsidP="00CD6067">
      <w:pPr>
        <w:jc w:val="both"/>
      </w:pPr>
      <w:r>
        <w:t xml:space="preserve"> сельского поселения;</w:t>
      </w:r>
    </w:p>
    <w:p w:rsidR="000C5D86" w:rsidRDefault="000C5D86" w:rsidP="00CD6067">
      <w:pPr>
        <w:jc w:val="both"/>
      </w:pPr>
    </w:p>
    <w:p w:rsidR="000C5D86" w:rsidRDefault="000C5D86" w:rsidP="00CD6067">
      <w:pPr>
        <w:jc w:val="both"/>
      </w:pPr>
      <w:r>
        <w:t>Заместитель председателя комиссии:</w:t>
      </w:r>
    </w:p>
    <w:p w:rsidR="000C5D86" w:rsidRDefault="000C5D86" w:rsidP="00CD6067">
      <w:pPr>
        <w:jc w:val="both"/>
      </w:pPr>
      <w:r>
        <w:t>Плотникова Светлана Викторовна –ведущий специалист  Вармазейского                                                           сельского поселения;</w:t>
      </w:r>
    </w:p>
    <w:p w:rsidR="000C5D86" w:rsidRDefault="000C5D86" w:rsidP="00CD6067">
      <w:pPr>
        <w:jc w:val="both"/>
      </w:pPr>
    </w:p>
    <w:p w:rsidR="000C5D86" w:rsidRDefault="000C5D86" w:rsidP="00CD6067">
      <w:pPr>
        <w:jc w:val="both"/>
      </w:pPr>
      <w:r>
        <w:t>Члены комиссии:</w:t>
      </w:r>
    </w:p>
    <w:p w:rsidR="000C5D86" w:rsidRDefault="000C5D86" w:rsidP="00CD6067">
      <w:pPr>
        <w:jc w:val="both"/>
      </w:pPr>
    </w:p>
    <w:p w:rsidR="000C5D86" w:rsidRDefault="000C5D86" w:rsidP="008D1446">
      <w:pPr>
        <w:jc w:val="both"/>
      </w:pPr>
      <w:r>
        <w:t xml:space="preserve">Представитель </w:t>
      </w:r>
      <w:r w:rsidRPr="008D1446">
        <w:t>Волжско-Окского управления Ростехнадзора</w:t>
      </w:r>
      <w:r>
        <w:t>, член комиссии (по согласованию);</w:t>
      </w:r>
    </w:p>
    <w:p w:rsidR="000C5D86" w:rsidRDefault="000C5D86" w:rsidP="008D1446">
      <w:pPr>
        <w:jc w:val="both"/>
      </w:pPr>
    </w:p>
    <w:p w:rsidR="000C5D86" w:rsidRDefault="000C5D86" w:rsidP="00CD6067">
      <w:pPr>
        <w:jc w:val="both"/>
      </w:pPr>
      <w:r>
        <w:t>Представитель Управления гражданской защиты ГУ МЧС по Республики Мордовия, член комиссии (по согласованию);</w:t>
      </w:r>
    </w:p>
    <w:p w:rsidR="000C5D86" w:rsidRDefault="000C5D86" w:rsidP="00CD6067">
      <w:pPr>
        <w:jc w:val="both"/>
      </w:pPr>
    </w:p>
    <w:p w:rsidR="000C5D86" w:rsidRDefault="000C5D86" w:rsidP="00CD6067">
      <w:pPr>
        <w:jc w:val="both"/>
      </w:pPr>
      <w:r>
        <w:t>Представитель организации разработчика</w:t>
      </w:r>
      <w:bookmarkStart w:id="0" w:name="_GoBack"/>
      <w:bookmarkEnd w:id="0"/>
      <w:r>
        <w:t>- общества с ограниченной ответственность «Нижне-Вожский инженерный консалтинговый центр чрезвычайных ситуаций», член комиссии ( по согласованию);</w:t>
      </w:r>
    </w:p>
    <w:p w:rsidR="000C5D86" w:rsidRDefault="000C5D86" w:rsidP="00CD6067">
      <w:pPr>
        <w:jc w:val="both"/>
      </w:pPr>
    </w:p>
    <w:p w:rsidR="000C5D86" w:rsidRPr="00CD6067" w:rsidRDefault="000C5D86" w:rsidP="00CD6067">
      <w:pPr>
        <w:jc w:val="both"/>
      </w:pPr>
      <w:r>
        <w:t>Представитель Экспертного центра общества с ограниченной ответственностью «Региональный научно-производственный гидротехнический Центр», член комиссии (по согласованию).</w:t>
      </w:r>
    </w:p>
    <w:sectPr w:rsidR="000C5D86" w:rsidRPr="00CD6067" w:rsidSect="00F13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87B7C"/>
    <w:multiLevelType w:val="hybridMultilevel"/>
    <w:tmpl w:val="F264AB20"/>
    <w:lvl w:ilvl="0" w:tplc="AECC43F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E4F"/>
    <w:rsid w:val="000C5D86"/>
    <w:rsid w:val="000E0E4F"/>
    <w:rsid w:val="001852F5"/>
    <w:rsid w:val="001D0A7A"/>
    <w:rsid w:val="002E4A94"/>
    <w:rsid w:val="002F6ABE"/>
    <w:rsid w:val="005C7616"/>
    <w:rsid w:val="00644478"/>
    <w:rsid w:val="00805BD2"/>
    <w:rsid w:val="00850D4C"/>
    <w:rsid w:val="00894A8C"/>
    <w:rsid w:val="008D1446"/>
    <w:rsid w:val="00B456EE"/>
    <w:rsid w:val="00CD6067"/>
    <w:rsid w:val="00F13EF5"/>
    <w:rsid w:val="00F41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E4F"/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E0E4F"/>
    <w:pPr>
      <w:keepNext/>
      <w:jc w:val="center"/>
      <w:outlineLvl w:val="0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C7616"/>
    <w:pPr>
      <w:keepNext/>
      <w:spacing w:before="240" w:after="60"/>
      <w:outlineLvl w:val="3"/>
    </w:pPr>
    <w:rPr>
      <w:rFonts w:eastAsia="Calibri"/>
      <w:b/>
      <w:bCs/>
    </w:rPr>
  </w:style>
  <w:style w:type="character" w:default="1" w:styleId="DefaultParagraphFont">
    <w:name w:val="Default Paragraph Font"/>
    <w:link w:val="1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E0E4F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5ED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aption">
    <w:name w:val="caption"/>
    <w:basedOn w:val="Normal"/>
    <w:next w:val="Normal"/>
    <w:uiPriority w:val="99"/>
    <w:qFormat/>
    <w:rsid w:val="000E0E4F"/>
    <w:pPr>
      <w:tabs>
        <w:tab w:val="left" w:pos="5670"/>
        <w:tab w:val="left" w:pos="6663"/>
        <w:tab w:val="left" w:pos="7513"/>
        <w:tab w:val="left" w:pos="7938"/>
      </w:tabs>
      <w:jc w:val="center"/>
    </w:pPr>
    <w:rPr>
      <w:b/>
      <w:bCs/>
      <w:sz w:val="40"/>
      <w:szCs w:val="40"/>
    </w:rPr>
  </w:style>
  <w:style w:type="paragraph" w:customStyle="1" w:styleId="ConsPlusNormal">
    <w:name w:val="ConsPlusNormal"/>
    <w:uiPriority w:val="99"/>
    <w:rsid w:val="000E0E4F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1">
    <w:name w:val="Знак1 Знак Знак Знак1"/>
    <w:basedOn w:val="Normal"/>
    <w:link w:val="DefaultParagraphFont"/>
    <w:uiPriority w:val="99"/>
    <w:rsid w:val="005C7616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276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111</TotalTime>
  <Pages>2</Pages>
  <Words>408</Words>
  <Characters>2332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User</cp:lastModifiedBy>
  <cp:revision>4</cp:revision>
  <cp:lastPrinted>2018-09-28T10:33:00Z</cp:lastPrinted>
  <dcterms:created xsi:type="dcterms:W3CDTF">2018-09-20T11:38:00Z</dcterms:created>
  <dcterms:modified xsi:type="dcterms:W3CDTF">2018-09-28T10:34:00Z</dcterms:modified>
</cp:coreProperties>
</file>