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78" w:rsidRDefault="00F65E78" w:rsidP="00F1448C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10"/>
          <w:sz w:val="32"/>
          <w:szCs w:val="32"/>
        </w:rPr>
      </w:pPr>
      <w:r w:rsidRPr="00C82DE2">
        <w:rPr>
          <w:rFonts w:ascii="Times New Roman" w:hAnsi="Times New Roman" w:cs="Times New Roman"/>
          <w:b/>
          <w:bCs/>
          <w:spacing w:val="9"/>
          <w:sz w:val="32"/>
          <w:szCs w:val="32"/>
        </w:rPr>
        <w:t>Совет депутатов</w:t>
      </w:r>
      <w:r>
        <w:rPr>
          <w:rFonts w:ascii="Times New Roman" w:hAnsi="Times New Roman" w:cs="Times New Roman"/>
          <w:b/>
          <w:bCs/>
          <w:spacing w:val="9"/>
          <w:sz w:val="32"/>
          <w:szCs w:val="32"/>
        </w:rPr>
        <w:t xml:space="preserve"> Вармазейского сельского поселения </w:t>
      </w:r>
      <w:r w:rsidRPr="00C82DE2">
        <w:rPr>
          <w:rFonts w:ascii="Times New Roman" w:hAnsi="Times New Roman" w:cs="Times New Roman"/>
          <w:b/>
          <w:bCs/>
          <w:spacing w:val="9"/>
          <w:sz w:val="32"/>
          <w:szCs w:val="32"/>
        </w:rPr>
        <w:t xml:space="preserve"> Большеигнатовского </w:t>
      </w:r>
      <w:r w:rsidRPr="00C82DE2">
        <w:rPr>
          <w:rFonts w:ascii="Times New Roman" w:hAnsi="Times New Roman" w:cs="Times New Roman"/>
          <w:b/>
          <w:bCs/>
          <w:spacing w:val="10"/>
          <w:sz w:val="32"/>
          <w:szCs w:val="32"/>
        </w:rPr>
        <w:t xml:space="preserve">муниципального района </w:t>
      </w:r>
    </w:p>
    <w:p w:rsidR="00F65E78" w:rsidRPr="00C82DE2" w:rsidRDefault="00F65E78" w:rsidP="00F1448C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C82DE2">
        <w:rPr>
          <w:rFonts w:ascii="Times New Roman" w:hAnsi="Times New Roman" w:cs="Times New Roman"/>
          <w:b/>
          <w:bCs/>
          <w:spacing w:val="10"/>
          <w:sz w:val="32"/>
          <w:szCs w:val="32"/>
        </w:rPr>
        <w:t>Республики Мордовия</w:t>
      </w:r>
    </w:p>
    <w:p w:rsidR="00F65E78" w:rsidRPr="00C82DE2" w:rsidRDefault="00F65E78" w:rsidP="00F1448C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65E78" w:rsidRDefault="00F65E78" w:rsidP="00F1448C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65E78" w:rsidRPr="00C82DE2" w:rsidRDefault="00F65E78" w:rsidP="0002799F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82DE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F65E78" w:rsidRPr="00450085" w:rsidRDefault="00F65E78" w:rsidP="0002799F">
      <w:pPr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Вармазейского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</w:t>
      </w:r>
      <w:r w:rsidRPr="00450085">
        <w:rPr>
          <w:rFonts w:ascii="Times New Roman" w:hAnsi="Times New Roman" w:cs="Times New Roman"/>
          <w:b/>
          <w:bCs/>
          <w:spacing w:val="-3"/>
          <w:sz w:val="28"/>
          <w:szCs w:val="28"/>
        </w:rPr>
        <w:t>муниципального района Республики Мордовия</w:t>
      </w:r>
    </w:p>
    <w:p w:rsidR="00F65E78" w:rsidRPr="00450085" w:rsidRDefault="00F65E78" w:rsidP="0002799F">
      <w:pPr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 w:cs="Times New Roman"/>
          <w:b/>
          <w:bCs/>
          <w:spacing w:val="-3"/>
          <w:sz w:val="28"/>
          <w:szCs w:val="28"/>
        </w:rPr>
        <w:t>шестого созыва</w:t>
      </w:r>
    </w:p>
    <w:p w:rsidR="00F65E78" w:rsidRDefault="00F65E78" w:rsidP="00450085">
      <w:pPr>
        <w:jc w:val="left"/>
        <w:rPr>
          <w:rFonts w:ascii="Times New Roman" w:hAnsi="Times New Roman" w:cs="Times New Roman"/>
          <w:b/>
          <w:bCs/>
          <w:spacing w:val="-3"/>
          <w:sz w:val="32"/>
          <w:szCs w:val="32"/>
        </w:rPr>
      </w:pPr>
    </w:p>
    <w:p w:rsidR="00F65E78" w:rsidRPr="00C82DE2" w:rsidRDefault="00F65E78" w:rsidP="00450085">
      <w:pPr>
        <w:jc w:val="left"/>
        <w:rPr>
          <w:rFonts w:ascii="Times New Roman" w:hAnsi="Times New Roman" w:cs="Times New Roman"/>
          <w:b/>
          <w:bCs/>
          <w:spacing w:val="-3"/>
          <w:sz w:val="32"/>
          <w:szCs w:val="32"/>
        </w:rPr>
      </w:pPr>
    </w:p>
    <w:p w:rsidR="00F65E78" w:rsidRPr="008908E8" w:rsidRDefault="00F65E78" w:rsidP="00F1448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908E8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30 мая 2017</w:t>
      </w:r>
      <w:r w:rsidRPr="008908E8">
        <w:rPr>
          <w:rFonts w:ascii="Times New Roman" w:hAnsi="Times New Roman" w:cs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 w:cs="Times New Roman"/>
          <w:sz w:val="28"/>
          <w:szCs w:val="28"/>
        </w:rPr>
        <w:t xml:space="preserve">             №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F65E78" w:rsidRDefault="00F65E78" w:rsidP="00F1448C">
      <w:pPr>
        <w:pStyle w:val="Heading1"/>
        <w:spacing w:before="0" w:after="0"/>
        <w:jc w:val="left"/>
        <w:rPr>
          <w:rStyle w:val="a"/>
          <w:rFonts w:ascii="Times New Roman" w:hAnsi="Times New Roman" w:cs="Times New Roman"/>
          <w:b/>
          <w:bCs/>
          <w:sz w:val="28"/>
          <w:szCs w:val="28"/>
        </w:rPr>
      </w:pPr>
    </w:p>
    <w:p w:rsidR="00F65E78" w:rsidRPr="00D7521B" w:rsidRDefault="00F65E78" w:rsidP="00DC2FF5">
      <w:pPr>
        <w:rPr>
          <w:rFonts w:ascii="Times New Roman" w:hAnsi="Times New Roman" w:cs="Times New Roman"/>
        </w:rPr>
      </w:pPr>
      <w:r>
        <w:t xml:space="preserve">                                             </w:t>
      </w:r>
      <w:r w:rsidRPr="00D7521B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Вармазейка</w:t>
      </w:r>
    </w:p>
    <w:p w:rsidR="00F65E78" w:rsidRPr="00DC2FF5" w:rsidRDefault="00F65E78" w:rsidP="00DC2FF5">
      <w:pPr>
        <w:rPr>
          <w:rFonts w:cs="Times New Roman"/>
        </w:rPr>
      </w:pP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 xml:space="preserve">к размещения сведений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7521B">
        <w:rPr>
          <w:rFonts w:ascii="Times New Roman" w:hAnsi="Times New Roman" w:cs="Times New Roman"/>
          <w:sz w:val="28"/>
          <w:szCs w:val="28"/>
        </w:rPr>
        <w:t xml:space="preserve">доходах, расходах, об имуществе и обязательствах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характера отдельных категорий лиц и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самоуправления и предоставления этих сведений средствам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F65E78" w:rsidRDefault="00F65E78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Pr="00F1448C">
        <w:rPr>
          <w:rFonts w:ascii="Times New Roman" w:hAnsi="Times New Roman" w:cs="Times New Roman"/>
          <w:sz w:val="28"/>
          <w:szCs w:val="28"/>
        </w:rPr>
        <w:t>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44</w:t>
      </w:r>
    </w:p>
    <w:p w:rsidR="00F65E78" w:rsidRPr="00F1448C" w:rsidRDefault="00F65E78" w:rsidP="00D7521B">
      <w:pPr>
        <w:rPr>
          <w:rFonts w:ascii="Times New Roman" w:hAnsi="Times New Roman" w:cs="Times New Roman"/>
          <w:sz w:val="28"/>
          <w:szCs w:val="28"/>
        </w:rPr>
      </w:pPr>
    </w:p>
    <w:p w:rsidR="00F65E78" w:rsidRPr="00F1448C" w:rsidRDefault="00F65E78" w:rsidP="00D7521B">
      <w:pPr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действующим законодательством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решил:</w:t>
      </w:r>
    </w:p>
    <w:p w:rsidR="00F65E78" w:rsidRDefault="00F65E78" w:rsidP="00D7521B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1448C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>к размещения 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 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официальном сайте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местного самоуправления и предоставления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- Порядок), утвержденного  </w:t>
      </w: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 от 29</w:t>
      </w:r>
      <w:r w:rsidRPr="00F1448C">
        <w:rPr>
          <w:rFonts w:ascii="Times New Roman" w:hAnsi="Times New Roman" w:cs="Times New Roman"/>
          <w:sz w:val="28"/>
          <w:szCs w:val="28"/>
        </w:rPr>
        <w:t>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44 следующего содержания:</w:t>
      </w:r>
    </w:p>
    <w:p w:rsidR="00F65E78" w:rsidRDefault="00F65E78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дополнить частью 1.1. следующего содержания:</w:t>
      </w:r>
    </w:p>
    <w:p w:rsidR="00F65E78" w:rsidRDefault="00F65E78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«1.1. Установить, что данный порядок распространяется на лиц, замещающих муниципальные должности и лиц, замещающих должность главы местной администрации по контракту».</w:t>
      </w:r>
    </w:p>
    <w:p w:rsidR="00F65E78" w:rsidRDefault="00F65E78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опубликования. </w:t>
      </w:r>
    </w:p>
    <w:p w:rsidR="00F65E78" w:rsidRDefault="00F65E78" w:rsidP="00D7521B">
      <w:pPr>
        <w:rPr>
          <w:rFonts w:ascii="Times New Roman" w:hAnsi="Times New Roman" w:cs="Times New Roman"/>
          <w:sz w:val="28"/>
          <w:szCs w:val="28"/>
        </w:rPr>
      </w:pPr>
    </w:p>
    <w:p w:rsidR="00F65E78" w:rsidRPr="00F1448C" w:rsidRDefault="00F65E78" w:rsidP="00F1448C">
      <w:pPr>
        <w:rPr>
          <w:rFonts w:ascii="Times New Roman" w:hAnsi="Times New Roman" w:cs="Times New Roman"/>
          <w:sz w:val="28"/>
          <w:szCs w:val="28"/>
        </w:rPr>
      </w:pPr>
    </w:p>
    <w:p w:rsidR="00F65E78" w:rsidRDefault="00F65E78" w:rsidP="00D0576B">
      <w:pPr>
        <w:tabs>
          <w:tab w:val="left" w:pos="6495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42D3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42D30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</w:p>
    <w:sectPr w:rsidR="00F65E78" w:rsidSect="001C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48C"/>
    <w:rsid w:val="000103B3"/>
    <w:rsid w:val="0002799F"/>
    <w:rsid w:val="000E4636"/>
    <w:rsid w:val="00181D85"/>
    <w:rsid w:val="001A305A"/>
    <w:rsid w:val="001C7E05"/>
    <w:rsid w:val="00200D1E"/>
    <w:rsid w:val="00200DE4"/>
    <w:rsid w:val="00342D30"/>
    <w:rsid w:val="003B4FB1"/>
    <w:rsid w:val="00450085"/>
    <w:rsid w:val="00510362"/>
    <w:rsid w:val="00520430"/>
    <w:rsid w:val="00734CDB"/>
    <w:rsid w:val="007B51B9"/>
    <w:rsid w:val="008908E8"/>
    <w:rsid w:val="008D2B8E"/>
    <w:rsid w:val="00942CEB"/>
    <w:rsid w:val="00A34C66"/>
    <w:rsid w:val="00BA0CFE"/>
    <w:rsid w:val="00BD41F1"/>
    <w:rsid w:val="00C46A1B"/>
    <w:rsid w:val="00C82DE2"/>
    <w:rsid w:val="00C92FF6"/>
    <w:rsid w:val="00CA6EA6"/>
    <w:rsid w:val="00CD139A"/>
    <w:rsid w:val="00D0576B"/>
    <w:rsid w:val="00D261B0"/>
    <w:rsid w:val="00D7521B"/>
    <w:rsid w:val="00DC2FF5"/>
    <w:rsid w:val="00F1448C"/>
    <w:rsid w:val="00F6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448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448C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F1448C"/>
    <w:rPr>
      <w:b/>
      <w:bCs/>
      <w:color w:val="auto"/>
    </w:rPr>
  </w:style>
  <w:style w:type="paragraph" w:styleId="NoSpacing">
    <w:name w:val="No Spacing"/>
    <w:uiPriority w:val="99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Normal"/>
    <w:uiPriority w:val="99"/>
    <w:rsid w:val="00D7521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281</Words>
  <Characters>1605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subject/>
  <dc:creator>PK_2</dc:creator>
  <cp:keywords/>
  <dc:description/>
  <cp:lastModifiedBy>User</cp:lastModifiedBy>
  <cp:revision>5</cp:revision>
  <cp:lastPrinted>2017-04-22T11:14:00Z</cp:lastPrinted>
  <dcterms:created xsi:type="dcterms:W3CDTF">2017-08-22T08:32:00Z</dcterms:created>
  <dcterms:modified xsi:type="dcterms:W3CDTF">2017-08-25T09:35:00Z</dcterms:modified>
</cp:coreProperties>
</file>