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D31" w:rsidRDefault="00114D31" w:rsidP="002B2C25">
      <w:pPr>
        <w:jc w:val="center"/>
        <w:rPr>
          <w:rStyle w:val="a0"/>
          <w:rFonts w:ascii="Times New Roman" w:hAnsi="Times New Roman" w:cs="Times New Roman"/>
          <w:sz w:val="28"/>
          <w:szCs w:val="28"/>
          <w:u w:val="single"/>
        </w:rPr>
      </w:pPr>
    </w:p>
    <w:p w:rsidR="00114D31" w:rsidRDefault="00114D31" w:rsidP="006B264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ОБЪЯВЛЕНИЕ О ПРОВЕДЕНИИ ОПРОСА</w:t>
      </w:r>
    </w:p>
    <w:p w:rsidR="00114D31" w:rsidRDefault="00114D31" w:rsidP="006B264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14D31" w:rsidRDefault="00114D31" w:rsidP="006B264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Уважаемые жители села Новое Баево, 22</w:t>
      </w:r>
      <w:r w:rsidRPr="00C643D8">
        <w:rPr>
          <w:rFonts w:ascii="Times New Roman" w:hAnsi="Times New Roman" w:cs="Times New Roman"/>
          <w:sz w:val="32"/>
          <w:szCs w:val="32"/>
        </w:rPr>
        <w:t xml:space="preserve"> октября 2018 го</w:t>
      </w:r>
      <w:r>
        <w:rPr>
          <w:rFonts w:ascii="Times New Roman" w:hAnsi="Times New Roman" w:cs="Times New Roman"/>
          <w:sz w:val="32"/>
          <w:szCs w:val="32"/>
        </w:rPr>
        <w:t>да  с 9.00 ч.-14</w:t>
      </w:r>
      <w:r w:rsidRPr="00C643D8">
        <w:rPr>
          <w:rFonts w:ascii="Times New Roman" w:hAnsi="Times New Roman" w:cs="Times New Roman"/>
          <w:sz w:val="32"/>
          <w:szCs w:val="32"/>
        </w:rPr>
        <w:t>.00 ч.  в здании структурного подразд</w:t>
      </w:r>
      <w:r>
        <w:rPr>
          <w:rFonts w:ascii="Times New Roman" w:hAnsi="Times New Roman" w:cs="Times New Roman"/>
          <w:sz w:val="32"/>
          <w:szCs w:val="32"/>
        </w:rPr>
        <w:t>еления Дом культуры Новобаевского</w:t>
      </w:r>
      <w:r w:rsidRPr="00C643D8">
        <w:rPr>
          <w:rFonts w:ascii="Times New Roman" w:hAnsi="Times New Roman" w:cs="Times New Roman"/>
          <w:sz w:val="32"/>
          <w:szCs w:val="32"/>
        </w:rPr>
        <w:t xml:space="preserve"> сельского поселения МБУК «Районный Дом культуры» состоится опрос граждан в виде</w:t>
      </w:r>
      <w:r>
        <w:rPr>
          <w:rFonts w:ascii="Times New Roman" w:hAnsi="Times New Roman" w:cs="Times New Roman"/>
          <w:sz w:val="32"/>
          <w:szCs w:val="32"/>
        </w:rPr>
        <w:t xml:space="preserve"> тайного голосования по следующе</w:t>
      </w:r>
      <w:r w:rsidRPr="00C643D8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>у вопросу</w:t>
      </w:r>
      <w:r w:rsidRPr="00C643D8">
        <w:rPr>
          <w:rFonts w:ascii="Times New Roman" w:hAnsi="Times New Roman" w:cs="Times New Roman"/>
          <w:sz w:val="32"/>
          <w:szCs w:val="32"/>
        </w:rPr>
        <w:t>:</w:t>
      </w:r>
    </w:p>
    <w:p w:rsidR="00114D31" w:rsidRPr="00C643D8" w:rsidRDefault="00114D31" w:rsidP="006B264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14D31" w:rsidRPr="00C643D8" w:rsidRDefault="00114D31" w:rsidP="006B2644">
      <w:pPr>
        <w:pStyle w:val="ListParagraph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Реорганизация МБОУ «Киржеманская</w:t>
      </w:r>
      <w:r w:rsidRPr="00C643D8"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школа» Большеигнатовского муниципального района путем присоединения к МБОУ «Большеигнатовская средняя общеобразовательная школа» Большеигнатовского муниципального района;</w:t>
      </w:r>
    </w:p>
    <w:p w:rsidR="00114D31" w:rsidRDefault="00114D31" w:rsidP="006B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</w:p>
    <w:p w:rsidR="00114D31" w:rsidRDefault="00114D31" w:rsidP="006B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>Пригла</w:t>
      </w:r>
      <w:r>
        <w:rPr>
          <w:rFonts w:ascii="Times New Roman" w:hAnsi="Times New Roman" w:cs="Times New Roman"/>
          <w:sz w:val="32"/>
          <w:szCs w:val="32"/>
        </w:rPr>
        <w:t>шаем всех жителей села Новое Баево</w:t>
      </w:r>
      <w:r w:rsidRPr="00C643D8">
        <w:rPr>
          <w:rFonts w:ascii="Times New Roman" w:hAnsi="Times New Roman" w:cs="Times New Roman"/>
          <w:sz w:val="32"/>
          <w:szCs w:val="32"/>
        </w:rPr>
        <w:t>, проживающи</w:t>
      </w:r>
      <w:r>
        <w:rPr>
          <w:rFonts w:ascii="Times New Roman" w:hAnsi="Times New Roman" w:cs="Times New Roman"/>
          <w:sz w:val="32"/>
          <w:szCs w:val="32"/>
        </w:rPr>
        <w:t>х на территории  села Новое Баево</w:t>
      </w:r>
      <w:r w:rsidRPr="00C643D8">
        <w:rPr>
          <w:rFonts w:ascii="Times New Roman" w:hAnsi="Times New Roman" w:cs="Times New Roman"/>
          <w:sz w:val="32"/>
          <w:szCs w:val="32"/>
        </w:rPr>
        <w:t>, обладающих избирательным правом принять участие в опросе.</w:t>
      </w:r>
    </w:p>
    <w:p w:rsidR="00114D31" w:rsidRDefault="00114D31" w:rsidP="006B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</w:p>
    <w:p w:rsidR="00114D31" w:rsidRDefault="00114D31" w:rsidP="006B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Граждане, которые по каким-либо причинам не могут самостоятельно прийти на опрос, могут проголосовать на дому, предварительно оповестив администрацию сельского поселения.</w:t>
      </w:r>
    </w:p>
    <w:p w:rsidR="00114D31" w:rsidRPr="00C643D8" w:rsidRDefault="00114D31" w:rsidP="006B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</w:p>
    <w:p w:rsidR="00114D31" w:rsidRPr="00C643D8" w:rsidRDefault="00114D31" w:rsidP="006B2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C643D8">
        <w:rPr>
          <w:rFonts w:ascii="Times New Roman" w:hAnsi="Times New Roman" w:cs="Times New Roman"/>
          <w:sz w:val="32"/>
          <w:szCs w:val="32"/>
        </w:rPr>
        <w:t>Комиссия по проведению опроса находится по адресу с. Большое Игнатово, ул. Советская д.40. В комиссию по проведению опроса можно обратиться через главу</w:t>
      </w:r>
      <w:r>
        <w:rPr>
          <w:rFonts w:ascii="Times New Roman" w:hAnsi="Times New Roman" w:cs="Times New Roman"/>
          <w:sz w:val="32"/>
          <w:szCs w:val="32"/>
        </w:rPr>
        <w:t xml:space="preserve"> сельского поселения Французова В.И.</w:t>
      </w:r>
    </w:p>
    <w:p w:rsidR="00114D31" w:rsidRDefault="00114D31" w:rsidP="00004802">
      <w:pPr>
        <w:pStyle w:val="ListParagraph"/>
        <w:rPr>
          <w:rFonts w:ascii="Times New Roman" w:hAnsi="Times New Roman" w:cs="Times New Roman"/>
          <w:b/>
          <w:bCs/>
          <w:sz w:val="40"/>
          <w:szCs w:val="40"/>
          <w:highlight w:val="red"/>
        </w:rPr>
      </w:pPr>
    </w:p>
    <w:sectPr w:rsidR="00114D31" w:rsidSect="006B2644">
      <w:pgSz w:w="11906" w:h="16838"/>
      <w:pgMar w:top="568" w:right="850" w:bottom="993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F35BD"/>
    <w:multiLevelType w:val="hybridMultilevel"/>
    <w:tmpl w:val="983A7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4797B"/>
    <w:multiLevelType w:val="hybridMultilevel"/>
    <w:tmpl w:val="7C1498D0"/>
    <w:lvl w:ilvl="0" w:tplc="FB7A3D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3DC"/>
    <w:rsid w:val="00004802"/>
    <w:rsid w:val="00027899"/>
    <w:rsid w:val="000A737B"/>
    <w:rsid w:val="000B372A"/>
    <w:rsid w:val="00114D31"/>
    <w:rsid w:val="00152332"/>
    <w:rsid w:val="0018009C"/>
    <w:rsid w:val="00201AE6"/>
    <w:rsid w:val="0025410E"/>
    <w:rsid w:val="00286B3C"/>
    <w:rsid w:val="002B2C25"/>
    <w:rsid w:val="00394AC5"/>
    <w:rsid w:val="004468CA"/>
    <w:rsid w:val="004A3E08"/>
    <w:rsid w:val="005E254A"/>
    <w:rsid w:val="006B2644"/>
    <w:rsid w:val="00702365"/>
    <w:rsid w:val="00756FFB"/>
    <w:rsid w:val="009031AD"/>
    <w:rsid w:val="009413DC"/>
    <w:rsid w:val="00961D1D"/>
    <w:rsid w:val="009C1546"/>
    <w:rsid w:val="00AA4901"/>
    <w:rsid w:val="00AF25CA"/>
    <w:rsid w:val="00B102A0"/>
    <w:rsid w:val="00C643D8"/>
    <w:rsid w:val="00D816AA"/>
    <w:rsid w:val="00D970A2"/>
    <w:rsid w:val="00E765BF"/>
    <w:rsid w:val="00EE0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2A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13DC"/>
    <w:pPr>
      <w:ind w:left="720"/>
    </w:pPr>
  </w:style>
  <w:style w:type="table" w:styleId="TableGrid">
    <w:name w:val="Table Grid"/>
    <w:basedOn w:val="TableNormal"/>
    <w:uiPriority w:val="99"/>
    <w:rsid w:val="009413D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Гипертекстовая ссылка"/>
    <w:basedOn w:val="DefaultParagraphFont"/>
    <w:uiPriority w:val="99"/>
    <w:rsid w:val="009031AD"/>
    <w:rPr>
      <w:color w:val="auto"/>
    </w:rPr>
  </w:style>
  <w:style w:type="character" w:customStyle="1" w:styleId="a0">
    <w:name w:val="Цветовое выделение"/>
    <w:uiPriority w:val="99"/>
    <w:rsid w:val="00AF25CA"/>
    <w:rPr>
      <w:b/>
      <w:bCs/>
      <w:color w:val="26282F"/>
    </w:rPr>
  </w:style>
  <w:style w:type="paragraph" w:styleId="BalloonText">
    <w:name w:val="Balloon Text"/>
    <w:basedOn w:val="Normal"/>
    <w:link w:val="BalloonTextChar"/>
    <w:uiPriority w:val="99"/>
    <w:semiHidden/>
    <w:rsid w:val="00961D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B372A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154</Words>
  <Characters>883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5</cp:revision>
  <cp:lastPrinted>2018-10-05T09:06:00Z</cp:lastPrinted>
  <dcterms:created xsi:type="dcterms:W3CDTF">2018-10-04T08:10:00Z</dcterms:created>
  <dcterms:modified xsi:type="dcterms:W3CDTF">2018-10-05T09:14:00Z</dcterms:modified>
</cp:coreProperties>
</file>