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277" w:rsidRDefault="00911277" w:rsidP="003746E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4"/>
          <w:szCs w:val="44"/>
        </w:rPr>
      </w:pPr>
      <w:r w:rsidRPr="003746E9">
        <w:rPr>
          <w:rFonts w:ascii="Times New Roman" w:hAnsi="Times New Roman"/>
          <w:b/>
          <w:bCs/>
          <w:kern w:val="36"/>
          <w:sz w:val="44"/>
          <w:szCs w:val="44"/>
        </w:rPr>
        <w:t>12 декабря 2018 года</w:t>
      </w:r>
    </w:p>
    <w:p w:rsidR="00911277" w:rsidRPr="003746E9" w:rsidRDefault="00911277" w:rsidP="003746E9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44"/>
          <w:szCs w:val="44"/>
        </w:rPr>
      </w:pPr>
      <w:r w:rsidRPr="003746E9">
        <w:rPr>
          <w:rFonts w:ascii="Times New Roman" w:hAnsi="Times New Roman"/>
          <w:b/>
          <w:bCs/>
          <w:kern w:val="36"/>
          <w:sz w:val="44"/>
          <w:szCs w:val="44"/>
        </w:rPr>
        <w:t xml:space="preserve"> Общероссийский день приема граждан</w:t>
      </w:r>
    </w:p>
    <w:p w:rsidR="00911277" w:rsidRDefault="00911277" w:rsidP="00180A48">
      <w:pPr>
        <w:rPr>
          <w:rFonts w:ascii="Times New Roman" w:hAnsi="Times New Roman"/>
          <w:b/>
          <w:bCs/>
          <w:sz w:val="24"/>
          <w:szCs w:val="24"/>
        </w:rPr>
      </w:pPr>
    </w:p>
    <w:p w:rsidR="00911277" w:rsidRDefault="00911277" w:rsidP="003746E9">
      <w:pPr>
        <w:pStyle w:val="NormalWeb"/>
        <w:spacing w:before="0" w:beforeAutospacing="0" w:after="0" w:afterAutospacing="0"/>
        <w:jc w:val="both"/>
      </w:pPr>
      <w:r>
        <w:t xml:space="preserve">           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 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 </w:t>
      </w:r>
    </w:p>
    <w:p w:rsidR="00911277" w:rsidRDefault="00911277" w:rsidP="003746E9">
      <w:pPr>
        <w:pStyle w:val="NormalWeb"/>
        <w:spacing w:before="0" w:beforeAutospacing="0" w:after="0" w:afterAutospacing="0"/>
        <w:jc w:val="both"/>
      </w:pPr>
      <w:r>
        <w:t xml:space="preserve">        С 12 часов 00 минут до 20 часов 00 минут по местному времени уполномоченные лица приемных Президента Российской Федерации, государственных органов и органов местного самоуправления проводят  прием заявителей, пришедших 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 в компетенцию которых входит решение поставленных в устных обращениях вопросов. </w:t>
      </w:r>
    </w:p>
    <w:p w:rsidR="00911277" w:rsidRDefault="00911277" w:rsidP="003746E9">
      <w:pPr>
        <w:pStyle w:val="NormalWeb"/>
        <w:spacing w:before="0" w:beforeAutospacing="0" w:after="0" w:afterAutospacing="0"/>
        <w:jc w:val="both"/>
      </w:pPr>
      <w:r>
        <w:t xml:space="preserve">        Личный прием проводится в порядке живой очереди при предоставлении документа, удостоверяющего личность (паспорта). 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911277" w:rsidRPr="00C01CFB" w:rsidRDefault="00911277" w:rsidP="00C01CFB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C01CFB">
        <w:rPr>
          <w:color w:val="000000"/>
        </w:rPr>
        <w:t xml:space="preserve">      </w:t>
      </w:r>
      <w:r w:rsidRPr="00C01CFB">
        <w:rPr>
          <w:rStyle w:val="Strong"/>
          <w:color w:val="000000"/>
        </w:rPr>
        <w:t xml:space="preserve">В Администрации Старочамзинского сельского поселения Большеигнатовского муниципального района Республики Мордовия прием граждан будет проводиться 12 декабря </w:t>
      </w:r>
      <w:smartTag w:uri="urn:schemas-microsoft-com:office:smarttags" w:element="metricconverter">
        <w:smartTagPr>
          <w:attr w:name="ProductID" w:val="2018 г"/>
        </w:smartTagPr>
        <w:r w:rsidRPr="00C01CFB">
          <w:rPr>
            <w:rStyle w:val="Strong"/>
            <w:color w:val="000000"/>
          </w:rPr>
          <w:t>2018 г</w:t>
        </w:r>
      </w:smartTag>
      <w:r w:rsidRPr="00C01CFB">
        <w:rPr>
          <w:rStyle w:val="Strong"/>
          <w:color w:val="000000"/>
        </w:rPr>
        <w:t>. с 12 часов 00 минут до 20 часов 00 минут по адресу: Республика Мордовия, Большеигнатовский район, с. Старое Чамзино, ул. Западная, д. 27А</w:t>
      </w:r>
    </w:p>
    <w:p w:rsidR="00911277" w:rsidRPr="00C01CFB" w:rsidRDefault="00911277" w:rsidP="003746E9">
      <w:pPr>
        <w:pStyle w:val="NormalWeb"/>
        <w:spacing w:before="0" w:beforeAutospacing="0" w:after="0" w:afterAutospacing="0"/>
        <w:jc w:val="both"/>
        <w:rPr>
          <w:rStyle w:val="Strong"/>
          <w:color w:val="000000"/>
        </w:rPr>
      </w:pPr>
    </w:p>
    <w:p w:rsidR="00911277" w:rsidRPr="006A4CFD" w:rsidRDefault="00911277" w:rsidP="003746E9">
      <w:pPr>
        <w:pStyle w:val="NormalWeb"/>
        <w:spacing w:before="0" w:beforeAutospacing="0" w:after="0" w:afterAutospacing="0"/>
        <w:jc w:val="both"/>
        <w:rPr>
          <w:color w:val="FF0000"/>
        </w:rPr>
      </w:pPr>
    </w:p>
    <w:sectPr w:rsidR="00911277" w:rsidRPr="006A4CFD" w:rsidSect="00B9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013C"/>
    <w:rsid w:val="00180A48"/>
    <w:rsid w:val="003746E9"/>
    <w:rsid w:val="003F7A44"/>
    <w:rsid w:val="005C1A6F"/>
    <w:rsid w:val="00696E6C"/>
    <w:rsid w:val="006A4CFD"/>
    <w:rsid w:val="007E013C"/>
    <w:rsid w:val="00866C4E"/>
    <w:rsid w:val="00911277"/>
    <w:rsid w:val="00A01543"/>
    <w:rsid w:val="00B90C93"/>
    <w:rsid w:val="00C01CFB"/>
    <w:rsid w:val="00D82C51"/>
    <w:rsid w:val="00F80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C93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rsid w:val="007E013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E013C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rsid w:val="007E013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80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0A4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5C1A6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34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34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34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364</Words>
  <Characters>2076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Администрация</cp:lastModifiedBy>
  <cp:revision>8</cp:revision>
  <cp:lastPrinted>2018-12-03T07:56:00Z</cp:lastPrinted>
  <dcterms:created xsi:type="dcterms:W3CDTF">2018-12-03T07:50:00Z</dcterms:created>
  <dcterms:modified xsi:type="dcterms:W3CDTF">2018-12-03T07:15:00Z</dcterms:modified>
</cp:coreProperties>
</file>