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B1C" w:rsidRDefault="00460B1C" w:rsidP="003746E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4"/>
          <w:szCs w:val="44"/>
        </w:rPr>
      </w:pPr>
      <w:r w:rsidRPr="003746E9">
        <w:rPr>
          <w:rFonts w:ascii="Times New Roman" w:hAnsi="Times New Roman"/>
          <w:b/>
          <w:bCs/>
          <w:kern w:val="36"/>
          <w:sz w:val="44"/>
          <w:szCs w:val="44"/>
        </w:rPr>
        <w:t>12 декабря 2018 года</w:t>
      </w:r>
    </w:p>
    <w:p w:rsidR="00460B1C" w:rsidRPr="003746E9" w:rsidRDefault="00460B1C" w:rsidP="003746E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4"/>
          <w:szCs w:val="44"/>
        </w:rPr>
      </w:pPr>
      <w:r w:rsidRPr="003746E9">
        <w:rPr>
          <w:rFonts w:ascii="Times New Roman" w:hAnsi="Times New Roman"/>
          <w:b/>
          <w:bCs/>
          <w:kern w:val="36"/>
          <w:sz w:val="44"/>
          <w:szCs w:val="44"/>
        </w:rPr>
        <w:t xml:space="preserve"> Общероссийский день приема граждан</w:t>
      </w:r>
    </w:p>
    <w:p w:rsidR="00460B1C" w:rsidRDefault="00460B1C" w:rsidP="00180A48">
      <w:pPr>
        <w:rPr>
          <w:rFonts w:ascii="Times New Roman" w:hAnsi="Times New Roman"/>
          <w:b/>
          <w:bCs/>
          <w:sz w:val="24"/>
          <w:szCs w:val="24"/>
        </w:rPr>
      </w:pPr>
    </w:p>
    <w:p w:rsidR="00460B1C" w:rsidRDefault="00460B1C" w:rsidP="003746E9">
      <w:pPr>
        <w:pStyle w:val="NormalWeb"/>
        <w:spacing w:before="0" w:beforeAutospacing="0" w:after="0" w:afterAutospacing="0"/>
        <w:jc w:val="both"/>
      </w:pPr>
      <w:r>
        <w:t xml:space="preserve">           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 </w:t>
      </w:r>
    </w:p>
    <w:p w:rsidR="00460B1C" w:rsidRDefault="00460B1C" w:rsidP="003746E9">
      <w:pPr>
        <w:pStyle w:val="NormalWeb"/>
        <w:spacing w:before="0" w:beforeAutospacing="0" w:after="0" w:afterAutospacing="0"/>
        <w:jc w:val="both"/>
      </w:pPr>
      <w:r>
        <w:t xml:space="preserve">        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 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 </w:t>
      </w:r>
    </w:p>
    <w:p w:rsidR="00460B1C" w:rsidRDefault="00460B1C" w:rsidP="003746E9">
      <w:pPr>
        <w:pStyle w:val="NormalWeb"/>
        <w:spacing w:before="0" w:beforeAutospacing="0" w:after="0" w:afterAutospacing="0"/>
        <w:jc w:val="both"/>
      </w:pPr>
      <w:r>
        <w:t xml:space="preserve">        Личный прием проводится в порядке живой очереди при предоставлении документа, удостоверяющего личность (паспорта). 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 </w:t>
      </w:r>
    </w:p>
    <w:p w:rsidR="00460B1C" w:rsidRPr="00F94B75" w:rsidRDefault="00460B1C" w:rsidP="003746E9">
      <w:pPr>
        <w:pStyle w:val="NormalWeb"/>
        <w:spacing w:before="0" w:beforeAutospacing="0" w:after="0" w:afterAutospacing="0"/>
        <w:jc w:val="both"/>
        <w:rPr>
          <w:rStyle w:val="Strong"/>
          <w:color w:val="000000"/>
        </w:rPr>
      </w:pPr>
      <w:r w:rsidRPr="00F94B75">
        <w:rPr>
          <w:color w:val="000000"/>
        </w:rPr>
        <w:t xml:space="preserve">      </w:t>
      </w:r>
      <w:r w:rsidRPr="00F94B75">
        <w:rPr>
          <w:rStyle w:val="Strong"/>
          <w:color w:val="000000"/>
        </w:rPr>
        <w:t xml:space="preserve">В Администрации Кучкаевского сельского поселения Большеигнатовского муниципального района Республики Мордовия прием граждан будет проводиться 12 декабря </w:t>
      </w:r>
      <w:smartTag w:uri="urn:schemas-microsoft-com:office:smarttags" w:element="metricconverter">
        <w:smartTagPr>
          <w:attr w:name="ProductID" w:val="2018 г"/>
        </w:smartTagPr>
        <w:r w:rsidRPr="00F94B75">
          <w:rPr>
            <w:rStyle w:val="Strong"/>
            <w:color w:val="000000"/>
          </w:rPr>
          <w:t>2018 г</w:t>
        </w:r>
      </w:smartTag>
      <w:r w:rsidRPr="00F94B75">
        <w:rPr>
          <w:rStyle w:val="Strong"/>
          <w:color w:val="000000"/>
        </w:rPr>
        <w:t xml:space="preserve">. с 12 часов 00 минут до 20 часов 00 минут по адресу: Республика Мордовия, Большеигнатовский район, </w:t>
      </w:r>
    </w:p>
    <w:p w:rsidR="00460B1C" w:rsidRPr="00F94B75" w:rsidRDefault="00460B1C" w:rsidP="003746E9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F94B75">
        <w:rPr>
          <w:rStyle w:val="Strong"/>
          <w:color w:val="000000"/>
        </w:rPr>
        <w:t>с. Кучкаево, ул. Ленина, д. 18</w:t>
      </w:r>
    </w:p>
    <w:p w:rsidR="00460B1C" w:rsidRPr="00F94B75" w:rsidRDefault="00460B1C" w:rsidP="003746E9">
      <w:pPr>
        <w:pStyle w:val="NormalWeb"/>
        <w:spacing w:before="0" w:beforeAutospacing="0" w:after="0" w:afterAutospacing="0"/>
        <w:jc w:val="both"/>
        <w:rPr>
          <w:color w:val="000000"/>
        </w:rPr>
      </w:pPr>
    </w:p>
    <w:sectPr w:rsidR="00460B1C" w:rsidRPr="00F94B75" w:rsidSect="00B9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013C"/>
    <w:rsid w:val="00180A48"/>
    <w:rsid w:val="003746E9"/>
    <w:rsid w:val="003F7A44"/>
    <w:rsid w:val="00460B1C"/>
    <w:rsid w:val="004F1806"/>
    <w:rsid w:val="005C1A6F"/>
    <w:rsid w:val="00696E6C"/>
    <w:rsid w:val="006A4CFD"/>
    <w:rsid w:val="007E013C"/>
    <w:rsid w:val="00A01543"/>
    <w:rsid w:val="00B90C93"/>
    <w:rsid w:val="00C445D8"/>
    <w:rsid w:val="00D82C51"/>
    <w:rsid w:val="00F94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C93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7E013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E013C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rsid w:val="007E013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0A4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5C1A6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58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8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58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58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8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362</Words>
  <Characters>2065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Кучкаево</cp:lastModifiedBy>
  <cp:revision>8</cp:revision>
  <cp:lastPrinted>2018-12-03T07:56:00Z</cp:lastPrinted>
  <dcterms:created xsi:type="dcterms:W3CDTF">2018-12-03T07:50:00Z</dcterms:created>
  <dcterms:modified xsi:type="dcterms:W3CDTF">2018-12-03T08:28:00Z</dcterms:modified>
</cp:coreProperties>
</file>