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B51" w:rsidRDefault="00E02B51" w:rsidP="003746E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44"/>
          <w:szCs w:val="44"/>
        </w:rPr>
      </w:pPr>
      <w:r w:rsidRPr="003746E9">
        <w:rPr>
          <w:rFonts w:ascii="Times New Roman" w:hAnsi="Times New Roman" w:cs="Times New Roman"/>
          <w:b/>
          <w:bCs/>
          <w:kern w:val="36"/>
          <w:sz w:val="44"/>
          <w:szCs w:val="44"/>
        </w:rPr>
        <w:t>12 декабря 2018 года</w:t>
      </w:r>
    </w:p>
    <w:p w:rsidR="00E02B51" w:rsidRPr="003746E9" w:rsidRDefault="00E02B51" w:rsidP="003746E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44"/>
          <w:szCs w:val="44"/>
        </w:rPr>
      </w:pPr>
      <w:r w:rsidRPr="003746E9">
        <w:rPr>
          <w:rFonts w:ascii="Times New Roman" w:hAnsi="Times New Roman" w:cs="Times New Roman"/>
          <w:b/>
          <w:bCs/>
          <w:kern w:val="36"/>
          <w:sz w:val="44"/>
          <w:szCs w:val="44"/>
        </w:rPr>
        <w:t xml:space="preserve"> Общероссийский день приема граждан</w:t>
      </w:r>
    </w:p>
    <w:p w:rsidR="00E02B51" w:rsidRDefault="00E02B51" w:rsidP="00180A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02B51" w:rsidRPr="00397EB7" w:rsidRDefault="00E02B51" w:rsidP="003746E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t xml:space="preserve">           </w:t>
      </w:r>
      <w:r w:rsidRPr="00397EB7">
        <w:rPr>
          <w:sz w:val="28"/>
          <w:szCs w:val="28"/>
        </w:rPr>
        <w:t xml:space="preserve"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 </w:t>
      </w:r>
    </w:p>
    <w:p w:rsidR="00E02B51" w:rsidRPr="00397EB7" w:rsidRDefault="00E02B51" w:rsidP="003746E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397EB7">
        <w:rPr>
          <w:sz w:val="28"/>
          <w:szCs w:val="28"/>
        </w:rPr>
        <w:t xml:space="preserve">        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 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 в компетенцию которых входит решение поставленных в устных обращениях вопросов. </w:t>
      </w:r>
    </w:p>
    <w:p w:rsidR="00E02B51" w:rsidRPr="00397EB7" w:rsidRDefault="00E02B51" w:rsidP="003746E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397EB7">
        <w:rPr>
          <w:sz w:val="28"/>
          <w:szCs w:val="28"/>
        </w:rPr>
        <w:t xml:space="preserve">        Личный прием проводится в порядке живой очереди при предоставлении документа, удостоверяющего личность (паспорта). 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 </w:t>
      </w:r>
    </w:p>
    <w:p w:rsidR="00E02B51" w:rsidRPr="00397EB7" w:rsidRDefault="00E02B51" w:rsidP="003746E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397EB7">
        <w:rPr>
          <w:sz w:val="28"/>
          <w:szCs w:val="28"/>
        </w:rPr>
        <w:t xml:space="preserve">      </w:t>
      </w:r>
      <w:r w:rsidRPr="00397EB7">
        <w:rPr>
          <w:rStyle w:val="Strong"/>
          <w:sz w:val="28"/>
          <w:szCs w:val="28"/>
        </w:rPr>
        <w:t>В Администрации Протасовского сельского поселения Большеигнатовского муниципального района Республики Мордовия прием граждан будет проводиться                       12 декабря 2018 г.</w:t>
      </w:r>
      <w:r>
        <w:rPr>
          <w:rStyle w:val="Strong"/>
          <w:sz w:val="28"/>
          <w:szCs w:val="28"/>
        </w:rPr>
        <w:t xml:space="preserve">                             </w:t>
      </w:r>
      <w:r w:rsidRPr="00397EB7">
        <w:rPr>
          <w:rStyle w:val="Strong"/>
          <w:sz w:val="28"/>
          <w:szCs w:val="28"/>
        </w:rPr>
        <w:t xml:space="preserve"> с 12 часов 00 минут до 20 часов 00 минут по адресу: Республика Мордовия, Большеигнатовский район, с. Протасово, ул. Ленина, д. 19</w:t>
      </w:r>
      <w:r>
        <w:rPr>
          <w:rStyle w:val="Strong"/>
          <w:sz w:val="28"/>
          <w:szCs w:val="28"/>
        </w:rPr>
        <w:t>.</w:t>
      </w:r>
    </w:p>
    <w:p w:rsidR="00E02B51" w:rsidRPr="006A4CFD" w:rsidRDefault="00E02B51" w:rsidP="003746E9">
      <w:pPr>
        <w:pStyle w:val="NormalWeb"/>
        <w:spacing w:before="0" w:beforeAutospacing="0" w:after="0" w:afterAutospacing="0"/>
        <w:jc w:val="both"/>
        <w:rPr>
          <w:color w:val="FF0000"/>
        </w:rPr>
      </w:pPr>
    </w:p>
    <w:sectPr w:rsidR="00E02B51" w:rsidRPr="006A4CFD" w:rsidSect="00B9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013C"/>
    <w:rsid w:val="00180A48"/>
    <w:rsid w:val="00322105"/>
    <w:rsid w:val="003746E9"/>
    <w:rsid w:val="00397EB7"/>
    <w:rsid w:val="003F7A44"/>
    <w:rsid w:val="005C1A6F"/>
    <w:rsid w:val="00696E6C"/>
    <w:rsid w:val="006A4CFD"/>
    <w:rsid w:val="007E013C"/>
    <w:rsid w:val="009E2E0E"/>
    <w:rsid w:val="00A01543"/>
    <w:rsid w:val="00B90C93"/>
    <w:rsid w:val="00D82C51"/>
    <w:rsid w:val="00E02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C93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link w:val="Heading1Char"/>
    <w:uiPriority w:val="99"/>
    <w:qFormat/>
    <w:rsid w:val="007E013C"/>
    <w:pPr>
      <w:spacing w:before="100" w:beforeAutospacing="1" w:after="100" w:afterAutospacing="1" w:line="240" w:lineRule="auto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E013C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rsid w:val="007E013C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80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0A4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5C1A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566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66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66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6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6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370</Words>
  <Characters>2110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 декабря 2018 года</dc:title>
  <dc:subject/>
  <dc:creator>PK-05</dc:creator>
  <cp:keywords/>
  <dc:description/>
  <cp:lastModifiedBy>User</cp:lastModifiedBy>
  <cp:revision>2</cp:revision>
  <cp:lastPrinted>2018-12-03T07:56:00Z</cp:lastPrinted>
  <dcterms:created xsi:type="dcterms:W3CDTF">2018-12-04T02:16:00Z</dcterms:created>
  <dcterms:modified xsi:type="dcterms:W3CDTF">2018-12-04T02:16:00Z</dcterms:modified>
</cp:coreProperties>
</file>