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F1B" w:rsidRPr="00D07461" w:rsidRDefault="00A51F1B" w:rsidP="00D074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7461">
        <w:rPr>
          <w:rFonts w:ascii="Times New Roman" w:hAnsi="Times New Roman" w:cs="Times New Roman"/>
          <w:b/>
          <w:bCs/>
          <w:sz w:val="28"/>
          <w:szCs w:val="28"/>
        </w:rPr>
        <w:t>Извещение о проведении общего собрания участников долевой собственности землепользования СПК «Память Ленина»</w:t>
      </w:r>
    </w:p>
    <w:p w:rsidR="00A51F1B" w:rsidRDefault="00A51F1B" w:rsidP="00923C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Администрация Новобаевского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 кооператива   «Память Ленина».</w:t>
      </w:r>
    </w:p>
    <w:p w:rsidR="00A51F1B" w:rsidRDefault="00A51F1B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 время  проведения общего собрания 12.00 часов 26 февраля 2019 года</w:t>
      </w:r>
    </w:p>
    <w:p w:rsidR="00A51F1B" w:rsidRDefault="00A51F1B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места проведения общего собрания: Республика Мордовия, Большеигнатовский район, с. Новое Баево, ул. Советская, д.34</w:t>
      </w:r>
    </w:p>
    <w:p w:rsidR="00A51F1B" w:rsidRDefault="00A51F1B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 общего собрания:</w:t>
      </w:r>
    </w:p>
    <w:p w:rsidR="00A51F1B" w:rsidRDefault="00A51F1B" w:rsidP="00923CCA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A51F1B" w:rsidRDefault="00A51F1B" w:rsidP="00923CCA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A51F1B" w:rsidRDefault="00A51F1B" w:rsidP="005257E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57E7">
        <w:rPr>
          <w:rFonts w:ascii="Times New Roman" w:hAnsi="Times New Roman" w:cs="Times New Roman"/>
          <w:sz w:val="28"/>
          <w:szCs w:val="28"/>
        </w:rPr>
        <w:t>Адрес места ознакомления с документами по вопросу, вынесенному на обсуждение общего собрания: Республика Мордовия, Большеигнато</w:t>
      </w:r>
      <w:r>
        <w:rPr>
          <w:rFonts w:ascii="Times New Roman" w:hAnsi="Times New Roman" w:cs="Times New Roman"/>
          <w:sz w:val="28"/>
          <w:szCs w:val="28"/>
        </w:rPr>
        <w:t>вский район, с. Новое Баево, ул. Советская, д.34</w:t>
      </w:r>
      <w:r w:rsidRPr="005257E7">
        <w:rPr>
          <w:rFonts w:ascii="Times New Roman" w:hAnsi="Times New Roman" w:cs="Times New Roman"/>
          <w:sz w:val="28"/>
          <w:szCs w:val="28"/>
        </w:rPr>
        <w:t>.</w:t>
      </w:r>
    </w:p>
    <w:p w:rsidR="00A51F1B" w:rsidRDefault="00A51F1B" w:rsidP="005257E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ознакомления: в течение 40 дней с момента публикации извещения в газете «Авангард» по рабочим дням с 8.30 до 16.30 часов.</w:t>
      </w:r>
    </w:p>
    <w:p w:rsidR="00A51F1B" w:rsidRDefault="00A51F1B" w:rsidP="00923CCA">
      <w:pPr>
        <w:pStyle w:val="ListParagraph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участия в общем собрании участников общей долевой собственности при себе необходимо иметь:</w:t>
      </w:r>
    </w:p>
    <w:p w:rsidR="00A51F1B" w:rsidRDefault="00A51F1B" w:rsidP="00923CC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удостоверяющий личность, либо документ, подтверждающий полномочия (доверенность и т.п.);</w:t>
      </w:r>
    </w:p>
    <w:p w:rsidR="00A51F1B" w:rsidRDefault="00A51F1B" w:rsidP="00923CC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документ, удостоверяющий право на земельную долю. </w:t>
      </w:r>
    </w:p>
    <w:p w:rsidR="00A51F1B" w:rsidRDefault="00A51F1B"/>
    <w:sectPr w:rsidR="00A51F1B" w:rsidSect="0049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21524"/>
    <w:multiLevelType w:val="hybridMultilevel"/>
    <w:tmpl w:val="53E29158"/>
    <w:lvl w:ilvl="0" w:tplc="27E000B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B155BD"/>
    <w:multiLevelType w:val="hybridMultilevel"/>
    <w:tmpl w:val="5010E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E0CBB"/>
    <w:multiLevelType w:val="hybridMultilevel"/>
    <w:tmpl w:val="F8A8FAB6"/>
    <w:lvl w:ilvl="0" w:tplc="A8FC4106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CCA"/>
    <w:rsid w:val="000167BF"/>
    <w:rsid w:val="002B308D"/>
    <w:rsid w:val="0036054E"/>
    <w:rsid w:val="003F491C"/>
    <w:rsid w:val="0046360B"/>
    <w:rsid w:val="00483869"/>
    <w:rsid w:val="00491D5A"/>
    <w:rsid w:val="005257E7"/>
    <w:rsid w:val="005A19AA"/>
    <w:rsid w:val="00622BDC"/>
    <w:rsid w:val="00626E58"/>
    <w:rsid w:val="006548F2"/>
    <w:rsid w:val="006D3D27"/>
    <w:rsid w:val="0070529C"/>
    <w:rsid w:val="00792A51"/>
    <w:rsid w:val="00855FE4"/>
    <w:rsid w:val="00883D6F"/>
    <w:rsid w:val="008E063D"/>
    <w:rsid w:val="00923CCA"/>
    <w:rsid w:val="009F1ED0"/>
    <w:rsid w:val="00A51F1B"/>
    <w:rsid w:val="00AC40C4"/>
    <w:rsid w:val="00B16ECF"/>
    <w:rsid w:val="00BC6460"/>
    <w:rsid w:val="00C128CE"/>
    <w:rsid w:val="00C14AA9"/>
    <w:rsid w:val="00C33A0C"/>
    <w:rsid w:val="00C933A8"/>
    <w:rsid w:val="00D07461"/>
    <w:rsid w:val="00DB24FB"/>
    <w:rsid w:val="00DD7569"/>
    <w:rsid w:val="00DF06C2"/>
    <w:rsid w:val="00E411BA"/>
    <w:rsid w:val="00E75E39"/>
    <w:rsid w:val="00F02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CCA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923CCA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23CC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93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3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05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1</Pages>
  <Words>257</Words>
  <Characters>1471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9</cp:revision>
  <cp:lastPrinted>2015-02-20T13:05:00Z</cp:lastPrinted>
  <dcterms:created xsi:type="dcterms:W3CDTF">2014-01-17T08:49:00Z</dcterms:created>
  <dcterms:modified xsi:type="dcterms:W3CDTF">2019-01-14T07:27:00Z</dcterms:modified>
</cp:coreProperties>
</file>