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C08" w:rsidRDefault="00237C08" w:rsidP="007F2512">
      <w:pPr>
        <w:pStyle w:val="Caption"/>
        <w:spacing w:before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Совет депутатов  Старочамзинского сельского поселения Большеигнатовского </w:t>
      </w:r>
    </w:p>
    <w:p w:rsidR="00237C08" w:rsidRDefault="00237C08" w:rsidP="007F2512">
      <w:pPr>
        <w:pStyle w:val="Caption"/>
        <w:spacing w:before="0"/>
        <w:ind w:firstLine="0"/>
        <w:rPr>
          <w:rFonts w:ascii="Times New Roman" w:hAnsi="Times New Roman" w:cs="Times New Roman"/>
          <w:szCs w:val="40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r>
        <w:rPr>
          <w:rFonts w:ascii="Times New Roman" w:hAnsi="Times New Roman" w:cs="Times New Roman"/>
          <w:szCs w:val="40"/>
        </w:rPr>
        <w:t>Республики  Мордовия</w:t>
      </w:r>
    </w:p>
    <w:p w:rsidR="00237C08" w:rsidRPr="00A44A00" w:rsidRDefault="00237C08" w:rsidP="007F2512"/>
    <w:p w:rsidR="00237C08" w:rsidRPr="007F2512" w:rsidRDefault="00237C08" w:rsidP="007F2512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bCs/>
          <w:sz w:val="36"/>
          <w:szCs w:val="36"/>
        </w:rPr>
      </w:pPr>
      <w:r w:rsidRPr="007F2512">
        <w:rPr>
          <w:rFonts w:ascii="Times New Roman" w:hAnsi="Times New Roman"/>
          <w:b/>
          <w:bCs/>
          <w:sz w:val="36"/>
          <w:szCs w:val="36"/>
        </w:rPr>
        <w:t>РЕШЕНИЕ</w:t>
      </w:r>
    </w:p>
    <w:p w:rsidR="00237C08" w:rsidRDefault="00237C08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6"/>
          <w:szCs w:val="36"/>
        </w:rPr>
      </w:pPr>
      <w:r w:rsidRPr="007F2512">
        <w:rPr>
          <w:rFonts w:ascii="Times New Roman" w:hAnsi="Times New Roman"/>
          <w:b/>
          <w:bCs/>
          <w:sz w:val="36"/>
          <w:szCs w:val="36"/>
        </w:rPr>
        <w:t xml:space="preserve">Совета депутатов </w:t>
      </w:r>
      <w:r>
        <w:rPr>
          <w:rFonts w:ascii="Times New Roman" w:hAnsi="Times New Roman"/>
          <w:b/>
          <w:bCs/>
          <w:sz w:val="36"/>
          <w:szCs w:val="36"/>
        </w:rPr>
        <w:t xml:space="preserve">Старочамзинского сельского поселения </w:t>
      </w:r>
      <w:r w:rsidRPr="007F2512">
        <w:rPr>
          <w:rFonts w:ascii="Times New Roman" w:hAnsi="Times New Roman"/>
          <w:b/>
          <w:bCs/>
          <w:sz w:val="36"/>
          <w:szCs w:val="36"/>
        </w:rPr>
        <w:t>Большеигнатовского муниципального района шестого созыва</w:t>
      </w:r>
    </w:p>
    <w:p w:rsidR="00237C08" w:rsidRPr="007F2512" w:rsidRDefault="00237C08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237C08" w:rsidRPr="00807E64" w:rsidRDefault="00237C08" w:rsidP="00807E64">
      <w:pPr>
        <w:tabs>
          <w:tab w:val="left" w:pos="-2552"/>
          <w:tab w:val="right" w:pos="10632"/>
        </w:tabs>
        <w:spacing w:before="2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«23</w:t>
      </w:r>
      <w:r w:rsidRPr="00807E64">
        <w:rPr>
          <w:rFonts w:ascii="Times New Roman" w:hAnsi="Times New Roman"/>
          <w:sz w:val="28"/>
          <w:szCs w:val="28"/>
        </w:rPr>
        <w:t xml:space="preserve">» августа  </w:t>
      </w:r>
      <w:smartTag w:uri="urn:schemas-microsoft-com:office:smarttags" w:element="metricconverter">
        <w:smartTagPr>
          <w:attr w:name="ProductID" w:val="2017 г"/>
        </w:smartTagPr>
        <w:r w:rsidRPr="00807E64">
          <w:rPr>
            <w:rFonts w:ascii="Times New Roman" w:hAnsi="Times New Roman"/>
            <w:sz w:val="28"/>
            <w:szCs w:val="28"/>
          </w:rPr>
          <w:t>2017 г</w:t>
        </w:r>
      </w:smartTag>
      <w:r w:rsidRPr="00807E64">
        <w:rPr>
          <w:rFonts w:ascii="Times New Roman" w:hAnsi="Times New Roman"/>
          <w:sz w:val="28"/>
          <w:szCs w:val="28"/>
        </w:rPr>
        <w:t xml:space="preserve">.                                                                 </w:t>
      </w:r>
      <w:r w:rsidRPr="00807E64">
        <w:rPr>
          <w:rFonts w:ascii="Times New Roman" w:hAnsi="Times New Roman"/>
          <w:sz w:val="28"/>
          <w:szCs w:val="28"/>
        </w:rPr>
        <w:sym w:font="Times New Roman" w:char="2116"/>
      </w:r>
      <w:r w:rsidRPr="00807E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40</w:t>
      </w:r>
    </w:p>
    <w:p w:rsidR="00237C08" w:rsidRPr="00807E64" w:rsidRDefault="00237C08" w:rsidP="007F251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07E6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Старое Чамзино</w:t>
      </w:r>
    </w:p>
    <w:p w:rsidR="00237C08" w:rsidRPr="00C921DE" w:rsidRDefault="00237C08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7C08" w:rsidRPr="009807B0" w:rsidRDefault="00237C08" w:rsidP="007F2512">
      <w:pPr>
        <w:pStyle w:val="Heading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237C08" w:rsidRDefault="00237C08" w:rsidP="009807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C08" w:rsidRPr="00D57955" w:rsidRDefault="00237C08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D57955">
        <w:rPr>
          <w:rFonts w:ascii="Times New Roman" w:hAnsi="Times New Roman"/>
          <w:sz w:val="28"/>
          <w:szCs w:val="28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2008 г</w:t>
        </w:r>
      </w:smartTag>
      <w:r w:rsidRPr="00D57955">
        <w:rPr>
          <w:rFonts w:ascii="Times New Roman" w:hAnsi="Times New Roman"/>
          <w:sz w:val="28"/>
          <w:szCs w:val="28"/>
        </w:rPr>
        <w:t xml:space="preserve">. № 273-ФЗ «О противодействии коррупции», Федеральным законом от 3 декабря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2012 г</w:t>
        </w:r>
      </w:smartTag>
      <w:r w:rsidRPr="00D57955">
        <w:rPr>
          <w:rFonts w:ascii="Times New Roman" w:hAnsi="Times New Roman"/>
          <w:sz w:val="28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доходам»,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2007 г</w:t>
        </w:r>
      </w:smartTag>
      <w:r w:rsidRPr="00D57955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7955">
        <w:rPr>
          <w:rFonts w:ascii="Times New Roman" w:hAnsi="Times New Roman"/>
          <w:sz w:val="28"/>
          <w:szCs w:val="28"/>
        </w:rPr>
        <w:t xml:space="preserve">54-З «О противодействии коррупции в Республике Мордовия», руководствуясь Уставом </w:t>
      </w:r>
      <w:r>
        <w:rPr>
          <w:rFonts w:ascii="Times New Roman" w:hAnsi="Times New Roman"/>
          <w:sz w:val="28"/>
          <w:szCs w:val="28"/>
        </w:rPr>
        <w:t>Большеигнатов</w:t>
      </w:r>
      <w:r w:rsidRPr="00D57955">
        <w:rPr>
          <w:rFonts w:ascii="Times New Roman" w:hAnsi="Times New Roman"/>
          <w:sz w:val="28"/>
          <w:szCs w:val="28"/>
        </w:rPr>
        <w:t xml:space="preserve">ского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Большеигнатов</w:t>
      </w:r>
      <w:r w:rsidRPr="00D57955">
        <w:rPr>
          <w:rFonts w:ascii="Times New Roman" w:hAnsi="Times New Roman"/>
          <w:sz w:val="28"/>
          <w:szCs w:val="28"/>
        </w:rPr>
        <w:t>ского муниципального района решил:</w:t>
      </w:r>
    </w:p>
    <w:p w:rsidR="00237C08" w:rsidRPr="00D57955" w:rsidRDefault="00237C08" w:rsidP="00D57955">
      <w:pPr>
        <w:pStyle w:val="NoSpacing"/>
        <w:ind w:firstLine="851"/>
        <w:jc w:val="both"/>
        <w:rPr>
          <w:rFonts w:ascii="Times New Roman" w:hAnsi="Times New Roman"/>
          <w:color w:val="020C22"/>
          <w:sz w:val="28"/>
          <w:szCs w:val="28"/>
        </w:rPr>
      </w:pPr>
      <w:r w:rsidRPr="00D57955">
        <w:rPr>
          <w:rFonts w:ascii="Times New Roman" w:hAnsi="Times New Roman"/>
          <w:color w:val="020C22"/>
          <w:sz w:val="28"/>
          <w:szCs w:val="28"/>
        </w:rPr>
        <w:t xml:space="preserve">1. 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Pr="00D57955">
        <w:rPr>
          <w:rFonts w:ascii="Times New Roman" w:hAnsi="Times New Roman"/>
          <w:sz w:val="28"/>
          <w:szCs w:val="28"/>
        </w:rPr>
        <w:t xml:space="preserve">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2007 г</w:t>
        </w:r>
      </w:smartTag>
      <w:r w:rsidRPr="00D57955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7955">
        <w:rPr>
          <w:rFonts w:ascii="Times New Roman" w:hAnsi="Times New Roman"/>
          <w:sz w:val="28"/>
          <w:szCs w:val="28"/>
        </w:rPr>
        <w:t>54-З «О противодействии коррупции в Республике Мордовия».</w:t>
      </w:r>
    </w:p>
    <w:p w:rsidR="00237C08" w:rsidRDefault="00237C08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Признать утратившими силу следующие р</w:t>
      </w:r>
      <w:r w:rsidRPr="00D57955">
        <w:rPr>
          <w:rFonts w:ascii="Times New Roman" w:hAnsi="Times New Roman"/>
          <w:sz w:val="28"/>
          <w:szCs w:val="28"/>
        </w:rPr>
        <w:t>ешени</w:t>
      </w:r>
      <w:r>
        <w:rPr>
          <w:rFonts w:ascii="Times New Roman" w:hAnsi="Times New Roman"/>
          <w:sz w:val="28"/>
          <w:szCs w:val="28"/>
        </w:rPr>
        <w:t>я Совета депутатов Большеигнатовского мунциипального района :</w:t>
      </w:r>
    </w:p>
    <w:p w:rsidR="00237C08" w:rsidRDefault="00237C08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579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28</w:t>
      </w:r>
      <w:r w:rsidRPr="00D5795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D57955">
        <w:rPr>
          <w:rFonts w:ascii="Times New Roman" w:hAnsi="Times New Roman"/>
          <w:sz w:val="28"/>
          <w:szCs w:val="28"/>
        </w:rPr>
        <w:t>2.201</w:t>
      </w:r>
      <w:r>
        <w:rPr>
          <w:rFonts w:ascii="Times New Roman" w:hAnsi="Times New Roman"/>
          <w:sz w:val="28"/>
          <w:szCs w:val="28"/>
        </w:rPr>
        <w:t>5</w:t>
      </w:r>
      <w:r w:rsidRPr="00D57955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134</w:t>
      </w:r>
      <w:r w:rsidRPr="00D57955">
        <w:rPr>
          <w:rFonts w:ascii="Times New Roman" w:hAnsi="Times New Roman"/>
          <w:sz w:val="28"/>
          <w:szCs w:val="28"/>
        </w:rPr>
        <w:t xml:space="preserve"> «</w:t>
      </w:r>
      <w:r w:rsidRPr="007B2BC8">
        <w:rPr>
          <w:rFonts w:ascii="Times New Roman" w:hAnsi="Times New Roman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/>
          <w:sz w:val="28"/>
          <w:szCs w:val="28"/>
        </w:rPr>
        <w:t xml:space="preserve">Большеигнатовском муниципальном районе </w:t>
      </w:r>
      <w:r w:rsidRPr="007B2BC8">
        <w:rPr>
          <w:rFonts w:ascii="Times New Roman" w:hAnsi="Times New Roman"/>
          <w:sz w:val="28"/>
          <w:szCs w:val="28"/>
        </w:rPr>
        <w:t xml:space="preserve">сведений о доходах, расходах, об имуществе и обязательствах имущественного характера на себя, своих </w:t>
      </w:r>
      <w:r>
        <w:rPr>
          <w:rFonts w:ascii="Times New Roman" w:hAnsi="Times New Roman"/>
          <w:sz w:val="28"/>
          <w:szCs w:val="28"/>
        </w:rPr>
        <w:t xml:space="preserve">супруг (супругов) и </w:t>
      </w:r>
      <w:r w:rsidRPr="007B2BC8">
        <w:rPr>
          <w:rFonts w:ascii="Times New Roman" w:hAnsi="Times New Roman"/>
          <w:sz w:val="28"/>
          <w:szCs w:val="28"/>
        </w:rPr>
        <w:t>несовершеннолетних детей</w:t>
      </w:r>
      <w:r w:rsidRPr="00D5795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237C08" w:rsidRPr="00D57955" w:rsidRDefault="00237C08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D57955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237C08" w:rsidRPr="00D57955" w:rsidRDefault="00237C08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237C08" w:rsidRDefault="00237C08" w:rsidP="000A7FED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7C08" w:rsidRPr="00037DD3" w:rsidRDefault="00237C08" w:rsidP="00037DD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7DD3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Старочамзинского сельского поселения                           Т.Н. Куманева</w:t>
      </w:r>
      <w:r w:rsidRPr="00037DD3">
        <w:rPr>
          <w:rFonts w:ascii="Times New Roman" w:hAnsi="Times New Roman"/>
          <w:sz w:val="28"/>
          <w:szCs w:val="28"/>
        </w:rPr>
        <w:t xml:space="preserve">       </w:t>
      </w:r>
    </w:p>
    <w:p w:rsidR="00237C08" w:rsidRPr="00037DD3" w:rsidRDefault="00237C08" w:rsidP="00037DD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t xml:space="preserve"> </w:t>
      </w:r>
    </w:p>
    <w:p w:rsidR="00237C08" w:rsidRPr="00D57955" w:rsidRDefault="00237C08" w:rsidP="000A7FED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sectPr w:rsidR="00237C08" w:rsidRPr="00D57955" w:rsidSect="007F25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C08" w:rsidRDefault="00237C08" w:rsidP="009807B0">
      <w:pPr>
        <w:spacing w:after="0" w:line="240" w:lineRule="auto"/>
      </w:pPr>
      <w:r>
        <w:separator/>
      </w:r>
    </w:p>
  </w:endnote>
  <w:endnote w:type="continuationSeparator" w:id="0">
    <w:p w:rsidR="00237C08" w:rsidRDefault="00237C08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C08" w:rsidRDefault="00237C08" w:rsidP="009807B0">
      <w:pPr>
        <w:spacing w:after="0" w:line="240" w:lineRule="auto"/>
      </w:pPr>
      <w:r>
        <w:separator/>
      </w:r>
    </w:p>
  </w:footnote>
  <w:footnote w:type="continuationSeparator" w:id="0">
    <w:p w:rsidR="00237C08" w:rsidRDefault="00237C08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/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7B0"/>
    <w:rsid w:val="00037DD3"/>
    <w:rsid w:val="00040061"/>
    <w:rsid w:val="0006050B"/>
    <w:rsid w:val="000A7FED"/>
    <w:rsid w:val="000B2884"/>
    <w:rsid w:val="000D6D4C"/>
    <w:rsid w:val="00154FCF"/>
    <w:rsid w:val="00175297"/>
    <w:rsid w:val="00237C08"/>
    <w:rsid w:val="0025204E"/>
    <w:rsid w:val="00263C7A"/>
    <w:rsid w:val="002A0039"/>
    <w:rsid w:val="002B0418"/>
    <w:rsid w:val="002C7899"/>
    <w:rsid w:val="002E1C83"/>
    <w:rsid w:val="00343120"/>
    <w:rsid w:val="003C718E"/>
    <w:rsid w:val="003D2C1D"/>
    <w:rsid w:val="003F423C"/>
    <w:rsid w:val="00407817"/>
    <w:rsid w:val="004249E2"/>
    <w:rsid w:val="0045563E"/>
    <w:rsid w:val="00464E0A"/>
    <w:rsid w:val="00492826"/>
    <w:rsid w:val="004B0E31"/>
    <w:rsid w:val="00537546"/>
    <w:rsid w:val="0057673A"/>
    <w:rsid w:val="005F4A31"/>
    <w:rsid w:val="00625521"/>
    <w:rsid w:val="0062673E"/>
    <w:rsid w:val="006C014F"/>
    <w:rsid w:val="006D7786"/>
    <w:rsid w:val="00733439"/>
    <w:rsid w:val="007B2BC8"/>
    <w:rsid w:val="007F2512"/>
    <w:rsid w:val="007F41CD"/>
    <w:rsid w:val="00807E64"/>
    <w:rsid w:val="00812496"/>
    <w:rsid w:val="008655DA"/>
    <w:rsid w:val="00875244"/>
    <w:rsid w:val="0088684E"/>
    <w:rsid w:val="009807B0"/>
    <w:rsid w:val="009972F5"/>
    <w:rsid w:val="009D136C"/>
    <w:rsid w:val="00A409D0"/>
    <w:rsid w:val="00A42700"/>
    <w:rsid w:val="00A44A00"/>
    <w:rsid w:val="00A527B5"/>
    <w:rsid w:val="00A829EB"/>
    <w:rsid w:val="00AA31F0"/>
    <w:rsid w:val="00AE0574"/>
    <w:rsid w:val="00B13273"/>
    <w:rsid w:val="00B21F32"/>
    <w:rsid w:val="00B377D8"/>
    <w:rsid w:val="00B46A5A"/>
    <w:rsid w:val="00BA7657"/>
    <w:rsid w:val="00BD3179"/>
    <w:rsid w:val="00C07F3D"/>
    <w:rsid w:val="00C115CC"/>
    <w:rsid w:val="00C62EA9"/>
    <w:rsid w:val="00C921DE"/>
    <w:rsid w:val="00CC0050"/>
    <w:rsid w:val="00CE6FDB"/>
    <w:rsid w:val="00CF4523"/>
    <w:rsid w:val="00D26968"/>
    <w:rsid w:val="00D4285B"/>
    <w:rsid w:val="00D57955"/>
    <w:rsid w:val="00D709C0"/>
    <w:rsid w:val="00D909B2"/>
    <w:rsid w:val="00E13887"/>
    <w:rsid w:val="00E6533C"/>
    <w:rsid w:val="00EC1E83"/>
    <w:rsid w:val="00F41E20"/>
    <w:rsid w:val="00F446E3"/>
    <w:rsid w:val="00F60FDC"/>
    <w:rsid w:val="00FC1EC8"/>
    <w:rsid w:val="00FC6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6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7B0"/>
    <w:rPr>
      <w:rFonts w:ascii="Arial" w:hAnsi="Arial" w:cs="Times New Roman"/>
      <w:b/>
      <w:bCs/>
      <w:color w:val="26282F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807B0"/>
    <w:rPr>
      <w:rFonts w:eastAsia="Times New Roman" w:cs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9807B0"/>
    <w:pPr>
      <w:ind w:left="720"/>
      <w:contextualSpacing/>
    </w:pPr>
    <w:rPr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9807B0"/>
    <w:rPr>
      <w:rFonts w:cs="Times New Roman"/>
      <w:vertAlign w:val="superscript"/>
    </w:rPr>
  </w:style>
  <w:style w:type="character" w:customStyle="1" w:styleId="a0">
    <w:name w:val="Гипертекстовая ссылка"/>
    <w:basedOn w:val="DefaultParagraphFont"/>
    <w:uiPriority w:val="99"/>
    <w:rsid w:val="009807B0"/>
    <w:rPr>
      <w:rFonts w:ascii="Times New Roman" w:hAnsi="Times New Roman" w:cs="Times New Roman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Normal"/>
    <w:uiPriority w:val="99"/>
    <w:rsid w:val="009807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9807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99"/>
    <w:qFormat/>
    <w:rsid w:val="00D57955"/>
  </w:style>
  <w:style w:type="paragraph" w:customStyle="1" w:styleId="ConsTitle">
    <w:name w:val="ConsTitle"/>
    <w:uiPriority w:val="99"/>
    <w:rsid w:val="007F25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locked/>
    <w:rsid w:val="007F2512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99"/>
    <w:rsid w:val="00E1388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54FC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165</TotalTime>
  <Pages>2</Pages>
  <Words>366</Words>
  <Characters>2091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</dc:creator>
  <cp:keywords/>
  <dc:description/>
  <cp:lastModifiedBy>Администрация</cp:lastModifiedBy>
  <cp:revision>17</cp:revision>
  <cp:lastPrinted>2017-08-21T06:38:00Z</cp:lastPrinted>
  <dcterms:created xsi:type="dcterms:W3CDTF">2017-08-29T08:56:00Z</dcterms:created>
  <dcterms:modified xsi:type="dcterms:W3CDTF">2017-09-05T08:14:00Z</dcterms:modified>
</cp:coreProperties>
</file>