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A62" w:rsidRDefault="00BA7A62">
      <w:pPr>
        <w:widowControl w:val="0"/>
        <w:autoSpaceDE w:val="0"/>
        <w:autoSpaceDN w:val="0"/>
        <w:adjustRightInd w:val="0"/>
        <w:spacing w:line="240" w:lineRule="auto"/>
        <w:jc w:val="center"/>
      </w:pPr>
      <w:r>
        <w:t>МЕТОДИЧЕСКИЕ РЕКОМЕНДАЦИИ</w:t>
      </w:r>
    </w:p>
    <w:p w:rsidR="00BA7A62" w:rsidRDefault="00BA7A62">
      <w:pPr>
        <w:widowControl w:val="0"/>
        <w:autoSpaceDE w:val="0"/>
        <w:autoSpaceDN w:val="0"/>
        <w:adjustRightInd w:val="0"/>
        <w:spacing w:line="240" w:lineRule="auto"/>
        <w:jc w:val="center"/>
      </w:pPr>
      <w:r>
        <w:t>О ПОРЯДКЕ УВЕДОМЛЕНИЯ ПРЕДСТАВИТЕЛЯ НАНИМАТЕЛЯ</w:t>
      </w:r>
    </w:p>
    <w:p w:rsidR="00BA7A62" w:rsidRDefault="00BA7A62">
      <w:pPr>
        <w:widowControl w:val="0"/>
        <w:autoSpaceDE w:val="0"/>
        <w:autoSpaceDN w:val="0"/>
        <w:adjustRightInd w:val="0"/>
        <w:spacing w:line="240" w:lineRule="auto"/>
        <w:jc w:val="center"/>
      </w:pPr>
      <w:r>
        <w:t>(РАБОТОДАТЕЛЯ) О ФАКТАХ ОБРАЩЕНИЯ В ЦЕЛЯХ СКЛОНЕНИЯ</w:t>
      </w:r>
    </w:p>
    <w:p w:rsidR="00BA7A62" w:rsidRDefault="00BA7A62">
      <w:pPr>
        <w:widowControl w:val="0"/>
        <w:autoSpaceDE w:val="0"/>
        <w:autoSpaceDN w:val="0"/>
        <w:adjustRightInd w:val="0"/>
        <w:spacing w:line="240" w:lineRule="auto"/>
        <w:jc w:val="center"/>
      </w:pPr>
      <w:r>
        <w:t>ГОСУДАРСТВЕННОГО ИЛИ МУНИЦИПАЛЬНОГО СЛУЖАЩЕГО К СОВЕРШЕНИЮ</w:t>
      </w:r>
    </w:p>
    <w:p w:rsidR="00BA7A62" w:rsidRDefault="00BA7A62">
      <w:pPr>
        <w:widowControl w:val="0"/>
        <w:autoSpaceDE w:val="0"/>
        <w:autoSpaceDN w:val="0"/>
        <w:adjustRightInd w:val="0"/>
        <w:spacing w:line="240" w:lineRule="auto"/>
        <w:jc w:val="center"/>
      </w:pPr>
      <w:r>
        <w:t>КОРРУПЦИОННЫХ ПРАВОНАРУШЕНИЙ, ВКЛЮЧАЮЩИЕ ПЕРЕЧЕНЬ СВЕДЕНИЙ,</w:t>
      </w:r>
    </w:p>
    <w:p w:rsidR="00BA7A62" w:rsidRDefault="00BA7A62">
      <w:pPr>
        <w:widowControl w:val="0"/>
        <w:autoSpaceDE w:val="0"/>
        <w:autoSpaceDN w:val="0"/>
        <w:adjustRightInd w:val="0"/>
        <w:spacing w:line="240" w:lineRule="auto"/>
        <w:jc w:val="center"/>
      </w:pPr>
      <w:r>
        <w:t>СОДЕРЖАЩИХСЯ В УВЕДОМЛЕНИЯХ, ВОПРОСЫ ОРГАНИЗАЦИИ ПРОВЕРКИ</w:t>
      </w:r>
    </w:p>
    <w:p w:rsidR="00BA7A62" w:rsidRDefault="00BA7A62">
      <w:pPr>
        <w:widowControl w:val="0"/>
        <w:autoSpaceDE w:val="0"/>
        <w:autoSpaceDN w:val="0"/>
        <w:adjustRightInd w:val="0"/>
        <w:spacing w:line="240" w:lineRule="auto"/>
        <w:jc w:val="center"/>
      </w:pPr>
      <w:r>
        <w:t>ЭТИХ СВЕДЕНИЙ И ПОРЯДКА РЕГИСТРАЦИИ УВЕДОМЛЕНИЙ</w:t>
      </w: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outlineLvl w:val="0"/>
      </w:pP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  <w:r w:rsidRPr="00CC7215">
        <w:t xml:space="preserve">Настоящие Методические рекомендации о порядке уведомления представителя нанимателя (работодателя) о фактах обращения в целях склонения государственного или муниципального служащего к совершению коррупционных правонарушений, включающие перечень сведений, содержащихся в уведомлениях, вопросы организации проверки этих сведений и порядка регистрации уведомлений (далее - рекомендации), подготовлены в целях единообразного применения </w:t>
      </w:r>
      <w:hyperlink r:id="rId4" w:history="1">
        <w:r w:rsidRPr="00CC7215">
          <w:t>части 5 статьи 9</w:t>
        </w:r>
      </w:hyperlink>
      <w:r w:rsidRPr="00CC7215">
        <w:t xml:space="preserve"> Федерального закона от 25 декабря 2008 г. N 273-ФЗ "О противодействии коррупции".</w:t>
      </w: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  <w:r w:rsidRPr="00CC7215">
        <w:t xml:space="preserve">1. Уведомление представителя нанимателя (работодателя) о фактах обращения в целях склонения государственного или муниципального служащего к совершению коррупционных правонарушений (далее - уведомление) осуществляется письменно по форме согласно </w:t>
      </w:r>
      <w:hyperlink w:anchor="Par107" w:history="1">
        <w:r w:rsidRPr="00CC7215">
          <w:t>приложению N 1</w:t>
        </w:r>
      </w:hyperlink>
      <w:r w:rsidRPr="00CC7215">
        <w:t xml:space="preserve"> путем передачи его уполномоченному представителем нанимателя (работодателем) государственному или муниципальному служащему (далее - уполномоченное лицо) или направления такого уведомления по почте.</w:t>
      </w: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  <w:r w:rsidRPr="00CC7215">
        <w:t>2. Государственный или муниципальный служащий обязан незамедлительно уведомить представителя нанимателя (работодателя) обо всех случаях обращения к нему каких-либо лиц в целях склонения его к совершению коррупционных правонарушений.</w:t>
      </w: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  <w:r w:rsidRPr="00CC7215">
        <w:t>В случае нахождения государственного или муниципального служащего в командировке, в отпуске, вне места прохождения службы он обязан уведомить представителя нанимателя (работодателя) незамедлительно с момента прибытия к месту прохождения службы.</w:t>
      </w: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  <w:r w:rsidRPr="00CC7215">
        <w:t>Конкретные сроки уведомления устанавливаются представителем нанимателя (работодателем).</w:t>
      </w: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  <w:r w:rsidRPr="00CC7215">
        <w:t>3. Перечень сведений, подлежащих отражению в уведомлении, должен содержать:</w:t>
      </w: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  <w:r w:rsidRPr="00CC7215">
        <w:t>- фамилию, имя, отчество, должность, место жительства и телефон лица, направившего уведомление;</w:t>
      </w: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  <w:r w:rsidRPr="00CC7215">
        <w:t xml:space="preserve">- описание обстоятельств, при которых стало известно о случаях обращения к государственному или муниципальному служащему в связи с исполнением им служебных обязанностей каких-либо лиц в целях склонения его к совершению коррупционных правонарушений (дата, место, время, другие условия). Если уведомление направляется государственным или муниципальным служащим, указанным в </w:t>
      </w:r>
      <w:hyperlink w:anchor="Par81" w:history="1">
        <w:r w:rsidRPr="00CC7215">
          <w:t>пункте 10</w:t>
        </w:r>
      </w:hyperlink>
      <w:r w:rsidRPr="00CC7215">
        <w:t xml:space="preserve"> настоящих рекомендаций, указывается фамилия, имя, отчество и должность служащего, которого склоняют к совершению коррупционных правонарушений;</w:t>
      </w: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  <w:r w:rsidRPr="00CC7215">
        <w:t>- подробные сведения о коррупционных правонарушениях, которые должен был бы совершить государственный или муниципальный служащий по просьбе обратившихся лиц;</w:t>
      </w: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  <w:r w:rsidRPr="00CC7215">
        <w:t>- все известные сведения о физическом (юридическом) лице, склоняющем к коррупционному правонарушению;</w:t>
      </w: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  <w:r w:rsidRPr="00CC7215">
        <w:t>- способ и обстоятельства склонения к коррупционному правонарушению, а также информацию об отказе (согласии) принять предложение лица о совершении коррупционного правонарушения.</w:t>
      </w: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  <w:r w:rsidRPr="00CC7215">
        <w:t xml:space="preserve">4. Уведомления подлежат обязательной регистрации в специальном журнале, который должен быть прошит и пронумерован, а также заверен оттиском печати государственного органа или органа местного самоуправления (аппарата избирательной комиссии). Примерная структура журнала прилагается </w:t>
      </w:r>
      <w:hyperlink w:anchor="Par158" w:history="1">
        <w:r w:rsidRPr="00CC7215">
          <w:t>(приложение N 2)</w:t>
        </w:r>
      </w:hyperlink>
      <w:r w:rsidRPr="00CC7215">
        <w:t>.</w:t>
      </w: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  <w:r w:rsidRPr="00CC7215">
        <w:t>Ведение журнала в государственном органе или органе местного самоуправления (аппарате избирательной комиссии) возлагается на уполномоченное лицо.</w:t>
      </w: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  <w:r w:rsidRPr="00CC7215">
        <w:t>5. Уполномоченное лицо, принявшее уведомление, помимо его регистрации в журнале, обязано выдать государственному или муниципальному служащему, направившему уведомление, под роспись талон-уведомление с указанием данных о лице, принявшем уведомление, дате и времени его принятия.</w:t>
      </w: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  <w:r w:rsidRPr="00CC7215">
        <w:t xml:space="preserve">Талон-уведомление состоит из двух частей: корешка талона-уведомления и талона-уведомления </w:t>
      </w:r>
      <w:hyperlink r:id="rId5" w:history="1">
        <w:r w:rsidRPr="00CC7215">
          <w:t>(приложение N 3)</w:t>
        </w:r>
      </w:hyperlink>
      <w:r w:rsidRPr="00CC7215">
        <w:t>.</w:t>
      </w: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  <w:r w:rsidRPr="00CC7215">
        <w:t>После заполнения корешок талона-уведомления остается у уполномоченного лица, а талон-уведомление вручается государственному или муниципальному служащему, направившему уведомление.</w:t>
      </w: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  <w:r w:rsidRPr="00CC7215">
        <w:t>В случае если уведомление поступило по почте, талон-уведомление направляется государственному или муниципальному служащему, направившему уведомление, по почте заказным письмом.</w:t>
      </w: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  <w:r w:rsidRPr="00CC7215">
        <w:t>Отказ в регистрации уведомления, а также невыдача талона-уведомления не допускается.</w:t>
      </w: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  <w:r w:rsidRPr="00CC7215">
        <w:t>6. Конфиденциальность полученных сведений обеспечивается представителем нанимателя (работодателя) или по его поручению уполномоченным структурным подразделением государственного органа или органа местного самоуправления (аппарата избирательной комиссии).</w:t>
      </w: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  <w:r w:rsidRPr="00CC7215">
        <w:t>7. Организация проверки сведений о случаях обращения к государственному или муниципальному служащему в связи с исполнением служебных обязанностей каких-либо лиц в целях склонения его к совершению коррупционных правонарушений или о ставших известными фактах обращения к иным государственным или муниципальным служащим каких-либо лиц в целях склонения их к совершению коррупционных правонарушений осуществляется уполномоченным структурным подразделением государственного органа или органа местного самоуправления (аппарата избирательной комиссии) по поручению представителя нанимателя (работодателя) путем направления уведомлений в Прокуратуру Российской Федерации, МВД России, ФСБ России, проведения бесед с государственным или муниципальным служащим, подавшим уведомление, указанным в уведомлении, получения от государственного или муниципального служащего пояснения по сведениям, изложенным в уведомлении.</w:t>
      </w: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  <w:r w:rsidRPr="00CC7215">
        <w:t>8. Уведомление направляется представителем нанимателя (работодателя) в органы Прокуратуры Российской Федерации, МВД России, ФСБ России либо в их территориальные органы не позднее 10 дней с даты его регистрации в журнале. По решению представителя нанимателя (работодателя) уведомление может направляться как одновременно во все перечисленные государственные органы, так и в один из них по компетенции.</w:t>
      </w: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  <w:r w:rsidRPr="00CC7215">
        <w:t>В случае направления уведомления одновременно в несколько федеральных государственных органов (их территориальные органы) в сопроводительном письме перечисляются все адресаты с указанием реквизитов исходящих писем.</w:t>
      </w: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  <w:r w:rsidRPr="00CC7215">
        <w:t>9. Проверка сведений о случаях обращения к государственному или муниципальному служащему в связи с исполнением служебных обязанностей каких-либо лиц в целях склонения его к совершению коррупционных правонарушений или о ставших известными фактах обращения к иным государственным или муниципальным служащим каких-либо лиц в целях склонения их к совершению коррупционных правонарушений проводится Прокуратурой Российской Федерации, МВД России, ФСБ России в соответствии с законодательством Российской Федерации. Результаты проверки доводятся до представителя нанимателя (работодателя).</w:t>
      </w: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  <w:r w:rsidRPr="00CC7215">
        <w:t>10. Государственный или муниципальный служащий, которому стало известно о факте обращения к иным государственным или муниципальным служащим в связи с исполнением служебных обязанностей каких-либо лиц в целях склонения их к совершению коррупционных правонарушений, вправе уведомлять об этом представителя нанимателя (работодателя) в порядке, аналогичном настоящим рекомендациям.</w:t>
      </w: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  <w:r w:rsidRPr="00CC7215">
        <w:t xml:space="preserve">11. Государственная защита государственного или муниципального служащего, уведомившего представителя нанимателя (работодателя), органы прокуратуры или другие государственные органы о фактах обращения в целях склонения его к совершению коррупционного правонарушения, о фактах обращения к иным государственным или муниципальным служащим в связи с исполнением служебных обязанностей каких-либо лиц в целях склонения их к совершению коррупционных правонарушений, в связи с его участием в уголовном судопроизводстве в качестве потерпевшего или свидетеля обеспечивается в порядке и на условиях, установленных Федеральным </w:t>
      </w:r>
      <w:hyperlink r:id="rId6" w:history="1">
        <w:r w:rsidRPr="00CC7215">
          <w:t>законом</w:t>
        </w:r>
      </w:hyperlink>
      <w:r w:rsidRPr="00CC7215">
        <w:t xml:space="preserve"> "О государственной защите потерпевших, свидетелей и иных участников уголовного судопроизводства".</w:t>
      </w: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  <w:r w:rsidRPr="00CC7215">
        <w:t>12. Представителем нанимателя (работодателем) принимаются меры по защите государственного или муниципального служащего, уведомившего представителя нанимателя (работодателя), органы прокуратуры или другие государственные органы о фактах обращения в целях склонения его к совершению коррупционного правонарушения, о фактах обращения к иным государственным или муниципальным служащим в связи с исполнением служебных обязанностей каких-либо лиц в целях склонения их к совершению коррупционных правонарушений, в части обеспечения государственному или муниципальному служащему гарантий, предотвращающих его неправомерное увольнение, перевод на нижестоящую должность, лишение или снижение размера премии, перенос времени отпуска, привлечение к дисциплинарной ответственности в период рассмотрения представленного государственным или муниципальным служащим уведомления.</w:t>
      </w: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  <w:r w:rsidRPr="00CC7215">
        <w:t xml:space="preserve">В случае привлечения к дисциплинарной ответственности государственного или муниципального служащего, указанного в </w:t>
      </w:r>
      <w:hyperlink w:anchor="Par83" w:history="1">
        <w:r w:rsidRPr="00CC7215">
          <w:t>абзаце первом</w:t>
        </w:r>
      </w:hyperlink>
      <w:r w:rsidRPr="00CC7215">
        <w:t xml:space="preserve"> настоящего пункта, обоснованность такого решения рассматривается на заседании соответствующей комиссии по соблюдению требований к служебному поведению и урегулированию конфликта интересов в соответствии с </w:t>
      </w:r>
      <w:hyperlink r:id="rId7" w:history="1">
        <w:r w:rsidRPr="00CC7215">
          <w:t>подпунктом "в" пункта 16</w:t>
        </w:r>
      </w:hyperlink>
      <w:r w:rsidRPr="00CC7215">
        <w:t xml:space="preserve"> Положения о комиссиях по соблюдению требований к служебному поведению федеральных государственных служащих и урегулированию конфликта интересов, утвержденного Указом Президента Российской Федерации от 1 июля 2010 г. N 821.</w:t>
      </w: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jc w:val="right"/>
        <w:outlineLvl w:val="0"/>
      </w:pPr>
      <w:r w:rsidRPr="00CC7215">
        <w:t>Приложение N 1</w:t>
      </w: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</w:p>
    <w:p w:rsidR="00BA7A62" w:rsidRPr="00CC7215" w:rsidRDefault="00BA7A62">
      <w:pPr>
        <w:pStyle w:val="ConsPlusNonformat"/>
      </w:pPr>
      <w:r w:rsidRPr="00CC7215">
        <w:t xml:space="preserve">                                    _______________________________________</w:t>
      </w:r>
    </w:p>
    <w:p w:rsidR="00BA7A62" w:rsidRPr="00CC7215" w:rsidRDefault="00BA7A62">
      <w:pPr>
        <w:pStyle w:val="ConsPlusNonformat"/>
      </w:pPr>
      <w:r w:rsidRPr="00CC7215">
        <w:t xml:space="preserve">                                       (Ф.И.О., должность представителя</w:t>
      </w:r>
    </w:p>
    <w:p w:rsidR="00BA7A62" w:rsidRPr="00CC7215" w:rsidRDefault="00BA7A62">
      <w:pPr>
        <w:pStyle w:val="ConsPlusNonformat"/>
      </w:pPr>
      <w:r w:rsidRPr="00CC7215">
        <w:t xml:space="preserve">                                           нанимателя (работодателя))</w:t>
      </w:r>
    </w:p>
    <w:p w:rsidR="00BA7A62" w:rsidRPr="00CC7215" w:rsidRDefault="00BA7A62">
      <w:pPr>
        <w:pStyle w:val="ConsPlusNonformat"/>
      </w:pPr>
      <w:r w:rsidRPr="00CC7215">
        <w:t xml:space="preserve">                                    _______________________________________</w:t>
      </w:r>
    </w:p>
    <w:p w:rsidR="00BA7A62" w:rsidRPr="00CC7215" w:rsidRDefault="00BA7A62">
      <w:pPr>
        <w:pStyle w:val="ConsPlusNonformat"/>
      </w:pPr>
      <w:r w:rsidRPr="00CC7215">
        <w:t xml:space="preserve">                                     (наименование государственного органа</w:t>
      </w:r>
    </w:p>
    <w:p w:rsidR="00BA7A62" w:rsidRPr="00CC7215" w:rsidRDefault="00BA7A62">
      <w:pPr>
        <w:pStyle w:val="ConsPlusNonformat"/>
      </w:pPr>
      <w:r w:rsidRPr="00CC7215">
        <w:t xml:space="preserve">                                       или органа местного самоуправления</w:t>
      </w:r>
    </w:p>
    <w:p w:rsidR="00BA7A62" w:rsidRPr="00CC7215" w:rsidRDefault="00BA7A62">
      <w:pPr>
        <w:pStyle w:val="ConsPlusNonformat"/>
      </w:pPr>
      <w:r w:rsidRPr="00CC7215">
        <w:t xml:space="preserve">                                       (аппарата избирательной комиссии))</w:t>
      </w:r>
    </w:p>
    <w:p w:rsidR="00BA7A62" w:rsidRPr="00CC7215" w:rsidRDefault="00BA7A62">
      <w:pPr>
        <w:pStyle w:val="ConsPlusNonformat"/>
      </w:pPr>
      <w:r w:rsidRPr="00CC7215">
        <w:t xml:space="preserve">                                    От ____________________________________</w:t>
      </w:r>
    </w:p>
    <w:p w:rsidR="00BA7A62" w:rsidRPr="00CC7215" w:rsidRDefault="00BA7A62">
      <w:pPr>
        <w:pStyle w:val="ConsPlusNonformat"/>
      </w:pPr>
      <w:r w:rsidRPr="00CC7215">
        <w:t xml:space="preserve">                                       (Ф.И.О., должность государственного</w:t>
      </w:r>
    </w:p>
    <w:p w:rsidR="00BA7A62" w:rsidRPr="00CC7215" w:rsidRDefault="00BA7A62">
      <w:pPr>
        <w:pStyle w:val="ConsPlusNonformat"/>
      </w:pPr>
      <w:r w:rsidRPr="00CC7215">
        <w:t xml:space="preserve">                                       ____________________________________</w:t>
      </w:r>
    </w:p>
    <w:p w:rsidR="00BA7A62" w:rsidRPr="00CC7215" w:rsidRDefault="00BA7A62">
      <w:pPr>
        <w:pStyle w:val="ConsPlusNonformat"/>
      </w:pPr>
      <w:r w:rsidRPr="00CC7215">
        <w:t xml:space="preserve">                                       или муниципального служащего, место</w:t>
      </w:r>
    </w:p>
    <w:p w:rsidR="00BA7A62" w:rsidRPr="00CC7215" w:rsidRDefault="00BA7A62">
      <w:pPr>
        <w:pStyle w:val="ConsPlusNonformat"/>
      </w:pPr>
      <w:r w:rsidRPr="00CC7215">
        <w:t xml:space="preserve">                                               жительства, телефон)</w:t>
      </w:r>
    </w:p>
    <w:p w:rsidR="00BA7A62" w:rsidRPr="00CC7215" w:rsidRDefault="00BA7A62">
      <w:pPr>
        <w:pStyle w:val="ConsPlusNonformat"/>
      </w:pPr>
    </w:p>
    <w:p w:rsidR="00BA7A62" w:rsidRPr="00CC7215" w:rsidRDefault="00BA7A62">
      <w:pPr>
        <w:pStyle w:val="ConsPlusNonformat"/>
      </w:pPr>
      <w:r w:rsidRPr="00CC7215">
        <w:t xml:space="preserve">                                УВЕДОМЛЕНИЕ</w:t>
      </w:r>
    </w:p>
    <w:p w:rsidR="00BA7A62" w:rsidRPr="00CC7215" w:rsidRDefault="00BA7A62">
      <w:pPr>
        <w:pStyle w:val="ConsPlusNonformat"/>
      </w:pPr>
      <w:r w:rsidRPr="00CC7215">
        <w:t xml:space="preserve">           о факте обращения в целях склонения государственного</w:t>
      </w:r>
    </w:p>
    <w:p w:rsidR="00BA7A62" w:rsidRPr="00CC7215" w:rsidRDefault="00BA7A62">
      <w:pPr>
        <w:pStyle w:val="ConsPlusNonformat"/>
      </w:pPr>
      <w:r w:rsidRPr="00CC7215">
        <w:t xml:space="preserve">                 или муниципального служащего к совершению</w:t>
      </w:r>
    </w:p>
    <w:p w:rsidR="00BA7A62" w:rsidRPr="00CC7215" w:rsidRDefault="00BA7A62">
      <w:pPr>
        <w:pStyle w:val="ConsPlusNonformat"/>
      </w:pPr>
      <w:r w:rsidRPr="00CC7215">
        <w:t xml:space="preserve">                       коррупционных правонарушений</w:t>
      </w:r>
    </w:p>
    <w:p w:rsidR="00BA7A62" w:rsidRPr="00CC7215" w:rsidRDefault="00BA7A62">
      <w:pPr>
        <w:pStyle w:val="ConsPlusNonformat"/>
      </w:pPr>
    </w:p>
    <w:p w:rsidR="00BA7A62" w:rsidRPr="00CC7215" w:rsidRDefault="00BA7A62">
      <w:pPr>
        <w:pStyle w:val="ConsPlusNonformat"/>
      </w:pPr>
      <w:r w:rsidRPr="00CC7215">
        <w:t xml:space="preserve">    Сообщаю, что:</w:t>
      </w:r>
    </w:p>
    <w:p w:rsidR="00BA7A62" w:rsidRPr="00CC7215" w:rsidRDefault="00BA7A62">
      <w:pPr>
        <w:pStyle w:val="ConsPlusNonformat"/>
      </w:pPr>
      <w:r w:rsidRPr="00CC7215">
        <w:t xml:space="preserve">    1. ____________________________________________________________________</w:t>
      </w:r>
    </w:p>
    <w:p w:rsidR="00BA7A62" w:rsidRPr="00CC7215" w:rsidRDefault="00BA7A62">
      <w:pPr>
        <w:pStyle w:val="ConsPlusNonformat"/>
      </w:pPr>
      <w:r w:rsidRPr="00CC7215">
        <w:t xml:space="preserve">          (описание обстоятельств, при которых стало известно о случаях</w:t>
      </w:r>
    </w:p>
    <w:p w:rsidR="00BA7A62" w:rsidRPr="00CC7215" w:rsidRDefault="00BA7A62">
      <w:pPr>
        <w:pStyle w:val="ConsPlusNonformat"/>
      </w:pPr>
      <w:r w:rsidRPr="00CC7215">
        <w:t>___________________________________________________________________________</w:t>
      </w:r>
    </w:p>
    <w:p w:rsidR="00BA7A62" w:rsidRPr="00CC7215" w:rsidRDefault="00BA7A62">
      <w:pPr>
        <w:pStyle w:val="ConsPlusNonformat"/>
      </w:pPr>
      <w:r w:rsidRPr="00CC7215">
        <w:t xml:space="preserve">     обращения к государственному или муниципальному служащему в связи</w:t>
      </w:r>
    </w:p>
    <w:p w:rsidR="00BA7A62" w:rsidRPr="00CC7215" w:rsidRDefault="00BA7A62">
      <w:pPr>
        <w:pStyle w:val="ConsPlusNonformat"/>
      </w:pPr>
      <w:r w:rsidRPr="00CC7215">
        <w:t>___________________________________________________________________________</w:t>
      </w:r>
    </w:p>
    <w:p w:rsidR="00BA7A62" w:rsidRPr="00CC7215" w:rsidRDefault="00BA7A62">
      <w:pPr>
        <w:pStyle w:val="ConsPlusNonformat"/>
      </w:pPr>
      <w:r w:rsidRPr="00CC7215">
        <w:t xml:space="preserve"> с исполнением им служебных обязанностей каких-либо лиц в целях склонения</w:t>
      </w:r>
    </w:p>
    <w:p w:rsidR="00BA7A62" w:rsidRPr="00CC7215" w:rsidRDefault="00BA7A62">
      <w:pPr>
        <w:pStyle w:val="ConsPlusNonformat"/>
      </w:pPr>
      <w:r w:rsidRPr="00CC7215">
        <w:t>___________________________________________________________________________</w:t>
      </w:r>
    </w:p>
    <w:p w:rsidR="00BA7A62" w:rsidRPr="00CC7215" w:rsidRDefault="00BA7A62">
      <w:pPr>
        <w:pStyle w:val="ConsPlusNonformat"/>
      </w:pPr>
      <w:r w:rsidRPr="00CC7215">
        <w:t xml:space="preserve">               его к совершению коррупционных правонарушений</w:t>
      </w:r>
    </w:p>
    <w:p w:rsidR="00BA7A62" w:rsidRPr="00CC7215" w:rsidRDefault="00BA7A62">
      <w:pPr>
        <w:pStyle w:val="ConsPlusNonformat"/>
      </w:pPr>
      <w:r w:rsidRPr="00CC7215">
        <w:t>___________________________________________________________________________</w:t>
      </w:r>
    </w:p>
    <w:p w:rsidR="00BA7A62" w:rsidRPr="00CC7215" w:rsidRDefault="00BA7A62">
      <w:pPr>
        <w:pStyle w:val="ConsPlusNonformat"/>
      </w:pPr>
      <w:r w:rsidRPr="00CC7215">
        <w:t xml:space="preserve">                   (дата, место, время, другие условия))</w:t>
      </w:r>
    </w:p>
    <w:p w:rsidR="00BA7A62" w:rsidRPr="00CC7215" w:rsidRDefault="00BA7A62">
      <w:pPr>
        <w:pStyle w:val="ConsPlusNonformat"/>
      </w:pPr>
      <w:r w:rsidRPr="00CC7215">
        <w:t>___________________________________________________________________________</w:t>
      </w:r>
    </w:p>
    <w:p w:rsidR="00BA7A62" w:rsidRPr="00CC7215" w:rsidRDefault="00BA7A62">
      <w:pPr>
        <w:pStyle w:val="ConsPlusNonformat"/>
      </w:pPr>
      <w:r w:rsidRPr="00CC7215">
        <w:t>__________________________________________________________________________.</w:t>
      </w:r>
    </w:p>
    <w:p w:rsidR="00BA7A62" w:rsidRPr="00CC7215" w:rsidRDefault="00BA7A62">
      <w:pPr>
        <w:pStyle w:val="ConsPlusNonformat"/>
      </w:pPr>
      <w:r w:rsidRPr="00CC7215">
        <w:t xml:space="preserve">    2. ____________________________________________________________________</w:t>
      </w:r>
    </w:p>
    <w:p w:rsidR="00BA7A62" w:rsidRPr="00CC7215" w:rsidRDefault="00BA7A62">
      <w:pPr>
        <w:pStyle w:val="ConsPlusNonformat"/>
      </w:pPr>
      <w:r w:rsidRPr="00CC7215">
        <w:t xml:space="preserve">           (подробные сведения о коррупционных правонарушениях, которые</w:t>
      </w:r>
    </w:p>
    <w:p w:rsidR="00BA7A62" w:rsidRPr="00CC7215" w:rsidRDefault="00BA7A62">
      <w:pPr>
        <w:pStyle w:val="ConsPlusNonformat"/>
      </w:pPr>
      <w:r w:rsidRPr="00CC7215">
        <w:t>___________________________________________________________________________</w:t>
      </w:r>
    </w:p>
    <w:p w:rsidR="00BA7A62" w:rsidRPr="00CC7215" w:rsidRDefault="00BA7A62">
      <w:pPr>
        <w:pStyle w:val="ConsPlusNonformat"/>
      </w:pPr>
      <w:r w:rsidRPr="00CC7215">
        <w:t xml:space="preserve">    должен был бы совершить государственный или муниципальный служащий</w:t>
      </w:r>
    </w:p>
    <w:p w:rsidR="00BA7A62" w:rsidRPr="00CC7215" w:rsidRDefault="00BA7A62">
      <w:pPr>
        <w:pStyle w:val="ConsPlusNonformat"/>
      </w:pPr>
      <w:r w:rsidRPr="00CC7215">
        <w:t>___________________________________________________________________________</w:t>
      </w:r>
    </w:p>
    <w:p w:rsidR="00BA7A62" w:rsidRPr="00CC7215" w:rsidRDefault="00BA7A62">
      <w:pPr>
        <w:pStyle w:val="ConsPlusNonformat"/>
      </w:pPr>
      <w:r w:rsidRPr="00CC7215">
        <w:t xml:space="preserve">                       по просьбе обратившихся лиц)</w:t>
      </w:r>
    </w:p>
    <w:p w:rsidR="00BA7A62" w:rsidRPr="00CC7215" w:rsidRDefault="00BA7A62">
      <w:pPr>
        <w:pStyle w:val="ConsPlusNonformat"/>
      </w:pPr>
      <w:bookmarkStart w:id="0" w:name="Par81"/>
      <w:bookmarkEnd w:id="0"/>
      <w:r w:rsidRPr="00CC7215">
        <w:t>___________________________________________________________________________</w:t>
      </w:r>
    </w:p>
    <w:p w:rsidR="00BA7A62" w:rsidRPr="00CC7215" w:rsidRDefault="00BA7A62">
      <w:pPr>
        <w:pStyle w:val="ConsPlusNonformat"/>
      </w:pPr>
      <w:r w:rsidRPr="00CC7215">
        <w:t>__________________________________________________________________________.</w:t>
      </w:r>
    </w:p>
    <w:p w:rsidR="00BA7A62" w:rsidRPr="00CC7215" w:rsidRDefault="00BA7A62">
      <w:pPr>
        <w:pStyle w:val="ConsPlusNonformat"/>
      </w:pPr>
      <w:bookmarkStart w:id="1" w:name="Par83"/>
      <w:bookmarkEnd w:id="1"/>
      <w:r w:rsidRPr="00CC7215">
        <w:t xml:space="preserve">    3. ____________________________________________________________________</w:t>
      </w:r>
    </w:p>
    <w:p w:rsidR="00BA7A62" w:rsidRPr="00CC7215" w:rsidRDefault="00BA7A62">
      <w:pPr>
        <w:pStyle w:val="ConsPlusNonformat"/>
      </w:pPr>
      <w:r w:rsidRPr="00CC7215">
        <w:t xml:space="preserve">             (все известные сведения о физическом (юридическом) лице,</w:t>
      </w:r>
    </w:p>
    <w:p w:rsidR="00BA7A62" w:rsidRPr="00CC7215" w:rsidRDefault="00BA7A62">
      <w:pPr>
        <w:pStyle w:val="ConsPlusNonformat"/>
      </w:pPr>
      <w:r w:rsidRPr="00CC7215">
        <w:t>___________________________________________________________________________</w:t>
      </w:r>
    </w:p>
    <w:p w:rsidR="00BA7A62" w:rsidRPr="00CC7215" w:rsidRDefault="00BA7A62">
      <w:pPr>
        <w:pStyle w:val="ConsPlusNonformat"/>
      </w:pPr>
      <w:r w:rsidRPr="00CC7215">
        <w:t xml:space="preserve">                склоняющем к коррупционному правонарушению)</w:t>
      </w:r>
    </w:p>
    <w:p w:rsidR="00BA7A62" w:rsidRPr="00CC7215" w:rsidRDefault="00BA7A62">
      <w:pPr>
        <w:pStyle w:val="ConsPlusNonformat"/>
      </w:pPr>
      <w:r w:rsidRPr="00CC7215">
        <w:t>___________________________________________________________________________</w:t>
      </w:r>
    </w:p>
    <w:p w:rsidR="00BA7A62" w:rsidRPr="00CC7215" w:rsidRDefault="00BA7A62">
      <w:pPr>
        <w:pStyle w:val="ConsPlusNonformat"/>
      </w:pPr>
      <w:r w:rsidRPr="00CC7215">
        <w:t>__________________________________________________________________________.</w:t>
      </w:r>
    </w:p>
    <w:p w:rsidR="00BA7A62" w:rsidRPr="00CC7215" w:rsidRDefault="00BA7A62">
      <w:pPr>
        <w:pStyle w:val="ConsPlusNonformat"/>
      </w:pPr>
      <w:r w:rsidRPr="00CC7215">
        <w:t xml:space="preserve">    4. ____________________________________________________________________</w:t>
      </w:r>
    </w:p>
    <w:p w:rsidR="00BA7A62" w:rsidRPr="00CC7215" w:rsidRDefault="00BA7A62">
      <w:pPr>
        <w:pStyle w:val="ConsPlusNonformat"/>
      </w:pPr>
      <w:r w:rsidRPr="00CC7215">
        <w:t xml:space="preserve">        (способ и обстоятельства склонения к коррупционному правонарушению</w:t>
      </w:r>
    </w:p>
    <w:p w:rsidR="00BA7A62" w:rsidRPr="00CC7215" w:rsidRDefault="00BA7A62">
      <w:pPr>
        <w:pStyle w:val="ConsPlusNonformat"/>
      </w:pPr>
      <w:r w:rsidRPr="00CC7215">
        <w:t>___________________________________________________________________________</w:t>
      </w:r>
    </w:p>
    <w:p w:rsidR="00BA7A62" w:rsidRPr="00CC7215" w:rsidRDefault="00BA7A62">
      <w:pPr>
        <w:pStyle w:val="ConsPlusNonformat"/>
      </w:pPr>
      <w:r w:rsidRPr="00CC7215">
        <w:t xml:space="preserve">  (подкуп, угроза, обман и т.д.), а также информация об отказе (согласии)</w:t>
      </w:r>
    </w:p>
    <w:p w:rsidR="00BA7A62" w:rsidRPr="00CC7215" w:rsidRDefault="00BA7A62">
      <w:pPr>
        <w:pStyle w:val="ConsPlusNonformat"/>
      </w:pPr>
      <w:r w:rsidRPr="00CC7215">
        <w:t>___________________________________________________________________________</w:t>
      </w:r>
    </w:p>
    <w:p w:rsidR="00BA7A62" w:rsidRPr="00CC7215" w:rsidRDefault="00BA7A62">
      <w:pPr>
        <w:pStyle w:val="ConsPlusNonformat"/>
      </w:pPr>
      <w:r w:rsidRPr="00CC7215">
        <w:t xml:space="preserve">   принять предложение лица о совершении коррупционного правонарушения)</w:t>
      </w:r>
    </w:p>
    <w:p w:rsidR="00BA7A62" w:rsidRPr="00CC7215" w:rsidRDefault="00BA7A62">
      <w:pPr>
        <w:pStyle w:val="ConsPlusNonformat"/>
      </w:pPr>
      <w:r w:rsidRPr="00CC7215">
        <w:t>__________________________________________________________________________.</w:t>
      </w:r>
    </w:p>
    <w:p w:rsidR="00BA7A62" w:rsidRPr="00CC7215" w:rsidRDefault="00BA7A62">
      <w:pPr>
        <w:pStyle w:val="ConsPlusNonformat"/>
      </w:pPr>
    </w:p>
    <w:p w:rsidR="00BA7A62" w:rsidRPr="00CC7215" w:rsidRDefault="00BA7A62">
      <w:pPr>
        <w:pStyle w:val="ConsPlusNonformat"/>
      </w:pPr>
      <w:r w:rsidRPr="00CC7215">
        <w:t xml:space="preserve">                                      _____________________________________</w:t>
      </w:r>
    </w:p>
    <w:p w:rsidR="00BA7A62" w:rsidRPr="00CC7215" w:rsidRDefault="00BA7A62">
      <w:pPr>
        <w:pStyle w:val="ConsPlusNonformat"/>
      </w:pPr>
      <w:r w:rsidRPr="00CC7215">
        <w:t xml:space="preserve">                                       (дата, подпись, инициалы и фамилия)</w:t>
      </w: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jc w:val="right"/>
        <w:outlineLvl w:val="0"/>
      </w:pPr>
      <w:r w:rsidRPr="00CC7215">
        <w:t>Приложение N 2</w:t>
      </w: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jc w:val="right"/>
      </w:pPr>
    </w:p>
    <w:p w:rsidR="00BA7A62" w:rsidRPr="00CC7215" w:rsidRDefault="00BA7A62">
      <w:pPr>
        <w:pStyle w:val="ConsPlusNonformat"/>
      </w:pPr>
      <w:r w:rsidRPr="00CC7215">
        <w:t xml:space="preserve">                                  ЖУРНАЛ</w:t>
      </w:r>
    </w:p>
    <w:p w:rsidR="00BA7A62" w:rsidRPr="00CC7215" w:rsidRDefault="00BA7A62">
      <w:pPr>
        <w:pStyle w:val="ConsPlusNonformat"/>
      </w:pPr>
      <w:r w:rsidRPr="00CC7215">
        <w:t xml:space="preserve">       регистрации уведомлений о фактах обращения в целях склонения</w:t>
      </w:r>
    </w:p>
    <w:p w:rsidR="00BA7A62" w:rsidRPr="00CC7215" w:rsidRDefault="00BA7A62">
      <w:pPr>
        <w:pStyle w:val="ConsPlusNonformat"/>
      </w:pPr>
      <w:r w:rsidRPr="00CC7215">
        <w:t xml:space="preserve">        государственного или муниципального служащего к совершению</w:t>
      </w:r>
    </w:p>
    <w:p w:rsidR="00BA7A62" w:rsidRPr="00CC7215" w:rsidRDefault="00BA7A62">
      <w:pPr>
        <w:pStyle w:val="ConsPlusNonformat"/>
      </w:pPr>
      <w:r w:rsidRPr="00CC7215">
        <w:t xml:space="preserve">                       коррупционных правонарушений</w:t>
      </w:r>
    </w:p>
    <w:p w:rsidR="00BA7A62" w:rsidRPr="00CC7215" w:rsidRDefault="00BA7A62">
      <w:pPr>
        <w:pStyle w:val="ConsPlusNonformat"/>
      </w:pPr>
    </w:p>
    <w:p w:rsidR="00BA7A62" w:rsidRPr="00CC7215" w:rsidRDefault="00BA7A62">
      <w:pPr>
        <w:pStyle w:val="ConsPlusNonformat"/>
      </w:pPr>
      <w:r w:rsidRPr="00CC7215">
        <w:t xml:space="preserve">    ___________________________________________________________________</w:t>
      </w:r>
    </w:p>
    <w:p w:rsidR="00BA7A62" w:rsidRPr="00CC7215" w:rsidRDefault="00BA7A62">
      <w:pPr>
        <w:pStyle w:val="ConsPlusNonformat"/>
      </w:pPr>
      <w:r w:rsidRPr="00CC7215">
        <w:t xml:space="preserve">     (наименование государственного или органа местного самоуправления</w:t>
      </w:r>
    </w:p>
    <w:p w:rsidR="00BA7A62" w:rsidRPr="00CC7215" w:rsidRDefault="00BA7A62">
      <w:pPr>
        <w:pStyle w:val="ConsPlusNonformat"/>
      </w:pPr>
      <w:r w:rsidRPr="00CC7215">
        <w:t xml:space="preserve">                     (аппарата избирательной комиссии))</w:t>
      </w: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jc w:val="both"/>
      </w:pPr>
    </w:p>
    <w:tbl>
      <w:tblPr>
        <w:tblW w:w="0" w:type="auto"/>
        <w:tblCellSpacing w:w="5" w:type="nil"/>
        <w:tblInd w:w="-73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39"/>
        <w:gridCol w:w="1582"/>
        <w:gridCol w:w="904"/>
        <w:gridCol w:w="1808"/>
        <w:gridCol w:w="1243"/>
        <w:gridCol w:w="1356"/>
        <w:gridCol w:w="1469"/>
        <w:gridCol w:w="1469"/>
      </w:tblGrid>
      <w:tr w:rsidR="00BA7A62" w:rsidRPr="00006559">
        <w:trPr>
          <w:trHeight w:val="720"/>
          <w:tblCellSpacing w:w="5" w:type="nil"/>
        </w:trPr>
        <w:tc>
          <w:tcPr>
            <w:tcW w:w="3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62" w:rsidRPr="00006559" w:rsidRDefault="00BA7A62">
            <w:pPr>
              <w:pStyle w:val="ConsPlusCell"/>
              <w:rPr>
                <w:rFonts w:ascii="Courier New" w:hAnsi="Courier New"/>
                <w:sz w:val="18"/>
                <w:szCs w:val="18"/>
              </w:rPr>
            </w:pPr>
            <w:r w:rsidRPr="00006559">
              <w:rPr>
                <w:rFonts w:ascii="Courier New" w:hAnsi="Courier New"/>
                <w:sz w:val="18"/>
                <w:szCs w:val="18"/>
              </w:rPr>
              <w:t>N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62" w:rsidRPr="00006559" w:rsidRDefault="00BA7A62">
            <w:pPr>
              <w:pStyle w:val="ConsPlusCell"/>
              <w:rPr>
                <w:rFonts w:ascii="Courier New" w:hAnsi="Courier New"/>
                <w:sz w:val="18"/>
                <w:szCs w:val="18"/>
              </w:rPr>
            </w:pPr>
            <w:r w:rsidRPr="00006559">
              <w:rPr>
                <w:rFonts w:ascii="Courier New" w:hAnsi="Courier New"/>
                <w:sz w:val="18"/>
                <w:szCs w:val="18"/>
              </w:rPr>
              <w:t xml:space="preserve">Номер, дата </w:t>
            </w:r>
            <w:r w:rsidRPr="00006559">
              <w:rPr>
                <w:rFonts w:ascii="Courier New" w:hAnsi="Courier New"/>
                <w:sz w:val="18"/>
                <w:szCs w:val="18"/>
              </w:rPr>
              <w:br/>
              <w:t xml:space="preserve">уведомления </w:t>
            </w:r>
            <w:r w:rsidRPr="00006559">
              <w:rPr>
                <w:rFonts w:ascii="Courier New" w:hAnsi="Courier New"/>
                <w:sz w:val="18"/>
                <w:szCs w:val="18"/>
              </w:rPr>
              <w:br/>
              <w:t>(указывается</w:t>
            </w:r>
            <w:r w:rsidRPr="00006559">
              <w:rPr>
                <w:rFonts w:ascii="Courier New" w:hAnsi="Courier New"/>
                <w:sz w:val="18"/>
                <w:szCs w:val="18"/>
              </w:rPr>
              <w:br/>
              <w:t>номер и дата</w:t>
            </w:r>
            <w:r w:rsidRPr="00006559">
              <w:rPr>
                <w:rFonts w:ascii="Courier New" w:hAnsi="Courier New"/>
                <w:sz w:val="18"/>
                <w:szCs w:val="18"/>
              </w:rPr>
              <w:br/>
              <w:t xml:space="preserve">  талона-   </w:t>
            </w:r>
            <w:r w:rsidRPr="00006559">
              <w:rPr>
                <w:rFonts w:ascii="Courier New" w:hAnsi="Courier New"/>
                <w:sz w:val="18"/>
                <w:szCs w:val="18"/>
              </w:rPr>
              <w:br/>
              <w:t>уведомления)</w:t>
            </w:r>
          </w:p>
        </w:tc>
        <w:tc>
          <w:tcPr>
            <w:tcW w:w="53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62" w:rsidRPr="00006559" w:rsidRDefault="00BA7A62">
            <w:pPr>
              <w:pStyle w:val="ConsPlusCell"/>
              <w:rPr>
                <w:rFonts w:ascii="Courier New" w:hAnsi="Courier New"/>
                <w:sz w:val="18"/>
                <w:szCs w:val="18"/>
              </w:rPr>
            </w:pPr>
            <w:r w:rsidRPr="00006559">
              <w:rPr>
                <w:rFonts w:ascii="Courier New" w:hAnsi="Courier New"/>
                <w:sz w:val="18"/>
                <w:szCs w:val="18"/>
              </w:rPr>
              <w:t xml:space="preserve">      Сведения о государственном или      </w:t>
            </w:r>
            <w:r w:rsidRPr="00006559">
              <w:rPr>
                <w:rFonts w:ascii="Courier New" w:hAnsi="Courier New"/>
                <w:sz w:val="18"/>
                <w:szCs w:val="18"/>
              </w:rPr>
              <w:br/>
              <w:t xml:space="preserve">   муниципальном служащем, направившем    </w:t>
            </w:r>
            <w:r w:rsidRPr="00006559">
              <w:rPr>
                <w:rFonts w:ascii="Courier New" w:hAnsi="Courier New"/>
                <w:sz w:val="18"/>
                <w:szCs w:val="18"/>
              </w:rPr>
              <w:br/>
              <w:t xml:space="preserve">               уведомление                </w:t>
            </w:r>
          </w:p>
        </w:tc>
        <w:tc>
          <w:tcPr>
            <w:tcW w:w="1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62" w:rsidRPr="00006559" w:rsidRDefault="00BA7A62">
            <w:pPr>
              <w:pStyle w:val="ConsPlusCell"/>
              <w:rPr>
                <w:rFonts w:ascii="Courier New" w:hAnsi="Courier New"/>
                <w:sz w:val="18"/>
                <w:szCs w:val="18"/>
              </w:rPr>
            </w:pPr>
            <w:r w:rsidRPr="00006559">
              <w:rPr>
                <w:rFonts w:ascii="Courier New" w:hAnsi="Courier New"/>
                <w:sz w:val="18"/>
                <w:szCs w:val="18"/>
              </w:rPr>
              <w:t xml:space="preserve">  Краткое  </w:t>
            </w:r>
            <w:r w:rsidRPr="00006559">
              <w:rPr>
                <w:rFonts w:ascii="Courier New" w:hAnsi="Courier New"/>
                <w:sz w:val="18"/>
                <w:szCs w:val="18"/>
              </w:rPr>
              <w:br/>
              <w:t xml:space="preserve">содержание </w:t>
            </w:r>
            <w:r w:rsidRPr="00006559">
              <w:rPr>
                <w:rFonts w:ascii="Courier New" w:hAnsi="Courier New"/>
                <w:sz w:val="18"/>
                <w:szCs w:val="18"/>
              </w:rPr>
              <w:br/>
              <w:t>уведомления</w:t>
            </w:r>
          </w:p>
        </w:tc>
        <w:tc>
          <w:tcPr>
            <w:tcW w:w="1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62" w:rsidRPr="00006559" w:rsidRDefault="00BA7A62">
            <w:pPr>
              <w:pStyle w:val="ConsPlusCell"/>
              <w:rPr>
                <w:rFonts w:ascii="Courier New" w:hAnsi="Courier New"/>
                <w:sz w:val="18"/>
                <w:szCs w:val="18"/>
              </w:rPr>
            </w:pPr>
            <w:r w:rsidRPr="00006559">
              <w:rPr>
                <w:rFonts w:ascii="Courier New" w:hAnsi="Courier New"/>
                <w:sz w:val="18"/>
                <w:szCs w:val="18"/>
              </w:rPr>
              <w:t xml:space="preserve">  Ф.И.О.   </w:t>
            </w:r>
            <w:r w:rsidRPr="00006559">
              <w:rPr>
                <w:rFonts w:ascii="Courier New" w:hAnsi="Courier New"/>
                <w:sz w:val="18"/>
                <w:szCs w:val="18"/>
              </w:rPr>
              <w:br/>
              <w:t xml:space="preserve">   лица,   </w:t>
            </w:r>
            <w:r w:rsidRPr="00006559">
              <w:rPr>
                <w:rFonts w:ascii="Courier New" w:hAnsi="Courier New"/>
                <w:sz w:val="18"/>
                <w:szCs w:val="18"/>
              </w:rPr>
              <w:br/>
              <w:t xml:space="preserve">принявшего </w:t>
            </w:r>
            <w:r w:rsidRPr="00006559">
              <w:rPr>
                <w:rFonts w:ascii="Courier New" w:hAnsi="Courier New"/>
                <w:sz w:val="18"/>
                <w:szCs w:val="18"/>
              </w:rPr>
              <w:br/>
              <w:t>уведомление</w:t>
            </w:r>
          </w:p>
        </w:tc>
      </w:tr>
      <w:tr w:rsidR="00BA7A62" w:rsidRPr="00006559">
        <w:trPr>
          <w:trHeight w:val="1620"/>
          <w:tblCellSpacing w:w="5" w:type="nil"/>
        </w:trPr>
        <w:tc>
          <w:tcPr>
            <w:tcW w:w="3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62" w:rsidRPr="00006559" w:rsidRDefault="00BA7A62">
            <w:pPr>
              <w:pStyle w:val="ConsPlusCell"/>
              <w:rPr>
                <w:rFonts w:ascii="Courier New" w:hAnsi="Courier New"/>
                <w:sz w:val="20"/>
                <w:szCs w:val="20"/>
              </w:rPr>
            </w:pPr>
          </w:p>
        </w:tc>
        <w:tc>
          <w:tcPr>
            <w:tcW w:w="1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62" w:rsidRPr="00006559" w:rsidRDefault="00BA7A62">
            <w:pPr>
              <w:pStyle w:val="ConsPlusCell"/>
              <w:rPr>
                <w:rFonts w:ascii="Courier New" w:hAnsi="Courier New"/>
                <w:sz w:val="20"/>
                <w:szCs w:val="20"/>
              </w:rPr>
            </w:pPr>
          </w:p>
        </w:tc>
        <w:tc>
          <w:tcPr>
            <w:tcW w:w="9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62" w:rsidRPr="00006559" w:rsidRDefault="00BA7A62">
            <w:pPr>
              <w:pStyle w:val="ConsPlusCell"/>
              <w:rPr>
                <w:rFonts w:ascii="Courier New" w:hAnsi="Courier New"/>
                <w:sz w:val="18"/>
                <w:szCs w:val="18"/>
              </w:rPr>
            </w:pPr>
            <w:r w:rsidRPr="00006559">
              <w:rPr>
                <w:rFonts w:ascii="Courier New" w:hAnsi="Courier New"/>
                <w:sz w:val="18"/>
                <w:szCs w:val="18"/>
              </w:rPr>
              <w:t>Ф.И.О.</w:t>
            </w:r>
          </w:p>
        </w:tc>
        <w:tc>
          <w:tcPr>
            <w:tcW w:w="18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62" w:rsidRPr="00006559" w:rsidRDefault="00BA7A62">
            <w:pPr>
              <w:pStyle w:val="ConsPlusCell"/>
              <w:rPr>
                <w:rFonts w:ascii="Courier New" w:hAnsi="Courier New"/>
                <w:sz w:val="18"/>
                <w:szCs w:val="18"/>
              </w:rPr>
            </w:pPr>
            <w:r w:rsidRPr="00006559">
              <w:rPr>
                <w:rFonts w:ascii="Courier New" w:hAnsi="Courier New"/>
                <w:sz w:val="18"/>
                <w:szCs w:val="18"/>
              </w:rPr>
              <w:t xml:space="preserve">  документ,   </w:t>
            </w:r>
            <w:r w:rsidRPr="00006559">
              <w:rPr>
                <w:rFonts w:ascii="Courier New" w:hAnsi="Courier New"/>
                <w:sz w:val="18"/>
                <w:szCs w:val="18"/>
              </w:rPr>
              <w:br/>
              <w:t>удостоверяющий</w:t>
            </w:r>
            <w:r w:rsidRPr="00006559">
              <w:rPr>
                <w:rFonts w:ascii="Courier New" w:hAnsi="Courier New"/>
                <w:sz w:val="18"/>
                <w:szCs w:val="18"/>
              </w:rPr>
              <w:br/>
              <w:t xml:space="preserve">  личность, - </w:t>
            </w:r>
            <w:r w:rsidRPr="00006559">
              <w:rPr>
                <w:rFonts w:ascii="Courier New" w:hAnsi="Courier New"/>
                <w:sz w:val="18"/>
                <w:szCs w:val="18"/>
              </w:rPr>
              <w:br/>
              <w:t xml:space="preserve">   паспорт    </w:t>
            </w:r>
            <w:r w:rsidRPr="00006559">
              <w:rPr>
                <w:rFonts w:ascii="Courier New" w:hAnsi="Courier New"/>
                <w:sz w:val="18"/>
                <w:szCs w:val="18"/>
              </w:rPr>
              <w:br/>
              <w:t xml:space="preserve">  гражданина  </w:t>
            </w:r>
            <w:r w:rsidRPr="00006559">
              <w:rPr>
                <w:rFonts w:ascii="Courier New" w:hAnsi="Courier New"/>
                <w:sz w:val="18"/>
                <w:szCs w:val="18"/>
              </w:rPr>
              <w:br/>
              <w:t xml:space="preserve">  Российской  </w:t>
            </w:r>
            <w:r w:rsidRPr="00006559">
              <w:rPr>
                <w:rFonts w:ascii="Courier New" w:hAnsi="Courier New"/>
                <w:sz w:val="18"/>
                <w:szCs w:val="18"/>
              </w:rPr>
              <w:br/>
              <w:t xml:space="preserve">  Федерации;  </w:t>
            </w:r>
            <w:r w:rsidRPr="00006559">
              <w:rPr>
                <w:rFonts w:ascii="Courier New" w:hAnsi="Courier New"/>
                <w:sz w:val="18"/>
                <w:szCs w:val="18"/>
              </w:rPr>
              <w:br/>
              <w:t xml:space="preserve">  служебное   </w:t>
            </w:r>
            <w:r w:rsidRPr="00006559">
              <w:rPr>
                <w:rFonts w:ascii="Courier New" w:hAnsi="Courier New"/>
                <w:sz w:val="18"/>
                <w:szCs w:val="18"/>
              </w:rPr>
              <w:br/>
              <w:t xml:space="preserve">удостоверение </w:t>
            </w:r>
          </w:p>
        </w:tc>
        <w:tc>
          <w:tcPr>
            <w:tcW w:w="12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62" w:rsidRPr="00006559" w:rsidRDefault="00BA7A62">
            <w:pPr>
              <w:pStyle w:val="ConsPlusCell"/>
              <w:rPr>
                <w:rFonts w:ascii="Courier New" w:hAnsi="Courier New"/>
                <w:sz w:val="18"/>
                <w:szCs w:val="18"/>
              </w:rPr>
            </w:pPr>
            <w:r w:rsidRPr="00006559">
              <w:rPr>
                <w:rFonts w:ascii="Courier New" w:hAnsi="Courier New"/>
                <w:sz w:val="18"/>
                <w:szCs w:val="18"/>
              </w:rPr>
              <w:t>должность</w:t>
            </w:r>
          </w:p>
        </w:tc>
        <w:tc>
          <w:tcPr>
            <w:tcW w:w="13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62" w:rsidRPr="00006559" w:rsidRDefault="00BA7A62">
            <w:pPr>
              <w:pStyle w:val="ConsPlusCell"/>
              <w:rPr>
                <w:rFonts w:ascii="Courier New" w:hAnsi="Courier New"/>
                <w:sz w:val="18"/>
                <w:szCs w:val="18"/>
              </w:rPr>
            </w:pPr>
            <w:r w:rsidRPr="00006559">
              <w:rPr>
                <w:rFonts w:ascii="Courier New" w:hAnsi="Courier New"/>
                <w:sz w:val="18"/>
                <w:szCs w:val="18"/>
              </w:rPr>
              <w:t>контактный</w:t>
            </w:r>
            <w:r w:rsidRPr="00006559">
              <w:rPr>
                <w:rFonts w:ascii="Courier New" w:hAnsi="Courier New"/>
                <w:sz w:val="18"/>
                <w:szCs w:val="18"/>
              </w:rPr>
              <w:br/>
              <w:t xml:space="preserve">  номер   </w:t>
            </w:r>
            <w:r w:rsidRPr="00006559">
              <w:rPr>
                <w:rFonts w:ascii="Courier New" w:hAnsi="Courier New"/>
                <w:sz w:val="18"/>
                <w:szCs w:val="18"/>
              </w:rPr>
              <w:br/>
              <w:t xml:space="preserve"> телефона </w:t>
            </w:r>
          </w:p>
        </w:tc>
        <w:tc>
          <w:tcPr>
            <w:tcW w:w="14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62" w:rsidRPr="00006559" w:rsidRDefault="00BA7A62">
            <w:pPr>
              <w:pStyle w:val="ConsPlusCell"/>
              <w:rPr>
                <w:rFonts w:ascii="Courier New" w:hAnsi="Courier New"/>
                <w:sz w:val="20"/>
                <w:szCs w:val="20"/>
              </w:rPr>
            </w:pPr>
          </w:p>
        </w:tc>
        <w:tc>
          <w:tcPr>
            <w:tcW w:w="14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62" w:rsidRPr="00006559" w:rsidRDefault="00BA7A62">
            <w:pPr>
              <w:pStyle w:val="ConsPlusCell"/>
              <w:rPr>
                <w:rFonts w:ascii="Courier New" w:hAnsi="Courier New"/>
                <w:sz w:val="20"/>
                <w:szCs w:val="20"/>
              </w:rPr>
            </w:pPr>
          </w:p>
        </w:tc>
      </w:tr>
      <w:tr w:rsidR="00BA7A62" w:rsidRPr="00006559">
        <w:trPr>
          <w:tblCellSpacing w:w="5" w:type="nil"/>
        </w:trPr>
        <w:tc>
          <w:tcPr>
            <w:tcW w:w="3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62" w:rsidRPr="00006559" w:rsidRDefault="00BA7A62">
            <w:pPr>
              <w:pStyle w:val="ConsPlusCell"/>
              <w:rPr>
                <w:rFonts w:ascii="Courier New" w:hAnsi="Courier New"/>
                <w:sz w:val="20"/>
                <w:szCs w:val="20"/>
              </w:rPr>
            </w:pPr>
          </w:p>
        </w:tc>
        <w:tc>
          <w:tcPr>
            <w:tcW w:w="15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62" w:rsidRPr="00006559" w:rsidRDefault="00BA7A62">
            <w:pPr>
              <w:pStyle w:val="ConsPlusCell"/>
              <w:rPr>
                <w:rFonts w:ascii="Courier New" w:hAnsi="Courier New"/>
                <w:sz w:val="20"/>
                <w:szCs w:val="20"/>
              </w:rPr>
            </w:pPr>
          </w:p>
        </w:tc>
        <w:tc>
          <w:tcPr>
            <w:tcW w:w="9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62" w:rsidRPr="00006559" w:rsidRDefault="00BA7A62">
            <w:pPr>
              <w:pStyle w:val="ConsPlusCell"/>
              <w:rPr>
                <w:rFonts w:ascii="Courier New" w:hAnsi="Courier New"/>
                <w:sz w:val="20"/>
                <w:szCs w:val="20"/>
              </w:rPr>
            </w:pPr>
          </w:p>
        </w:tc>
        <w:tc>
          <w:tcPr>
            <w:tcW w:w="18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62" w:rsidRPr="00006559" w:rsidRDefault="00BA7A62">
            <w:pPr>
              <w:pStyle w:val="ConsPlusCell"/>
              <w:rPr>
                <w:rFonts w:ascii="Courier New" w:hAnsi="Courier New"/>
                <w:sz w:val="20"/>
                <w:szCs w:val="20"/>
              </w:rPr>
            </w:pPr>
          </w:p>
        </w:tc>
        <w:tc>
          <w:tcPr>
            <w:tcW w:w="12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62" w:rsidRPr="00006559" w:rsidRDefault="00BA7A62">
            <w:pPr>
              <w:pStyle w:val="ConsPlusCell"/>
              <w:rPr>
                <w:rFonts w:ascii="Courier New" w:hAnsi="Courier New"/>
                <w:sz w:val="20"/>
                <w:szCs w:val="20"/>
              </w:rPr>
            </w:pPr>
          </w:p>
        </w:tc>
        <w:tc>
          <w:tcPr>
            <w:tcW w:w="13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62" w:rsidRPr="00006559" w:rsidRDefault="00BA7A62">
            <w:pPr>
              <w:pStyle w:val="ConsPlusCell"/>
              <w:rPr>
                <w:rFonts w:ascii="Courier New" w:hAnsi="Courier New"/>
                <w:sz w:val="20"/>
                <w:szCs w:val="20"/>
              </w:rPr>
            </w:pPr>
          </w:p>
        </w:tc>
        <w:tc>
          <w:tcPr>
            <w:tcW w:w="14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62" w:rsidRPr="00006559" w:rsidRDefault="00BA7A62">
            <w:pPr>
              <w:pStyle w:val="ConsPlusCell"/>
              <w:rPr>
                <w:rFonts w:ascii="Courier New" w:hAnsi="Courier New"/>
                <w:sz w:val="20"/>
                <w:szCs w:val="20"/>
              </w:rPr>
            </w:pPr>
          </w:p>
        </w:tc>
        <w:tc>
          <w:tcPr>
            <w:tcW w:w="14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62" w:rsidRPr="00006559" w:rsidRDefault="00BA7A62">
            <w:pPr>
              <w:pStyle w:val="ConsPlusCell"/>
              <w:rPr>
                <w:rFonts w:ascii="Courier New" w:hAnsi="Courier New"/>
                <w:sz w:val="20"/>
                <w:szCs w:val="20"/>
              </w:rPr>
            </w:pPr>
          </w:p>
        </w:tc>
      </w:tr>
      <w:tr w:rsidR="00BA7A62" w:rsidRPr="00006559">
        <w:trPr>
          <w:tblCellSpacing w:w="5" w:type="nil"/>
        </w:trPr>
        <w:tc>
          <w:tcPr>
            <w:tcW w:w="3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62" w:rsidRPr="00006559" w:rsidRDefault="00BA7A62">
            <w:pPr>
              <w:pStyle w:val="ConsPlusCell"/>
              <w:rPr>
                <w:rFonts w:ascii="Courier New" w:hAnsi="Courier New"/>
                <w:sz w:val="20"/>
                <w:szCs w:val="20"/>
              </w:rPr>
            </w:pPr>
          </w:p>
        </w:tc>
        <w:tc>
          <w:tcPr>
            <w:tcW w:w="15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62" w:rsidRPr="00006559" w:rsidRDefault="00BA7A62">
            <w:pPr>
              <w:pStyle w:val="ConsPlusCell"/>
              <w:rPr>
                <w:rFonts w:ascii="Courier New" w:hAnsi="Courier New"/>
                <w:sz w:val="20"/>
                <w:szCs w:val="20"/>
              </w:rPr>
            </w:pPr>
          </w:p>
        </w:tc>
        <w:tc>
          <w:tcPr>
            <w:tcW w:w="9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62" w:rsidRPr="00006559" w:rsidRDefault="00BA7A62">
            <w:pPr>
              <w:pStyle w:val="ConsPlusCell"/>
              <w:rPr>
                <w:rFonts w:ascii="Courier New" w:hAnsi="Courier New"/>
                <w:sz w:val="20"/>
                <w:szCs w:val="20"/>
              </w:rPr>
            </w:pPr>
          </w:p>
        </w:tc>
        <w:tc>
          <w:tcPr>
            <w:tcW w:w="18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62" w:rsidRPr="00006559" w:rsidRDefault="00BA7A62">
            <w:pPr>
              <w:pStyle w:val="ConsPlusCell"/>
              <w:rPr>
                <w:rFonts w:ascii="Courier New" w:hAnsi="Courier New"/>
                <w:sz w:val="20"/>
                <w:szCs w:val="20"/>
              </w:rPr>
            </w:pPr>
          </w:p>
        </w:tc>
        <w:tc>
          <w:tcPr>
            <w:tcW w:w="12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62" w:rsidRPr="00006559" w:rsidRDefault="00BA7A62">
            <w:pPr>
              <w:pStyle w:val="ConsPlusCell"/>
              <w:rPr>
                <w:rFonts w:ascii="Courier New" w:hAnsi="Courier New"/>
                <w:sz w:val="20"/>
                <w:szCs w:val="20"/>
              </w:rPr>
            </w:pPr>
          </w:p>
        </w:tc>
        <w:tc>
          <w:tcPr>
            <w:tcW w:w="13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62" w:rsidRPr="00006559" w:rsidRDefault="00BA7A62">
            <w:pPr>
              <w:pStyle w:val="ConsPlusCell"/>
              <w:rPr>
                <w:rFonts w:ascii="Courier New" w:hAnsi="Courier New"/>
                <w:sz w:val="20"/>
                <w:szCs w:val="20"/>
              </w:rPr>
            </w:pPr>
          </w:p>
        </w:tc>
        <w:tc>
          <w:tcPr>
            <w:tcW w:w="14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62" w:rsidRPr="00006559" w:rsidRDefault="00BA7A62">
            <w:pPr>
              <w:pStyle w:val="ConsPlusCell"/>
              <w:rPr>
                <w:rFonts w:ascii="Courier New" w:hAnsi="Courier New"/>
                <w:sz w:val="20"/>
                <w:szCs w:val="20"/>
              </w:rPr>
            </w:pPr>
          </w:p>
        </w:tc>
        <w:tc>
          <w:tcPr>
            <w:tcW w:w="14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62" w:rsidRPr="00006559" w:rsidRDefault="00BA7A62">
            <w:pPr>
              <w:pStyle w:val="ConsPlusCell"/>
              <w:rPr>
                <w:rFonts w:ascii="Courier New" w:hAnsi="Courier New"/>
                <w:sz w:val="20"/>
                <w:szCs w:val="20"/>
              </w:rPr>
            </w:pPr>
          </w:p>
        </w:tc>
      </w:tr>
    </w:tbl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jc w:val="right"/>
        <w:outlineLvl w:val="0"/>
      </w:pPr>
      <w:r w:rsidRPr="00CC7215">
        <w:t>Приложение N 3</w:t>
      </w:r>
    </w:p>
    <w:p w:rsidR="00BA7A62" w:rsidRPr="00CC7215" w:rsidRDefault="00BA7A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</w:pPr>
    </w:p>
    <w:p w:rsidR="00BA7A62" w:rsidRPr="00CC7215" w:rsidRDefault="00BA7A62">
      <w:pPr>
        <w:pStyle w:val="ConsPlusNonformat"/>
      </w:pPr>
      <w:r w:rsidRPr="00CC7215">
        <w:t>┌────────────────────────────────────┬────────────────────────────────────┐</w:t>
      </w:r>
    </w:p>
    <w:p w:rsidR="00BA7A62" w:rsidRPr="00CC7215" w:rsidRDefault="00BA7A62">
      <w:pPr>
        <w:pStyle w:val="ConsPlusNonformat"/>
      </w:pPr>
      <w:r w:rsidRPr="00CC7215">
        <w:t>│           ТАЛОН-КОРЕШОК            │         ТАЛОН-УВЕДОМЛЕНИЕ          │</w:t>
      </w:r>
    </w:p>
    <w:p w:rsidR="00BA7A62" w:rsidRPr="00CC7215" w:rsidRDefault="00BA7A62">
      <w:pPr>
        <w:pStyle w:val="ConsPlusNonformat"/>
      </w:pPr>
      <w:r w:rsidRPr="00CC7215">
        <w:t>│                                    │                                    │</w:t>
      </w:r>
    </w:p>
    <w:p w:rsidR="00BA7A62" w:rsidRPr="00CC7215" w:rsidRDefault="00BA7A62">
      <w:pPr>
        <w:pStyle w:val="ConsPlusNonformat"/>
      </w:pPr>
      <w:r w:rsidRPr="00CC7215">
        <w:t>│            N __________            │            N __________            │</w:t>
      </w:r>
    </w:p>
    <w:p w:rsidR="00BA7A62" w:rsidRPr="00CC7215" w:rsidRDefault="00BA7A62">
      <w:pPr>
        <w:pStyle w:val="ConsPlusNonformat"/>
      </w:pPr>
      <w:r w:rsidRPr="00CC7215">
        <w:t>│                                    │                                    │</w:t>
      </w:r>
    </w:p>
    <w:p w:rsidR="00BA7A62" w:rsidRPr="00CC7215" w:rsidRDefault="00BA7A62">
      <w:pPr>
        <w:pStyle w:val="ConsPlusNonformat"/>
      </w:pPr>
      <w:r w:rsidRPr="00CC7215">
        <w:t>│  Уведомление принято от ___________│  Уведомление принято от ___________│</w:t>
      </w:r>
    </w:p>
    <w:p w:rsidR="00BA7A62" w:rsidRPr="00CC7215" w:rsidRDefault="00BA7A62">
      <w:pPr>
        <w:pStyle w:val="ConsPlusNonformat"/>
      </w:pPr>
      <w:r w:rsidRPr="00CC7215">
        <w:t>│____________________________________│____________________________________│</w:t>
      </w:r>
    </w:p>
    <w:p w:rsidR="00BA7A62" w:rsidRPr="00CC7215" w:rsidRDefault="00BA7A62">
      <w:pPr>
        <w:pStyle w:val="ConsPlusNonformat"/>
      </w:pPr>
      <w:r w:rsidRPr="00CC7215">
        <w:t>│____________________________________│____________________________________│</w:t>
      </w:r>
    </w:p>
    <w:p w:rsidR="00BA7A62" w:rsidRPr="00CC7215" w:rsidRDefault="00BA7A62">
      <w:pPr>
        <w:pStyle w:val="ConsPlusNonformat"/>
      </w:pPr>
      <w:r w:rsidRPr="00CC7215">
        <w:t>│   (Ф.И.О. государственного или     │   (Ф.И.О. государственного или     │</w:t>
      </w:r>
    </w:p>
    <w:p w:rsidR="00BA7A62" w:rsidRPr="00CC7215" w:rsidRDefault="00BA7A62">
      <w:pPr>
        <w:pStyle w:val="ConsPlusNonformat"/>
      </w:pPr>
      <w:r w:rsidRPr="00CC7215">
        <w:t>│     муниципального служащего)      │     муниципального служащего)      │</w:t>
      </w:r>
    </w:p>
    <w:p w:rsidR="00BA7A62" w:rsidRPr="00CC7215" w:rsidRDefault="00BA7A62">
      <w:pPr>
        <w:pStyle w:val="ConsPlusNonformat"/>
      </w:pPr>
      <w:r w:rsidRPr="00CC7215">
        <w:t>│                                    │                                    │</w:t>
      </w:r>
    </w:p>
    <w:p w:rsidR="00BA7A62" w:rsidRPr="00CC7215" w:rsidRDefault="00BA7A62">
      <w:pPr>
        <w:pStyle w:val="ConsPlusNonformat"/>
      </w:pPr>
      <w:r w:rsidRPr="00CC7215">
        <w:t>│  Краткое содержание уведомления ___│  Краткое содержание уведомления ___│</w:t>
      </w:r>
    </w:p>
    <w:p w:rsidR="00BA7A62" w:rsidRPr="00CC7215" w:rsidRDefault="00BA7A62">
      <w:pPr>
        <w:pStyle w:val="ConsPlusNonformat"/>
      </w:pPr>
      <w:r w:rsidRPr="00CC7215">
        <w:t>│____________________________________│____________________________________│</w:t>
      </w:r>
    </w:p>
    <w:p w:rsidR="00BA7A62" w:rsidRPr="00CC7215" w:rsidRDefault="00BA7A62">
      <w:pPr>
        <w:pStyle w:val="ConsPlusNonformat"/>
      </w:pPr>
      <w:bookmarkStart w:id="2" w:name="Par158"/>
      <w:bookmarkEnd w:id="2"/>
      <w:r w:rsidRPr="00CC7215">
        <w:t>│____________________________________│____________________________________│</w:t>
      </w:r>
    </w:p>
    <w:p w:rsidR="00BA7A62" w:rsidRPr="00CC7215" w:rsidRDefault="00BA7A62">
      <w:pPr>
        <w:pStyle w:val="ConsPlusNonformat"/>
      </w:pPr>
      <w:r w:rsidRPr="00CC7215">
        <w:t>│____________________________________│____________________________________│</w:t>
      </w:r>
    </w:p>
    <w:p w:rsidR="00BA7A62" w:rsidRPr="00CC7215" w:rsidRDefault="00BA7A62">
      <w:pPr>
        <w:pStyle w:val="ConsPlusNonformat"/>
      </w:pPr>
      <w:r w:rsidRPr="00CC7215">
        <w:t>│____________________________________│____________________________________│</w:t>
      </w:r>
    </w:p>
    <w:p w:rsidR="00BA7A62" w:rsidRPr="00CC7215" w:rsidRDefault="00BA7A62">
      <w:pPr>
        <w:pStyle w:val="ConsPlusNonformat"/>
      </w:pPr>
      <w:r w:rsidRPr="00CC7215">
        <w:t>│                                    │                                    │</w:t>
      </w:r>
    </w:p>
    <w:p w:rsidR="00BA7A62" w:rsidRPr="00CC7215" w:rsidRDefault="00BA7A62">
      <w:pPr>
        <w:pStyle w:val="ConsPlusNonformat"/>
      </w:pPr>
      <w:r w:rsidRPr="00CC7215">
        <w:t>│                                    │  Уведомление принято:              │</w:t>
      </w:r>
    </w:p>
    <w:p w:rsidR="00BA7A62" w:rsidRPr="00CC7215" w:rsidRDefault="00BA7A62">
      <w:pPr>
        <w:pStyle w:val="ConsPlusNonformat"/>
      </w:pPr>
      <w:r w:rsidRPr="00CC7215">
        <w:t>│____________________________________│____________________________________│</w:t>
      </w:r>
    </w:p>
    <w:p w:rsidR="00BA7A62" w:rsidRPr="00CC7215" w:rsidRDefault="00BA7A62">
      <w:pPr>
        <w:pStyle w:val="ConsPlusNonformat"/>
      </w:pPr>
      <w:r w:rsidRPr="00CC7215">
        <w:t>│     (подпись и должность лица,     │(Ф.И.О., должность лица, принявшего │</w:t>
      </w:r>
    </w:p>
    <w:p w:rsidR="00BA7A62" w:rsidRPr="00CC7215" w:rsidRDefault="00BA7A62">
      <w:pPr>
        <w:pStyle w:val="ConsPlusNonformat"/>
      </w:pPr>
      <w:r w:rsidRPr="00CC7215">
        <w:t>│      принявшего уведомление)       │           уведомление)             │</w:t>
      </w:r>
    </w:p>
    <w:p w:rsidR="00BA7A62" w:rsidRPr="00CC7215" w:rsidRDefault="00BA7A62">
      <w:pPr>
        <w:pStyle w:val="ConsPlusNonformat"/>
      </w:pPr>
      <w:r w:rsidRPr="00CC7215">
        <w:t>│                                    │____________________________________│</w:t>
      </w:r>
    </w:p>
    <w:p w:rsidR="00BA7A62" w:rsidRPr="00CC7215" w:rsidRDefault="00BA7A62">
      <w:pPr>
        <w:pStyle w:val="ConsPlusNonformat"/>
      </w:pPr>
      <w:r w:rsidRPr="00CC7215">
        <w:t>│    "__" _______________ 200_ г.    │         (номер по Журналу)         │</w:t>
      </w:r>
    </w:p>
    <w:p w:rsidR="00BA7A62" w:rsidRPr="00CC7215" w:rsidRDefault="00BA7A62">
      <w:pPr>
        <w:pStyle w:val="ConsPlusNonformat"/>
      </w:pPr>
      <w:r w:rsidRPr="00CC7215">
        <w:t>│                                    │                                    │</w:t>
      </w:r>
    </w:p>
    <w:p w:rsidR="00BA7A62" w:rsidRPr="00CC7215" w:rsidRDefault="00BA7A62">
      <w:pPr>
        <w:pStyle w:val="ConsPlusNonformat"/>
      </w:pPr>
      <w:r w:rsidRPr="00CC7215">
        <w:t>│                                    │    "__" _______________ 200_ г.    │</w:t>
      </w:r>
    </w:p>
    <w:p w:rsidR="00BA7A62" w:rsidRPr="00CC7215" w:rsidRDefault="00BA7A62">
      <w:pPr>
        <w:pStyle w:val="ConsPlusNonformat"/>
      </w:pPr>
      <w:r w:rsidRPr="00CC7215">
        <w:t>│____________________________________│                                    │</w:t>
      </w:r>
    </w:p>
    <w:p w:rsidR="00BA7A62" w:rsidRPr="00CC7215" w:rsidRDefault="00BA7A62">
      <w:pPr>
        <w:pStyle w:val="ConsPlusNonformat"/>
      </w:pPr>
      <w:r w:rsidRPr="00CC7215">
        <w:t>│ (подпись лица, получившего талон-  │____________________________________│</w:t>
      </w:r>
    </w:p>
    <w:p w:rsidR="00BA7A62" w:rsidRPr="00CC7215" w:rsidRDefault="00BA7A62">
      <w:pPr>
        <w:pStyle w:val="ConsPlusNonformat"/>
      </w:pPr>
      <w:r w:rsidRPr="00CC7215">
        <w:t>│            уведомление)            │   (подпись государственного или    │</w:t>
      </w:r>
    </w:p>
    <w:p w:rsidR="00BA7A62" w:rsidRPr="00CC7215" w:rsidRDefault="00BA7A62">
      <w:pPr>
        <w:pStyle w:val="ConsPlusNonformat"/>
      </w:pPr>
      <w:r w:rsidRPr="00CC7215">
        <w:t>│                                    │муниципального служащего, принявшего│</w:t>
      </w:r>
    </w:p>
    <w:p w:rsidR="00BA7A62" w:rsidRPr="00CC7215" w:rsidRDefault="00BA7A62">
      <w:pPr>
        <w:pStyle w:val="ConsPlusNonformat"/>
      </w:pPr>
      <w:r w:rsidRPr="00CC7215">
        <w:t>│    "__" _______________ 200_ г.    │            уведомление)            │</w:t>
      </w:r>
    </w:p>
    <w:p w:rsidR="00BA7A62" w:rsidRPr="00CC7215" w:rsidRDefault="00BA7A62">
      <w:pPr>
        <w:pStyle w:val="ConsPlusNonformat"/>
      </w:pPr>
      <w:r w:rsidRPr="00CC7215">
        <w:t>│                                    │                                    │</w:t>
      </w:r>
    </w:p>
    <w:p w:rsidR="00BA7A62" w:rsidRPr="00CC7215" w:rsidRDefault="00BA7A62">
      <w:pPr>
        <w:pStyle w:val="ConsPlusNonformat"/>
      </w:pPr>
      <w:r w:rsidRPr="00CC7215">
        <w:t>└────────────────────────────────────┴────────────────────────────────────┘</w:t>
      </w:r>
    </w:p>
    <w:sectPr w:rsidR="00BA7A62" w:rsidRPr="00CC7215" w:rsidSect="00E90E1E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7215"/>
    <w:rsid w:val="00006559"/>
    <w:rsid w:val="000529F1"/>
    <w:rsid w:val="000805EA"/>
    <w:rsid w:val="001C3125"/>
    <w:rsid w:val="00265D81"/>
    <w:rsid w:val="003C0BEC"/>
    <w:rsid w:val="003C32D9"/>
    <w:rsid w:val="005C377B"/>
    <w:rsid w:val="00735AC3"/>
    <w:rsid w:val="008040E1"/>
    <w:rsid w:val="00817170"/>
    <w:rsid w:val="008F150F"/>
    <w:rsid w:val="008F419E"/>
    <w:rsid w:val="00AB5338"/>
    <w:rsid w:val="00BA42FA"/>
    <w:rsid w:val="00BA7A62"/>
    <w:rsid w:val="00CC7215"/>
    <w:rsid w:val="00E03DBB"/>
    <w:rsid w:val="00E90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377B"/>
    <w:pPr>
      <w:spacing w:line="276" w:lineRule="auto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C721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CC7215"/>
    <w:pPr>
      <w:widowControl w:val="0"/>
      <w:autoSpaceDE w:val="0"/>
      <w:autoSpaceDN w:val="0"/>
      <w:adjustRightInd w:val="0"/>
    </w:pPr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780AACA6A06078EA1B78D031FC736D889899765F00AEFB966924709D5FF1969017AB3F6B50AD098D8S7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780AACA6A06078EA1B78D031FC736D8898F9165FF0DEFB966924709D5DFSFG" TargetMode="External"/><Relationship Id="rId5" Type="http://schemas.openxmlformats.org/officeDocument/2006/relationships/hyperlink" Target="consultantplus://offline/ref=2780AACA6A06078EA1B78D031FC736D8898D9567FC0FEFB966924709D5FF1969017AB3F6B50AD095D8S5G" TargetMode="External"/><Relationship Id="rId4" Type="http://schemas.openxmlformats.org/officeDocument/2006/relationships/hyperlink" Target="consultantplus://offline/ref=2780AACA6A06078EA1B78D031FC736D889899564F809EFB966924709D5FF1969017AB3F6B50AD099D8S3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2524</Words>
  <Characters>14393</Characters>
  <Application>Microsoft Office Outlook</Application>
  <DocSecurity>0</DocSecurity>
  <Lines>0</Lines>
  <Paragraphs>0</Paragraphs>
  <ScaleCrop>false</ScaleCrop>
  <Company>Kraftway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GEG</dc:creator>
  <cp:keywords/>
  <dc:description/>
  <cp:lastModifiedBy>User</cp:lastModifiedBy>
  <cp:revision>2</cp:revision>
  <dcterms:created xsi:type="dcterms:W3CDTF">2019-04-09T23:54:00Z</dcterms:created>
  <dcterms:modified xsi:type="dcterms:W3CDTF">2019-04-09T23:54:00Z</dcterms:modified>
</cp:coreProperties>
</file>