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B97" w:rsidRPr="005E168D" w:rsidRDefault="009D6B97" w:rsidP="00076521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5E168D">
        <w:rPr>
          <w:rFonts w:ascii="Times New Roman" w:hAnsi="Times New Roman" w:cs="Times New Roman"/>
          <w:sz w:val="24"/>
          <w:szCs w:val="24"/>
        </w:rPr>
        <w:t>Главе ____________сельского поселения</w:t>
      </w:r>
    </w:p>
    <w:p w:rsidR="009D6B97" w:rsidRDefault="009D6B97" w:rsidP="00076521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9D6B97" w:rsidRDefault="009D6B97" w:rsidP="004F26D7">
      <w:pPr>
        <w:spacing w:after="0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9D6B97" w:rsidRDefault="009D6B97" w:rsidP="004F26D7">
      <w:pPr>
        <w:widowControl w:val="0"/>
        <w:autoSpaceDE w:val="0"/>
        <w:autoSpaceDN w:val="0"/>
        <w:adjustRightInd w:val="0"/>
        <w:spacing w:after="0" w:line="240" w:lineRule="auto"/>
        <w:ind w:left="4536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D1E2A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имя, отчество (при наличии),фамилия)</w:t>
      </w:r>
    </w:p>
    <w:p w:rsidR="009D6B97" w:rsidRDefault="009D6B9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D6B97" w:rsidRDefault="009D6B9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D6B97" w:rsidRPr="005E168D" w:rsidRDefault="009D6B97" w:rsidP="00091EAC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168D">
        <w:rPr>
          <w:rFonts w:ascii="Times New Roman" w:hAnsi="Times New Roman" w:cs="Times New Roman"/>
          <w:b/>
          <w:bCs/>
          <w:sz w:val="24"/>
          <w:szCs w:val="24"/>
        </w:rPr>
        <w:t>УВЕДОМЛЕНИЕ</w:t>
      </w:r>
    </w:p>
    <w:p w:rsidR="009D6B97" w:rsidRPr="005E168D" w:rsidRDefault="009D6B97" w:rsidP="00091EAC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168D">
        <w:rPr>
          <w:rFonts w:ascii="Times New Roman" w:hAnsi="Times New Roman" w:cs="Times New Roman"/>
          <w:b/>
          <w:bCs/>
          <w:sz w:val="24"/>
          <w:szCs w:val="24"/>
        </w:rPr>
        <w:t xml:space="preserve">о намерении выполнять иную оплачиваемую работу </w:t>
      </w:r>
    </w:p>
    <w:p w:rsidR="009D6B97" w:rsidRPr="005E168D" w:rsidRDefault="009D6B97" w:rsidP="00091EAC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168D">
        <w:rPr>
          <w:rFonts w:ascii="Times New Roman" w:hAnsi="Times New Roman" w:cs="Times New Roman"/>
          <w:b/>
          <w:bCs/>
          <w:sz w:val="24"/>
          <w:szCs w:val="24"/>
        </w:rPr>
        <w:t>(о выполнении иной оплачиваемой работы)</w:t>
      </w:r>
      <w:r w:rsidRPr="005E168D">
        <w:rPr>
          <w:rStyle w:val="FootnoteReference"/>
          <w:sz w:val="24"/>
          <w:szCs w:val="24"/>
        </w:rPr>
        <w:footnoteReference w:id="2"/>
      </w:r>
    </w:p>
    <w:p w:rsidR="009D6B97" w:rsidRPr="005E168D" w:rsidRDefault="009D6B97" w:rsidP="00091EAC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889"/>
      </w:tblGrid>
      <w:tr w:rsidR="009D6B97" w:rsidRPr="00F039BE">
        <w:tc>
          <w:tcPr>
            <w:tcW w:w="4889" w:type="dxa"/>
          </w:tcPr>
          <w:p w:rsidR="009D6B97" w:rsidRPr="00F039BE" w:rsidRDefault="009D6B97" w:rsidP="00F039B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D6B97" w:rsidRPr="00C81BE8" w:rsidRDefault="009D6B97" w:rsidP="00D60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68D">
        <w:rPr>
          <w:rFonts w:ascii="Times New Roman" w:hAnsi="Times New Roman" w:cs="Times New Roman"/>
          <w:sz w:val="24"/>
          <w:szCs w:val="24"/>
        </w:rPr>
        <w:t>В соответствии с частью 2 статьи 14 Федерального закона от 27 июля 2004 г. № 79-ФЗ «О государственной гражданской службе Российской Федерации» я,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_____________________________________________________,</w:t>
      </w:r>
    </w:p>
    <w:p w:rsidR="009D6B97" w:rsidRDefault="009D6B97" w:rsidP="00D605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B63DE">
        <w:rPr>
          <w:rFonts w:ascii="Times New Roman" w:hAnsi="Times New Roman" w:cs="Times New Roman"/>
          <w:sz w:val="20"/>
          <w:szCs w:val="20"/>
        </w:rPr>
        <w:t xml:space="preserve"> (</w:t>
      </w:r>
      <w:r>
        <w:rPr>
          <w:rFonts w:ascii="Times New Roman" w:hAnsi="Times New Roman" w:cs="Times New Roman"/>
          <w:sz w:val="20"/>
          <w:szCs w:val="20"/>
        </w:rPr>
        <w:t>фамилия, имя, отчество (при наличии)</w:t>
      </w:r>
    </w:p>
    <w:p w:rsidR="009D6B97" w:rsidRPr="007B63DE" w:rsidRDefault="009D6B97" w:rsidP="00D605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6B97" w:rsidRDefault="009D6B97" w:rsidP="00D605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68D">
        <w:rPr>
          <w:rFonts w:ascii="Times New Roman" w:hAnsi="Times New Roman" w:cs="Times New Roman"/>
          <w:sz w:val="24"/>
          <w:szCs w:val="24"/>
        </w:rPr>
        <w:t>замещающий(ая) должность муниципальной службы</w:t>
      </w:r>
      <w:r w:rsidRPr="002751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2751B1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</w:p>
    <w:p w:rsidR="009D6B97" w:rsidRPr="007B63DE" w:rsidRDefault="009D6B97" w:rsidP="00D605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B63DE">
        <w:rPr>
          <w:rFonts w:ascii="Times New Roman" w:hAnsi="Times New Roman" w:cs="Times New Roman"/>
          <w:sz w:val="20"/>
          <w:szCs w:val="20"/>
        </w:rPr>
        <w:t>(наименование замещаемой должности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B63DE">
        <w:rPr>
          <w:rFonts w:ascii="Times New Roman" w:hAnsi="Times New Roman" w:cs="Times New Roman"/>
          <w:sz w:val="20"/>
          <w:szCs w:val="20"/>
        </w:rPr>
        <w:t>структурного подразделения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6B97" w:rsidRPr="007308AD" w:rsidRDefault="009D6B97" w:rsidP="00D6051D">
      <w:pPr>
        <w:spacing w:after="0" w:line="240" w:lineRule="auto"/>
        <w:rPr>
          <w:sz w:val="28"/>
          <w:szCs w:val="28"/>
        </w:rPr>
      </w:pPr>
    </w:p>
    <w:p w:rsidR="009D6B97" w:rsidRPr="005E168D" w:rsidRDefault="009D6B97" w:rsidP="00040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68D">
        <w:rPr>
          <w:rFonts w:ascii="Times New Roman" w:hAnsi="Times New Roman" w:cs="Times New Roman"/>
          <w:sz w:val="24"/>
          <w:szCs w:val="24"/>
        </w:rPr>
        <w:t xml:space="preserve">намерен(а) выполнять (выполняю) </w:t>
      </w:r>
      <w:bookmarkStart w:id="0" w:name="_GoBack"/>
      <w:bookmarkEnd w:id="0"/>
      <w:r w:rsidRPr="005E168D">
        <w:rPr>
          <w:rFonts w:ascii="Times New Roman" w:hAnsi="Times New Roman" w:cs="Times New Roman"/>
          <w:sz w:val="24"/>
          <w:szCs w:val="24"/>
        </w:rPr>
        <w:t xml:space="preserve">с «___» ___________ 20____ года </w:t>
      </w:r>
      <w:r w:rsidRPr="005E168D">
        <w:rPr>
          <w:rFonts w:ascii="Times New Roman" w:hAnsi="Times New Roman" w:cs="Times New Roman"/>
          <w:sz w:val="24"/>
          <w:szCs w:val="24"/>
        </w:rPr>
        <w:br/>
        <w:t>по «____» ____________ 20____ года оплачиваемую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68D">
        <w:rPr>
          <w:rFonts w:ascii="Times New Roman" w:hAnsi="Times New Roman" w:cs="Times New Roman"/>
          <w:sz w:val="24"/>
          <w:szCs w:val="24"/>
        </w:rPr>
        <w:t xml:space="preserve">деятельность: </w:t>
      </w:r>
    </w:p>
    <w:p w:rsidR="009D6B97" w:rsidRPr="005E168D" w:rsidRDefault="009D6B97" w:rsidP="00D605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B97" w:rsidRDefault="009D6B97" w:rsidP="00D605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ED6FF6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указывается: документ</w:t>
      </w:r>
      <w:r w:rsidRPr="00C575F4">
        <w:rPr>
          <w:rFonts w:ascii="Times New Roman" w:hAnsi="Times New Roman" w:cs="Times New Roman"/>
          <w:sz w:val="20"/>
          <w:szCs w:val="20"/>
        </w:rPr>
        <w:t xml:space="preserve">, в соответствии с которым будет выполняться (выполняется) иная </w:t>
      </w: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9D6B97" w:rsidRDefault="009D6B97" w:rsidP="00823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575F4">
        <w:rPr>
          <w:rFonts w:ascii="Times New Roman" w:hAnsi="Times New Roman" w:cs="Times New Roman"/>
          <w:sz w:val="20"/>
          <w:szCs w:val="20"/>
        </w:rPr>
        <w:t xml:space="preserve">оплачиваемая </w:t>
      </w:r>
      <w:r>
        <w:rPr>
          <w:rFonts w:ascii="Times New Roman" w:hAnsi="Times New Roman" w:cs="Times New Roman"/>
          <w:sz w:val="20"/>
          <w:szCs w:val="20"/>
        </w:rPr>
        <w:t>работа</w:t>
      </w:r>
      <w:r w:rsidRPr="00C575F4">
        <w:rPr>
          <w:rFonts w:ascii="Times New Roman" w:hAnsi="Times New Roman" w:cs="Times New Roman"/>
          <w:sz w:val="20"/>
          <w:szCs w:val="20"/>
        </w:rPr>
        <w:t xml:space="preserve"> (трудовой договор</w:t>
      </w:r>
      <w:r>
        <w:rPr>
          <w:rFonts w:ascii="Times New Roman" w:hAnsi="Times New Roman" w:cs="Times New Roman"/>
          <w:sz w:val="20"/>
          <w:szCs w:val="20"/>
        </w:rPr>
        <w:t xml:space="preserve"> по совместительству</w:t>
      </w:r>
      <w:r w:rsidRPr="00C575F4">
        <w:rPr>
          <w:rFonts w:ascii="Times New Roman" w:hAnsi="Times New Roman" w:cs="Times New Roman"/>
          <w:sz w:val="20"/>
          <w:szCs w:val="20"/>
        </w:rPr>
        <w:t>, гражданско-правовой договор</w:t>
      </w:r>
    </w:p>
    <w:p w:rsidR="009D6B97" w:rsidRPr="00C54499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D6B97" w:rsidRDefault="009D6B97" w:rsidP="00823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 (</w:t>
      </w:r>
      <w:r w:rsidRPr="00C575F4">
        <w:rPr>
          <w:rFonts w:ascii="Times New Roman" w:hAnsi="Times New Roman" w:cs="Times New Roman"/>
          <w:sz w:val="20"/>
          <w:szCs w:val="20"/>
        </w:rPr>
        <w:t>авторский договор</w:t>
      </w:r>
      <w:r>
        <w:rPr>
          <w:rFonts w:ascii="Times New Roman" w:hAnsi="Times New Roman" w:cs="Times New Roman"/>
          <w:sz w:val="20"/>
          <w:szCs w:val="20"/>
        </w:rPr>
        <w:t>, договор возмездного оказания услуг</w:t>
      </w:r>
      <w:r w:rsidRPr="00C575F4">
        <w:rPr>
          <w:rFonts w:ascii="Times New Roman" w:hAnsi="Times New Roman" w:cs="Times New Roman"/>
          <w:sz w:val="20"/>
          <w:szCs w:val="20"/>
        </w:rPr>
        <w:t xml:space="preserve"> ит.п.)</w:t>
      </w:r>
      <w:r>
        <w:rPr>
          <w:rFonts w:ascii="Times New Roman" w:hAnsi="Times New Roman" w:cs="Times New Roman"/>
          <w:sz w:val="20"/>
          <w:szCs w:val="20"/>
        </w:rPr>
        <w:t xml:space="preserve">; </w:t>
      </w:r>
      <w:r w:rsidRPr="003A0C6F">
        <w:rPr>
          <w:rFonts w:ascii="Times New Roman" w:hAnsi="Times New Roman" w:cs="Times New Roman"/>
          <w:sz w:val="20"/>
          <w:szCs w:val="20"/>
        </w:rPr>
        <w:t xml:space="preserve">полное наименование организации </w:t>
      </w:r>
    </w:p>
    <w:p w:rsidR="009D6B97" w:rsidRPr="00C54499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9D6B97" w:rsidRDefault="009D6B97" w:rsidP="00823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0C6F">
        <w:rPr>
          <w:rFonts w:ascii="Times New Roman" w:hAnsi="Times New Roman" w:cs="Times New Roman"/>
          <w:sz w:val="20"/>
          <w:szCs w:val="20"/>
        </w:rPr>
        <w:t xml:space="preserve">(фамилия, имя, отчество (при наличии) индивидуального предпринимателя или физического лица), </w:t>
      </w:r>
    </w:p>
    <w:p w:rsidR="009D6B97" w:rsidRPr="00C54499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9D6B97" w:rsidRDefault="009D6B97" w:rsidP="00823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 </w:t>
      </w:r>
      <w:r w:rsidRPr="003A0C6F">
        <w:rPr>
          <w:rFonts w:ascii="Times New Roman" w:hAnsi="Times New Roman" w:cs="Times New Roman"/>
          <w:sz w:val="20"/>
          <w:szCs w:val="20"/>
        </w:rPr>
        <w:t xml:space="preserve">которой (которым) будет заключен (заключен) договор о выполнении иной оплачиваемой работы и </w:t>
      </w:r>
    </w:p>
    <w:p w:rsidR="009D6B97" w:rsidRPr="00C54499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9D6B97" w:rsidRDefault="009D6B97" w:rsidP="00823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0C6F">
        <w:rPr>
          <w:rFonts w:ascii="Times New Roman" w:hAnsi="Times New Roman" w:cs="Times New Roman"/>
          <w:sz w:val="20"/>
          <w:szCs w:val="20"/>
        </w:rPr>
        <w:t>ее (</w:t>
      </w:r>
      <w:r>
        <w:rPr>
          <w:rFonts w:ascii="Times New Roman" w:hAnsi="Times New Roman" w:cs="Times New Roman"/>
          <w:sz w:val="20"/>
          <w:szCs w:val="20"/>
        </w:rPr>
        <w:t>его</w:t>
      </w:r>
      <w:r w:rsidRPr="003A0C6F">
        <w:rPr>
          <w:rFonts w:ascii="Times New Roman" w:hAnsi="Times New Roman" w:cs="Times New Roman"/>
          <w:sz w:val="20"/>
          <w:szCs w:val="20"/>
        </w:rPr>
        <w:t xml:space="preserve">)адрес;предполагаемый (установленный) режим рабочеговремени;характер выполняемой работы </w:t>
      </w:r>
    </w:p>
    <w:p w:rsidR="009D6B97" w:rsidRPr="00C54499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9D6B97" w:rsidRDefault="009D6B97" w:rsidP="00823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0C6F">
        <w:rPr>
          <w:rFonts w:ascii="Times New Roman" w:hAnsi="Times New Roman" w:cs="Times New Roman"/>
          <w:sz w:val="20"/>
          <w:szCs w:val="20"/>
        </w:rPr>
        <w:t>(педагогическая, научная, творческая или иная деятельность</w:t>
      </w:r>
      <w:r>
        <w:rPr>
          <w:rFonts w:ascii="Times New Roman" w:hAnsi="Times New Roman" w:cs="Times New Roman"/>
          <w:sz w:val="20"/>
          <w:szCs w:val="20"/>
        </w:rPr>
        <w:t xml:space="preserve">); </w:t>
      </w:r>
      <w:r w:rsidRPr="003A0C6F">
        <w:rPr>
          <w:rFonts w:ascii="Times New Roman" w:hAnsi="Times New Roman" w:cs="Times New Roman"/>
          <w:sz w:val="20"/>
          <w:szCs w:val="20"/>
        </w:rPr>
        <w:t xml:space="preserve">наименование должности, основные </w:t>
      </w:r>
    </w:p>
    <w:p w:rsidR="009D6B97" w:rsidRPr="00C54499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9D6B97" w:rsidRDefault="009D6B97" w:rsidP="00823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0C6F">
        <w:rPr>
          <w:rFonts w:ascii="Times New Roman" w:hAnsi="Times New Roman" w:cs="Times New Roman"/>
          <w:sz w:val="20"/>
          <w:szCs w:val="20"/>
        </w:rPr>
        <w:t xml:space="preserve">обязанности (содержаниеобязательств), тематику выполняемой работы (в том числе наименование </w:t>
      </w: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9D6B97" w:rsidRDefault="009D6B97" w:rsidP="00823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0C6F">
        <w:rPr>
          <w:rFonts w:ascii="Times New Roman" w:hAnsi="Times New Roman" w:cs="Times New Roman"/>
          <w:sz w:val="20"/>
          <w:szCs w:val="20"/>
        </w:rPr>
        <w:t xml:space="preserve">предмета преподавания, темылекций, научно-исследовательской работы и т.п.);условия оплаты труда </w:t>
      </w:r>
    </w:p>
    <w:p w:rsidR="009D6B97" w:rsidRPr="00C54499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9D6B97" w:rsidRDefault="009D6B97" w:rsidP="003A0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9D6B97" w:rsidRPr="003A0C6F" w:rsidRDefault="009D6B97" w:rsidP="00823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A0C6F">
        <w:rPr>
          <w:rFonts w:ascii="Times New Roman" w:hAnsi="Times New Roman" w:cs="Times New Roman"/>
          <w:sz w:val="20"/>
          <w:szCs w:val="20"/>
        </w:rPr>
        <w:t>(стоимость услуг и т.п.);иные сведения, которые гражданский служащий считает необходимым сообщить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9D6B97" w:rsidRPr="00C54499" w:rsidRDefault="009D6B97" w:rsidP="003A0C6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12"/>
          <w:szCs w:val="12"/>
        </w:rPr>
      </w:pPr>
    </w:p>
    <w:p w:rsidR="009D6B97" w:rsidRDefault="009D6B97" w:rsidP="00C575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6B97" w:rsidRPr="005E168D" w:rsidRDefault="009D6B97" w:rsidP="006C6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68D">
        <w:rPr>
          <w:rFonts w:ascii="Times New Roman" w:hAnsi="Times New Roman" w:cs="Times New Roman"/>
          <w:sz w:val="24"/>
          <w:szCs w:val="24"/>
        </w:rPr>
        <w:t>Приложение (при наличии):__________________________________________</w:t>
      </w:r>
    </w:p>
    <w:p w:rsidR="009D6B97" w:rsidRDefault="009D6B97" w:rsidP="000B28D8">
      <w:pPr>
        <w:spacing w:after="0" w:line="240" w:lineRule="auto"/>
        <w:ind w:left="3402"/>
        <w:jc w:val="both"/>
        <w:rPr>
          <w:rFonts w:ascii="Times New Roman" w:hAnsi="Times New Roman" w:cs="Times New Roman"/>
          <w:sz w:val="20"/>
          <w:szCs w:val="20"/>
        </w:rPr>
      </w:pPr>
      <w:r w:rsidRPr="000B28D8">
        <w:rPr>
          <w:rFonts w:ascii="Times New Roman" w:hAnsi="Times New Roman" w:cs="Times New Roman"/>
          <w:sz w:val="20"/>
          <w:szCs w:val="20"/>
        </w:rPr>
        <w:t xml:space="preserve">копия </w:t>
      </w:r>
      <w:r>
        <w:rPr>
          <w:rFonts w:ascii="Times New Roman" w:hAnsi="Times New Roman" w:cs="Times New Roman"/>
          <w:sz w:val="20"/>
          <w:szCs w:val="20"/>
        </w:rPr>
        <w:t>документа</w:t>
      </w:r>
      <w:r w:rsidRPr="000B28D8">
        <w:rPr>
          <w:rFonts w:ascii="Times New Roman" w:hAnsi="Times New Roman" w:cs="Times New Roman"/>
          <w:sz w:val="20"/>
          <w:szCs w:val="20"/>
        </w:rPr>
        <w:t>, в соответствии с которым будет выполняться (выполняется) иная оплачиваемая деятельность (трудовой договор, гражданско-правовой договор</w:t>
      </w:r>
      <w:r>
        <w:rPr>
          <w:rFonts w:ascii="Times New Roman" w:hAnsi="Times New Roman" w:cs="Times New Roman"/>
          <w:sz w:val="20"/>
          <w:szCs w:val="20"/>
        </w:rPr>
        <w:t xml:space="preserve"> (</w:t>
      </w:r>
      <w:r w:rsidRPr="000B28D8">
        <w:rPr>
          <w:rFonts w:ascii="Times New Roman" w:hAnsi="Times New Roman" w:cs="Times New Roman"/>
          <w:sz w:val="20"/>
          <w:szCs w:val="20"/>
        </w:rPr>
        <w:t>авторский договор</w:t>
      </w:r>
      <w:r>
        <w:rPr>
          <w:rFonts w:ascii="Times New Roman" w:hAnsi="Times New Roman" w:cs="Times New Roman"/>
          <w:sz w:val="20"/>
          <w:szCs w:val="20"/>
        </w:rPr>
        <w:t>, договор возмездного оказания услуг</w:t>
      </w:r>
      <w:r w:rsidRPr="000B28D8">
        <w:rPr>
          <w:rFonts w:ascii="Times New Roman" w:hAnsi="Times New Roman" w:cs="Times New Roman"/>
          <w:sz w:val="20"/>
          <w:szCs w:val="20"/>
        </w:rPr>
        <w:t xml:space="preserve"> и т.п.)</w:t>
      </w:r>
    </w:p>
    <w:p w:rsidR="009D6B97" w:rsidRPr="000B28D8" w:rsidRDefault="009D6B97" w:rsidP="000B28D8">
      <w:pPr>
        <w:spacing w:after="0" w:line="240" w:lineRule="auto"/>
        <w:ind w:left="3402"/>
        <w:jc w:val="both"/>
        <w:rPr>
          <w:rFonts w:ascii="Times New Roman" w:hAnsi="Times New Roman" w:cs="Times New Roman"/>
          <w:sz w:val="20"/>
          <w:szCs w:val="20"/>
        </w:rPr>
      </w:pPr>
    </w:p>
    <w:p w:rsidR="009D6B97" w:rsidRPr="005E168D" w:rsidRDefault="009D6B97" w:rsidP="00E57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168D">
        <w:rPr>
          <w:rFonts w:ascii="Times New Roman" w:hAnsi="Times New Roman" w:cs="Times New Roman"/>
          <w:sz w:val="24"/>
          <w:szCs w:val="24"/>
        </w:rPr>
        <w:t>Выполнение указанной работы не повлечет за собой возникновение конфликта интересов.</w:t>
      </w:r>
    </w:p>
    <w:p w:rsidR="009D6B97" w:rsidRPr="005E168D" w:rsidRDefault="009D6B97" w:rsidP="00091E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68D">
        <w:rPr>
          <w:rFonts w:ascii="Times New Roman" w:hAnsi="Times New Roman" w:cs="Times New Roman"/>
          <w:sz w:val="24"/>
          <w:szCs w:val="24"/>
        </w:rPr>
        <w:tab/>
        <w:t>При выполнении указанной работы обязуюсь соблюдать запреты и требования,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68D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7" w:history="1">
        <w:r w:rsidRPr="005E168D">
          <w:rPr>
            <w:rFonts w:ascii="Times New Roman" w:hAnsi="Times New Roman" w:cs="Times New Roman"/>
            <w:sz w:val="24"/>
            <w:szCs w:val="24"/>
          </w:rPr>
          <w:t>статьями 17</w:t>
        </w:r>
      </w:hyperlink>
      <w:r w:rsidRPr="005E168D">
        <w:rPr>
          <w:rFonts w:ascii="Times New Roman" w:hAnsi="Times New Roman" w:cs="Times New Roman"/>
          <w:sz w:val="24"/>
          <w:szCs w:val="24"/>
        </w:rPr>
        <w:t xml:space="preserve"> и</w:t>
      </w:r>
      <w:hyperlink r:id="rId8" w:history="1">
        <w:r w:rsidRPr="005E168D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5E168D">
        <w:rPr>
          <w:rFonts w:ascii="Times New Roman" w:hAnsi="Times New Roman" w:cs="Times New Roman"/>
          <w:sz w:val="24"/>
          <w:szCs w:val="24"/>
        </w:rPr>
        <w:t xml:space="preserve">Федерального закона </w:t>
      </w:r>
      <w:r w:rsidRPr="005E168D">
        <w:rPr>
          <w:rFonts w:ascii="Times New Roman" w:hAnsi="Times New Roman" w:cs="Times New Roman"/>
          <w:sz w:val="24"/>
          <w:szCs w:val="24"/>
        </w:rPr>
        <w:br/>
        <w:t>от 27 июля 2004 г. № 79-ФЗ«О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68D"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68D">
        <w:rPr>
          <w:rFonts w:ascii="Times New Roman" w:hAnsi="Times New Roman" w:cs="Times New Roman"/>
          <w:sz w:val="24"/>
          <w:szCs w:val="24"/>
        </w:rPr>
        <w:t>гражданской службе Российской  Федерации».</w:t>
      </w:r>
    </w:p>
    <w:p w:rsidR="009D6B97" w:rsidRPr="00C54499" w:rsidRDefault="009D6B97" w:rsidP="00091EAC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9D6B97" w:rsidRPr="00511D67" w:rsidRDefault="009D6B97" w:rsidP="00236E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68D">
        <w:rPr>
          <w:rFonts w:ascii="Times New Roman" w:hAnsi="Times New Roman" w:cs="Times New Roman"/>
          <w:sz w:val="24"/>
          <w:szCs w:val="24"/>
        </w:rPr>
        <w:t>«___» __________ 20___ г.    ________________</w:t>
      </w:r>
      <w:r w:rsidRPr="00511D67">
        <w:rPr>
          <w:rFonts w:ascii="Times New Roman" w:hAnsi="Times New Roman" w:cs="Times New Roman"/>
          <w:sz w:val="28"/>
          <w:szCs w:val="28"/>
        </w:rPr>
        <w:t xml:space="preserve">           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9D6B97" w:rsidRPr="00511D67" w:rsidRDefault="009D6B97" w:rsidP="00236EA2">
      <w:pPr>
        <w:tabs>
          <w:tab w:val="left" w:pos="6600"/>
          <w:tab w:val="left" w:pos="85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1D67">
        <w:rPr>
          <w:rFonts w:ascii="Times New Roman" w:hAnsi="Times New Roman" w:cs="Times New Roman"/>
          <w:sz w:val="20"/>
          <w:szCs w:val="20"/>
        </w:rPr>
        <w:t xml:space="preserve"> (подпись)                              (расшифровка подписи)</w:t>
      </w:r>
    </w:p>
    <w:p w:rsidR="009D6B97" w:rsidRPr="00525CBD" w:rsidRDefault="009D6B97" w:rsidP="006F5180">
      <w:pPr>
        <w:tabs>
          <w:tab w:val="left" w:pos="6600"/>
          <w:tab w:val="left" w:pos="8550"/>
        </w:tabs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-106" w:type="dxa"/>
        <w:tblLook w:val="00A0"/>
      </w:tblPr>
      <w:tblGrid>
        <w:gridCol w:w="4786"/>
        <w:gridCol w:w="992"/>
        <w:gridCol w:w="3686"/>
        <w:gridCol w:w="105"/>
      </w:tblGrid>
      <w:tr w:rsidR="009D6B97" w:rsidRPr="00F039BE">
        <w:trPr>
          <w:gridAfter w:val="1"/>
          <w:wAfter w:w="105" w:type="dxa"/>
          <w:trHeight w:val="1685"/>
        </w:trPr>
        <w:tc>
          <w:tcPr>
            <w:tcW w:w="4786" w:type="dxa"/>
          </w:tcPr>
          <w:p w:rsidR="009D6B97" w:rsidRPr="005E168D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168D">
              <w:rPr>
                <w:rFonts w:ascii="Times New Roman" w:hAnsi="Times New Roman" w:cs="Times New Roman"/>
                <w:sz w:val="24"/>
                <w:szCs w:val="24"/>
              </w:rPr>
              <w:t>Ознакомлен.</w:t>
            </w:r>
          </w:p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39BE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39BE">
              <w:rPr>
                <w:rFonts w:ascii="Times New Roman" w:hAnsi="Times New Roman" w:cs="Times New Roman"/>
                <w:sz w:val="20"/>
                <w:szCs w:val="20"/>
              </w:rPr>
              <w:t>(должность, фамилия, инициалы руководителя структурного подразделения, в котором гражданский служащий проходит службу)</w:t>
            </w:r>
          </w:p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678" w:type="dxa"/>
            <w:gridSpan w:val="2"/>
          </w:tcPr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39BE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39BE">
              <w:rPr>
                <w:rFonts w:ascii="Times New Roman" w:hAnsi="Times New Roman" w:cs="Times New Roman"/>
                <w:sz w:val="20"/>
                <w:szCs w:val="20"/>
              </w:rPr>
              <w:t>(дата, подпись)</w:t>
            </w:r>
          </w:p>
        </w:tc>
      </w:tr>
      <w:tr w:rsidR="009D6B97" w:rsidRPr="00F039BE">
        <w:tc>
          <w:tcPr>
            <w:tcW w:w="5778" w:type="dxa"/>
            <w:gridSpan w:val="2"/>
          </w:tcPr>
          <w:p w:rsidR="009D6B97" w:rsidRPr="005E168D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168D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в журнале  регистрации уведомлений</w:t>
            </w:r>
          </w:p>
          <w:p w:rsidR="009D6B97" w:rsidRPr="005E168D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dxa"/>
            <w:gridSpan w:val="2"/>
          </w:tcPr>
          <w:p w:rsidR="009D6B97" w:rsidRPr="005E168D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B97" w:rsidRPr="005E168D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168D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  <w:tr w:rsidR="009D6B97" w:rsidRPr="00F039BE">
        <w:tc>
          <w:tcPr>
            <w:tcW w:w="5778" w:type="dxa"/>
            <w:gridSpan w:val="2"/>
          </w:tcPr>
          <w:p w:rsidR="009D6B97" w:rsidRPr="005E168D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168D">
              <w:rPr>
                <w:rFonts w:ascii="Times New Roman" w:hAnsi="Times New Roman" w:cs="Times New Roman"/>
                <w:sz w:val="24"/>
                <w:szCs w:val="24"/>
              </w:rPr>
              <w:t xml:space="preserve">Дата регистрации уведомления </w:t>
            </w:r>
          </w:p>
          <w:p w:rsidR="009D6B97" w:rsidRPr="005E168D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dxa"/>
            <w:gridSpan w:val="2"/>
          </w:tcPr>
          <w:p w:rsidR="009D6B97" w:rsidRPr="005E168D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168D">
              <w:rPr>
                <w:rFonts w:ascii="Times New Roman" w:hAnsi="Times New Roman" w:cs="Times New Roman"/>
                <w:sz w:val="24"/>
                <w:szCs w:val="24"/>
              </w:rPr>
              <w:t>«_____» __________ 20__   г.</w:t>
            </w:r>
          </w:p>
        </w:tc>
      </w:tr>
      <w:tr w:rsidR="009D6B97" w:rsidRPr="00F039BE">
        <w:tc>
          <w:tcPr>
            <w:tcW w:w="5778" w:type="dxa"/>
            <w:gridSpan w:val="2"/>
          </w:tcPr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39BE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39BE">
              <w:rPr>
                <w:rFonts w:ascii="Times New Roman" w:hAnsi="Times New Roman" w:cs="Times New Roman"/>
                <w:sz w:val="20"/>
                <w:szCs w:val="20"/>
              </w:rPr>
              <w:t>(фамилия, инициалы гражданского</w:t>
            </w:r>
          </w:p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39BE">
              <w:rPr>
                <w:rFonts w:ascii="Times New Roman" w:hAnsi="Times New Roman" w:cs="Times New Roman"/>
                <w:sz w:val="20"/>
                <w:szCs w:val="20"/>
              </w:rPr>
              <w:t>служащего,зарегистрировавшего уведомление)</w:t>
            </w:r>
          </w:p>
        </w:tc>
        <w:tc>
          <w:tcPr>
            <w:tcW w:w="3791" w:type="dxa"/>
            <w:gridSpan w:val="2"/>
          </w:tcPr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39BE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9D6B97" w:rsidRPr="00F039BE" w:rsidRDefault="009D6B97" w:rsidP="00F03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39BE">
              <w:rPr>
                <w:rFonts w:ascii="Times New Roman" w:hAnsi="Times New Roman" w:cs="Times New Roman"/>
                <w:sz w:val="20"/>
                <w:szCs w:val="20"/>
              </w:rPr>
              <w:t>(подпись гражданского служащего зарегистрировавшего уведомление)</w:t>
            </w:r>
          </w:p>
        </w:tc>
      </w:tr>
    </w:tbl>
    <w:p w:rsidR="009D6B97" w:rsidRPr="00B22587" w:rsidRDefault="009D6B97" w:rsidP="00B225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9D6B97" w:rsidRPr="00B22587" w:rsidSect="00B22587">
      <w:headerReference w:type="default" r:id="rId9"/>
      <w:headerReference w:type="first" r:id="rId10"/>
      <w:pgSz w:w="11905" w:h="16838"/>
      <w:pgMar w:top="1134" w:right="850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B97" w:rsidRDefault="009D6B97" w:rsidP="007D7019">
      <w:pPr>
        <w:spacing w:after="0" w:line="240" w:lineRule="auto"/>
      </w:pPr>
      <w:r>
        <w:separator/>
      </w:r>
    </w:p>
  </w:endnote>
  <w:endnote w:type="continuationSeparator" w:id="1">
    <w:p w:rsidR="009D6B97" w:rsidRDefault="009D6B97" w:rsidP="007D7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B97" w:rsidRDefault="009D6B97" w:rsidP="007D7019">
      <w:pPr>
        <w:spacing w:after="0" w:line="240" w:lineRule="auto"/>
      </w:pPr>
      <w:r>
        <w:separator/>
      </w:r>
    </w:p>
  </w:footnote>
  <w:footnote w:type="continuationSeparator" w:id="1">
    <w:p w:rsidR="009D6B97" w:rsidRDefault="009D6B97" w:rsidP="007D7019">
      <w:pPr>
        <w:spacing w:after="0" w:line="240" w:lineRule="auto"/>
      </w:pPr>
      <w:r>
        <w:continuationSeparator/>
      </w:r>
    </w:p>
  </w:footnote>
  <w:footnote w:id="2">
    <w:p w:rsidR="009D6B97" w:rsidRDefault="009D6B97" w:rsidP="00432722">
      <w:pPr>
        <w:pStyle w:val="FootnoteText"/>
        <w:jc w:val="both"/>
      </w:pPr>
      <w:r w:rsidRPr="00E72054">
        <w:rPr>
          <w:rStyle w:val="FootnoteReference"/>
        </w:rPr>
        <w:footnoteRef/>
      </w:r>
      <w:r w:rsidRPr="005E0721">
        <w:rPr>
          <w:rFonts w:ascii="Times New Roman" w:hAnsi="Times New Roman" w:cs="Times New Roman"/>
        </w:rPr>
        <w:t>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B97" w:rsidRPr="00A8161B" w:rsidRDefault="009D6B97">
    <w:pPr>
      <w:pStyle w:val="Header"/>
      <w:jc w:val="center"/>
      <w:rPr>
        <w:rFonts w:ascii="Times New Roman" w:hAnsi="Times New Roman" w:cs="Times New Roman"/>
      </w:rPr>
    </w:pPr>
    <w:r w:rsidRPr="00A8161B">
      <w:rPr>
        <w:rFonts w:ascii="Times New Roman" w:hAnsi="Times New Roman" w:cs="Times New Roman"/>
      </w:rPr>
      <w:fldChar w:fldCharType="begin"/>
    </w:r>
    <w:r w:rsidRPr="00A8161B">
      <w:rPr>
        <w:rFonts w:ascii="Times New Roman" w:hAnsi="Times New Roman" w:cs="Times New Roman"/>
      </w:rPr>
      <w:instrText xml:space="preserve"> PAGE   \* MERGEFORMAT </w:instrText>
    </w:r>
    <w:r w:rsidRPr="00A8161B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 w:rsidRPr="00A8161B">
      <w:rPr>
        <w:rFonts w:ascii="Times New Roman" w:hAnsi="Times New Roman" w:cs="Times New Roman"/>
      </w:rPr>
      <w:fldChar w:fldCharType="end"/>
    </w:r>
  </w:p>
  <w:p w:rsidR="009D6B97" w:rsidRDefault="009D6B9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B97" w:rsidRDefault="009D6B97">
    <w:pPr>
      <w:pStyle w:val="Header"/>
      <w:jc w:val="center"/>
    </w:pPr>
    <w:r>
      <w:fldChar w:fldCharType="begin"/>
    </w:r>
    <w:r>
      <w:instrText xml:space="preserve"> SUBJECT   \* MERGEFORMAT </w:instrTex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442FA"/>
    <w:multiLevelType w:val="hybridMultilevel"/>
    <w:tmpl w:val="8DEC3974"/>
    <w:lvl w:ilvl="0" w:tplc="C92E99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9FF"/>
    <w:rsid w:val="000037EB"/>
    <w:rsid w:val="000176BD"/>
    <w:rsid w:val="00021764"/>
    <w:rsid w:val="000253AB"/>
    <w:rsid w:val="000300A5"/>
    <w:rsid w:val="000353FE"/>
    <w:rsid w:val="00040A54"/>
    <w:rsid w:val="00043002"/>
    <w:rsid w:val="00051656"/>
    <w:rsid w:val="00053262"/>
    <w:rsid w:val="000559EE"/>
    <w:rsid w:val="00060AA4"/>
    <w:rsid w:val="000710CF"/>
    <w:rsid w:val="00071B3C"/>
    <w:rsid w:val="00073D09"/>
    <w:rsid w:val="00076521"/>
    <w:rsid w:val="000817B4"/>
    <w:rsid w:val="00091D7C"/>
    <w:rsid w:val="00091EAC"/>
    <w:rsid w:val="00097270"/>
    <w:rsid w:val="00097706"/>
    <w:rsid w:val="000B28D8"/>
    <w:rsid w:val="000B5B7E"/>
    <w:rsid w:val="000B5E12"/>
    <w:rsid w:val="000B7647"/>
    <w:rsid w:val="000B7F9C"/>
    <w:rsid w:val="000C2982"/>
    <w:rsid w:val="000D3BB8"/>
    <w:rsid w:val="000F6A24"/>
    <w:rsid w:val="000F7174"/>
    <w:rsid w:val="0010383D"/>
    <w:rsid w:val="00105375"/>
    <w:rsid w:val="001056FC"/>
    <w:rsid w:val="0010638B"/>
    <w:rsid w:val="00121909"/>
    <w:rsid w:val="00123365"/>
    <w:rsid w:val="00123999"/>
    <w:rsid w:val="0012461F"/>
    <w:rsid w:val="00125543"/>
    <w:rsid w:val="0012637B"/>
    <w:rsid w:val="001353CD"/>
    <w:rsid w:val="00135495"/>
    <w:rsid w:val="00136A8C"/>
    <w:rsid w:val="00140A5D"/>
    <w:rsid w:val="00141104"/>
    <w:rsid w:val="00146C07"/>
    <w:rsid w:val="001540E4"/>
    <w:rsid w:val="00154F91"/>
    <w:rsid w:val="00155B62"/>
    <w:rsid w:val="001645C4"/>
    <w:rsid w:val="00172D7A"/>
    <w:rsid w:val="00180CEA"/>
    <w:rsid w:val="0018120C"/>
    <w:rsid w:val="00185D16"/>
    <w:rsid w:val="001A7779"/>
    <w:rsid w:val="001B5E49"/>
    <w:rsid w:val="001B68E4"/>
    <w:rsid w:val="001D202B"/>
    <w:rsid w:val="001E2DBE"/>
    <w:rsid w:val="00211F5F"/>
    <w:rsid w:val="00215FD0"/>
    <w:rsid w:val="0022497D"/>
    <w:rsid w:val="00233763"/>
    <w:rsid w:val="00236EA2"/>
    <w:rsid w:val="00244A44"/>
    <w:rsid w:val="00254FBE"/>
    <w:rsid w:val="0025519D"/>
    <w:rsid w:val="00264695"/>
    <w:rsid w:val="00271CF5"/>
    <w:rsid w:val="002751B1"/>
    <w:rsid w:val="002811F4"/>
    <w:rsid w:val="00282357"/>
    <w:rsid w:val="002867E6"/>
    <w:rsid w:val="00287BF4"/>
    <w:rsid w:val="002969B5"/>
    <w:rsid w:val="002A04F3"/>
    <w:rsid w:val="002B295B"/>
    <w:rsid w:val="002B3C3C"/>
    <w:rsid w:val="002C4C34"/>
    <w:rsid w:val="002D653B"/>
    <w:rsid w:val="002F6D3C"/>
    <w:rsid w:val="002F7A92"/>
    <w:rsid w:val="00320D81"/>
    <w:rsid w:val="00327153"/>
    <w:rsid w:val="00332831"/>
    <w:rsid w:val="00337FCE"/>
    <w:rsid w:val="00355567"/>
    <w:rsid w:val="00370AF7"/>
    <w:rsid w:val="00372A79"/>
    <w:rsid w:val="0039309F"/>
    <w:rsid w:val="00395A87"/>
    <w:rsid w:val="003961F7"/>
    <w:rsid w:val="003A0C6F"/>
    <w:rsid w:val="003A5E27"/>
    <w:rsid w:val="003B33F3"/>
    <w:rsid w:val="003C005D"/>
    <w:rsid w:val="003C63AD"/>
    <w:rsid w:val="003F7A89"/>
    <w:rsid w:val="00403C0A"/>
    <w:rsid w:val="00432722"/>
    <w:rsid w:val="00432844"/>
    <w:rsid w:val="004334F3"/>
    <w:rsid w:val="004345B6"/>
    <w:rsid w:val="00434D5E"/>
    <w:rsid w:val="00440E4E"/>
    <w:rsid w:val="00443226"/>
    <w:rsid w:val="0044478B"/>
    <w:rsid w:val="004531EA"/>
    <w:rsid w:val="00455089"/>
    <w:rsid w:val="00471CBE"/>
    <w:rsid w:val="00472342"/>
    <w:rsid w:val="00474D93"/>
    <w:rsid w:val="004833C3"/>
    <w:rsid w:val="00483883"/>
    <w:rsid w:val="00487287"/>
    <w:rsid w:val="004B213D"/>
    <w:rsid w:val="004C28E5"/>
    <w:rsid w:val="004D1546"/>
    <w:rsid w:val="004D1E2A"/>
    <w:rsid w:val="004E06A4"/>
    <w:rsid w:val="004E16DD"/>
    <w:rsid w:val="004E49C3"/>
    <w:rsid w:val="004F26D7"/>
    <w:rsid w:val="004F7B48"/>
    <w:rsid w:val="00511D67"/>
    <w:rsid w:val="00516EB0"/>
    <w:rsid w:val="00523877"/>
    <w:rsid w:val="0052455A"/>
    <w:rsid w:val="00525CBD"/>
    <w:rsid w:val="005359D0"/>
    <w:rsid w:val="00540755"/>
    <w:rsid w:val="00542F5D"/>
    <w:rsid w:val="005461D0"/>
    <w:rsid w:val="00556FD7"/>
    <w:rsid w:val="0055795F"/>
    <w:rsid w:val="005833D2"/>
    <w:rsid w:val="00585301"/>
    <w:rsid w:val="00596BA1"/>
    <w:rsid w:val="005A233D"/>
    <w:rsid w:val="005A3114"/>
    <w:rsid w:val="005B04CF"/>
    <w:rsid w:val="005B0C6C"/>
    <w:rsid w:val="005C49A5"/>
    <w:rsid w:val="005C7782"/>
    <w:rsid w:val="005D16FC"/>
    <w:rsid w:val="005E0721"/>
    <w:rsid w:val="005E168D"/>
    <w:rsid w:val="005E1E43"/>
    <w:rsid w:val="005E50C8"/>
    <w:rsid w:val="0060106A"/>
    <w:rsid w:val="00606614"/>
    <w:rsid w:val="00612FA3"/>
    <w:rsid w:val="0061529C"/>
    <w:rsid w:val="00617E17"/>
    <w:rsid w:val="0062406A"/>
    <w:rsid w:val="00633BC1"/>
    <w:rsid w:val="00634C56"/>
    <w:rsid w:val="00640FB8"/>
    <w:rsid w:val="00644BE6"/>
    <w:rsid w:val="00650B47"/>
    <w:rsid w:val="00653CFD"/>
    <w:rsid w:val="006624DF"/>
    <w:rsid w:val="00670EBC"/>
    <w:rsid w:val="00673412"/>
    <w:rsid w:val="006736A2"/>
    <w:rsid w:val="006826FC"/>
    <w:rsid w:val="00691597"/>
    <w:rsid w:val="0069298C"/>
    <w:rsid w:val="00695DE6"/>
    <w:rsid w:val="00697C49"/>
    <w:rsid w:val="006B124C"/>
    <w:rsid w:val="006C2BE6"/>
    <w:rsid w:val="006C6914"/>
    <w:rsid w:val="006D0149"/>
    <w:rsid w:val="006D7A08"/>
    <w:rsid w:val="006E6987"/>
    <w:rsid w:val="006F5180"/>
    <w:rsid w:val="007118DA"/>
    <w:rsid w:val="007240A3"/>
    <w:rsid w:val="00726CEC"/>
    <w:rsid w:val="007308AD"/>
    <w:rsid w:val="00734E7A"/>
    <w:rsid w:val="007476D4"/>
    <w:rsid w:val="00761752"/>
    <w:rsid w:val="00764458"/>
    <w:rsid w:val="00764472"/>
    <w:rsid w:val="00776930"/>
    <w:rsid w:val="00780049"/>
    <w:rsid w:val="007935B7"/>
    <w:rsid w:val="007A7485"/>
    <w:rsid w:val="007B63DE"/>
    <w:rsid w:val="007C6B01"/>
    <w:rsid w:val="007D00F6"/>
    <w:rsid w:val="007D7019"/>
    <w:rsid w:val="007D7C28"/>
    <w:rsid w:val="007E5EC5"/>
    <w:rsid w:val="00816228"/>
    <w:rsid w:val="00823B0C"/>
    <w:rsid w:val="008431A1"/>
    <w:rsid w:val="008465FD"/>
    <w:rsid w:val="00852BBC"/>
    <w:rsid w:val="00862923"/>
    <w:rsid w:val="00863A57"/>
    <w:rsid w:val="00871B8D"/>
    <w:rsid w:val="00873496"/>
    <w:rsid w:val="00873ACC"/>
    <w:rsid w:val="00874910"/>
    <w:rsid w:val="00882F87"/>
    <w:rsid w:val="00893202"/>
    <w:rsid w:val="0089387A"/>
    <w:rsid w:val="008A62D4"/>
    <w:rsid w:val="008B20B2"/>
    <w:rsid w:val="008B3C64"/>
    <w:rsid w:val="008B466A"/>
    <w:rsid w:val="008B6995"/>
    <w:rsid w:val="008C1E77"/>
    <w:rsid w:val="008C2BEA"/>
    <w:rsid w:val="008D3539"/>
    <w:rsid w:val="008D431F"/>
    <w:rsid w:val="008D6227"/>
    <w:rsid w:val="008D7A6D"/>
    <w:rsid w:val="008E414E"/>
    <w:rsid w:val="00901A23"/>
    <w:rsid w:val="009062E2"/>
    <w:rsid w:val="009142D4"/>
    <w:rsid w:val="00923666"/>
    <w:rsid w:val="00940BA3"/>
    <w:rsid w:val="00944E7A"/>
    <w:rsid w:val="0097332A"/>
    <w:rsid w:val="009769BA"/>
    <w:rsid w:val="00977497"/>
    <w:rsid w:val="0098361A"/>
    <w:rsid w:val="009846B6"/>
    <w:rsid w:val="009922EF"/>
    <w:rsid w:val="009A250D"/>
    <w:rsid w:val="009C54F3"/>
    <w:rsid w:val="009D14F0"/>
    <w:rsid w:val="009D2864"/>
    <w:rsid w:val="009D6B97"/>
    <w:rsid w:val="009D7E0A"/>
    <w:rsid w:val="009E1913"/>
    <w:rsid w:val="009F5C27"/>
    <w:rsid w:val="00A001B1"/>
    <w:rsid w:val="00A01FD8"/>
    <w:rsid w:val="00A03AF8"/>
    <w:rsid w:val="00A044EB"/>
    <w:rsid w:val="00A06BA7"/>
    <w:rsid w:val="00A126ED"/>
    <w:rsid w:val="00A16CC1"/>
    <w:rsid w:val="00A2187F"/>
    <w:rsid w:val="00A25056"/>
    <w:rsid w:val="00A33BCA"/>
    <w:rsid w:val="00A42435"/>
    <w:rsid w:val="00A42978"/>
    <w:rsid w:val="00A52614"/>
    <w:rsid w:val="00A535FC"/>
    <w:rsid w:val="00A610B8"/>
    <w:rsid w:val="00A666D8"/>
    <w:rsid w:val="00A7064C"/>
    <w:rsid w:val="00A8161B"/>
    <w:rsid w:val="00AA5A30"/>
    <w:rsid w:val="00AA5BA2"/>
    <w:rsid w:val="00AB269D"/>
    <w:rsid w:val="00AC12D4"/>
    <w:rsid w:val="00AD06EF"/>
    <w:rsid w:val="00AD23F6"/>
    <w:rsid w:val="00AE15C8"/>
    <w:rsid w:val="00AF077B"/>
    <w:rsid w:val="00AF7176"/>
    <w:rsid w:val="00B1367E"/>
    <w:rsid w:val="00B22587"/>
    <w:rsid w:val="00B27F33"/>
    <w:rsid w:val="00B33B87"/>
    <w:rsid w:val="00B36052"/>
    <w:rsid w:val="00B41207"/>
    <w:rsid w:val="00B426D5"/>
    <w:rsid w:val="00B469E1"/>
    <w:rsid w:val="00B579C2"/>
    <w:rsid w:val="00B70442"/>
    <w:rsid w:val="00B8069D"/>
    <w:rsid w:val="00B879B3"/>
    <w:rsid w:val="00B91424"/>
    <w:rsid w:val="00B96334"/>
    <w:rsid w:val="00B978F6"/>
    <w:rsid w:val="00BA2889"/>
    <w:rsid w:val="00BA6560"/>
    <w:rsid w:val="00BA70C7"/>
    <w:rsid w:val="00BB59FF"/>
    <w:rsid w:val="00BC1CAA"/>
    <w:rsid w:val="00BD76AF"/>
    <w:rsid w:val="00BD7C6D"/>
    <w:rsid w:val="00BE1C8A"/>
    <w:rsid w:val="00BE28F7"/>
    <w:rsid w:val="00C13E5D"/>
    <w:rsid w:val="00C17C17"/>
    <w:rsid w:val="00C209D1"/>
    <w:rsid w:val="00C26C53"/>
    <w:rsid w:val="00C36535"/>
    <w:rsid w:val="00C37603"/>
    <w:rsid w:val="00C43F37"/>
    <w:rsid w:val="00C44428"/>
    <w:rsid w:val="00C54499"/>
    <w:rsid w:val="00C575F4"/>
    <w:rsid w:val="00C63C3A"/>
    <w:rsid w:val="00C63C79"/>
    <w:rsid w:val="00C77593"/>
    <w:rsid w:val="00C81867"/>
    <w:rsid w:val="00C81BE8"/>
    <w:rsid w:val="00C830E7"/>
    <w:rsid w:val="00C86A32"/>
    <w:rsid w:val="00C9070F"/>
    <w:rsid w:val="00C92C40"/>
    <w:rsid w:val="00C94558"/>
    <w:rsid w:val="00C97179"/>
    <w:rsid w:val="00C97403"/>
    <w:rsid w:val="00CA0BC3"/>
    <w:rsid w:val="00CA423C"/>
    <w:rsid w:val="00CA4C08"/>
    <w:rsid w:val="00CB429C"/>
    <w:rsid w:val="00CC0A02"/>
    <w:rsid w:val="00CD057A"/>
    <w:rsid w:val="00CD3D46"/>
    <w:rsid w:val="00CE2281"/>
    <w:rsid w:val="00CF3AAC"/>
    <w:rsid w:val="00D06D0E"/>
    <w:rsid w:val="00D07CD3"/>
    <w:rsid w:val="00D1367E"/>
    <w:rsid w:val="00D1389D"/>
    <w:rsid w:val="00D20BA9"/>
    <w:rsid w:val="00D43B94"/>
    <w:rsid w:val="00D441DD"/>
    <w:rsid w:val="00D52242"/>
    <w:rsid w:val="00D547D0"/>
    <w:rsid w:val="00D6051D"/>
    <w:rsid w:val="00D6067F"/>
    <w:rsid w:val="00D63BA7"/>
    <w:rsid w:val="00D642C8"/>
    <w:rsid w:val="00D81C42"/>
    <w:rsid w:val="00D82EAD"/>
    <w:rsid w:val="00DA0C25"/>
    <w:rsid w:val="00DA5CA1"/>
    <w:rsid w:val="00DA6D09"/>
    <w:rsid w:val="00DB2C91"/>
    <w:rsid w:val="00DB3B01"/>
    <w:rsid w:val="00DB4891"/>
    <w:rsid w:val="00DE0C2D"/>
    <w:rsid w:val="00DE7FF8"/>
    <w:rsid w:val="00DF1028"/>
    <w:rsid w:val="00DF7176"/>
    <w:rsid w:val="00E1223D"/>
    <w:rsid w:val="00E14511"/>
    <w:rsid w:val="00E157CD"/>
    <w:rsid w:val="00E232C7"/>
    <w:rsid w:val="00E23DBB"/>
    <w:rsid w:val="00E2784B"/>
    <w:rsid w:val="00E33026"/>
    <w:rsid w:val="00E35255"/>
    <w:rsid w:val="00E365A4"/>
    <w:rsid w:val="00E57A24"/>
    <w:rsid w:val="00E63FC4"/>
    <w:rsid w:val="00E6403A"/>
    <w:rsid w:val="00E64C4C"/>
    <w:rsid w:val="00E67CB4"/>
    <w:rsid w:val="00E72054"/>
    <w:rsid w:val="00E914D6"/>
    <w:rsid w:val="00E9735D"/>
    <w:rsid w:val="00EA6A7E"/>
    <w:rsid w:val="00ED41FF"/>
    <w:rsid w:val="00ED46D5"/>
    <w:rsid w:val="00ED6FF6"/>
    <w:rsid w:val="00EE0D2D"/>
    <w:rsid w:val="00EE5388"/>
    <w:rsid w:val="00EE65D4"/>
    <w:rsid w:val="00EF1D3B"/>
    <w:rsid w:val="00EF35A2"/>
    <w:rsid w:val="00F039BE"/>
    <w:rsid w:val="00F05798"/>
    <w:rsid w:val="00F05DCD"/>
    <w:rsid w:val="00F07B1E"/>
    <w:rsid w:val="00F1707E"/>
    <w:rsid w:val="00F34E52"/>
    <w:rsid w:val="00F35BCB"/>
    <w:rsid w:val="00F459F2"/>
    <w:rsid w:val="00F57BBE"/>
    <w:rsid w:val="00F57E08"/>
    <w:rsid w:val="00F71B66"/>
    <w:rsid w:val="00F74AB3"/>
    <w:rsid w:val="00F779AE"/>
    <w:rsid w:val="00F84B0D"/>
    <w:rsid w:val="00F86EEF"/>
    <w:rsid w:val="00F915DA"/>
    <w:rsid w:val="00F92939"/>
    <w:rsid w:val="00F9356B"/>
    <w:rsid w:val="00F97B33"/>
    <w:rsid w:val="00FA434B"/>
    <w:rsid w:val="00FA570A"/>
    <w:rsid w:val="00FB50B8"/>
    <w:rsid w:val="00FD6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20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B59F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9D7E0A"/>
    <w:pPr>
      <w:ind w:left="720"/>
    </w:pPr>
  </w:style>
  <w:style w:type="paragraph" w:styleId="Header">
    <w:name w:val="header"/>
    <w:basedOn w:val="Normal"/>
    <w:link w:val="HeaderChar"/>
    <w:uiPriority w:val="99"/>
    <w:rsid w:val="007D7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D7019"/>
  </w:style>
  <w:style w:type="paragraph" w:styleId="Footer">
    <w:name w:val="footer"/>
    <w:basedOn w:val="Normal"/>
    <w:link w:val="FooterChar"/>
    <w:uiPriority w:val="99"/>
    <w:rsid w:val="007D7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D7019"/>
  </w:style>
  <w:style w:type="table" w:styleId="TableGrid">
    <w:name w:val="Table Grid"/>
    <w:basedOn w:val="TableNormal"/>
    <w:uiPriority w:val="99"/>
    <w:rsid w:val="005D16F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1246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246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1246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1246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246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12461F"/>
    <w:rPr>
      <w:vertAlign w:val="superscript"/>
    </w:rPr>
  </w:style>
  <w:style w:type="paragraph" w:customStyle="1" w:styleId="ConsPlusNormal">
    <w:name w:val="ConsPlusNormal"/>
    <w:uiPriority w:val="99"/>
    <w:rsid w:val="008E414E"/>
    <w:pPr>
      <w:widowControl w:val="0"/>
      <w:autoSpaceDE w:val="0"/>
      <w:autoSpaceDN w:val="0"/>
    </w:pPr>
    <w:rPr>
      <w:rFonts w:cs="Calibri"/>
    </w:rPr>
  </w:style>
  <w:style w:type="paragraph" w:styleId="BalloonText">
    <w:name w:val="Balloon Text"/>
    <w:basedOn w:val="Normal"/>
    <w:link w:val="BalloonTextChar"/>
    <w:uiPriority w:val="99"/>
    <w:semiHidden/>
    <w:rsid w:val="00C63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63C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2C9E356E9F5AEC7CC3F00948AE66F84BD05FFDA3CF9A4357CEF7E1106E9C7524BC552E5A172B70U6fF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22C9E356E9F5AEC7CC3F00948AE66F84BD05FFDA3CF9A4357CEF7E1106E9C7524BC552E5A172B72U6f2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617</Words>
  <Characters>3520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Министру труда и социальной защиты Российской Федерации</dc:title>
  <dc:subject/>
  <dc:creator>KiryanovaGV</dc:creator>
  <cp:keywords/>
  <dc:description/>
  <cp:lastModifiedBy>User</cp:lastModifiedBy>
  <cp:revision>3</cp:revision>
  <cp:lastPrinted>2017-08-10T10:07:00Z</cp:lastPrinted>
  <dcterms:created xsi:type="dcterms:W3CDTF">2019-04-10T00:21:00Z</dcterms:created>
  <dcterms:modified xsi:type="dcterms:W3CDTF">2019-04-10T03:11:00Z</dcterms:modified>
</cp:coreProperties>
</file>