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421" w:rsidRDefault="00AC3421">
      <w:pPr>
        <w:spacing w:after="240"/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</w:r>
      <w:bookmarkStart w:id="0" w:name="_GoBack"/>
      <w:bookmarkEnd w:id="0"/>
      <w:r>
        <w:rPr>
          <w:sz w:val="24"/>
          <w:szCs w:val="24"/>
        </w:rPr>
        <w:t>от 28 декабря 2016 г. № 2867-р</w:t>
      </w:r>
    </w:p>
    <w:p w:rsidR="00AC3421" w:rsidRDefault="00AC3421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AC3421" w:rsidRDefault="00AC3421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«Интернет»,</w:t>
      </w:r>
      <w:r>
        <w:rPr>
          <w:b/>
          <w:bCs/>
          <w:sz w:val="26"/>
          <w:szCs w:val="26"/>
        </w:rPr>
        <w:br/>
        <w:t>на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AC3421" w:rsidRDefault="00AC3421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AC3421" w:rsidRDefault="00AC3421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AC3421" w:rsidRDefault="00AC3421">
      <w:pPr>
        <w:rPr>
          <w:sz w:val="24"/>
          <w:szCs w:val="24"/>
        </w:rPr>
      </w:pPr>
    </w:p>
    <w:p w:rsidR="00AC3421" w:rsidRDefault="00AC3421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AC3421" w:rsidRDefault="00AC3421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AC3421" w:rsidRDefault="00AC3421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367"/>
        <w:gridCol w:w="340"/>
        <w:gridCol w:w="454"/>
        <w:gridCol w:w="2098"/>
        <w:gridCol w:w="454"/>
        <w:gridCol w:w="340"/>
      </w:tblGrid>
      <w:tr w:rsidR="00AC3421" w:rsidRPr="009807BE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jc w:val="right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3421" w:rsidRPr="009807BE" w:rsidRDefault="00AC3421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 w:rsidP="00E6216B">
            <w:pPr>
              <w:jc w:val="center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г. по 31 декабря20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3421" w:rsidRPr="009807BE" w:rsidRDefault="00AC3421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ind w:left="57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г.</w:t>
            </w:r>
          </w:p>
        </w:tc>
      </w:tr>
    </w:tbl>
    <w:p w:rsidR="00AC3421" w:rsidRDefault="00AC3421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информационно-телекоммуникационной сети “Интернет” общедоступной информации </w:t>
      </w:r>
      <w:r>
        <w:rPr>
          <w:rStyle w:val="EndnoteReference"/>
          <w:sz w:val="24"/>
          <w:szCs w:val="24"/>
        </w:rPr>
        <w:endnoteReference w:customMarkFollows="1" w:id="2"/>
        <w:t>1</w:t>
      </w:r>
      <w:r>
        <w:rPr>
          <w:sz w:val="24"/>
          <w:szCs w:val="24"/>
        </w:rPr>
        <w:t>, а также данных, позволяющих меня идентифицировать:</w:t>
      </w: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4"/>
        <w:gridCol w:w="9356"/>
      </w:tblGrid>
      <w:tr w:rsidR="00AC3421" w:rsidRPr="009807BE">
        <w:tc>
          <w:tcPr>
            <w:tcW w:w="624" w:type="dxa"/>
            <w:vAlign w:val="center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№</w:t>
            </w:r>
          </w:p>
        </w:tc>
        <w:tc>
          <w:tcPr>
            <w:tcW w:w="9356" w:type="dxa"/>
            <w:vAlign w:val="center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Адрес сайта </w:t>
            </w:r>
            <w:r w:rsidRPr="009807BE">
              <w:rPr>
                <w:rStyle w:val="EndnoteReference"/>
                <w:sz w:val="24"/>
                <w:szCs w:val="24"/>
              </w:rPr>
              <w:endnoteReference w:customMarkFollows="1" w:id="3"/>
              <w:t>2</w:t>
            </w:r>
            <w:r w:rsidRPr="009807BE">
              <w:rPr>
                <w:sz w:val="24"/>
                <w:szCs w:val="24"/>
              </w:rPr>
              <w:t xml:space="preserve"> и (или) страницы сайта </w:t>
            </w:r>
            <w:r w:rsidRPr="009807BE">
              <w:rPr>
                <w:rStyle w:val="EndnoteReference"/>
                <w:sz w:val="24"/>
                <w:szCs w:val="24"/>
              </w:rPr>
              <w:endnoteReference w:customMarkFollows="1" w:id="4"/>
              <w:t>3</w:t>
            </w:r>
            <w:r w:rsidRPr="009807BE"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AC3421" w:rsidRPr="009807BE">
        <w:tc>
          <w:tcPr>
            <w:tcW w:w="624" w:type="dxa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AC3421" w:rsidRPr="009807BE" w:rsidRDefault="00AC3421">
            <w:pPr>
              <w:rPr>
                <w:sz w:val="24"/>
                <w:szCs w:val="24"/>
              </w:rPr>
            </w:pPr>
          </w:p>
        </w:tc>
      </w:tr>
      <w:tr w:rsidR="00AC3421" w:rsidRPr="009807BE">
        <w:tc>
          <w:tcPr>
            <w:tcW w:w="624" w:type="dxa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AC3421" w:rsidRPr="009807BE" w:rsidRDefault="00AC3421">
            <w:pPr>
              <w:rPr>
                <w:sz w:val="24"/>
                <w:szCs w:val="24"/>
              </w:rPr>
            </w:pPr>
          </w:p>
        </w:tc>
      </w:tr>
      <w:tr w:rsidR="00AC3421" w:rsidRPr="009807BE">
        <w:tc>
          <w:tcPr>
            <w:tcW w:w="624" w:type="dxa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AC3421" w:rsidRPr="009807BE" w:rsidRDefault="00AC3421">
            <w:pPr>
              <w:rPr>
                <w:sz w:val="24"/>
                <w:szCs w:val="24"/>
              </w:rPr>
            </w:pPr>
          </w:p>
        </w:tc>
      </w:tr>
    </w:tbl>
    <w:p w:rsidR="00AC3421" w:rsidRDefault="00AC3421">
      <w:pPr>
        <w:rPr>
          <w:sz w:val="24"/>
          <w:szCs w:val="24"/>
        </w:rPr>
      </w:pPr>
    </w:p>
    <w:p w:rsidR="00AC3421" w:rsidRDefault="00AC3421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AC3421" w:rsidRPr="009807B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jc w:val="right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jc w:val="right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3421" w:rsidRPr="009807BE" w:rsidRDefault="00AC3421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421" w:rsidRPr="009807BE" w:rsidRDefault="00AC3421">
            <w:pPr>
              <w:ind w:left="57"/>
              <w:rPr>
                <w:sz w:val="24"/>
                <w:szCs w:val="24"/>
              </w:rPr>
            </w:pPr>
            <w:r w:rsidRPr="009807BE">
              <w:rPr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3421" w:rsidRPr="009807BE" w:rsidRDefault="00AC3421">
            <w:pPr>
              <w:jc w:val="center"/>
              <w:rPr>
                <w:sz w:val="24"/>
                <w:szCs w:val="24"/>
              </w:rPr>
            </w:pPr>
          </w:p>
        </w:tc>
      </w:tr>
      <w:tr w:rsidR="00AC3421" w:rsidRPr="009807B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C3421" w:rsidRPr="009807BE" w:rsidRDefault="00AC3421">
            <w:pPr>
              <w:jc w:val="center"/>
              <w:rPr>
                <w:sz w:val="18"/>
                <w:szCs w:val="18"/>
              </w:rPr>
            </w:pPr>
            <w:r w:rsidRPr="009807BE"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Федерацииили муниципальной службы)</w:t>
            </w:r>
          </w:p>
        </w:tc>
      </w:tr>
    </w:tbl>
    <w:p w:rsidR="00AC3421" w:rsidRPr="00DC2840" w:rsidRDefault="00AC3421">
      <w:pPr>
        <w:spacing w:before="240"/>
        <w:rPr>
          <w:sz w:val="24"/>
          <w:szCs w:val="24"/>
        </w:rPr>
      </w:pPr>
    </w:p>
    <w:p w:rsidR="00AC3421" w:rsidRDefault="00AC3421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AC3421" w:rsidRDefault="00AC3421">
      <w:pPr>
        <w:rPr>
          <w:sz w:val="24"/>
          <w:szCs w:val="24"/>
        </w:rPr>
      </w:pPr>
    </w:p>
    <w:p w:rsidR="00AC3421" w:rsidRDefault="00AC3421">
      <w:pPr>
        <w:rPr>
          <w:sz w:val="24"/>
          <w:szCs w:val="24"/>
        </w:rPr>
      </w:pPr>
    </w:p>
    <w:sectPr w:rsidR="00AC3421" w:rsidSect="00460FE6"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421" w:rsidRDefault="00AC3421">
      <w:r>
        <w:separator/>
      </w:r>
    </w:p>
  </w:endnote>
  <w:endnote w:type="continuationSeparator" w:id="1">
    <w:p w:rsidR="00AC3421" w:rsidRDefault="00AC3421">
      <w:r>
        <w:continuationSeparator/>
      </w:r>
    </w:p>
  </w:endnote>
  <w:endnote w:id="2">
    <w:p w:rsidR="00AC3421" w:rsidRDefault="00AC3421">
      <w:pPr>
        <w:pStyle w:val="EndnoteText"/>
        <w:ind w:firstLine="567"/>
        <w:jc w:val="both"/>
      </w:pPr>
      <w:r>
        <w:rPr>
          <w:rStyle w:val="EndnoteReference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3">
    <w:p w:rsidR="00AC3421" w:rsidRDefault="00AC3421">
      <w:pPr>
        <w:pStyle w:val="EndnoteText"/>
        <w:ind w:firstLine="567"/>
        <w:jc w:val="both"/>
      </w:pPr>
      <w:r>
        <w:rPr>
          <w:rStyle w:val="EndnoteReference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4">
    <w:p w:rsidR="00AC3421" w:rsidRDefault="00AC3421">
      <w:pPr>
        <w:pStyle w:val="EndnoteText"/>
        <w:ind w:firstLine="567"/>
        <w:jc w:val="both"/>
      </w:pPr>
      <w:r>
        <w:rPr>
          <w:rStyle w:val="EndnoteReference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421" w:rsidRDefault="00AC3421">
      <w:r>
        <w:separator/>
      </w:r>
    </w:p>
  </w:footnote>
  <w:footnote w:type="continuationSeparator" w:id="1">
    <w:p w:rsidR="00AC3421" w:rsidRDefault="00AC34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840"/>
    <w:rsid w:val="00084D54"/>
    <w:rsid w:val="00191032"/>
    <w:rsid w:val="001F74C8"/>
    <w:rsid w:val="00333781"/>
    <w:rsid w:val="00460FE6"/>
    <w:rsid w:val="009807BE"/>
    <w:rsid w:val="00AC3421"/>
    <w:rsid w:val="00DC2840"/>
    <w:rsid w:val="00E6216B"/>
    <w:rsid w:val="00EA00D5"/>
    <w:rsid w:val="00EA6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0FE6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60FE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60FE6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60FE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60FE6"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DefaultParagraphFont"/>
    <w:uiPriority w:val="99"/>
    <w:rsid w:val="00460FE6"/>
    <w:rPr>
      <w:spacing w:val="-20"/>
      <w:sz w:val="21"/>
      <w:szCs w:val="21"/>
    </w:rPr>
  </w:style>
  <w:style w:type="character" w:customStyle="1" w:styleId="11">
    <w:name w:val="Основной текст (11)"/>
    <w:basedOn w:val="DefaultParagraphFont"/>
    <w:uiPriority w:val="99"/>
    <w:rsid w:val="00460FE6"/>
    <w:rPr>
      <w:sz w:val="14"/>
      <w:szCs w:val="14"/>
    </w:rPr>
  </w:style>
  <w:style w:type="paragraph" w:customStyle="1" w:styleId="2">
    <w:name w:val="Основной текст (2)"/>
    <w:basedOn w:val="Normal"/>
    <w:uiPriority w:val="99"/>
    <w:rsid w:val="00460FE6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Normal"/>
    <w:uiPriority w:val="99"/>
    <w:rsid w:val="00460FE6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Normal"/>
    <w:uiPriority w:val="99"/>
    <w:rsid w:val="00460FE6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Normal"/>
    <w:uiPriority w:val="99"/>
    <w:rsid w:val="00460FE6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PlusNormal">
    <w:name w:val="ConsPlusNormal"/>
    <w:uiPriority w:val="99"/>
    <w:rsid w:val="00460FE6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60FE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Normal"/>
    <w:uiPriority w:val="99"/>
    <w:rsid w:val="00460FE6"/>
    <w:pPr>
      <w:widowControl w:val="0"/>
    </w:pPr>
    <w:rPr>
      <w:sz w:val="24"/>
      <w:szCs w:val="24"/>
    </w:rPr>
  </w:style>
  <w:style w:type="paragraph" w:customStyle="1" w:styleId="ConsNonformat">
    <w:name w:val="ConsNonformat"/>
    <w:uiPriority w:val="99"/>
    <w:rsid w:val="00460FE6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460FE6"/>
    <w:pPr>
      <w:autoSpaceDE w:val="0"/>
      <w:autoSpaceDN w:val="0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460FE6"/>
    <w:pPr>
      <w:autoSpaceDE w:val="0"/>
      <w:autoSpaceDN w:val="0"/>
      <w:jc w:val="both"/>
    </w:pPr>
    <w:rPr>
      <w:rFonts w:ascii="Times New Roman" w:hAnsi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460FE6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60FE6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460FE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220</Words>
  <Characters>1259</Characters>
  <Application>Microsoft Office Outlook</Application>
  <DocSecurity>0</DocSecurity>
  <Lines>0</Lines>
  <Paragraphs>0</Paragraphs>
  <ScaleCrop>false</ScaleCrop>
  <Company>КонсультантПлюс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КонсультантПлюс</dc:creator>
  <cp:keywords/>
  <dc:description/>
  <cp:lastModifiedBy>User</cp:lastModifiedBy>
  <cp:revision>2</cp:revision>
  <cp:lastPrinted>2017-01-03T14:24:00Z</cp:lastPrinted>
  <dcterms:created xsi:type="dcterms:W3CDTF">2019-04-10T00:19:00Z</dcterms:created>
  <dcterms:modified xsi:type="dcterms:W3CDTF">2019-04-10T00:19:00Z</dcterms:modified>
</cp:coreProperties>
</file>