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55B" w:rsidRPr="00CE1542" w:rsidRDefault="00DA555B" w:rsidP="001D4B35">
      <w:pPr>
        <w:suppressAutoHyphens/>
        <w:rPr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center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ПРОТОКОЛ № 1</w:t>
      </w:r>
    </w:p>
    <w:p w:rsidR="00DA555B" w:rsidRPr="00CE1542" w:rsidRDefault="00DA555B" w:rsidP="001D4B35">
      <w:pPr>
        <w:suppressAutoHyphens/>
        <w:jc w:val="center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r>
        <w:rPr>
          <w:b/>
          <w:bCs/>
          <w:sz w:val="22"/>
          <w:szCs w:val="22"/>
          <w:lang w:eastAsia="ar-SA"/>
        </w:rPr>
        <w:t xml:space="preserve">Новобаевского </w:t>
      </w:r>
      <w:r w:rsidRPr="00CE1542">
        <w:rPr>
          <w:b/>
          <w:bCs/>
          <w:sz w:val="22"/>
          <w:szCs w:val="22"/>
          <w:lang w:eastAsia="ar-SA"/>
        </w:rPr>
        <w:t>сельского поселения</w:t>
      </w:r>
      <w:r>
        <w:rPr>
          <w:b/>
          <w:bCs/>
          <w:sz w:val="22"/>
          <w:szCs w:val="22"/>
          <w:lang w:eastAsia="ar-SA"/>
        </w:rPr>
        <w:t xml:space="preserve"> землепользования бывшего СПК «Память Ленина</w:t>
      </w:r>
      <w:r w:rsidRPr="00CE1542">
        <w:rPr>
          <w:b/>
          <w:bCs/>
          <w:sz w:val="22"/>
          <w:szCs w:val="22"/>
          <w:lang w:eastAsia="ar-SA"/>
        </w:rPr>
        <w:t>» Большеигнатовского района</w:t>
      </w:r>
      <w:r>
        <w:rPr>
          <w:b/>
          <w:bCs/>
          <w:sz w:val="22"/>
          <w:szCs w:val="22"/>
          <w:lang w:eastAsia="ar-SA"/>
        </w:rPr>
        <w:t xml:space="preserve"> </w:t>
      </w:r>
      <w:r w:rsidRPr="00CE1542">
        <w:rPr>
          <w:b/>
          <w:bCs/>
          <w:sz w:val="22"/>
          <w:szCs w:val="22"/>
          <w:lang w:eastAsia="ar-SA"/>
        </w:rPr>
        <w:t>Республики Мордовия</w:t>
      </w:r>
    </w:p>
    <w:p w:rsidR="00DA555B" w:rsidRPr="00CE1542" w:rsidRDefault="00DA555B" w:rsidP="001D4B35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r>
        <w:rPr>
          <w:sz w:val="22"/>
          <w:szCs w:val="22"/>
          <w:lang w:eastAsia="ar-SA"/>
        </w:rPr>
        <w:t>Новое Баево</w:t>
      </w:r>
      <w:r w:rsidRPr="00CE1542">
        <w:rPr>
          <w:b/>
          <w:bCs/>
          <w:sz w:val="22"/>
          <w:szCs w:val="22"/>
          <w:lang w:eastAsia="ar-SA"/>
        </w:rPr>
        <w:tab/>
      </w:r>
      <w:r>
        <w:rPr>
          <w:b/>
          <w:bCs/>
          <w:sz w:val="22"/>
          <w:szCs w:val="22"/>
          <w:lang w:eastAsia="ar-SA"/>
        </w:rPr>
        <w:t xml:space="preserve">                                                                                                        </w:t>
      </w:r>
      <w:r w:rsidRPr="00CE1542">
        <w:rPr>
          <w:sz w:val="22"/>
          <w:szCs w:val="22"/>
          <w:lang w:eastAsia="ar-SA"/>
        </w:rPr>
        <w:t>«</w:t>
      </w:r>
      <w:r>
        <w:rPr>
          <w:sz w:val="22"/>
          <w:szCs w:val="22"/>
          <w:lang w:eastAsia="ar-SA"/>
        </w:rPr>
        <w:t>26</w:t>
      </w:r>
      <w:r w:rsidRPr="00CE1542">
        <w:rPr>
          <w:sz w:val="22"/>
          <w:szCs w:val="22"/>
          <w:lang w:eastAsia="ar-SA"/>
        </w:rPr>
        <w:t>»</w:t>
      </w:r>
      <w:r>
        <w:rPr>
          <w:sz w:val="22"/>
          <w:szCs w:val="22"/>
          <w:lang w:eastAsia="ar-SA"/>
        </w:rPr>
        <w:t>Февраля 2019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DA555B" w:rsidRPr="00CE1542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</w:t>
      </w:r>
      <w:r>
        <w:rPr>
          <w:sz w:val="22"/>
          <w:szCs w:val="22"/>
          <w:lang w:eastAsia="ar-SA"/>
        </w:rPr>
        <w:t>Новобаевского</w:t>
      </w:r>
      <w:r w:rsidRPr="00CE1542">
        <w:rPr>
          <w:sz w:val="22"/>
          <w:szCs w:val="22"/>
          <w:lang w:eastAsia="ar-SA"/>
        </w:rPr>
        <w:t xml:space="preserve"> сельского поселения. 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 xml:space="preserve">официальном сайте администрации Большеигнатовского муниципального района, публикации извещения в газете «Авангард» №1 от 10 января 2019 г.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r>
        <w:rPr>
          <w:sz w:val="22"/>
          <w:szCs w:val="22"/>
          <w:lang w:eastAsia="ar-SA"/>
        </w:rPr>
        <w:t>Новобаевского</w:t>
      </w:r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</w:p>
    <w:p w:rsidR="00DA555B" w:rsidRPr="00CE1542" w:rsidRDefault="00DA555B" w:rsidP="001D4B35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>
        <w:rPr>
          <w:sz w:val="22"/>
          <w:szCs w:val="22"/>
          <w:lang w:eastAsia="ar-SA"/>
        </w:rPr>
        <w:t>15</w:t>
      </w:r>
      <w:r w:rsidRPr="00CE1542">
        <w:rPr>
          <w:sz w:val="22"/>
          <w:szCs w:val="22"/>
          <w:lang w:eastAsia="ar-SA"/>
        </w:rPr>
        <w:t>-00.</w:t>
      </w: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Большеигнатовский район, </w:t>
      </w:r>
      <w:r w:rsidRPr="00D154DD">
        <w:rPr>
          <w:sz w:val="22"/>
          <w:szCs w:val="22"/>
          <w:lang w:eastAsia="ar-SA"/>
        </w:rPr>
        <w:t>с.</w:t>
      </w:r>
      <w:r>
        <w:rPr>
          <w:sz w:val="22"/>
          <w:szCs w:val="22"/>
          <w:lang w:eastAsia="ar-SA"/>
        </w:rPr>
        <w:t>Новое Баево</w:t>
      </w:r>
      <w:r w:rsidRPr="00CE1542">
        <w:rPr>
          <w:sz w:val="22"/>
          <w:szCs w:val="22"/>
          <w:lang w:eastAsia="ar-SA"/>
        </w:rPr>
        <w:t xml:space="preserve">, ул. </w:t>
      </w:r>
      <w:r>
        <w:rPr>
          <w:sz w:val="22"/>
          <w:szCs w:val="22"/>
          <w:lang w:eastAsia="ar-SA"/>
        </w:rPr>
        <w:t>Советская</w:t>
      </w:r>
      <w:r w:rsidRPr="00CE1542"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 xml:space="preserve"> д. </w:t>
      </w:r>
      <w:r>
        <w:rPr>
          <w:sz w:val="22"/>
          <w:szCs w:val="22"/>
          <w:lang w:eastAsia="ar-SA"/>
        </w:rPr>
        <w:t>34</w:t>
      </w:r>
      <w:r w:rsidRPr="00CE1542">
        <w:rPr>
          <w:sz w:val="22"/>
          <w:szCs w:val="22"/>
          <w:lang w:eastAsia="ar-SA"/>
        </w:rPr>
        <w:t>.</w:t>
      </w: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>
        <w:rPr>
          <w:sz w:val="22"/>
          <w:szCs w:val="22"/>
          <w:lang w:eastAsia="ar-SA"/>
        </w:rPr>
        <w:t>57 (пятьдесят семь).</w:t>
      </w: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Присутствовали на собрании:</w:t>
      </w:r>
    </w:p>
    <w:p w:rsidR="00DA555B" w:rsidRPr="00CE1542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DA555B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>
        <w:rPr>
          <w:sz w:val="22"/>
          <w:szCs w:val="22"/>
          <w:lang w:eastAsia="ar-SA"/>
        </w:rPr>
        <w:t>31 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>
        <w:rPr>
          <w:sz w:val="22"/>
          <w:szCs w:val="22"/>
          <w:lang w:eastAsia="ar-SA"/>
        </w:rPr>
        <w:t>54 %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DA555B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Французов В.И. – глава Новобаевского сельского поселения Большеигнатовского муниципального района.</w:t>
      </w: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Default="00DA555B" w:rsidP="001D4B35">
      <w:pPr>
        <w:suppressAutoHyphens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Вопросы повестки дня:</w:t>
      </w:r>
    </w:p>
    <w:p w:rsidR="00DA555B" w:rsidRDefault="00DA555B" w:rsidP="001D4B35">
      <w:pPr>
        <w:suppressAutoHyphens/>
        <w:rPr>
          <w:b/>
          <w:bCs/>
          <w:sz w:val="22"/>
          <w:szCs w:val="22"/>
          <w:lang w:eastAsia="ar-SA"/>
        </w:rPr>
      </w:pPr>
    </w:p>
    <w:p w:rsidR="00DA555B" w:rsidRPr="00D154DD" w:rsidRDefault="00DA555B" w:rsidP="00BB38DF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DA555B" w:rsidRPr="0063259A" w:rsidRDefault="00DA555B" w:rsidP="0063259A">
      <w:pPr>
        <w:pStyle w:val="ListParagraph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DA555B" w:rsidRPr="00D154DD" w:rsidRDefault="00DA555B" w:rsidP="001D4B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DA555B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DA555B" w:rsidRPr="00CE1542" w:rsidRDefault="00DA555B" w:rsidP="00BB38DF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По первому вопросу:</w:t>
      </w:r>
    </w:p>
    <w:p w:rsidR="00DA555B" w:rsidRPr="00CE1542" w:rsidRDefault="00DA555B" w:rsidP="00BB38DF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DA555B" w:rsidRPr="00CE1542" w:rsidRDefault="00DA555B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bCs/>
          <w:sz w:val="22"/>
          <w:szCs w:val="22"/>
          <w:lang w:eastAsia="ar-SA"/>
        </w:rPr>
        <w:t>Слушали:</w:t>
      </w:r>
      <w:r>
        <w:rPr>
          <w:b/>
          <w:bCs/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Французова Владимира Ивановича</w:t>
      </w:r>
      <w:r w:rsidRPr="004F5182">
        <w:rPr>
          <w:sz w:val="22"/>
          <w:szCs w:val="22"/>
          <w:lang w:eastAsia="ar-SA"/>
        </w:rPr>
        <w:t xml:space="preserve">, предложившего выбрать председателем собрания </w:t>
      </w:r>
      <w:r>
        <w:rPr>
          <w:sz w:val="22"/>
          <w:szCs w:val="22"/>
          <w:lang w:eastAsia="ar-SA"/>
        </w:rPr>
        <w:t>Колядину Галину Александровну</w:t>
      </w:r>
      <w:r w:rsidRPr="004F5182">
        <w:rPr>
          <w:sz w:val="22"/>
          <w:szCs w:val="22"/>
          <w:lang w:eastAsia="ar-SA"/>
        </w:rPr>
        <w:t xml:space="preserve"> и секретарем собрания </w:t>
      </w:r>
      <w:r>
        <w:rPr>
          <w:sz w:val="22"/>
          <w:szCs w:val="22"/>
          <w:lang w:eastAsia="ar-SA"/>
        </w:rPr>
        <w:t>Жаркову Татьяну Викторовну.</w:t>
      </w:r>
    </w:p>
    <w:p w:rsidR="00DA555B" w:rsidRPr="00D154DD" w:rsidRDefault="00DA555B" w:rsidP="00BB38DF">
      <w:pPr>
        <w:suppressAutoHyphens/>
        <w:jc w:val="both"/>
        <w:rPr>
          <w:sz w:val="22"/>
          <w:szCs w:val="22"/>
          <w:lang w:eastAsia="ar-SA"/>
        </w:rPr>
      </w:pPr>
    </w:p>
    <w:p w:rsidR="00DA555B" w:rsidRPr="00D154DD" w:rsidRDefault="00DA555B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DA555B" w:rsidRPr="00D154DD" w:rsidRDefault="00DA555B" w:rsidP="00BB38DF">
      <w:pPr>
        <w:suppressAutoHyphens/>
        <w:jc w:val="both"/>
        <w:rPr>
          <w:sz w:val="22"/>
          <w:szCs w:val="22"/>
          <w:lang w:eastAsia="ar-SA"/>
        </w:rPr>
      </w:pPr>
    </w:p>
    <w:p w:rsidR="00DA555B" w:rsidRPr="00D154DD" w:rsidRDefault="00DA555B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Результаты голосования: «за» _</w:t>
      </w:r>
      <w:r>
        <w:rPr>
          <w:sz w:val="22"/>
          <w:szCs w:val="22"/>
          <w:lang w:eastAsia="ar-SA"/>
        </w:rPr>
        <w:t>31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DA555B" w:rsidRPr="00CE1542" w:rsidRDefault="00DA555B" w:rsidP="00BB38DF">
      <w:pPr>
        <w:suppressAutoHyphens/>
        <w:jc w:val="both"/>
        <w:rPr>
          <w:sz w:val="22"/>
          <w:szCs w:val="22"/>
          <w:lang w:eastAsia="ar-SA"/>
        </w:rPr>
      </w:pPr>
    </w:p>
    <w:p w:rsidR="00DA555B" w:rsidRPr="00CE1542" w:rsidRDefault="00DA555B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bCs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r>
        <w:rPr>
          <w:sz w:val="22"/>
          <w:szCs w:val="22"/>
          <w:lang w:eastAsia="ar-SA"/>
        </w:rPr>
        <w:t>Колядину Галину Александровну,</w:t>
      </w:r>
    </w:p>
    <w:p w:rsidR="00DA555B" w:rsidRPr="00CE1542" w:rsidRDefault="00DA555B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избрать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r>
        <w:rPr>
          <w:sz w:val="22"/>
          <w:szCs w:val="22"/>
          <w:lang w:eastAsia="ar-SA"/>
        </w:rPr>
        <w:t>Жаркову Татьяну Викторовну</w:t>
      </w:r>
      <w:r w:rsidRPr="00D154DD">
        <w:rPr>
          <w:sz w:val="22"/>
          <w:szCs w:val="22"/>
          <w:lang w:eastAsia="ar-SA"/>
        </w:rPr>
        <w:t>.</w:t>
      </w:r>
    </w:p>
    <w:p w:rsidR="00DA555B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 xml:space="preserve">По </w:t>
      </w:r>
      <w:r>
        <w:rPr>
          <w:b/>
          <w:bCs/>
          <w:sz w:val="22"/>
          <w:szCs w:val="22"/>
          <w:lang w:eastAsia="ar-SA"/>
        </w:rPr>
        <w:t>второму</w:t>
      </w:r>
      <w:r w:rsidRPr="00CE1542">
        <w:rPr>
          <w:b/>
          <w:bCs/>
          <w:sz w:val="22"/>
          <w:szCs w:val="22"/>
          <w:lang w:eastAsia="ar-SA"/>
        </w:rPr>
        <w:t xml:space="preserve"> вопросу:</w:t>
      </w:r>
    </w:p>
    <w:p w:rsidR="00DA555B" w:rsidRPr="00CE1542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bCs/>
          <w:sz w:val="22"/>
          <w:szCs w:val="22"/>
          <w:lang w:eastAsia="ar-SA"/>
        </w:rPr>
        <w:t>Слушали:</w:t>
      </w:r>
      <w:r>
        <w:rPr>
          <w:b/>
          <w:bCs/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Французова Владимира Ивановича</w:t>
      </w:r>
      <w:r w:rsidRPr="004F5182">
        <w:rPr>
          <w:sz w:val="22"/>
          <w:szCs w:val="22"/>
          <w:lang w:eastAsia="ar-SA"/>
        </w:rPr>
        <w:t xml:space="preserve">, </w:t>
      </w:r>
      <w:r w:rsidRPr="0063259A">
        <w:rPr>
          <w:sz w:val="22"/>
          <w:szCs w:val="22"/>
          <w:lang w:eastAsia="ar-SA"/>
        </w:rPr>
        <w:t xml:space="preserve">предложившего назначить </w:t>
      </w:r>
      <w:r>
        <w:rPr>
          <w:sz w:val="22"/>
          <w:szCs w:val="22"/>
          <w:lang w:eastAsia="ar-SA"/>
        </w:rPr>
        <w:t xml:space="preserve">Колядину Галину Александровну </w:t>
      </w:r>
      <w:r w:rsidRPr="00843090">
        <w:rPr>
          <w:sz w:val="22"/>
          <w:szCs w:val="22"/>
          <w:lang w:eastAsia="ar-SA"/>
        </w:rPr>
        <w:t>(20.07.1956 г.р., паспорт 8901 № 187430 выдан Большеигнатовским РОВД МВД РМ 03.01.2002 г., проживающую по адресу: 431684, Республика Мордовия, Большеигнатовский район, с. Новое Баево, ул. Советская, д. 18)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</w:t>
      </w:r>
      <w:r>
        <w:rPr>
          <w:sz w:val="22"/>
          <w:szCs w:val="22"/>
          <w:lang w:eastAsia="ar-SA"/>
        </w:rPr>
        <w:t>Новобаевское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Колядина Галина Александровна</w:t>
      </w:r>
      <w:r w:rsidRPr="0063259A"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_31</w:t>
      </w:r>
      <w:r w:rsidRPr="0063259A">
        <w:rPr>
          <w:sz w:val="22"/>
          <w:szCs w:val="22"/>
          <w:lang w:eastAsia="ar-SA"/>
        </w:rPr>
        <w:t>_, «Против» 0, «Воздержалось» 0.</w:t>
      </w: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  <w:r w:rsidRPr="00E04057">
        <w:rPr>
          <w:b/>
          <w:bCs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назначить </w:t>
      </w:r>
      <w:r>
        <w:rPr>
          <w:sz w:val="22"/>
          <w:szCs w:val="22"/>
          <w:lang w:eastAsia="ar-SA"/>
        </w:rPr>
        <w:t>Колядину Галину Александровну (20.07.1956 г.р., паспорт 8901 № 187430</w:t>
      </w:r>
      <w:r w:rsidRPr="00F06A4F">
        <w:rPr>
          <w:sz w:val="22"/>
          <w:szCs w:val="22"/>
          <w:lang w:eastAsia="ar-SA"/>
        </w:rPr>
        <w:t xml:space="preserve"> выдан </w:t>
      </w:r>
      <w:r>
        <w:rPr>
          <w:sz w:val="22"/>
          <w:szCs w:val="22"/>
          <w:lang w:eastAsia="ar-SA"/>
        </w:rPr>
        <w:t>Большеигнатовским РОВД МВД РМ 03.01</w:t>
      </w:r>
      <w:r w:rsidRPr="00F06A4F">
        <w:rPr>
          <w:sz w:val="22"/>
          <w:szCs w:val="22"/>
          <w:lang w:eastAsia="ar-SA"/>
        </w:rPr>
        <w:t>.2002 г., проживающего по адре</w:t>
      </w:r>
      <w:r>
        <w:rPr>
          <w:sz w:val="22"/>
          <w:szCs w:val="22"/>
          <w:lang w:eastAsia="ar-SA"/>
        </w:rPr>
        <w:t>су: 431684</w:t>
      </w:r>
      <w:r w:rsidRPr="00F06A4F">
        <w:rPr>
          <w:sz w:val="22"/>
          <w:szCs w:val="22"/>
          <w:lang w:eastAsia="ar-SA"/>
        </w:rPr>
        <w:t>, Республика Мордовия, Большеигнато</w:t>
      </w:r>
      <w:r>
        <w:rPr>
          <w:sz w:val="22"/>
          <w:szCs w:val="22"/>
          <w:lang w:eastAsia="ar-SA"/>
        </w:rPr>
        <w:t>вский район, с. Новое Баево, ул. Советская, д. 18</w:t>
      </w:r>
      <w:r w:rsidRPr="00F06A4F">
        <w:rPr>
          <w:sz w:val="22"/>
          <w:szCs w:val="22"/>
          <w:lang w:eastAsia="ar-SA"/>
        </w:rPr>
        <w:t xml:space="preserve">) 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 xml:space="preserve"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</w:t>
      </w:r>
      <w:r>
        <w:rPr>
          <w:sz w:val="22"/>
          <w:szCs w:val="22"/>
          <w:lang w:eastAsia="ar-SA"/>
        </w:rPr>
        <w:t>Новобаевское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DA555B" w:rsidRPr="0063259A" w:rsidRDefault="00DA555B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r>
        <w:rPr>
          <w:sz w:val="22"/>
          <w:szCs w:val="22"/>
          <w:lang w:eastAsia="ar-SA"/>
        </w:rPr>
        <w:t>Колядина Галина Александровна</w:t>
      </w:r>
      <w:r w:rsidRPr="00F06A4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DA555B" w:rsidRPr="00D154DD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DA555B" w:rsidRPr="00D154DD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Результаты голосования: «за» _</w:t>
      </w:r>
      <w:r>
        <w:rPr>
          <w:sz w:val="22"/>
          <w:szCs w:val="22"/>
          <w:lang w:eastAsia="ar-SA"/>
        </w:rPr>
        <w:t>31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DA555B" w:rsidRPr="00D154DD" w:rsidRDefault="00DA555B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 xml:space="preserve">По </w:t>
      </w:r>
      <w:r>
        <w:rPr>
          <w:b/>
          <w:bCs/>
          <w:sz w:val="22"/>
          <w:szCs w:val="22"/>
          <w:lang w:eastAsia="ar-SA"/>
        </w:rPr>
        <w:t>третьему</w:t>
      </w:r>
      <w:r w:rsidRPr="00CE1542">
        <w:rPr>
          <w:b/>
          <w:bCs/>
          <w:sz w:val="22"/>
          <w:szCs w:val="22"/>
          <w:lang w:eastAsia="ar-SA"/>
        </w:rPr>
        <w:t xml:space="preserve"> вопросу:</w:t>
      </w:r>
    </w:p>
    <w:p w:rsidR="00DA555B" w:rsidRPr="00D154DD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Pr="00D154DD" w:rsidRDefault="00DA555B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bCs/>
          <w:color w:val="000000"/>
          <w:sz w:val="22"/>
          <w:szCs w:val="22"/>
          <w:lang w:eastAsia="ar-SA"/>
        </w:rPr>
        <w:t>Слушали:</w:t>
      </w:r>
      <w:r>
        <w:rPr>
          <w:b/>
          <w:bCs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Французова Владимира Ивановича</w:t>
      </w:r>
      <w:r w:rsidRPr="00D154DD">
        <w:rPr>
          <w:color w:val="000000"/>
          <w:sz w:val="22"/>
          <w:szCs w:val="22"/>
          <w:lang w:eastAsia="ar-SA"/>
        </w:rPr>
        <w:t>, предложившего следующие условия договора аренды земельного участка, находящегося в общей долевой собственности на новый срок:</w:t>
      </w:r>
    </w:p>
    <w:p w:rsidR="00DA555B" w:rsidRPr="00D154DD" w:rsidRDefault="00DA555B" w:rsidP="001D4B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DA555B" w:rsidRPr="00D154DD" w:rsidRDefault="00DA555B" w:rsidP="0084309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sz w:val="22"/>
          <w:szCs w:val="22"/>
        </w:rPr>
        <w:t xml:space="preserve">385,3 </w:t>
      </w:r>
      <w:r w:rsidRPr="0065635C">
        <w:rPr>
          <w:sz w:val="22"/>
          <w:szCs w:val="22"/>
        </w:rPr>
        <w:t>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>й номер земельного участка</w:t>
      </w:r>
      <w:r>
        <w:rPr>
          <w:color w:val="000000"/>
          <w:sz w:val="22"/>
          <w:szCs w:val="22"/>
          <w:lang w:eastAsia="ar-SA"/>
        </w:rPr>
        <w:t xml:space="preserve"> 13:05:0207009:1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Pr="00D154DD">
        <w:rPr>
          <w:sz w:val="22"/>
          <w:szCs w:val="22"/>
          <w:lang w:eastAsia="ar-SA"/>
        </w:rPr>
        <w:t>установлено относительно ориентира, расположенного в границах уч</w:t>
      </w:r>
      <w:r>
        <w:rPr>
          <w:sz w:val="22"/>
          <w:szCs w:val="22"/>
          <w:lang w:eastAsia="ar-SA"/>
        </w:rPr>
        <w:t>астка. Ориентир СПК «Память Ленина», в районе с. Новое Баево</w:t>
      </w:r>
      <w:r w:rsidRPr="00D154DD">
        <w:rPr>
          <w:sz w:val="22"/>
          <w:szCs w:val="22"/>
          <w:lang w:eastAsia="ar-SA"/>
        </w:rPr>
        <w:t xml:space="preserve">, с/п </w:t>
      </w:r>
      <w:r>
        <w:rPr>
          <w:sz w:val="22"/>
          <w:szCs w:val="22"/>
          <w:lang w:eastAsia="ar-SA"/>
        </w:rPr>
        <w:t>Новобаевское</w:t>
      </w:r>
      <w:r w:rsidRPr="00D154DD">
        <w:rPr>
          <w:sz w:val="22"/>
          <w:szCs w:val="22"/>
          <w:lang w:eastAsia="ar-SA"/>
        </w:rPr>
        <w:t xml:space="preserve">.  </w:t>
      </w:r>
    </w:p>
    <w:p w:rsidR="00DA555B" w:rsidRDefault="00DA555B" w:rsidP="00843090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 w:rsidRPr="00D154DD">
        <w:rPr>
          <w:sz w:val="22"/>
          <w:szCs w:val="22"/>
        </w:rPr>
        <w:t xml:space="preserve"> </w:t>
      </w:r>
    </w:p>
    <w:p w:rsidR="00DA555B" w:rsidRPr="0065635C" w:rsidRDefault="00DA555B" w:rsidP="001D4B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DA555B" w:rsidRDefault="00DA555B" w:rsidP="001D4B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>, до</w:t>
      </w:r>
      <w:r>
        <w:rPr>
          <w:color w:val="000000"/>
          <w:sz w:val="22"/>
          <w:szCs w:val="22"/>
        </w:rPr>
        <w:t xml:space="preserve"> 01.12.2020</w:t>
      </w:r>
      <w:r w:rsidRPr="00F06A4F">
        <w:rPr>
          <w:color w:val="000000"/>
          <w:sz w:val="22"/>
          <w:szCs w:val="22"/>
        </w:rPr>
        <w:t xml:space="preserve">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DA555B" w:rsidRPr="00F06A4F" w:rsidRDefault="00DA555B" w:rsidP="001D4B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DA555B" w:rsidRPr="00D154DD" w:rsidRDefault="00DA555B" w:rsidP="001D4B35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DA555B" w:rsidRPr="00D154DD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DA555B" w:rsidRPr="00D154DD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Default="00DA555B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Pr="00D154DD">
        <w:rPr>
          <w:sz w:val="22"/>
          <w:szCs w:val="22"/>
          <w:lang w:eastAsia="ar-SA"/>
        </w:rPr>
        <w:t xml:space="preserve"> _</w:t>
      </w:r>
      <w:r>
        <w:rPr>
          <w:sz w:val="22"/>
          <w:szCs w:val="22"/>
          <w:lang w:eastAsia="ar-SA"/>
        </w:rPr>
        <w:t>31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DA555B" w:rsidRDefault="00DA555B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DA555B" w:rsidRPr="00D154DD" w:rsidRDefault="00DA555B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DA555B" w:rsidRPr="00D154DD" w:rsidRDefault="00DA555B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bCs/>
          <w:color w:val="000000"/>
          <w:sz w:val="22"/>
          <w:szCs w:val="22"/>
          <w:lang w:eastAsia="ar-SA"/>
        </w:rPr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долевой собственности:</w:t>
      </w:r>
    </w:p>
    <w:p w:rsidR="00DA555B" w:rsidRPr="00D154DD" w:rsidRDefault="00DA555B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DA555B" w:rsidRPr="00D154DD" w:rsidRDefault="00DA555B" w:rsidP="00C04E9B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sz w:val="22"/>
          <w:szCs w:val="22"/>
        </w:rPr>
        <w:t xml:space="preserve">385,3 </w:t>
      </w:r>
      <w:r w:rsidRPr="0065635C">
        <w:rPr>
          <w:sz w:val="22"/>
          <w:szCs w:val="22"/>
        </w:rPr>
        <w:t>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>й номер земельного участк</w:t>
      </w:r>
      <w:r>
        <w:rPr>
          <w:color w:val="000000"/>
          <w:sz w:val="22"/>
          <w:szCs w:val="22"/>
          <w:lang w:eastAsia="ar-SA"/>
        </w:rPr>
        <w:t>а 13:05:0207009:1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Pr="00D154DD">
        <w:rPr>
          <w:sz w:val="22"/>
          <w:szCs w:val="22"/>
          <w:lang w:eastAsia="ar-SA"/>
        </w:rPr>
        <w:t>установлено относительно ориентира, расположенного в границах уч</w:t>
      </w:r>
      <w:r>
        <w:rPr>
          <w:sz w:val="22"/>
          <w:szCs w:val="22"/>
          <w:lang w:eastAsia="ar-SA"/>
        </w:rPr>
        <w:t>астка. Ориентир СПК «Память Ленина», в районе с. Новое Баево</w:t>
      </w:r>
      <w:r w:rsidRPr="00D154DD">
        <w:rPr>
          <w:sz w:val="22"/>
          <w:szCs w:val="22"/>
          <w:lang w:eastAsia="ar-SA"/>
        </w:rPr>
        <w:t xml:space="preserve">, с/п </w:t>
      </w:r>
      <w:r>
        <w:rPr>
          <w:sz w:val="22"/>
          <w:szCs w:val="22"/>
          <w:lang w:eastAsia="ar-SA"/>
        </w:rPr>
        <w:t>Новобаевское</w:t>
      </w:r>
      <w:r w:rsidRPr="00D154DD">
        <w:rPr>
          <w:sz w:val="22"/>
          <w:szCs w:val="22"/>
          <w:lang w:eastAsia="ar-SA"/>
        </w:rPr>
        <w:t xml:space="preserve">.  </w:t>
      </w:r>
    </w:p>
    <w:p w:rsidR="00DA555B" w:rsidRDefault="00DA555B" w:rsidP="00C04E9B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 w:rsidRPr="00D154DD">
        <w:rPr>
          <w:sz w:val="22"/>
          <w:szCs w:val="22"/>
        </w:rPr>
        <w:t xml:space="preserve"> </w:t>
      </w:r>
    </w:p>
    <w:p w:rsidR="00DA555B" w:rsidRPr="0065635C" w:rsidRDefault="00DA555B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DA555B" w:rsidRDefault="00DA555B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>, до 01.12.2020</w:t>
      </w:r>
      <w:r w:rsidRPr="00F06A4F">
        <w:rPr>
          <w:color w:val="000000"/>
          <w:sz w:val="22"/>
          <w:szCs w:val="22"/>
        </w:rPr>
        <w:t xml:space="preserve">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DA555B" w:rsidRPr="00F06A4F" w:rsidRDefault="00DA555B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DA555B" w:rsidRPr="00D154DD" w:rsidRDefault="00DA555B" w:rsidP="00F06A4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Default="00DA555B" w:rsidP="001D4B35">
      <w:pPr>
        <w:suppressAutoHyphens/>
        <w:autoSpaceDE w:val="0"/>
        <w:jc w:val="both"/>
        <w:rPr>
          <w:b/>
          <w:bCs/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DA555B" w:rsidRPr="00CE1542" w:rsidRDefault="00DA555B" w:rsidP="001D4B35">
      <w:pPr>
        <w:suppressAutoHyphens/>
        <w:jc w:val="both"/>
        <w:rPr>
          <w:sz w:val="22"/>
          <w:szCs w:val="22"/>
          <w:lang w:eastAsia="ar-SA"/>
        </w:rPr>
      </w:pPr>
    </w:p>
    <w:p w:rsidR="00DA555B" w:rsidRPr="00D154DD" w:rsidRDefault="00DA555B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DA555B" w:rsidRPr="00CE1542" w:rsidRDefault="00DA555B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 xml:space="preserve">участников общей долевой собственности_________________   </w:t>
      </w:r>
      <w:r>
        <w:rPr>
          <w:color w:val="000000"/>
          <w:sz w:val="22"/>
          <w:szCs w:val="22"/>
          <w:lang w:eastAsia="ar-SA"/>
        </w:rPr>
        <w:t xml:space="preserve">Г.А.Колядина </w:t>
      </w:r>
    </w:p>
    <w:p w:rsidR="00DA555B" w:rsidRPr="00CE1542" w:rsidRDefault="00DA555B" w:rsidP="00E02BD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DA555B" w:rsidRPr="00D154DD" w:rsidRDefault="00DA555B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DA555B" w:rsidRPr="00CE1542" w:rsidRDefault="00DA555B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r>
        <w:rPr>
          <w:color w:val="000000"/>
          <w:sz w:val="22"/>
          <w:szCs w:val="22"/>
          <w:lang w:eastAsia="ar-SA"/>
        </w:rPr>
        <w:t>____________ Т.В.Жаркова</w:t>
      </w:r>
    </w:p>
    <w:p w:rsidR="00DA555B" w:rsidRPr="00D154DD" w:rsidRDefault="00DA555B" w:rsidP="00E02BD9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DA555B" w:rsidRPr="00CE1542" w:rsidRDefault="00DA555B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DA555B" w:rsidRPr="00CE1542" w:rsidRDefault="00DA555B" w:rsidP="001D4B35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r>
        <w:rPr>
          <w:color w:val="000000"/>
          <w:sz w:val="22"/>
          <w:szCs w:val="22"/>
          <w:lang w:eastAsia="ar-SA"/>
        </w:rPr>
        <w:t>В.И.Французов</w:t>
      </w:r>
    </w:p>
    <w:sectPr w:rsidR="00DA555B" w:rsidRPr="00CE1542" w:rsidSect="00AA4B1D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663"/>
    <w:multiLevelType w:val="hybridMultilevel"/>
    <w:tmpl w:val="7206CC1A"/>
    <w:lvl w:ilvl="0" w:tplc="BA3AF1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4BE5655D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523E5D4C"/>
    <w:multiLevelType w:val="multilevel"/>
    <w:tmpl w:val="E7B00E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 CYR" w:hAnsi="Times New Roman CYR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ascii="Times New Roman CYR" w:hAnsi="Times New Roman CYR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 CYR" w:hAnsi="Times New Roman CYR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Times New Roman CYR" w:hAnsi="Times New Roman CYR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Times New Roman CYR" w:hAnsi="Times New Roman CYR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Times New Roman CYR" w:hAnsi="Times New Roman CYR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Times New Roman CYR" w:hAnsi="Times New Roman CYR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Times New Roman CYR" w:hAnsi="Times New Roman CYR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Times New Roman CYR" w:hAnsi="Times New Roman CYR" w:hint="default"/>
      </w:rPr>
    </w:lvl>
  </w:abstractNum>
  <w:abstractNum w:abstractNumId="5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B35"/>
    <w:rsid w:val="00016FDE"/>
    <w:rsid w:val="000512C1"/>
    <w:rsid w:val="000A3973"/>
    <w:rsid w:val="00106708"/>
    <w:rsid w:val="00110662"/>
    <w:rsid w:val="001A1F4E"/>
    <w:rsid w:val="001D4B35"/>
    <w:rsid w:val="001F3B2F"/>
    <w:rsid w:val="002256E2"/>
    <w:rsid w:val="00314B4D"/>
    <w:rsid w:val="003A44BD"/>
    <w:rsid w:val="003B13DA"/>
    <w:rsid w:val="003F3794"/>
    <w:rsid w:val="00426506"/>
    <w:rsid w:val="004B4C33"/>
    <w:rsid w:val="004B571E"/>
    <w:rsid w:val="004F5182"/>
    <w:rsid w:val="004F788C"/>
    <w:rsid w:val="00503C27"/>
    <w:rsid w:val="0057577D"/>
    <w:rsid w:val="005B64A9"/>
    <w:rsid w:val="0063259A"/>
    <w:rsid w:val="0065635C"/>
    <w:rsid w:val="00670981"/>
    <w:rsid w:val="00742509"/>
    <w:rsid w:val="007531D0"/>
    <w:rsid w:val="00783A31"/>
    <w:rsid w:val="00843090"/>
    <w:rsid w:val="008617FF"/>
    <w:rsid w:val="009A3FCE"/>
    <w:rsid w:val="009C1FC8"/>
    <w:rsid w:val="009C4E30"/>
    <w:rsid w:val="00A64CDF"/>
    <w:rsid w:val="00AA4B1D"/>
    <w:rsid w:val="00AF7922"/>
    <w:rsid w:val="00B10A94"/>
    <w:rsid w:val="00B51D44"/>
    <w:rsid w:val="00B54687"/>
    <w:rsid w:val="00BA4F12"/>
    <w:rsid w:val="00BB38DF"/>
    <w:rsid w:val="00C04D81"/>
    <w:rsid w:val="00C04E9B"/>
    <w:rsid w:val="00C72972"/>
    <w:rsid w:val="00CA3CB7"/>
    <w:rsid w:val="00CE1542"/>
    <w:rsid w:val="00CF6485"/>
    <w:rsid w:val="00D154DD"/>
    <w:rsid w:val="00D919C4"/>
    <w:rsid w:val="00DA555B"/>
    <w:rsid w:val="00E02BD9"/>
    <w:rsid w:val="00E04057"/>
    <w:rsid w:val="00F06A4F"/>
    <w:rsid w:val="00FC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B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63259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C1F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41F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</TotalTime>
  <Pages>3</Pages>
  <Words>1223</Words>
  <Characters>6976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13</cp:revision>
  <cp:lastPrinted>2019-05-08T10:30:00Z</cp:lastPrinted>
  <dcterms:created xsi:type="dcterms:W3CDTF">2017-02-19T09:22:00Z</dcterms:created>
  <dcterms:modified xsi:type="dcterms:W3CDTF">2019-05-08T10:32:00Z</dcterms:modified>
</cp:coreProperties>
</file>