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4D1" w:rsidRPr="00DF133E" w:rsidRDefault="00B024D1" w:rsidP="00DF133E">
      <w:pPr>
        <w:shd w:val="clear" w:color="auto" w:fill="FFFFFF"/>
        <w:spacing w:before="586" w:line="276" w:lineRule="auto"/>
        <w:jc w:val="center"/>
        <w:rPr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С</w:t>
      </w:r>
      <w:r w:rsidRPr="00DF133E">
        <w:rPr>
          <w:color w:val="000000"/>
          <w:spacing w:val="5"/>
          <w:sz w:val="28"/>
          <w:szCs w:val="28"/>
        </w:rPr>
        <w:t>ВЕДЕНИЯ</w:t>
      </w:r>
    </w:p>
    <w:p w:rsidR="00B024D1" w:rsidRDefault="00B024D1" w:rsidP="00DF133E">
      <w:pPr>
        <w:shd w:val="clear" w:color="auto" w:fill="FFFFFF"/>
        <w:spacing w:before="293" w:line="276" w:lineRule="auto"/>
        <w:ind w:firstLine="851"/>
        <w:jc w:val="center"/>
        <w:rPr>
          <w:color w:val="000000"/>
          <w:spacing w:val="4"/>
          <w:sz w:val="28"/>
          <w:szCs w:val="28"/>
        </w:rPr>
      </w:pPr>
      <w:r w:rsidRPr="00DF133E">
        <w:rPr>
          <w:color w:val="000000"/>
          <w:spacing w:val="3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r w:rsidRPr="00DF133E">
        <w:rPr>
          <w:color w:val="000000"/>
          <w:spacing w:val="2"/>
          <w:sz w:val="28"/>
          <w:szCs w:val="28"/>
        </w:rPr>
        <w:t xml:space="preserve">представленные </w:t>
      </w:r>
      <w:r w:rsidRPr="00DF133E">
        <w:rPr>
          <w:color w:val="000000"/>
          <w:spacing w:val="4"/>
          <w:sz w:val="28"/>
          <w:szCs w:val="28"/>
        </w:rPr>
        <w:t xml:space="preserve"> муниципальными служащими Протасовского сельского поселения Большеигнатовского муниципального района за</w:t>
      </w:r>
      <w:r w:rsidRPr="00DF133E">
        <w:rPr>
          <w:color w:val="000000"/>
          <w:spacing w:val="2"/>
          <w:sz w:val="28"/>
          <w:szCs w:val="28"/>
        </w:rPr>
        <w:t xml:space="preserve"> отчетный период с 1 января по 31 декабря 201</w:t>
      </w:r>
      <w:r>
        <w:rPr>
          <w:color w:val="000000"/>
          <w:spacing w:val="2"/>
          <w:sz w:val="28"/>
          <w:szCs w:val="28"/>
        </w:rPr>
        <w:t xml:space="preserve">8 </w:t>
      </w:r>
      <w:r w:rsidRPr="00DF133E">
        <w:rPr>
          <w:color w:val="000000"/>
          <w:spacing w:val="2"/>
          <w:sz w:val="28"/>
          <w:szCs w:val="28"/>
        </w:rPr>
        <w:t xml:space="preserve">года </w:t>
      </w:r>
      <w:r w:rsidRPr="00DF133E">
        <w:rPr>
          <w:color w:val="000000"/>
          <w:spacing w:val="4"/>
          <w:sz w:val="28"/>
          <w:szCs w:val="28"/>
        </w:rPr>
        <w:t>и подлежащие размещению на официальном сайте органов местного самоуправления (предоставлению средствам массовой информации для опубликования)</w:t>
      </w:r>
    </w:p>
    <w:p w:rsidR="00B024D1" w:rsidRDefault="00B024D1" w:rsidP="00DF133E">
      <w:pPr>
        <w:shd w:val="clear" w:color="auto" w:fill="FFFFFF"/>
        <w:spacing w:before="293" w:line="276" w:lineRule="auto"/>
        <w:ind w:firstLine="851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126"/>
        <w:gridCol w:w="1418"/>
        <w:gridCol w:w="992"/>
        <w:gridCol w:w="1134"/>
        <w:gridCol w:w="1134"/>
        <w:gridCol w:w="1134"/>
        <w:gridCol w:w="1134"/>
        <w:gridCol w:w="1134"/>
        <w:gridCol w:w="992"/>
        <w:gridCol w:w="1134"/>
        <w:gridCol w:w="1134"/>
        <w:gridCol w:w="1843"/>
      </w:tblGrid>
      <w:tr w:rsidR="00B024D1" w:rsidRPr="00853288">
        <w:tc>
          <w:tcPr>
            <w:tcW w:w="709" w:type="dxa"/>
            <w:vMerge w:val="restart"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№ п/п</w:t>
            </w:r>
          </w:p>
        </w:tc>
        <w:tc>
          <w:tcPr>
            <w:tcW w:w="2126" w:type="dxa"/>
            <w:vMerge w:val="restart"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418" w:type="dxa"/>
            <w:vMerge w:val="restart"/>
            <w:textDirection w:val="btLr"/>
          </w:tcPr>
          <w:p w:rsidR="00B024D1" w:rsidRPr="00853288" w:rsidRDefault="00B024D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должность</w:t>
            </w:r>
          </w:p>
        </w:tc>
        <w:tc>
          <w:tcPr>
            <w:tcW w:w="4394" w:type="dxa"/>
            <w:gridSpan w:val="4"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extDirection w:val="btLr"/>
          </w:tcPr>
          <w:p w:rsidR="00B024D1" w:rsidRPr="00853288" w:rsidRDefault="00B024D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134" w:type="dxa"/>
            <w:vMerge w:val="restart"/>
            <w:textDirection w:val="btLr"/>
          </w:tcPr>
          <w:p w:rsidR="00B024D1" w:rsidRPr="00853288" w:rsidRDefault="00B024D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Декламированный годовой доход (руб)</w:t>
            </w:r>
          </w:p>
        </w:tc>
        <w:tc>
          <w:tcPr>
            <w:tcW w:w="1843" w:type="dxa"/>
            <w:vMerge w:val="restart"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Сведения об источниках получения средств, за счет которых совершена сделка ( вид приобретенного имущества, источник)</w:t>
            </w:r>
          </w:p>
        </w:tc>
      </w:tr>
      <w:tr w:rsidR="00B024D1" w:rsidRPr="00853288">
        <w:trPr>
          <w:cantSplit/>
          <w:trHeight w:val="1134"/>
        </w:trPr>
        <w:tc>
          <w:tcPr>
            <w:tcW w:w="709" w:type="dxa"/>
            <w:vMerge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extDirection w:val="btLr"/>
          </w:tcPr>
          <w:p w:rsidR="00B024D1" w:rsidRPr="00853288" w:rsidRDefault="00B024D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B024D1" w:rsidRPr="00853288" w:rsidRDefault="00B024D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1134" w:type="dxa"/>
            <w:textDirection w:val="btLr"/>
          </w:tcPr>
          <w:p w:rsidR="00B024D1" w:rsidRPr="00853288" w:rsidRDefault="00B024D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1134" w:type="dxa"/>
            <w:textDirection w:val="btLr"/>
          </w:tcPr>
          <w:p w:rsidR="00B024D1" w:rsidRPr="00853288" w:rsidRDefault="00B024D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textDirection w:val="btLr"/>
          </w:tcPr>
          <w:p w:rsidR="00B024D1" w:rsidRPr="00853288" w:rsidRDefault="00B024D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Вид объекта</w:t>
            </w:r>
          </w:p>
        </w:tc>
        <w:tc>
          <w:tcPr>
            <w:tcW w:w="1134" w:type="dxa"/>
            <w:textDirection w:val="btLr"/>
          </w:tcPr>
          <w:p w:rsidR="00B024D1" w:rsidRPr="00853288" w:rsidRDefault="00B024D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Площадь (кв.м)</w:t>
            </w:r>
          </w:p>
        </w:tc>
        <w:tc>
          <w:tcPr>
            <w:tcW w:w="992" w:type="dxa"/>
            <w:textDirection w:val="btLr"/>
          </w:tcPr>
          <w:p w:rsidR="00B024D1" w:rsidRPr="00853288" w:rsidRDefault="00B024D1" w:rsidP="00853288">
            <w:pPr>
              <w:spacing w:before="293" w:line="276" w:lineRule="auto"/>
              <w:ind w:left="113" w:right="113"/>
              <w:jc w:val="center"/>
              <w:rPr>
                <w:sz w:val="28"/>
                <w:szCs w:val="28"/>
              </w:rPr>
            </w:pPr>
            <w:r w:rsidRPr="00853288"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</w:tr>
      <w:tr w:rsidR="00B024D1" w:rsidRPr="00853288">
        <w:trPr>
          <w:trHeight w:val="1020"/>
        </w:trPr>
        <w:tc>
          <w:tcPr>
            <w:tcW w:w="709" w:type="dxa"/>
            <w:vMerge w:val="restart"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Ермушева И.З.</w:t>
            </w:r>
          </w:p>
        </w:tc>
        <w:tc>
          <w:tcPr>
            <w:tcW w:w="1418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 w:rsidRPr="008B622F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992" w:type="dxa"/>
            <w:vMerge w:val="restart"/>
          </w:tcPr>
          <w:p w:rsidR="00B024D1" w:rsidRPr="00AC53F4" w:rsidRDefault="00B024D1" w:rsidP="00AC53F4">
            <w:pPr>
              <w:spacing w:before="293" w:line="276" w:lineRule="auto"/>
              <w:jc w:val="center"/>
              <w:rPr>
                <w:sz w:val="22"/>
                <w:szCs w:val="22"/>
              </w:rPr>
            </w:pPr>
            <w:r w:rsidRPr="00AC53F4"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</w:t>
            </w:r>
          </w:p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B024D1" w:rsidRPr="008B622F" w:rsidRDefault="00B024D1" w:rsidP="00A45CBE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</w:pPr>
            <w:r>
              <w:t>249 833,34</w:t>
            </w:r>
          </w:p>
        </w:tc>
        <w:tc>
          <w:tcPr>
            <w:tcW w:w="1843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B024D1" w:rsidRPr="00853288">
        <w:trPr>
          <w:trHeight w:val="2980"/>
        </w:trPr>
        <w:tc>
          <w:tcPr>
            <w:tcW w:w="709" w:type="dxa"/>
            <w:vMerge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024D1" w:rsidRPr="008B622F" w:rsidRDefault="00B024D1" w:rsidP="00853288">
            <w:pPr>
              <w:spacing w:before="293" w:line="276" w:lineRule="auto"/>
              <w:jc w:val="center"/>
            </w:pPr>
          </w:p>
        </w:tc>
        <w:tc>
          <w:tcPr>
            <w:tcW w:w="1843" w:type="dxa"/>
            <w:vMerge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B024D1" w:rsidRPr="00853288" w:rsidTr="00E06002">
        <w:trPr>
          <w:trHeight w:val="1375"/>
        </w:trPr>
        <w:tc>
          <w:tcPr>
            <w:tcW w:w="709" w:type="dxa"/>
            <w:vMerge w:val="restart"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</w:tcPr>
          <w:p w:rsidR="00B024D1" w:rsidRPr="00853288" w:rsidRDefault="00B024D1" w:rsidP="00937707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  <w:r w:rsidRPr="00853288">
              <w:rPr>
                <w:sz w:val="24"/>
                <w:szCs w:val="24"/>
              </w:rPr>
              <w:t>Несовершеннолетний ребенок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024D1" w:rsidRDefault="00B024D1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24D1" w:rsidRPr="008B622F" w:rsidRDefault="00B024D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Общедолевая, 1/2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24D1" w:rsidRPr="008B622F" w:rsidRDefault="00B024D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64,2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024D1" w:rsidRPr="008B622F" w:rsidRDefault="00B024D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B024D1" w:rsidRPr="008B622F" w:rsidRDefault="00B024D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B024D1" w:rsidRPr="008B622F" w:rsidRDefault="00B024D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B024D1" w:rsidRPr="008B622F" w:rsidRDefault="00B024D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  <w:tr w:rsidR="00B024D1" w:rsidRPr="00853288">
        <w:trPr>
          <w:trHeight w:val="1160"/>
        </w:trPr>
        <w:tc>
          <w:tcPr>
            <w:tcW w:w="709" w:type="dxa"/>
            <w:vMerge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B024D1" w:rsidRPr="00853288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024D1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024D1" w:rsidRPr="00D27EE4" w:rsidRDefault="00B024D1" w:rsidP="009432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024D1" w:rsidRDefault="00B024D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Общедолевая 1/2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024D1" w:rsidRDefault="00B024D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024D1" w:rsidRDefault="00B024D1" w:rsidP="009432E6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134" w:type="dxa"/>
            <w:vMerge/>
          </w:tcPr>
          <w:p w:rsidR="00B024D1" w:rsidRDefault="00B024D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024D1" w:rsidRDefault="00B024D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B024D1" w:rsidRDefault="00B024D1" w:rsidP="00501749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024D1" w:rsidRPr="008B622F" w:rsidRDefault="00B024D1" w:rsidP="00853288">
            <w:pPr>
              <w:spacing w:before="293"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B024D1" w:rsidRDefault="00B024D1" w:rsidP="00337847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rPr>
          <w:color w:val="000000"/>
          <w:spacing w:val="-8"/>
          <w:sz w:val="26"/>
          <w:szCs w:val="26"/>
        </w:rPr>
      </w:pPr>
    </w:p>
    <w:p w:rsidR="00B024D1" w:rsidRDefault="00B024D1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  <w:rPr>
          <w:color w:val="000000"/>
          <w:spacing w:val="-8"/>
          <w:sz w:val="26"/>
          <w:szCs w:val="26"/>
        </w:rPr>
      </w:pPr>
      <w:r>
        <w:rPr>
          <w:color w:val="000000"/>
          <w:spacing w:val="-8"/>
          <w:sz w:val="26"/>
          <w:szCs w:val="26"/>
        </w:rPr>
        <w:t xml:space="preserve">                              Болеева Т.М.                                                16.05.2019 г</w:t>
      </w:r>
    </w:p>
    <w:p w:rsidR="00B024D1" w:rsidRDefault="00B024D1">
      <w:pPr>
        <w:shd w:val="clear" w:color="auto" w:fill="FFFFFF"/>
        <w:tabs>
          <w:tab w:val="left" w:pos="2717"/>
          <w:tab w:val="left" w:pos="6398"/>
        </w:tabs>
        <w:spacing w:before="278" w:line="288" w:lineRule="exact"/>
        <w:ind w:left="734"/>
      </w:pPr>
      <w:r>
        <w:rPr>
          <w:noProof/>
        </w:rPr>
        <w:pict>
          <v:line id="_x0000_s1026" style="position:absolute;left:0;text-align:left;z-index:251658240" from="110.9pt,12.95pt" to="298.6pt,12.95pt" o:allowincell="f" strokeweight=".5pt"/>
        </w:pict>
      </w:r>
      <w:r>
        <w:rPr>
          <w:noProof/>
        </w:rPr>
        <w:pict>
          <v:line id="_x0000_s1027" style="position:absolute;left:0;text-align:left;z-index:251659264" from="308.15pt,12.95pt" to="420.45pt,12.95pt" o:allowincell="f" strokeweight=".25pt"/>
        </w:pict>
      </w:r>
      <w:r>
        <w:rPr>
          <w:noProof/>
        </w:rPr>
        <w:pict>
          <v:line id="_x0000_s1028" style="position:absolute;left:0;text-align:left;z-index:251660288" from="20.65pt,13.45pt" to="101.75pt,13.45pt" o:allowincell="f" strokeweight=".25pt"/>
        </w:pict>
      </w:r>
      <w:r>
        <w:rPr>
          <w:color w:val="000000"/>
          <w:spacing w:val="-8"/>
          <w:sz w:val="26"/>
          <w:szCs w:val="26"/>
        </w:rPr>
        <w:t>(подпись)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8"/>
          <w:sz w:val="26"/>
          <w:szCs w:val="26"/>
        </w:rPr>
        <w:t>(Ф.И.О. руководителя)</w:t>
      </w:r>
      <w:r>
        <w:rPr>
          <w:color w:val="000000"/>
          <w:sz w:val="26"/>
          <w:szCs w:val="26"/>
        </w:rPr>
        <w:tab/>
      </w:r>
      <w:r>
        <w:rPr>
          <w:color w:val="000000"/>
          <w:spacing w:val="-7"/>
          <w:sz w:val="26"/>
          <w:szCs w:val="26"/>
        </w:rPr>
        <w:t>(дата)</w:t>
      </w:r>
    </w:p>
    <w:p w:rsidR="00B024D1" w:rsidRDefault="00B024D1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 xml:space="preserve">* 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color w:val="000000"/>
          <w:spacing w:val="-5"/>
          <w:sz w:val="26"/>
          <w:szCs w:val="26"/>
        </w:rPr>
        <w:t>последних года, предшествующих совершению сделки.».</w:t>
      </w:r>
    </w:p>
    <w:p w:rsidR="00B024D1" w:rsidRDefault="00B024D1">
      <w:pPr>
        <w:shd w:val="clear" w:color="auto" w:fill="FFFFFF"/>
        <w:spacing w:line="288" w:lineRule="exact"/>
        <w:ind w:left="288" w:right="1382"/>
        <w:rPr>
          <w:color w:val="000000"/>
          <w:spacing w:val="-5"/>
          <w:sz w:val="26"/>
          <w:szCs w:val="26"/>
        </w:rPr>
      </w:pPr>
    </w:p>
    <w:p w:rsidR="00B024D1" w:rsidRDefault="00B024D1">
      <w:pPr>
        <w:shd w:val="clear" w:color="auto" w:fill="FFFFFF"/>
        <w:spacing w:line="288" w:lineRule="exact"/>
        <w:ind w:left="288" w:right="1382"/>
      </w:pPr>
    </w:p>
    <w:sectPr w:rsidR="00B024D1" w:rsidSect="00DF133E">
      <w:pgSz w:w="16834" w:h="11909" w:orient="landscape"/>
      <w:pgMar w:top="851" w:right="382" w:bottom="360" w:left="38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495"/>
    <w:rsid w:val="001443A1"/>
    <w:rsid w:val="00171A86"/>
    <w:rsid w:val="0017509C"/>
    <w:rsid w:val="002220AF"/>
    <w:rsid w:val="00226B1A"/>
    <w:rsid w:val="00252513"/>
    <w:rsid w:val="0027633D"/>
    <w:rsid w:val="0028592D"/>
    <w:rsid w:val="002C26EE"/>
    <w:rsid w:val="002D3245"/>
    <w:rsid w:val="002E2E2F"/>
    <w:rsid w:val="00313915"/>
    <w:rsid w:val="00337847"/>
    <w:rsid w:val="0037223A"/>
    <w:rsid w:val="0038424D"/>
    <w:rsid w:val="003A3CAD"/>
    <w:rsid w:val="003B05A5"/>
    <w:rsid w:val="003B2CBD"/>
    <w:rsid w:val="003C2234"/>
    <w:rsid w:val="003D62A2"/>
    <w:rsid w:val="003F2EB6"/>
    <w:rsid w:val="0040003C"/>
    <w:rsid w:val="00402C65"/>
    <w:rsid w:val="004119C4"/>
    <w:rsid w:val="00462B62"/>
    <w:rsid w:val="00487A85"/>
    <w:rsid w:val="004B67CE"/>
    <w:rsid w:val="00501749"/>
    <w:rsid w:val="005B2B22"/>
    <w:rsid w:val="005C59F8"/>
    <w:rsid w:val="005E7480"/>
    <w:rsid w:val="006048F9"/>
    <w:rsid w:val="00622532"/>
    <w:rsid w:val="00670B13"/>
    <w:rsid w:val="00715448"/>
    <w:rsid w:val="00743B56"/>
    <w:rsid w:val="007A7768"/>
    <w:rsid w:val="008135A8"/>
    <w:rsid w:val="00817551"/>
    <w:rsid w:val="00853288"/>
    <w:rsid w:val="008B622F"/>
    <w:rsid w:val="008C2430"/>
    <w:rsid w:val="008D0771"/>
    <w:rsid w:val="008E61F8"/>
    <w:rsid w:val="00937707"/>
    <w:rsid w:val="009432E6"/>
    <w:rsid w:val="009A0A52"/>
    <w:rsid w:val="009B2938"/>
    <w:rsid w:val="009B57A5"/>
    <w:rsid w:val="00A014F3"/>
    <w:rsid w:val="00A106D9"/>
    <w:rsid w:val="00A26F97"/>
    <w:rsid w:val="00A37B61"/>
    <w:rsid w:val="00A45CBE"/>
    <w:rsid w:val="00A52CF1"/>
    <w:rsid w:val="00A65969"/>
    <w:rsid w:val="00AC2445"/>
    <w:rsid w:val="00AC53F4"/>
    <w:rsid w:val="00AC70C5"/>
    <w:rsid w:val="00AD23A7"/>
    <w:rsid w:val="00AD46A9"/>
    <w:rsid w:val="00AE2927"/>
    <w:rsid w:val="00B024D1"/>
    <w:rsid w:val="00B11E16"/>
    <w:rsid w:val="00B177E1"/>
    <w:rsid w:val="00B36A5F"/>
    <w:rsid w:val="00BA43FF"/>
    <w:rsid w:val="00BA5192"/>
    <w:rsid w:val="00BC057F"/>
    <w:rsid w:val="00BD0495"/>
    <w:rsid w:val="00BD44C0"/>
    <w:rsid w:val="00C354C8"/>
    <w:rsid w:val="00CD3E92"/>
    <w:rsid w:val="00D257EC"/>
    <w:rsid w:val="00D27EE4"/>
    <w:rsid w:val="00D30EDD"/>
    <w:rsid w:val="00D45378"/>
    <w:rsid w:val="00D64E79"/>
    <w:rsid w:val="00D6685F"/>
    <w:rsid w:val="00D81B58"/>
    <w:rsid w:val="00D97620"/>
    <w:rsid w:val="00DA5D15"/>
    <w:rsid w:val="00DA7689"/>
    <w:rsid w:val="00DB17F7"/>
    <w:rsid w:val="00DF133E"/>
    <w:rsid w:val="00DF5CD4"/>
    <w:rsid w:val="00E06002"/>
    <w:rsid w:val="00E21BC8"/>
    <w:rsid w:val="00E454B9"/>
    <w:rsid w:val="00E5482B"/>
    <w:rsid w:val="00E73A02"/>
    <w:rsid w:val="00EE6EC1"/>
    <w:rsid w:val="00EF697B"/>
    <w:rsid w:val="00F0799C"/>
    <w:rsid w:val="00F22E05"/>
    <w:rsid w:val="00F53198"/>
    <w:rsid w:val="00F73BE5"/>
    <w:rsid w:val="00FA588B"/>
    <w:rsid w:val="00FE6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A52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81B5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223</TotalTime>
  <Pages>2</Pages>
  <Words>223</Words>
  <Characters>1276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Протасовская</dc:creator>
  <cp:keywords/>
  <dc:description/>
  <cp:lastModifiedBy>User</cp:lastModifiedBy>
  <cp:revision>9</cp:revision>
  <dcterms:created xsi:type="dcterms:W3CDTF">2018-05-14T03:13:00Z</dcterms:created>
  <dcterms:modified xsi:type="dcterms:W3CDTF">2019-05-16T03:19:00Z</dcterms:modified>
</cp:coreProperties>
</file>