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6D" w:rsidRPr="006746E1" w:rsidRDefault="0044196D" w:rsidP="006746E1">
      <w:pPr>
        <w:jc w:val="center"/>
        <w:rPr>
          <w:rFonts w:ascii="Times New Roman" w:hAnsi="Times New Roman" w:cs="Times New Roman"/>
        </w:rPr>
      </w:pPr>
      <w:r w:rsidRPr="006746E1">
        <w:rPr>
          <w:rFonts w:ascii="Times New Roman" w:hAnsi="Times New Roman" w:cs="Times New Roman"/>
          <w:b/>
          <w:bCs/>
        </w:rPr>
        <w:t>АДМИНИСТРАЦИЯ ПРОТАСОВСКОГО СЕЛЬСКОГО ПОСЕЛЕНИЯ БОЛЬШЕИГНАТОВСКОГО МУНИЦИПАЛЬНОГО РАЙОНА</w:t>
      </w:r>
    </w:p>
    <w:p w:rsidR="0044196D" w:rsidRPr="006746E1" w:rsidRDefault="0044196D" w:rsidP="006746E1">
      <w:pPr>
        <w:jc w:val="center"/>
        <w:rPr>
          <w:rFonts w:ascii="Times New Roman" w:hAnsi="Times New Roman" w:cs="Times New Roman"/>
          <w:b/>
          <w:bCs/>
        </w:rPr>
      </w:pPr>
      <w:r w:rsidRPr="006746E1">
        <w:rPr>
          <w:rFonts w:ascii="Times New Roman" w:hAnsi="Times New Roman" w:cs="Times New Roman"/>
          <w:b/>
          <w:bCs/>
        </w:rPr>
        <w:t>РЕСПУБЛИКИ МОРДОВИЯ</w:t>
      </w:r>
    </w:p>
    <w:p w:rsidR="0044196D" w:rsidRPr="006746E1" w:rsidRDefault="0044196D" w:rsidP="006746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196D" w:rsidRPr="006746E1" w:rsidRDefault="0044196D" w:rsidP="006746E1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28"/>
          <w:szCs w:val="28"/>
        </w:rPr>
      </w:pPr>
      <w:r w:rsidRPr="006746E1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44196D" w:rsidRPr="006746E1" w:rsidRDefault="0044196D" w:rsidP="006746E1">
      <w:pPr>
        <w:pStyle w:val="NormalWeb"/>
        <w:spacing w:after="0"/>
        <w:jc w:val="both"/>
        <w:rPr>
          <w:sz w:val="28"/>
          <w:szCs w:val="28"/>
        </w:rPr>
      </w:pPr>
    </w:p>
    <w:p w:rsidR="0044196D" w:rsidRPr="006472A1" w:rsidRDefault="0044196D" w:rsidP="006746E1">
      <w:pPr>
        <w:pStyle w:val="NormalWeb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72A1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6472A1">
        <w:rPr>
          <w:rFonts w:ascii="Times New Roman" w:hAnsi="Times New Roman" w:cs="Times New Roman"/>
          <w:sz w:val="28"/>
          <w:szCs w:val="28"/>
        </w:rPr>
        <w:t xml:space="preserve"> августа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472A1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48</w:t>
      </w:r>
    </w:p>
    <w:p w:rsidR="0044196D" w:rsidRPr="00163A84" w:rsidRDefault="0044196D" w:rsidP="006746E1">
      <w:pPr>
        <w:pStyle w:val="NormalWeb"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 w:rsidRPr="00163A84">
        <w:rPr>
          <w:rFonts w:ascii="Times New Roman" w:hAnsi="Times New Roman" w:cs="Times New Roman"/>
          <w:sz w:val="22"/>
          <w:szCs w:val="22"/>
        </w:rPr>
        <w:t>с. Протасово</w:t>
      </w:r>
    </w:p>
    <w:p w:rsidR="0044196D" w:rsidRPr="00231953" w:rsidRDefault="0044196D" w:rsidP="00393429">
      <w:pPr>
        <w:tabs>
          <w:tab w:val="left" w:pos="1000"/>
        </w:tabs>
        <w:rPr>
          <w:sz w:val="32"/>
          <w:szCs w:val="32"/>
        </w:rPr>
      </w:pPr>
    </w:p>
    <w:p w:rsidR="0044196D" w:rsidRPr="006746E1" w:rsidRDefault="0044196D" w:rsidP="002964E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Протасовского сельского поселения Большеигнатовского муниципального района Республики Мордовия от 01.08.2018 года №46 «</w:t>
      </w:r>
      <w:r w:rsidRPr="006746E1">
        <w:rPr>
          <w:rFonts w:ascii="Times New Roman" w:hAnsi="Times New Roman" w:cs="Times New Roman"/>
          <w:b/>
          <w:bCs/>
          <w:sz w:val="28"/>
          <w:szCs w:val="28"/>
        </w:rPr>
        <w:t>Об образовании комиссии по учету, списанию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46E1">
        <w:rPr>
          <w:rFonts w:ascii="Times New Roman" w:hAnsi="Times New Roman" w:cs="Times New Roman"/>
          <w:b/>
          <w:bCs/>
          <w:sz w:val="28"/>
          <w:szCs w:val="28"/>
        </w:rPr>
        <w:t>и приему-передаче основных средств и</w:t>
      </w:r>
    </w:p>
    <w:p w:rsidR="0044196D" w:rsidRPr="006746E1" w:rsidRDefault="0044196D" w:rsidP="002964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b/>
          <w:bCs/>
          <w:sz w:val="28"/>
          <w:szCs w:val="28"/>
        </w:rPr>
        <w:t>Протасовского</w:t>
      </w:r>
      <w:r w:rsidRPr="006746E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44196D" w:rsidRPr="002964E2" w:rsidRDefault="0044196D" w:rsidP="002964E2">
      <w:pPr>
        <w:rPr>
          <w:rFonts w:ascii="Times New Roman" w:hAnsi="Times New Roman" w:cs="Times New Roman"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4196D" w:rsidRDefault="0044196D" w:rsidP="0055100D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    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>В целях обеспечения своевременной приемки, своеврем</w:t>
      </w:r>
      <w:r>
        <w:rPr>
          <w:rFonts w:ascii="Times New Roman" w:hAnsi="Times New Roman" w:cs="Times New Roman"/>
          <w:color w:val="000000"/>
          <w:sz w:val="28"/>
          <w:szCs w:val="28"/>
        </w:rPr>
        <w:t>енного выбытия основных средств и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 нематериальных активов в соответствии приказами Министерства финансов Российской Федерации от 01.12. 2010 г. N 157н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Инструкцией по его применению", </w:t>
      </w:r>
      <w:hyperlink r:id="rId5" w:history="1">
        <w:r w:rsidRPr="009D0725">
          <w:rPr>
            <w:rFonts w:ascii="Times New Roman" w:hAnsi="Times New Roman" w:cs="Times New Roman"/>
            <w:color w:val="000000"/>
            <w:sz w:val="28"/>
            <w:szCs w:val="28"/>
          </w:rPr>
          <w:t>от 06.12.2010 г. N162н "Об утверждении Плана счетов бюджетного учета и Инструкции по его применении"</w:t>
        </w:r>
      </w:hyperlink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87DC1">
        <w:rPr>
          <w:rFonts w:ascii="Times New Roman" w:hAnsi="Times New Roman" w:cs="Times New Roman"/>
          <w:sz w:val="28"/>
          <w:szCs w:val="28"/>
        </w:rPr>
        <w:t xml:space="preserve">Положением «Об управлении муниципальной собственностью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C87DC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района», 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C87DC1">
        <w:rPr>
          <w:rFonts w:ascii="Times New Roman" w:hAnsi="Times New Roman" w:cs="Times New Roman"/>
          <w:sz w:val="28"/>
          <w:szCs w:val="28"/>
        </w:rPr>
        <w:t xml:space="preserve"> решением Совета депутатов</w:t>
      </w:r>
      <w:r w:rsidRPr="00BB20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C87DC1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14 апреля 2017 года № 31</w:t>
      </w:r>
      <w:r w:rsidRPr="002964E2">
        <w:rPr>
          <w:rFonts w:ascii="Times New Roman" w:hAnsi="Times New Roman" w:cs="Times New Roman"/>
          <w:sz w:val="28"/>
          <w:szCs w:val="28"/>
        </w:rPr>
        <w:t>,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сельского поселения </w:t>
      </w:r>
      <w:r w:rsidRPr="005B6514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</w:p>
    <w:p w:rsidR="0044196D" w:rsidRPr="005B6514" w:rsidRDefault="0044196D" w:rsidP="0055100D">
      <w:pPr>
        <w:ind w:firstLine="900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44196D" w:rsidRDefault="0044196D" w:rsidP="00CF1D0A">
      <w:pPr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6746E1">
        <w:rPr>
          <w:rFonts w:ascii="Times New Roman" w:hAnsi="Times New Roman" w:cs="Times New Roman"/>
          <w:b/>
          <w:bCs/>
          <w:kern w:val="32"/>
          <w:sz w:val="28"/>
          <w:szCs w:val="28"/>
        </w:rPr>
        <w:t>ПОСТАНОВЛЯЕТ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>:</w:t>
      </w:r>
    </w:p>
    <w:p w:rsidR="0044196D" w:rsidRDefault="0044196D" w:rsidP="00CF1D0A">
      <w:pPr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44196D" w:rsidRDefault="0044196D" w:rsidP="00436F9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6514">
        <w:t xml:space="preserve">     </w:t>
      </w:r>
      <w:r w:rsidRPr="001D3A7F">
        <w:rPr>
          <w:rFonts w:ascii="Times New Roman" w:hAnsi="Times New Roman" w:cs="Times New Roman"/>
          <w:sz w:val="28"/>
          <w:szCs w:val="28"/>
        </w:rPr>
        <w:t>1</w:t>
      </w:r>
      <w:r>
        <w:rPr>
          <w:b/>
          <w:bCs/>
        </w:rPr>
        <w:t>.</w:t>
      </w:r>
      <w:r w:rsidRPr="005B6514">
        <w:rPr>
          <w:b/>
          <w:bCs/>
        </w:rPr>
        <w:t xml:space="preserve"> </w:t>
      </w:r>
      <w:r w:rsidRPr="001D3A7F">
        <w:rPr>
          <w:rFonts w:ascii="Times New Roman" w:hAnsi="Times New Roman" w:cs="Times New Roman"/>
          <w:sz w:val="28"/>
          <w:szCs w:val="28"/>
        </w:rPr>
        <w:t xml:space="preserve">В  состав комиссии по учету, списанию и приему-передаче основных средств и материальных запасов Протасовского сельского поселения Большеигнатовского муниципального района Республики Мордовия, утвержденная п.1 постановления Администрации Протасовского сельского поселения Большеигнатовского муниципального района Республики Мордовия    от 01.08.2018 года №46 «Об образовании комиссии по учету, списанию и приему-передаче основных средств и материальных запасов Протасовского сельского поселения Большеигнатовского муниципального района» внести следующие изменения: </w:t>
      </w:r>
    </w:p>
    <w:p w:rsidR="0044196D" w:rsidRPr="001D3A7F" w:rsidRDefault="0044196D" w:rsidP="00436F9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1D3A7F">
        <w:rPr>
          <w:rFonts w:ascii="Times New Roman" w:hAnsi="Times New Roman" w:cs="Times New Roman"/>
          <w:sz w:val="28"/>
          <w:szCs w:val="28"/>
        </w:rPr>
        <w:t>слова</w:t>
      </w:r>
      <w:r w:rsidRPr="001D3A7F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1D3A7F">
        <w:rPr>
          <w:rFonts w:ascii="Times New Roman" w:hAnsi="Times New Roman" w:cs="Times New Roman"/>
          <w:sz w:val="28"/>
          <w:szCs w:val="28"/>
        </w:rPr>
        <w:t>Вечканова С.В.- Главный бухгалтер администрации Протасовского сельского поселения Большеигнатовского муниципального района, заместитель председателя комиссии» заменить словами «Дьякова Л.В.– бухгалтер МКУ «Центр обслуживания муниципальных учреждений Большеигнатовского муниципального района»</w:t>
      </w:r>
      <w:r w:rsidRPr="001D3A7F">
        <w:rPr>
          <w:rFonts w:ascii="Times New Roman" w:hAnsi="Times New Roman" w:cs="Times New Roman"/>
          <w:color w:val="000000"/>
          <w:spacing w:val="1"/>
          <w:sz w:val="28"/>
          <w:szCs w:val="28"/>
        </w:rPr>
        <w:t>,</w:t>
      </w:r>
      <w:r w:rsidRPr="001D3A7F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</w:rPr>
        <w:t xml:space="preserve">меститель председателя комиссии </w:t>
      </w:r>
      <w:r w:rsidRPr="00FB40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D3A7F">
        <w:rPr>
          <w:rFonts w:ascii="Times New Roman" w:hAnsi="Times New Roman" w:cs="Times New Roman"/>
          <w:sz w:val="28"/>
          <w:szCs w:val="28"/>
        </w:rPr>
        <w:t>по согласованию</w:t>
      </w:r>
      <w:r w:rsidRPr="001D3A7F">
        <w:rPr>
          <w:rFonts w:ascii="Times New Roman" w:hAnsi="Times New Roman" w:cs="Times New Roman"/>
          <w:color w:val="000000"/>
          <w:spacing w:val="1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»</w:t>
      </w:r>
      <w:r w:rsidRPr="001D3A7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4196D" w:rsidRDefault="0044196D" w:rsidP="005B651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</w:t>
      </w:r>
      <w:r w:rsidRPr="00CF1D0A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44196D" w:rsidRDefault="0044196D" w:rsidP="005B651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4196D" w:rsidRPr="00CF1D0A" w:rsidRDefault="0044196D" w:rsidP="005B651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4196D" w:rsidRPr="002964E2" w:rsidRDefault="0044196D" w:rsidP="002964E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4196D" w:rsidRPr="002964E2" w:rsidRDefault="0044196D" w:rsidP="002964E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4196D" w:rsidRPr="002964E2" w:rsidRDefault="0044196D" w:rsidP="002964E2">
      <w:pPr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Т.М.Болеева</w:t>
      </w:r>
      <w:r w:rsidRPr="00296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196D" w:rsidRDefault="0044196D" w:rsidP="002964E2">
      <w:pPr>
        <w:ind w:right="18"/>
        <w:jc w:val="center"/>
        <w:rPr>
          <w:b/>
          <w:bCs/>
          <w:sz w:val="28"/>
          <w:szCs w:val="28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5C3D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196D" w:rsidRDefault="0044196D" w:rsidP="005C3DBD">
      <w:pPr>
        <w:rPr>
          <w:rFonts w:ascii="Times New Roman" w:hAnsi="Times New Roman" w:cs="Times New Roman"/>
          <w:sz w:val="28"/>
          <w:szCs w:val="28"/>
        </w:rPr>
      </w:pPr>
    </w:p>
    <w:p w:rsidR="0044196D" w:rsidRDefault="0044196D" w:rsidP="005C3DBD">
      <w:pPr>
        <w:pStyle w:val="ConsPlusTitle"/>
        <w:widowControl/>
        <w:ind w:right="-6"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4196D" w:rsidRPr="005B6514" w:rsidRDefault="0044196D" w:rsidP="005C3DBD">
      <w:pPr>
        <w:pStyle w:val="ConsPlusTitle"/>
        <w:widowControl/>
        <w:ind w:right="-6"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44196D" w:rsidRDefault="0044196D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sectPr w:rsidR="0044196D" w:rsidSect="0055100D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73EA"/>
    <w:multiLevelType w:val="hybridMultilevel"/>
    <w:tmpl w:val="26445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451F6B8A"/>
    <w:multiLevelType w:val="hybridMultilevel"/>
    <w:tmpl w:val="FBC67EA6"/>
    <w:lvl w:ilvl="0" w:tplc="BC5CA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AFB415D"/>
    <w:multiLevelType w:val="hybridMultilevel"/>
    <w:tmpl w:val="4A3AF73A"/>
    <w:lvl w:ilvl="0" w:tplc="D22C8A9E">
      <w:start w:val="1"/>
      <w:numFmt w:val="decimal"/>
      <w:lvlText w:val="%1."/>
      <w:lvlJc w:val="left"/>
      <w:pPr>
        <w:ind w:left="945" w:hanging="360"/>
      </w:pPr>
      <w:rPr>
        <w:rFonts w:ascii="Arial" w:hAnsi="Arial" w:cs="Arial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5884"/>
    <w:rsid w:val="00020CB3"/>
    <w:rsid w:val="00025B5B"/>
    <w:rsid w:val="00026329"/>
    <w:rsid w:val="00074B2C"/>
    <w:rsid w:val="00090478"/>
    <w:rsid w:val="000A07B6"/>
    <w:rsid w:val="000A1A17"/>
    <w:rsid w:val="000B59EE"/>
    <w:rsid w:val="000D69B5"/>
    <w:rsid w:val="00103416"/>
    <w:rsid w:val="00131E20"/>
    <w:rsid w:val="00144743"/>
    <w:rsid w:val="00162250"/>
    <w:rsid w:val="00163A84"/>
    <w:rsid w:val="00167E8D"/>
    <w:rsid w:val="00183FB0"/>
    <w:rsid w:val="00191F22"/>
    <w:rsid w:val="001959A4"/>
    <w:rsid w:val="001C65F9"/>
    <w:rsid w:val="001D0B57"/>
    <w:rsid w:val="001D3A7F"/>
    <w:rsid w:val="00231953"/>
    <w:rsid w:val="002612D2"/>
    <w:rsid w:val="00261734"/>
    <w:rsid w:val="0026412D"/>
    <w:rsid w:val="002964E2"/>
    <w:rsid w:val="00303BAF"/>
    <w:rsid w:val="00393429"/>
    <w:rsid w:val="003D243A"/>
    <w:rsid w:val="003D3250"/>
    <w:rsid w:val="00430F78"/>
    <w:rsid w:val="00436F9D"/>
    <w:rsid w:val="0044196D"/>
    <w:rsid w:val="00462672"/>
    <w:rsid w:val="00463F3A"/>
    <w:rsid w:val="0053472B"/>
    <w:rsid w:val="0055100D"/>
    <w:rsid w:val="005B6514"/>
    <w:rsid w:val="005C3DBD"/>
    <w:rsid w:val="005E7CFE"/>
    <w:rsid w:val="0062391C"/>
    <w:rsid w:val="006435A9"/>
    <w:rsid w:val="00645884"/>
    <w:rsid w:val="006472A1"/>
    <w:rsid w:val="006746E1"/>
    <w:rsid w:val="00690636"/>
    <w:rsid w:val="006E2F5B"/>
    <w:rsid w:val="006F4B72"/>
    <w:rsid w:val="007001A0"/>
    <w:rsid w:val="00735F25"/>
    <w:rsid w:val="00746438"/>
    <w:rsid w:val="0077279B"/>
    <w:rsid w:val="00791A8B"/>
    <w:rsid w:val="00803A8A"/>
    <w:rsid w:val="00841661"/>
    <w:rsid w:val="008B517B"/>
    <w:rsid w:val="008C2ACB"/>
    <w:rsid w:val="008C6086"/>
    <w:rsid w:val="008E0073"/>
    <w:rsid w:val="008F110A"/>
    <w:rsid w:val="0090655E"/>
    <w:rsid w:val="009148D1"/>
    <w:rsid w:val="00963818"/>
    <w:rsid w:val="00990558"/>
    <w:rsid w:val="009C5486"/>
    <w:rsid w:val="009D0725"/>
    <w:rsid w:val="009D0FC6"/>
    <w:rsid w:val="009D6FAB"/>
    <w:rsid w:val="00A23DC3"/>
    <w:rsid w:val="00A3214B"/>
    <w:rsid w:val="00A333D5"/>
    <w:rsid w:val="00A8474C"/>
    <w:rsid w:val="00AE106A"/>
    <w:rsid w:val="00AE3530"/>
    <w:rsid w:val="00B54384"/>
    <w:rsid w:val="00B875A5"/>
    <w:rsid w:val="00BB2003"/>
    <w:rsid w:val="00BC52FA"/>
    <w:rsid w:val="00BC6E81"/>
    <w:rsid w:val="00C15667"/>
    <w:rsid w:val="00C87DC1"/>
    <w:rsid w:val="00C90598"/>
    <w:rsid w:val="00CA0701"/>
    <w:rsid w:val="00CC08CE"/>
    <w:rsid w:val="00CF1D0A"/>
    <w:rsid w:val="00CF6421"/>
    <w:rsid w:val="00D216F2"/>
    <w:rsid w:val="00E34376"/>
    <w:rsid w:val="00EF050E"/>
    <w:rsid w:val="00F008E5"/>
    <w:rsid w:val="00F25ED5"/>
    <w:rsid w:val="00FB40CF"/>
    <w:rsid w:val="00FD4F26"/>
    <w:rsid w:val="00FD5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4E2"/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9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64E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CF1D0A"/>
    <w:pPr>
      <w:ind w:left="720"/>
    </w:pPr>
  </w:style>
  <w:style w:type="paragraph" w:styleId="BodyText">
    <w:name w:val="Body Text"/>
    <w:basedOn w:val="Normal"/>
    <w:link w:val="BodyTextChar"/>
    <w:uiPriority w:val="99"/>
    <w:rsid w:val="00393429"/>
    <w:pPr>
      <w:suppressAutoHyphens/>
      <w:spacing w:after="120"/>
    </w:pPr>
    <w:rPr>
      <w:rFonts w:eastAsia="Calibri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E7CFE"/>
    <w:rPr>
      <w:rFonts w:ascii="Arial" w:hAnsi="Arial" w:cs="Arial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93429"/>
    <w:pPr>
      <w:spacing w:after="160" w:line="240" w:lineRule="exact"/>
    </w:pPr>
    <w:rPr>
      <w:rFonts w:eastAsia="Calibri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8B517B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harChar5">
    <w:name w:val="Char Char5 Знак"/>
    <w:basedOn w:val="Normal"/>
    <w:uiPriority w:val="99"/>
    <w:rsid w:val="00A333D5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6746E1"/>
    <w:pPr>
      <w:spacing w:before="100" w:beforeAutospacing="1" w:after="119"/>
    </w:pPr>
    <w:rPr>
      <w:rFonts w:eastAsia="Calibri"/>
      <w:sz w:val="24"/>
      <w:szCs w:val="24"/>
    </w:rPr>
  </w:style>
  <w:style w:type="paragraph" w:customStyle="1" w:styleId="10">
    <w:name w:val="Знак Знак Знак Знак1"/>
    <w:basedOn w:val="Normal"/>
    <w:uiPriority w:val="99"/>
    <w:rsid w:val="006746E1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5B651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2">
    <w:name w:val="Знак Знак Знак Знак2"/>
    <w:basedOn w:val="Normal"/>
    <w:uiPriority w:val="99"/>
    <w:rsid w:val="005B6514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B6514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7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2250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3</Pages>
  <Words>415</Words>
  <Characters>2370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Вармазейского сельского поселения</dc:title>
  <dc:subject/>
  <dc:creator>PK10</dc:creator>
  <cp:keywords/>
  <dc:description/>
  <cp:lastModifiedBy>User</cp:lastModifiedBy>
  <cp:revision>9</cp:revision>
  <cp:lastPrinted>2019-09-09T21:20:00Z</cp:lastPrinted>
  <dcterms:created xsi:type="dcterms:W3CDTF">2019-08-27T02:34:00Z</dcterms:created>
  <dcterms:modified xsi:type="dcterms:W3CDTF">2019-09-09T21:21:00Z</dcterms:modified>
</cp:coreProperties>
</file>